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89904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4C52E91F" w14:textId="77777777" w:rsidR="000B1DC7" w:rsidRPr="00456CB7" w:rsidRDefault="00D31C33" w:rsidP="00D21ADF">
      <w:pPr>
        <w:pStyle w:val="02VERUeberschrift"/>
        <w:rPr>
          <w:lang w:val="en-GB"/>
        </w:rPr>
      </w:pPr>
      <w:r>
        <w:rPr>
          <w:lang w:val="en-GB"/>
        </w:rPr>
        <w:t>Modal verbs</w:t>
      </w:r>
    </w:p>
    <w:p w14:paraId="23C62CB8" w14:textId="64A07C00" w:rsidR="00AD35ED" w:rsidRPr="00AE3D45" w:rsidRDefault="000B582F" w:rsidP="009574BC">
      <w:pPr>
        <w:pStyle w:val="03VERArbeitsfragen"/>
        <w:tabs>
          <w:tab w:val="left" w:pos="567"/>
        </w:tabs>
        <w:rPr>
          <w:lang w:val="en-GB"/>
        </w:rPr>
      </w:pPr>
      <w:r>
        <w:rPr>
          <w:lang w:val="en-GB"/>
        </w:rPr>
        <w:t>1</w:t>
      </w:r>
      <w:r>
        <w:rPr>
          <w:lang w:val="en-GB"/>
        </w:rPr>
        <w:tab/>
      </w:r>
      <w:r w:rsidR="00AD35ED" w:rsidRPr="00AE3D45">
        <w:rPr>
          <w:lang w:val="en-GB"/>
        </w:rPr>
        <w:t xml:space="preserve">Do you remember how to use </w:t>
      </w:r>
      <w:r w:rsidR="00D31C33">
        <w:rPr>
          <w:lang w:val="en-GB"/>
        </w:rPr>
        <w:t>modal verbs</w:t>
      </w:r>
      <w:r w:rsidR="00AD35ED" w:rsidRPr="00AE3D45">
        <w:rPr>
          <w:lang w:val="en-GB"/>
        </w:rPr>
        <w:t>?</w:t>
      </w:r>
    </w:p>
    <w:p w14:paraId="04AE5C40" w14:textId="43F26DF5" w:rsidR="00AD35ED" w:rsidRPr="006C17EA" w:rsidRDefault="000B582F" w:rsidP="00AD35ED">
      <w:pPr>
        <w:pStyle w:val="04VERGrundschrift10pt"/>
        <w:rPr>
          <w:rStyle w:val="07VERFett"/>
          <w:lang w:val="en-US"/>
        </w:rPr>
      </w:pPr>
      <w:r w:rsidRPr="006C17EA">
        <w:rPr>
          <w:rStyle w:val="07VERFett"/>
          <w:lang w:val="en-US"/>
        </w:rPr>
        <w:t>Match the German translations with the modal verbs in English.</w:t>
      </w:r>
    </w:p>
    <w:p w14:paraId="46713887" w14:textId="5062CD28" w:rsidR="000B582F" w:rsidRDefault="000B582F" w:rsidP="00AD35ED">
      <w:pPr>
        <w:pStyle w:val="04VERGrundschrift10pt"/>
        <w:rPr>
          <w:lang w:val="en-GB"/>
        </w:rPr>
      </w:pPr>
    </w:p>
    <w:p w14:paraId="46D49AD9" w14:textId="77777777" w:rsidR="00DA70F7" w:rsidRDefault="00DA70F7" w:rsidP="00D70931">
      <w:pPr>
        <w:pStyle w:val="04VERGrundschrift10p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</w:pPr>
      <w:bookmarkStart w:id="0" w:name="_Hlk98422783"/>
      <w:r w:rsidRPr="00DA70F7">
        <w:rPr>
          <w:rStyle w:val="08VERKursiv"/>
        </w:rPr>
        <w:t>brauchen (Notwendigkeit)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  <w:bCs/>
          <w:strike/>
        </w:rPr>
        <w:t>können (Bitte)</w:t>
      </w:r>
      <w:r w:rsidRPr="00DA70F7">
        <w:t xml:space="preserve"> </w:t>
      </w:r>
      <w:r>
        <w:sym w:font="Wingdings" w:char="F09F"/>
      </w:r>
      <w:r w:rsidRPr="00DA70F7">
        <w:t xml:space="preserve"> </w:t>
      </w:r>
      <w:r w:rsidRPr="00D31C33">
        <w:rPr>
          <w:rStyle w:val="08VERKursiv"/>
          <w:lang w:val="de-DE"/>
        </w:rPr>
        <w:t>können/konnten (Fähigkeit</w:t>
      </w:r>
      <w:r>
        <w:rPr>
          <w:rStyle w:val="08VERKursiv"/>
          <w:lang w:val="de-DE"/>
        </w:rPr>
        <w:t>/Möglichkeit)</w:t>
      </w:r>
      <w:r w:rsidRPr="00DA70F7">
        <w:t xml:space="preserve"> 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</w:rPr>
        <w:t>können/konnten, dürfen (Erlaubnis)</w:t>
      </w:r>
      <w:r w:rsidRPr="00DA70F7">
        <w:t xml:space="preserve"> 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</w:rPr>
        <w:t>könnten/dürfen (höfliche Bitte)</w:t>
      </w:r>
      <w:r w:rsidRPr="00DA70F7">
        <w:t xml:space="preserve"> </w:t>
      </w:r>
      <w:r>
        <w:sym w:font="Wingdings" w:char="F09F"/>
      </w:r>
      <w:r>
        <w:rPr>
          <w:rStyle w:val="08VERKursiv"/>
        </w:rPr>
        <w:t xml:space="preserve"> </w:t>
      </w:r>
      <w:r w:rsidRPr="00DA70F7">
        <w:rPr>
          <w:rStyle w:val="08VERKursiv"/>
        </w:rPr>
        <w:t>könnten (Möglichkeit)</w:t>
      </w:r>
      <w:r w:rsidRPr="00DA70F7">
        <w:t xml:space="preserve"> 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</w:rPr>
        <w:t>möglicherweise tun</w:t>
      </w:r>
      <w:r w:rsidRPr="00DA70F7">
        <w:t xml:space="preserve"> 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</w:rPr>
        <w:t>müssen (Verpflichtung)</w:t>
      </w:r>
      <w:r>
        <w:rPr>
          <w:rStyle w:val="08VERKursiv"/>
        </w:rPr>
        <w:t xml:space="preserve"> </w:t>
      </w:r>
      <w:r>
        <w:sym w:font="Wingdings" w:char="F09F"/>
      </w:r>
      <w:r w:rsidRPr="00DA70F7">
        <w:t xml:space="preserve"> </w:t>
      </w:r>
      <w:r w:rsidRPr="00DA70F7">
        <w:rPr>
          <w:rStyle w:val="08VERKursiv"/>
        </w:rPr>
        <w:t>nicht dürfen</w:t>
      </w:r>
      <w:r w:rsidRPr="00D31C33">
        <w:rPr>
          <w:rStyle w:val="08VERKursiv"/>
        </w:rPr>
        <w:t xml:space="preserve"> </w:t>
      </w:r>
      <w:r w:rsidRPr="00DA70F7">
        <w:rPr>
          <w:rStyle w:val="08VERKursiv"/>
        </w:rPr>
        <w:t>(Verbot)</w:t>
      </w:r>
      <w:r>
        <w:rPr>
          <w:rStyle w:val="08VERKursiv"/>
        </w:rPr>
        <w:t xml:space="preserve"> </w:t>
      </w:r>
      <w:r>
        <w:sym w:font="Wingdings" w:char="F09F"/>
      </w:r>
      <w:r w:rsidRPr="00DA70F7">
        <w:t xml:space="preserve"> </w:t>
      </w:r>
    </w:p>
    <w:p w14:paraId="796551E4" w14:textId="47893AD5" w:rsidR="000B582F" w:rsidRPr="009574BC" w:rsidRDefault="00DA70F7" w:rsidP="00D70931">
      <w:pPr>
        <w:pStyle w:val="04VERGrundschrift10p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</w:pPr>
      <w:r w:rsidRPr="00D31C33">
        <w:rPr>
          <w:rStyle w:val="08VERKursiv"/>
          <w:lang w:val="de-DE"/>
        </w:rPr>
        <w:t>nicht müssen, nicht brauchen (freie Wahl)</w:t>
      </w:r>
      <w:r>
        <w:rPr>
          <w:rStyle w:val="08VERKursiv"/>
          <w:lang w:val="de-DE"/>
        </w:rPr>
        <w:t xml:space="preserve"> </w:t>
      </w:r>
      <w:r>
        <w:sym w:font="Wingdings" w:char="F09F"/>
      </w:r>
      <w:r w:rsidRPr="00DA70F7">
        <w:t xml:space="preserve"> </w:t>
      </w:r>
      <w:r w:rsidR="009574BC" w:rsidRPr="009574BC">
        <w:rPr>
          <w:rStyle w:val="08VERKursiv"/>
        </w:rPr>
        <w:t>sollen</w:t>
      </w:r>
      <w:r w:rsidR="009574BC" w:rsidRPr="00DA70F7">
        <w:t xml:space="preserve"> </w:t>
      </w:r>
      <w:r>
        <w:sym w:font="Wingdings" w:char="F09F"/>
      </w:r>
      <w:r w:rsidRPr="00DA70F7">
        <w:t xml:space="preserve"> </w:t>
      </w:r>
      <w:proofErr w:type="spellStart"/>
      <w:r w:rsidR="009574BC" w:rsidRPr="009574BC">
        <w:rPr>
          <w:rStyle w:val="08VERKursiv"/>
        </w:rPr>
        <w:t>sollen</w:t>
      </w:r>
      <w:proofErr w:type="spellEnd"/>
      <w:r w:rsidR="009574BC" w:rsidRPr="009574BC">
        <w:rPr>
          <w:rStyle w:val="08VERKursiv"/>
        </w:rPr>
        <w:t xml:space="preserve"> (Empfehlung)</w:t>
      </w:r>
      <w:bookmarkEnd w:id="0"/>
    </w:p>
    <w:p w14:paraId="084278C7" w14:textId="77777777" w:rsidR="000B582F" w:rsidRPr="006C17EA" w:rsidRDefault="000B582F" w:rsidP="00AD35ED">
      <w:pPr>
        <w:pStyle w:val="04VERGrundschrift10pt"/>
      </w:pPr>
    </w:p>
    <w:tbl>
      <w:tblPr>
        <w:tblStyle w:val="Tabellenraster"/>
        <w:tblW w:w="9693" w:type="dxa"/>
        <w:jc w:val="center"/>
        <w:tblLook w:val="04A0" w:firstRow="1" w:lastRow="0" w:firstColumn="1" w:lastColumn="0" w:noHBand="0" w:noVBand="1"/>
      </w:tblPr>
      <w:tblGrid>
        <w:gridCol w:w="1696"/>
        <w:gridCol w:w="3686"/>
        <w:gridCol w:w="4246"/>
        <w:gridCol w:w="65"/>
      </w:tblGrid>
      <w:tr w:rsidR="00D31C33" w:rsidRPr="00D31C33" w14:paraId="27EA8751" w14:textId="77777777" w:rsidTr="009574BC">
        <w:trPr>
          <w:jc w:val="center"/>
        </w:trPr>
        <w:tc>
          <w:tcPr>
            <w:tcW w:w="1696" w:type="dxa"/>
            <w:shd w:val="clear" w:color="auto" w:fill="C6D9F1" w:themeFill="text2" w:themeFillTint="33"/>
            <w:vAlign w:val="center"/>
          </w:tcPr>
          <w:p w14:paraId="3015A8B7" w14:textId="77777777" w:rsidR="00D31C33" w:rsidRPr="00D31C33" w:rsidRDefault="00D31C33" w:rsidP="00E5683C">
            <w:pPr>
              <w:pStyle w:val="04VERGrundschrift10pt"/>
              <w:jc w:val="center"/>
              <w:rPr>
                <w:rStyle w:val="07VERFett"/>
              </w:rPr>
            </w:pPr>
            <w:r w:rsidRPr="00D31C33">
              <w:rPr>
                <w:rStyle w:val="07VERFett"/>
              </w:rPr>
              <w:t>English</w:t>
            </w:r>
          </w:p>
        </w:tc>
        <w:tc>
          <w:tcPr>
            <w:tcW w:w="3686" w:type="dxa"/>
            <w:shd w:val="clear" w:color="auto" w:fill="C6D9F1" w:themeFill="text2" w:themeFillTint="33"/>
            <w:vAlign w:val="center"/>
          </w:tcPr>
          <w:p w14:paraId="49F6476D" w14:textId="77777777" w:rsidR="00D31C33" w:rsidRPr="00D31C33" w:rsidRDefault="00D31C33" w:rsidP="00E5683C">
            <w:pPr>
              <w:pStyle w:val="04VERGrundschrift10pt"/>
              <w:jc w:val="center"/>
              <w:rPr>
                <w:rStyle w:val="07VERFett"/>
              </w:rPr>
            </w:pPr>
            <w:r w:rsidRPr="00D31C33">
              <w:rPr>
                <w:rStyle w:val="07VERFett"/>
              </w:rPr>
              <w:t>Deutsch</w:t>
            </w:r>
          </w:p>
        </w:tc>
        <w:tc>
          <w:tcPr>
            <w:tcW w:w="4311" w:type="dxa"/>
            <w:gridSpan w:val="2"/>
            <w:vAlign w:val="center"/>
          </w:tcPr>
          <w:p w14:paraId="081EFD5D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</w:p>
        </w:tc>
      </w:tr>
      <w:tr w:rsidR="00D31C33" w:rsidRPr="00402F0B" w14:paraId="51AB1FEA" w14:textId="77777777" w:rsidTr="009574BC">
        <w:tblPrEx>
          <w:jc w:val="left"/>
        </w:tblPrEx>
        <w:tc>
          <w:tcPr>
            <w:tcW w:w="1696" w:type="dxa"/>
            <w:vAlign w:val="center"/>
          </w:tcPr>
          <w:p w14:paraId="6B56008B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can</w:t>
            </w:r>
          </w:p>
        </w:tc>
        <w:tc>
          <w:tcPr>
            <w:tcW w:w="3686" w:type="dxa"/>
            <w:vAlign w:val="center"/>
          </w:tcPr>
          <w:p w14:paraId="5D5FD7B2" w14:textId="77777777" w:rsidR="00D31C33" w:rsidRPr="00DA70F7" w:rsidRDefault="00D31C33" w:rsidP="00D31C33">
            <w:pPr>
              <w:pStyle w:val="04VERGrundschrift10pt"/>
              <w:rPr>
                <w:rStyle w:val="11VERLsungsschrift"/>
              </w:rPr>
            </w:pPr>
            <w:r w:rsidRPr="00DA70F7">
              <w:rPr>
                <w:rStyle w:val="11VERLsungsschrift"/>
              </w:rPr>
              <w:t>können (Bitte)</w:t>
            </w:r>
          </w:p>
        </w:tc>
        <w:tc>
          <w:tcPr>
            <w:tcW w:w="4311" w:type="dxa"/>
            <w:gridSpan w:val="2"/>
            <w:vAlign w:val="center"/>
          </w:tcPr>
          <w:p w14:paraId="40E2A39A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7VERFett"/>
                <w:lang w:val="en-GB"/>
              </w:rPr>
              <w:t>Can</w:t>
            </w:r>
            <w:r w:rsidRPr="00D31C33">
              <w:rPr>
                <w:rStyle w:val="08VERKursiv"/>
                <w:lang w:val="en-GB"/>
              </w:rPr>
              <w:t xml:space="preserve"> I speak to Jan, please?</w:t>
            </w:r>
          </w:p>
        </w:tc>
      </w:tr>
      <w:tr w:rsidR="00D31C33" w:rsidRPr="00402F0B" w14:paraId="4F77A22B" w14:textId="77777777" w:rsidTr="009574BC">
        <w:tblPrEx>
          <w:jc w:val="left"/>
        </w:tblPrEx>
        <w:tc>
          <w:tcPr>
            <w:tcW w:w="1696" w:type="dxa"/>
            <w:vAlign w:val="center"/>
          </w:tcPr>
          <w:p w14:paraId="2CF42D19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could/may</w:t>
            </w:r>
          </w:p>
        </w:tc>
        <w:tc>
          <w:tcPr>
            <w:tcW w:w="3686" w:type="dxa"/>
            <w:vAlign w:val="center"/>
          </w:tcPr>
          <w:p w14:paraId="2E72F0CC" w14:textId="12BD18DB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0A8C9E5A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7VERFett"/>
                <w:i/>
                <w:lang w:val="en-GB"/>
              </w:rPr>
              <w:t>Could</w:t>
            </w:r>
            <w:r w:rsidRPr="00D31C33">
              <w:rPr>
                <w:rStyle w:val="08VERKursiv"/>
                <w:lang w:val="en-GB"/>
              </w:rPr>
              <w:t xml:space="preserve"> you give me her number?</w:t>
            </w:r>
          </w:p>
          <w:p w14:paraId="4FA386CF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7VERFett"/>
                <w:i/>
                <w:lang w:val="en-GB"/>
              </w:rPr>
              <w:t>May</w:t>
            </w:r>
            <w:r w:rsidRPr="00D31C33">
              <w:rPr>
                <w:rStyle w:val="08VERKursiv"/>
                <w:lang w:val="en-GB"/>
              </w:rPr>
              <w:t xml:space="preserve"> I have her number, please?</w:t>
            </w:r>
          </w:p>
        </w:tc>
      </w:tr>
      <w:tr w:rsidR="00D31C33" w:rsidRPr="00402F0B" w14:paraId="620E92E1" w14:textId="77777777" w:rsidTr="009574BC">
        <w:tblPrEx>
          <w:jc w:val="left"/>
        </w:tblPrEx>
        <w:tc>
          <w:tcPr>
            <w:tcW w:w="1696" w:type="dxa"/>
            <w:vAlign w:val="center"/>
          </w:tcPr>
          <w:p w14:paraId="3B9525D6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proofErr w:type="spellStart"/>
            <w:r w:rsidRPr="00D31C33">
              <w:rPr>
                <w:rStyle w:val="07VERFett"/>
                <w:lang w:val="de-DE"/>
              </w:rPr>
              <w:t>can</w:t>
            </w:r>
            <w:proofErr w:type="spellEnd"/>
            <w:r w:rsidRPr="00D31C33">
              <w:rPr>
                <w:rStyle w:val="07VERFett"/>
                <w:lang w:val="de-DE"/>
              </w:rPr>
              <w:t>/</w:t>
            </w:r>
            <w:proofErr w:type="spellStart"/>
            <w:r w:rsidRPr="00D31C33">
              <w:rPr>
                <w:rStyle w:val="07VERFett"/>
                <w:lang w:val="de-DE"/>
              </w:rPr>
              <w:t>could</w:t>
            </w:r>
            <w:proofErr w:type="spellEnd"/>
          </w:p>
        </w:tc>
        <w:tc>
          <w:tcPr>
            <w:tcW w:w="3686" w:type="dxa"/>
            <w:vAlign w:val="center"/>
          </w:tcPr>
          <w:p w14:paraId="63D950E4" w14:textId="7D936FD6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230125FA" w14:textId="77777777" w:rsidR="00D31C33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I </w:t>
            </w:r>
            <w:r w:rsidRPr="00D31C33">
              <w:rPr>
                <w:rStyle w:val="07VERFett"/>
                <w:i/>
                <w:lang w:val="en-GB"/>
              </w:rPr>
              <w:t>can</w:t>
            </w:r>
            <w:r w:rsidRPr="00D31C33">
              <w:rPr>
                <w:rStyle w:val="08VERKursiv"/>
                <w:lang w:val="en-GB"/>
              </w:rPr>
              <w:t xml:space="preserve"> understand some German.</w:t>
            </w:r>
          </w:p>
          <w:p w14:paraId="7E1AB7EA" w14:textId="77777777" w:rsidR="00E5683C" w:rsidRPr="00D31C33" w:rsidRDefault="00E5683C" w:rsidP="00D31C33">
            <w:pPr>
              <w:pStyle w:val="04VERGrundschrift10pt"/>
              <w:rPr>
                <w:rStyle w:val="08VERKursiv"/>
                <w:lang w:val="en-GB"/>
              </w:rPr>
            </w:pPr>
            <w:r>
              <w:rPr>
                <w:rStyle w:val="08VERKursiv"/>
                <w:lang w:val="en-GB"/>
              </w:rPr>
              <w:t xml:space="preserve">I </w:t>
            </w:r>
            <w:r w:rsidRPr="00E5683C">
              <w:rPr>
                <w:rStyle w:val="08VERKursiv"/>
                <w:b/>
                <w:bCs/>
                <w:lang w:val="en-GB"/>
              </w:rPr>
              <w:t>can</w:t>
            </w:r>
            <w:r>
              <w:rPr>
                <w:rStyle w:val="08VERKursiv"/>
                <w:lang w:val="en-GB"/>
              </w:rPr>
              <w:t xml:space="preserve"> choose from a list of electives.</w:t>
            </w:r>
          </w:p>
        </w:tc>
      </w:tr>
      <w:tr w:rsidR="00D31C33" w:rsidRPr="00402F0B" w14:paraId="084960A1" w14:textId="77777777" w:rsidTr="009574BC">
        <w:tblPrEx>
          <w:jc w:val="left"/>
        </w:tblPrEx>
        <w:tc>
          <w:tcPr>
            <w:tcW w:w="1696" w:type="dxa"/>
            <w:vAlign w:val="center"/>
          </w:tcPr>
          <w:p w14:paraId="642599C7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can/could</w:t>
            </w:r>
          </w:p>
        </w:tc>
        <w:tc>
          <w:tcPr>
            <w:tcW w:w="3686" w:type="dxa"/>
            <w:vAlign w:val="center"/>
          </w:tcPr>
          <w:p w14:paraId="1189518B" w14:textId="5A5216C0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5C0A0AB3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You </w:t>
            </w:r>
            <w:r w:rsidRPr="00D31C33">
              <w:rPr>
                <w:rStyle w:val="07VERFett"/>
                <w:i/>
                <w:lang w:val="en-GB"/>
              </w:rPr>
              <w:t>can</w:t>
            </w:r>
            <w:r w:rsidRPr="00D31C33">
              <w:rPr>
                <w:rStyle w:val="08VERKursiv"/>
                <w:lang w:val="en-GB"/>
              </w:rPr>
              <w:t xml:space="preserve"> / You’re </w:t>
            </w:r>
            <w:r w:rsidRPr="00D31C33">
              <w:rPr>
                <w:rStyle w:val="07VERFett"/>
                <w:i/>
                <w:lang w:val="en-GB"/>
              </w:rPr>
              <w:t>allowed</w:t>
            </w:r>
            <w:r w:rsidRPr="00D31C33">
              <w:rPr>
                <w:rStyle w:val="08VERKursiv"/>
                <w:lang w:val="en-GB"/>
              </w:rPr>
              <w:t xml:space="preserve"> </w:t>
            </w:r>
            <w:r w:rsidRPr="00D31C33">
              <w:rPr>
                <w:rStyle w:val="07VERFett"/>
                <w:i/>
                <w:lang w:val="en-GB"/>
              </w:rPr>
              <w:t>to</w:t>
            </w:r>
            <w:r w:rsidRPr="00D31C33">
              <w:rPr>
                <w:rStyle w:val="08VERKursiv"/>
                <w:lang w:val="en-GB"/>
              </w:rPr>
              <w:t xml:space="preserve"> use your mobile with a microphone while driving.</w:t>
            </w:r>
          </w:p>
        </w:tc>
      </w:tr>
      <w:tr w:rsidR="00D31C33" w:rsidRPr="009A5776" w14:paraId="20907D66" w14:textId="77777777" w:rsidTr="009574BC">
        <w:trPr>
          <w:jc w:val="center"/>
        </w:trPr>
        <w:tc>
          <w:tcPr>
            <w:tcW w:w="1696" w:type="dxa"/>
            <w:vAlign w:val="center"/>
          </w:tcPr>
          <w:p w14:paraId="020CADAD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must</w:t>
            </w:r>
          </w:p>
        </w:tc>
        <w:tc>
          <w:tcPr>
            <w:tcW w:w="3686" w:type="dxa"/>
            <w:vAlign w:val="center"/>
          </w:tcPr>
          <w:p w14:paraId="3B6F6744" w14:textId="61BCD19C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3BD975FF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You </w:t>
            </w:r>
            <w:proofErr w:type="gramStart"/>
            <w:r w:rsidRPr="00D31C33">
              <w:rPr>
                <w:rStyle w:val="07VERFett"/>
                <w:i/>
                <w:lang w:val="en-GB"/>
              </w:rPr>
              <w:t>must</w:t>
            </w:r>
            <w:r w:rsidRPr="00D31C33">
              <w:rPr>
                <w:rStyle w:val="08VERKursiv"/>
                <w:lang w:val="en-GB"/>
              </w:rPr>
              <w:t xml:space="preserve"> / </w:t>
            </w:r>
            <w:r w:rsidRPr="00D31C33">
              <w:rPr>
                <w:rStyle w:val="07VERFett"/>
                <w:i/>
                <w:lang w:val="en-GB"/>
              </w:rPr>
              <w:t>have to</w:t>
            </w:r>
            <w:proofErr w:type="gramEnd"/>
            <w:r w:rsidRPr="00D31C33">
              <w:rPr>
                <w:rStyle w:val="08VERKursiv"/>
                <w:lang w:val="en-GB"/>
              </w:rPr>
              <w:t xml:space="preserve"> call Sam at once.</w:t>
            </w:r>
          </w:p>
        </w:tc>
      </w:tr>
      <w:tr w:rsidR="00D31C33" w:rsidRPr="00402F0B" w14:paraId="3DE63006" w14:textId="77777777" w:rsidTr="009574BC">
        <w:trPr>
          <w:jc w:val="center"/>
        </w:trPr>
        <w:tc>
          <w:tcPr>
            <w:tcW w:w="1696" w:type="dxa"/>
            <w:vAlign w:val="center"/>
          </w:tcPr>
          <w:p w14:paraId="622769A6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must not</w:t>
            </w:r>
          </w:p>
          <w:p w14:paraId="1D0CFCF8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may not</w:t>
            </w:r>
          </w:p>
        </w:tc>
        <w:tc>
          <w:tcPr>
            <w:tcW w:w="3686" w:type="dxa"/>
            <w:vAlign w:val="center"/>
          </w:tcPr>
          <w:p w14:paraId="16516CA5" w14:textId="237EE696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4CC1B268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You </w:t>
            </w:r>
            <w:r w:rsidRPr="00D31C33">
              <w:rPr>
                <w:rStyle w:val="07VERFett"/>
                <w:i/>
                <w:lang w:val="en-GB"/>
              </w:rPr>
              <w:t>mustn’t</w:t>
            </w:r>
            <w:r w:rsidRPr="00D31C33">
              <w:rPr>
                <w:rStyle w:val="08VERKursiv"/>
                <w:lang w:val="en-GB"/>
              </w:rPr>
              <w:t xml:space="preserve"> use your mobile in hospitals.</w:t>
            </w:r>
          </w:p>
        </w:tc>
      </w:tr>
      <w:tr w:rsidR="00D31C33" w:rsidRPr="00402F0B" w14:paraId="66B9BDD6" w14:textId="77777777" w:rsidTr="009574BC">
        <w:trPr>
          <w:jc w:val="center"/>
        </w:trPr>
        <w:tc>
          <w:tcPr>
            <w:tcW w:w="1696" w:type="dxa"/>
            <w:vAlign w:val="center"/>
          </w:tcPr>
          <w:p w14:paraId="42CD33C4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need to</w:t>
            </w:r>
          </w:p>
        </w:tc>
        <w:tc>
          <w:tcPr>
            <w:tcW w:w="3686" w:type="dxa"/>
            <w:vAlign w:val="center"/>
          </w:tcPr>
          <w:p w14:paraId="5547BB05" w14:textId="2D23BDDA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3BDEA055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I </w:t>
            </w:r>
            <w:r w:rsidRPr="00D31C33">
              <w:rPr>
                <w:rStyle w:val="07VERFett"/>
                <w:i/>
                <w:lang w:val="en-GB"/>
              </w:rPr>
              <w:t>need to</w:t>
            </w:r>
            <w:r w:rsidRPr="00D31C33">
              <w:rPr>
                <w:rStyle w:val="08VERKursiv"/>
                <w:lang w:val="en-GB"/>
              </w:rPr>
              <w:t xml:space="preserve"> get his number.</w:t>
            </w:r>
          </w:p>
        </w:tc>
      </w:tr>
      <w:tr w:rsidR="00D31C33" w:rsidRPr="00402F0B" w14:paraId="1F266F0C" w14:textId="77777777" w:rsidTr="009574BC">
        <w:trPr>
          <w:jc w:val="center"/>
        </w:trPr>
        <w:tc>
          <w:tcPr>
            <w:tcW w:w="1696" w:type="dxa"/>
            <w:vAlign w:val="center"/>
          </w:tcPr>
          <w:p w14:paraId="7EB4963A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needn’t</w:t>
            </w:r>
          </w:p>
        </w:tc>
        <w:tc>
          <w:tcPr>
            <w:tcW w:w="3686" w:type="dxa"/>
            <w:vAlign w:val="center"/>
          </w:tcPr>
          <w:p w14:paraId="70F426F4" w14:textId="3F973DFC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  <w:lang w:val="de-DE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61875074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I </w:t>
            </w:r>
            <w:r w:rsidRPr="00D31C33">
              <w:rPr>
                <w:rStyle w:val="07VERFett"/>
                <w:i/>
                <w:lang w:val="en-GB"/>
              </w:rPr>
              <w:t>needn’t</w:t>
            </w:r>
            <w:r w:rsidRPr="00D31C33">
              <w:rPr>
                <w:rStyle w:val="08VERKursiv"/>
                <w:lang w:val="en-GB"/>
              </w:rPr>
              <w:t xml:space="preserve"> / </w:t>
            </w:r>
            <w:r w:rsidRPr="00D31C33">
              <w:rPr>
                <w:rStyle w:val="07VERFett"/>
                <w:i/>
                <w:lang w:val="en-GB"/>
              </w:rPr>
              <w:t>don’t have to</w:t>
            </w:r>
            <w:r w:rsidRPr="00D31C33">
              <w:rPr>
                <w:rStyle w:val="08VERKursiv"/>
                <w:lang w:val="en-GB"/>
              </w:rPr>
              <w:t xml:space="preserve"> charge my mobile very often.</w:t>
            </w:r>
          </w:p>
        </w:tc>
      </w:tr>
      <w:tr w:rsidR="00D31C33" w:rsidRPr="00402F0B" w14:paraId="1A140C4F" w14:textId="77777777" w:rsidTr="009574BC">
        <w:trPr>
          <w:jc w:val="center"/>
        </w:trPr>
        <w:tc>
          <w:tcPr>
            <w:tcW w:w="1696" w:type="dxa"/>
            <w:vAlign w:val="center"/>
          </w:tcPr>
          <w:p w14:paraId="207EF155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may</w:t>
            </w:r>
          </w:p>
        </w:tc>
        <w:tc>
          <w:tcPr>
            <w:tcW w:w="3686" w:type="dxa"/>
            <w:vAlign w:val="center"/>
          </w:tcPr>
          <w:p w14:paraId="40FD18C7" w14:textId="457F3A1F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48AC6E66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Some people </w:t>
            </w:r>
            <w:r w:rsidRPr="00D31C33">
              <w:rPr>
                <w:rStyle w:val="07VERFett"/>
                <w:i/>
                <w:lang w:val="en-GB"/>
              </w:rPr>
              <w:t>may</w:t>
            </w:r>
            <w:r w:rsidRPr="00D31C33">
              <w:rPr>
                <w:rStyle w:val="08VERKursiv"/>
                <w:lang w:val="en-GB"/>
              </w:rPr>
              <w:t xml:space="preserve"> buy smart refrigerators.</w:t>
            </w:r>
          </w:p>
        </w:tc>
      </w:tr>
      <w:tr w:rsidR="00D31C33" w:rsidRPr="00402F0B" w14:paraId="2E536EAA" w14:textId="77777777" w:rsidTr="009574BC">
        <w:trPr>
          <w:jc w:val="center"/>
        </w:trPr>
        <w:tc>
          <w:tcPr>
            <w:tcW w:w="1696" w:type="dxa"/>
            <w:vAlign w:val="center"/>
          </w:tcPr>
          <w:p w14:paraId="0E28F098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might/could</w:t>
            </w:r>
          </w:p>
        </w:tc>
        <w:tc>
          <w:tcPr>
            <w:tcW w:w="3686" w:type="dxa"/>
            <w:vAlign w:val="center"/>
          </w:tcPr>
          <w:p w14:paraId="53A2AC0B" w14:textId="028A4742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22AEFE03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Some people </w:t>
            </w:r>
            <w:r w:rsidRPr="00D31C33">
              <w:rPr>
                <w:rStyle w:val="07VERFett"/>
                <w:i/>
                <w:lang w:val="en-GB"/>
              </w:rPr>
              <w:t>might</w:t>
            </w:r>
            <w:r w:rsidRPr="00D31C33">
              <w:rPr>
                <w:rStyle w:val="08VERKursiv"/>
                <w:lang w:val="en-GB"/>
              </w:rPr>
              <w:t xml:space="preserve"> use them.</w:t>
            </w:r>
          </w:p>
        </w:tc>
      </w:tr>
      <w:tr w:rsidR="00D31C33" w:rsidRPr="00402F0B" w14:paraId="2F55D669" w14:textId="77777777" w:rsidTr="009574BC">
        <w:trPr>
          <w:jc w:val="center"/>
        </w:trPr>
        <w:tc>
          <w:tcPr>
            <w:tcW w:w="1696" w:type="dxa"/>
            <w:vAlign w:val="center"/>
          </w:tcPr>
          <w:p w14:paraId="51C944BA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should</w:t>
            </w:r>
          </w:p>
        </w:tc>
        <w:tc>
          <w:tcPr>
            <w:tcW w:w="3686" w:type="dxa"/>
            <w:vAlign w:val="center"/>
          </w:tcPr>
          <w:p w14:paraId="315E6CA9" w14:textId="6F26659A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311" w:type="dxa"/>
            <w:gridSpan w:val="2"/>
            <w:vAlign w:val="center"/>
          </w:tcPr>
          <w:p w14:paraId="0E7B681D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You </w:t>
            </w:r>
            <w:r w:rsidRPr="00D31C33">
              <w:rPr>
                <w:rStyle w:val="07VERFett"/>
                <w:i/>
                <w:lang w:val="en-GB"/>
              </w:rPr>
              <w:t>should</w:t>
            </w:r>
            <w:r w:rsidRPr="00D31C33">
              <w:rPr>
                <w:rStyle w:val="08VERKursiv"/>
                <w:lang w:val="en-GB"/>
              </w:rPr>
              <w:t xml:space="preserve"> phone Sam before he goes to work.</w:t>
            </w:r>
          </w:p>
        </w:tc>
      </w:tr>
      <w:tr w:rsidR="00D31C33" w:rsidRPr="00402F0B" w14:paraId="6BAE85F4" w14:textId="77777777" w:rsidTr="009574BC">
        <w:tblPrEx>
          <w:jc w:val="left"/>
        </w:tblPrEx>
        <w:trPr>
          <w:gridAfter w:val="1"/>
          <w:wAfter w:w="65" w:type="dxa"/>
        </w:trPr>
        <w:tc>
          <w:tcPr>
            <w:tcW w:w="1696" w:type="dxa"/>
            <w:vAlign w:val="center"/>
          </w:tcPr>
          <w:p w14:paraId="0B0F44A0" w14:textId="77777777" w:rsidR="00D31C33" w:rsidRPr="00D31C33" w:rsidRDefault="00D31C33" w:rsidP="00D31C33">
            <w:pPr>
              <w:pStyle w:val="04VERGrundschrift10pt"/>
              <w:rPr>
                <w:rStyle w:val="07VERFett"/>
              </w:rPr>
            </w:pPr>
            <w:r w:rsidRPr="00D31C33">
              <w:rPr>
                <w:rStyle w:val="07VERFett"/>
                <w:lang w:val="en-GB"/>
              </w:rPr>
              <w:t>ought to</w:t>
            </w:r>
          </w:p>
        </w:tc>
        <w:tc>
          <w:tcPr>
            <w:tcW w:w="3686" w:type="dxa"/>
            <w:vAlign w:val="center"/>
          </w:tcPr>
          <w:p w14:paraId="63C876BB" w14:textId="0E691019" w:rsidR="00D31C33" w:rsidRPr="00D31C33" w:rsidRDefault="00D31C33" w:rsidP="009574BC">
            <w:pPr>
              <w:pStyle w:val="04VERGrundschrift10pt"/>
              <w:spacing w:line="360" w:lineRule="auto"/>
              <w:rPr>
                <w:rStyle w:val="08VERKursiv"/>
              </w:rPr>
            </w:pPr>
          </w:p>
        </w:tc>
        <w:tc>
          <w:tcPr>
            <w:tcW w:w="4246" w:type="dxa"/>
            <w:vAlign w:val="center"/>
          </w:tcPr>
          <w:p w14:paraId="1C7FBE26" w14:textId="77777777" w:rsidR="00D31C33" w:rsidRPr="001E0957" w:rsidRDefault="00D31C33" w:rsidP="00D31C33">
            <w:pPr>
              <w:pStyle w:val="04VERGrundschrift10pt"/>
              <w:rPr>
                <w:rStyle w:val="08VERKursiv"/>
                <w:lang w:val="en-GB"/>
              </w:rPr>
            </w:pPr>
            <w:r w:rsidRPr="00D31C33">
              <w:rPr>
                <w:rStyle w:val="08VERKursiv"/>
                <w:lang w:val="en-GB"/>
              </w:rPr>
              <w:t xml:space="preserve">You really </w:t>
            </w:r>
            <w:r w:rsidRPr="00D31C33">
              <w:rPr>
                <w:rStyle w:val="07VERFett"/>
                <w:i/>
                <w:lang w:val="en-GB"/>
              </w:rPr>
              <w:t>ought to</w:t>
            </w:r>
            <w:r w:rsidRPr="00D31C33">
              <w:rPr>
                <w:rStyle w:val="08VERKursiv"/>
                <w:lang w:val="en-GB"/>
              </w:rPr>
              <w:t xml:space="preserve"> study for the test tomorrow.</w:t>
            </w:r>
          </w:p>
        </w:tc>
      </w:tr>
    </w:tbl>
    <w:p w14:paraId="2155CCCA" w14:textId="77777777" w:rsidR="00AD35ED" w:rsidRDefault="00AD35ED" w:rsidP="00AD35ED">
      <w:pPr>
        <w:pStyle w:val="04VERGrundschrift10pt"/>
        <w:rPr>
          <w:lang w:val="en-GB"/>
        </w:rPr>
      </w:pPr>
    </w:p>
    <w:p w14:paraId="739E31A1" w14:textId="77777777" w:rsidR="00FC3663" w:rsidRPr="00E54336" w:rsidRDefault="00D31C33" w:rsidP="00DD4656">
      <w:pPr>
        <w:pStyle w:val="04VERGrundschrift10pt"/>
        <w:numPr>
          <w:ilvl w:val="0"/>
          <w:numId w:val="5"/>
        </w:numPr>
        <w:ind w:left="426" w:hanging="426"/>
        <w:rPr>
          <w:rStyle w:val="07VERFett"/>
          <w:b w:val="0"/>
          <w:bCs w:val="0"/>
          <w:lang w:val="en-GB"/>
        </w:rPr>
      </w:pPr>
      <w:r w:rsidRPr="00D31C33">
        <w:rPr>
          <w:lang w:val="en-GB"/>
        </w:rPr>
        <w:t>Always use modals together with a full verb!</w:t>
      </w:r>
    </w:p>
    <w:p w14:paraId="16E2DBEF" w14:textId="77777777" w:rsidR="00E54336" w:rsidRPr="00FC3663" w:rsidRDefault="00E54336" w:rsidP="00DD4656">
      <w:pPr>
        <w:pStyle w:val="04VERGrundschrift10pt"/>
        <w:ind w:left="426" w:hanging="426"/>
        <w:rPr>
          <w:lang w:val="en-GB"/>
        </w:rPr>
      </w:pPr>
    </w:p>
    <w:p w14:paraId="181C2FC7" w14:textId="77777777" w:rsidR="00D31C33" w:rsidRPr="00DD4656" w:rsidRDefault="00D31C33" w:rsidP="00DD4656">
      <w:pPr>
        <w:pStyle w:val="04VERGrundschrift10pt"/>
        <w:numPr>
          <w:ilvl w:val="0"/>
          <w:numId w:val="5"/>
        </w:numPr>
        <w:ind w:left="426" w:hanging="426"/>
        <w:rPr>
          <w:rStyle w:val="08VERKursiv"/>
          <w:lang w:val="en-GB"/>
        </w:rPr>
      </w:pPr>
      <w:r w:rsidRPr="00D31C33">
        <w:rPr>
          <w:lang w:val="de-DE"/>
        </w:rPr>
        <w:t>Note:</w:t>
      </w:r>
      <w:r w:rsidRPr="00D31C33">
        <w:rPr>
          <w:lang w:val="de-DE"/>
        </w:rPr>
        <w:br/>
      </w:r>
      <w:r w:rsidRPr="00D31C33">
        <w:rPr>
          <w:rStyle w:val="08VERKursiv"/>
          <w:lang w:val="de-DE"/>
        </w:rPr>
        <w:t xml:space="preserve">I </w:t>
      </w:r>
      <w:proofErr w:type="spellStart"/>
      <w:r w:rsidRPr="00E5683C">
        <w:rPr>
          <w:rStyle w:val="07VERFett"/>
          <w:i/>
          <w:iCs/>
          <w:lang w:val="de-DE"/>
        </w:rPr>
        <w:t>mustn’t</w:t>
      </w:r>
      <w:proofErr w:type="spellEnd"/>
      <w:r w:rsidRPr="00E5683C">
        <w:rPr>
          <w:rStyle w:val="07VERFett"/>
          <w:i/>
          <w:iCs/>
          <w:lang w:val="de-DE"/>
        </w:rPr>
        <w:t xml:space="preserve"> </w:t>
      </w:r>
      <w:proofErr w:type="spellStart"/>
      <w:r w:rsidRPr="00E5683C">
        <w:rPr>
          <w:rStyle w:val="07VERFett"/>
          <w:i/>
          <w:iCs/>
          <w:lang w:val="de-DE"/>
        </w:rPr>
        <w:t>go</w:t>
      </w:r>
      <w:proofErr w:type="spellEnd"/>
      <w:r w:rsidRPr="00D31C33">
        <w:rPr>
          <w:rStyle w:val="08VERKursiv"/>
          <w:lang w:val="de-DE"/>
        </w:rPr>
        <w:t xml:space="preserve"> </w:t>
      </w:r>
      <w:proofErr w:type="spellStart"/>
      <w:r w:rsidRPr="00D31C33">
        <w:rPr>
          <w:rStyle w:val="08VERKursiv"/>
          <w:lang w:val="de-DE"/>
        </w:rPr>
        <w:t>home</w:t>
      </w:r>
      <w:proofErr w:type="spellEnd"/>
      <w:r w:rsidRPr="00D31C33">
        <w:rPr>
          <w:rStyle w:val="08VERKursiv"/>
          <w:lang w:val="de-DE"/>
        </w:rPr>
        <w:t xml:space="preserve"> </w:t>
      </w:r>
      <w:proofErr w:type="spellStart"/>
      <w:r w:rsidRPr="00D31C33">
        <w:rPr>
          <w:rStyle w:val="08VERKursiv"/>
          <w:lang w:val="de-DE"/>
        </w:rPr>
        <w:t>now</w:t>
      </w:r>
      <w:proofErr w:type="spellEnd"/>
      <w:r w:rsidRPr="00D31C33">
        <w:rPr>
          <w:rStyle w:val="08VERKursiv"/>
          <w:lang w:val="de-DE"/>
        </w:rPr>
        <w:t xml:space="preserve"> = Ich </w:t>
      </w:r>
      <w:r w:rsidRPr="00E5683C">
        <w:rPr>
          <w:rStyle w:val="07VERFett"/>
          <w:i/>
          <w:iCs/>
          <w:lang w:val="de-DE"/>
        </w:rPr>
        <w:t>darf</w:t>
      </w:r>
      <w:r w:rsidRPr="00D31C33">
        <w:rPr>
          <w:rStyle w:val="08VERKursiv"/>
          <w:lang w:val="de-DE"/>
        </w:rPr>
        <w:t xml:space="preserve"> jetzt </w:t>
      </w:r>
      <w:r w:rsidRPr="00E5683C">
        <w:rPr>
          <w:rStyle w:val="07VERFett"/>
          <w:i/>
          <w:iCs/>
          <w:lang w:val="de-DE"/>
        </w:rPr>
        <w:t>nicht</w:t>
      </w:r>
      <w:r w:rsidRPr="00D31C33">
        <w:rPr>
          <w:rStyle w:val="08VERKursiv"/>
          <w:lang w:val="de-DE"/>
        </w:rPr>
        <w:t xml:space="preserve"> nach Hause </w:t>
      </w:r>
      <w:r w:rsidRPr="00E5683C">
        <w:rPr>
          <w:rStyle w:val="07VERFett"/>
          <w:i/>
          <w:iCs/>
          <w:lang w:val="de-DE"/>
        </w:rPr>
        <w:t>gehen</w:t>
      </w:r>
      <w:r w:rsidRPr="00D31C33">
        <w:rPr>
          <w:rStyle w:val="08VERKursiv"/>
          <w:lang w:val="de-DE"/>
        </w:rPr>
        <w:t xml:space="preserve"> ≠ </w:t>
      </w:r>
      <w:r w:rsidRPr="00D31C33">
        <w:rPr>
          <w:rStyle w:val="08VERKursiv"/>
          <w:strike/>
          <w:lang w:val="de-DE"/>
        </w:rPr>
        <w:t>Ich muss jetzt nicht nach Hause gehen.</w:t>
      </w:r>
      <w:r w:rsidRPr="00D31C33">
        <w:rPr>
          <w:rStyle w:val="08VERKursiv"/>
          <w:lang w:val="de-DE"/>
        </w:rPr>
        <w:t xml:space="preserve"> </w:t>
      </w:r>
      <w:r w:rsidRPr="00D31C33">
        <w:rPr>
          <w:rStyle w:val="08VERKursiv"/>
        </w:rPr>
        <w:sym w:font="Wingdings" w:char="F0E0"/>
      </w:r>
      <w:r w:rsidR="00DD4656">
        <w:rPr>
          <w:rStyle w:val="08VERKursiv"/>
          <w:lang w:val="de-DE"/>
        </w:rPr>
        <w:br/>
      </w:r>
      <w:r w:rsidRPr="00DD4656">
        <w:rPr>
          <w:rStyle w:val="08VERKursiv"/>
          <w:lang w:val="en-GB"/>
        </w:rPr>
        <w:t xml:space="preserve">Ich </w:t>
      </w:r>
      <w:r w:rsidRPr="00E5683C">
        <w:rPr>
          <w:rStyle w:val="07VERFett"/>
          <w:i/>
          <w:iCs/>
          <w:lang w:val="en-GB"/>
        </w:rPr>
        <w:t>muss</w:t>
      </w:r>
      <w:r w:rsidRPr="00DD4656">
        <w:rPr>
          <w:rStyle w:val="08VERKursiv"/>
          <w:lang w:val="en-GB"/>
        </w:rPr>
        <w:t xml:space="preserve"> </w:t>
      </w:r>
      <w:proofErr w:type="spellStart"/>
      <w:r w:rsidRPr="00DD4656">
        <w:rPr>
          <w:rStyle w:val="08VERKursiv"/>
          <w:lang w:val="en-GB"/>
        </w:rPr>
        <w:t>jetzt</w:t>
      </w:r>
      <w:proofErr w:type="spellEnd"/>
      <w:r w:rsidRPr="00DD4656">
        <w:rPr>
          <w:rStyle w:val="08VERKursiv"/>
          <w:lang w:val="en-GB"/>
        </w:rPr>
        <w:t xml:space="preserve"> </w:t>
      </w:r>
      <w:proofErr w:type="spellStart"/>
      <w:r w:rsidRPr="00E5683C">
        <w:rPr>
          <w:rStyle w:val="07VERFett"/>
          <w:i/>
          <w:iCs/>
          <w:lang w:val="en-GB"/>
        </w:rPr>
        <w:t>nicht</w:t>
      </w:r>
      <w:proofErr w:type="spellEnd"/>
      <w:r w:rsidRPr="00DD4656">
        <w:rPr>
          <w:rStyle w:val="08VERKursiv"/>
          <w:lang w:val="en-GB"/>
        </w:rPr>
        <w:t xml:space="preserve"> </w:t>
      </w:r>
      <w:proofErr w:type="spellStart"/>
      <w:r w:rsidRPr="00DD4656">
        <w:rPr>
          <w:rStyle w:val="08VERKursiv"/>
          <w:lang w:val="en-GB"/>
        </w:rPr>
        <w:t>nach</w:t>
      </w:r>
      <w:proofErr w:type="spellEnd"/>
      <w:r w:rsidRPr="00DD4656">
        <w:rPr>
          <w:rStyle w:val="08VERKursiv"/>
          <w:lang w:val="en-GB"/>
        </w:rPr>
        <w:t xml:space="preserve"> </w:t>
      </w:r>
      <w:proofErr w:type="spellStart"/>
      <w:r w:rsidRPr="00DD4656">
        <w:rPr>
          <w:rStyle w:val="08VERKursiv"/>
          <w:lang w:val="en-GB"/>
        </w:rPr>
        <w:t>Hause</w:t>
      </w:r>
      <w:proofErr w:type="spellEnd"/>
      <w:r w:rsidRPr="00DD4656">
        <w:rPr>
          <w:rStyle w:val="08VERKursiv"/>
          <w:lang w:val="en-GB"/>
        </w:rPr>
        <w:t xml:space="preserve"> </w:t>
      </w:r>
      <w:proofErr w:type="spellStart"/>
      <w:r w:rsidRPr="00E5683C">
        <w:rPr>
          <w:rStyle w:val="07VERFett"/>
          <w:i/>
          <w:iCs/>
          <w:lang w:val="en-GB"/>
        </w:rPr>
        <w:t>gehen</w:t>
      </w:r>
      <w:proofErr w:type="spellEnd"/>
      <w:r w:rsidRPr="00DD4656">
        <w:rPr>
          <w:rStyle w:val="08VERKursiv"/>
          <w:lang w:val="en-GB"/>
        </w:rPr>
        <w:t xml:space="preserve"> = I </w:t>
      </w:r>
      <w:r w:rsidRPr="00E5683C">
        <w:rPr>
          <w:rStyle w:val="07VERFett"/>
          <w:i/>
          <w:iCs/>
          <w:lang w:val="en-GB"/>
        </w:rPr>
        <w:t>needn’t / don’t have to go</w:t>
      </w:r>
      <w:r w:rsidRPr="00DD4656">
        <w:rPr>
          <w:rStyle w:val="08VERKursiv"/>
          <w:lang w:val="en-GB"/>
        </w:rPr>
        <w:t xml:space="preserve"> home now.</w:t>
      </w:r>
    </w:p>
    <w:p w14:paraId="0C619181" w14:textId="77777777" w:rsidR="00E54336" w:rsidRDefault="00E54336" w:rsidP="00162299">
      <w:pPr>
        <w:pStyle w:val="04VERGrundschrift10pt"/>
        <w:rPr>
          <w:lang w:val="en-GB"/>
        </w:rPr>
      </w:pPr>
    </w:p>
    <w:p w14:paraId="1617BBC9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6A8E8611" w14:textId="77777777" w:rsidR="00EB42EA" w:rsidRPr="00402F0B" w:rsidRDefault="00EB42EA" w:rsidP="00EB42EA">
      <w:pPr>
        <w:rPr>
          <w:lang w:val="en-US"/>
        </w:rPr>
      </w:pPr>
    </w:p>
    <w:p w14:paraId="278BD128" w14:textId="69472CCC" w:rsidR="00B84989" w:rsidRPr="00E575BD" w:rsidRDefault="00E575BD" w:rsidP="009574BC">
      <w:pPr>
        <w:pStyle w:val="03VERArbeitsfragen"/>
        <w:numPr>
          <w:ilvl w:val="0"/>
          <w:numId w:val="6"/>
        </w:numPr>
        <w:rPr>
          <w:lang w:val="en-GB"/>
        </w:rPr>
      </w:pPr>
      <w:r w:rsidRPr="00E575BD">
        <w:rPr>
          <w:lang w:val="en-GB"/>
        </w:rPr>
        <w:t>Modal verbs</w:t>
      </w:r>
      <w:r w:rsidR="00FC3663" w:rsidRPr="00E575BD">
        <w:rPr>
          <w:lang w:val="en-GB"/>
        </w:rPr>
        <w:t xml:space="preserve">: </w:t>
      </w:r>
      <w:r w:rsidR="00682C7A">
        <w:rPr>
          <w:lang w:val="en-GB"/>
        </w:rPr>
        <w:t>Austrian schools compared to American schools</w:t>
      </w:r>
    </w:p>
    <w:p w14:paraId="39E3BBC8" w14:textId="47F44DF3" w:rsidR="00E575BD" w:rsidRDefault="00BA422D" w:rsidP="00BA422D">
      <w:pPr>
        <w:pStyle w:val="04VERGrundschrift10pt"/>
        <w:numPr>
          <w:ilvl w:val="0"/>
          <w:numId w:val="7"/>
        </w:numPr>
        <w:rPr>
          <w:rStyle w:val="07VERFett"/>
          <w:lang w:val="en-GB"/>
        </w:rPr>
      </w:pPr>
      <w:r>
        <w:rPr>
          <w:rStyle w:val="07VERFett"/>
          <w:lang w:val="en-GB"/>
        </w:rPr>
        <w:t>Look at the text in your course book on p. 82 again</w:t>
      </w:r>
      <w:r w:rsidR="00E575BD">
        <w:rPr>
          <w:rStyle w:val="07VERFett"/>
          <w:lang w:val="en-GB"/>
        </w:rPr>
        <w:t>.</w:t>
      </w:r>
      <w:r>
        <w:rPr>
          <w:rStyle w:val="07VERFett"/>
          <w:lang w:val="en-GB"/>
        </w:rPr>
        <w:t xml:space="preserve"> Scan the text for modal verbs and the main verbs they refer to. Complete the table.</w:t>
      </w:r>
    </w:p>
    <w:p w14:paraId="70A7AFBC" w14:textId="77777777" w:rsidR="006C279A" w:rsidRPr="00AE3D45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830"/>
        <w:gridCol w:w="3969"/>
        <w:gridCol w:w="1985"/>
      </w:tblGrid>
      <w:tr w:rsidR="00BA422D" w:rsidRPr="00BA422D" w14:paraId="40B36C19" w14:textId="77777777" w:rsidTr="00DC7F1B">
        <w:trPr>
          <w:jc w:val="center"/>
        </w:trPr>
        <w:tc>
          <w:tcPr>
            <w:tcW w:w="2830" w:type="dxa"/>
            <w:shd w:val="clear" w:color="auto" w:fill="F2F2F2" w:themeFill="background1" w:themeFillShade="F2"/>
          </w:tcPr>
          <w:p w14:paraId="02B38380" w14:textId="77777777" w:rsidR="00BA422D" w:rsidRPr="00BA422D" w:rsidRDefault="00BA422D" w:rsidP="00BA422D">
            <w:pPr>
              <w:pStyle w:val="14Textcorrection"/>
              <w:spacing w:line="276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modal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14:paraId="3BC87155" w14:textId="414EB37B" w:rsidR="00BA422D" w:rsidRPr="00BA422D" w:rsidRDefault="00BA422D" w:rsidP="00BA422D">
            <w:pPr>
              <w:pStyle w:val="14Textcorrection"/>
              <w:spacing w:line="276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main verb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7C040151" w14:textId="77777777" w:rsidR="00BA422D" w:rsidRPr="00BA422D" w:rsidRDefault="00BA422D" w:rsidP="00BA422D">
            <w:pPr>
              <w:pStyle w:val="14Textcorrection"/>
              <w:spacing w:line="276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line</w:t>
            </w:r>
          </w:p>
        </w:tc>
      </w:tr>
      <w:tr w:rsidR="00BA422D" w:rsidRPr="00DC7F1B" w14:paraId="6D9B810F" w14:textId="77777777" w:rsidTr="00DC7F1B">
        <w:trPr>
          <w:jc w:val="center"/>
        </w:trPr>
        <w:tc>
          <w:tcPr>
            <w:tcW w:w="2830" w:type="dxa"/>
          </w:tcPr>
          <w:p w14:paraId="3E46D5AC" w14:textId="77777777" w:rsidR="00BA422D" w:rsidRPr="00DC7F1B" w:rsidRDefault="00BA422D" w:rsidP="00BA422D">
            <w:pPr>
              <w:pStyle w:val="14Textcorrection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can</w:t>
            </w:r>
          </w:p>
        </w:tc>
        <w:tc>
          <w:tcPr>
            <w:tcW w:w="3969" w:type="dxa"/>
          </w:tcPr>
          <w:p w14:paraId="3E7FF21D" w14:textId="77777777" w:rsidR="00BA422D" w:rsidRPr="00DC7F1B" w:rsidRDefault="00BA422D" w:rsidP="00BA422D">
            <w:pPr>
              <w:pStyle w:val="14Textcorrection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move</w:t>
            </w:r>
          </w:p>
        </w:tc>
        <w:tc>
          <w:tcPr>
            <w:tcW w:w="1985" w:type="dxa"/>
          </w:tcPr>
          <w:p w14:paraId="1366E63D" w14:textId="7C13BEE6" w:rsidR="00BA422D" w:rsidRPr="00DC7F1B" w:rsidRDefault="00BA422D" w:rsidP="00BA422D">
            <w:pPr>
              <w:pStyle w:val="14Textcorrection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14</w:t>
            </w:r>
          </w:p>
        </w:tc>
      </w:tr>
      <w:tr w:rsidR="00BA422D" w:rsidRPr="00BA422D" w14:paraId="724CE0F6" w14:textId="77777777" w:rsidTr="00DC7F1B">
        <w:trPr>
          <w:jc w:val="center"/>
        </w:trPr>
        <w:tc>
          <w:tcPr>
            <w:tcW w:w="2830" w:type="dxa"/>
          </w:tcPr>
          <w:p w14:paraId="01B3008F" w14:textId="3FAC13BD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4B2914D6" w14:textId="5E781435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69EADDD3" w14:textId="5AA3F197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4C1C0558" w14:textId="77777777" w:rsidTr="00DC7F1B">
        <w:trPr>
          <w:jc w:val="center"/>
        </w:trPr>
        <w:tc>
          <w:tcPr>
            <w:tcW w:w="2830" w:type="dxa"/>
          </w:tcPr>
          <w:p w14:paraId="0A5F3123" w14:textId="5D97B3A4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00ECB142" w14:textId="4B06C3F0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5443E7AF" w14:textId="477E155F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5DD0D60A" w14:textId="77777777" w:rsidTr="00DC7F1B">
        <w:trPr>
          <w:jc w:val="center"/>
        </w:trPr>
        <w:tc>
          <w:tcPr>
            <w:tcW w:w="2830" w:type="dxa"/>
          </w:tcPr>
          <w:p w14:paraId="6A05DE2D" w14:textId="76628B2A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7E29630C" w14:textId="0DCFC26D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1C4352EC" w14:textId="1FD3722C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49D68574" w14:textId="77777777" w:rsidTr="00DC7F1B">
        <w:trPr>
          <w:jc w:val="center"/>
        </w:trPr>
        <w:tc>
          <w:tcPr>
            <w:tcW w:w="2830" w:type="dxa"/>
          </w:tcPr>
          <w:p w14:paraId="2FB02137" w14:textId="6D61389C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12F6FDD2" w14:textId="33D42A22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086FF354" w14:textId="3D81B39C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489A7890" w14:textId="77777777" w:rsidTr="00DC7F1B">
        <w:trPr>
          <w:jc w:val="center"/>
        </w:trPr>
        <w:tc>
          <w:tcPr>
            <w:tcW w:w="2830" w:type="dxa"/>
          </w:tcPr>
          <w:p w14:paraId="45CA85DD" w14:textId="7CD5E463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057E3725" w14:textId="4A781BF8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2ED5513E" w14:textId="45C5A5D8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65325212" w14:textId="77777777" w:rsidTr="00DC7F1B">
        <w:trPr>
          <w:jc w:val="center"/>
        </w:trPr>
        <w:tc>
          <w:tcPr>
            <w:tcW w:w="2830" w:type="dxa"/>
          </w:tcPr>
          <w:p w14:paraId="690FF943" w14:textId="6299F162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24DA6E16" w14:textId="1FD8FE21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172AEF7D" w14:textId="34A7AE5D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76D81BF2" w14:textId="77777777" w:rsidTr="00DC7F1B">
        <w:trPr>
          <w:jc w:val="center"/>
        </w:trPr>
        <w:tc>
          <w:tcPr>
            <w:tcW w:w="2830" w:type="dxa"/>
          </w:tcPr>
          <w:p w14:paraId="56835734" w14:textId="2EC58CF2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07B5377E" w14:textId="6C08F5AB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047425BB" w14:textId="46CE1BAF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0D32338D" w14:textId="77777777" w:rsidTr="00DC7F1B">
        <w:trPr>
          <w:jc w:val="center"/>
        </w:trPr>
        <w:tc>
          <w:tcPr>
            <w:tcW w:w="2830" w:type="dxa"/>
          </w:tcPr>
          <w:p w14:paraId="5BB508C6" w14:textId="6EAC6D1B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4B1E897E" w14:textId="4839DBA7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68833918" w14:textId="6BBCE213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BA422D" w:rsidRPr="00BA422D" w14:paraId="5BF3696C" w14:textId="77777777" w:rsidTr="00DC7F1B">
        <w:trPr>
          <w:jc w:val="center"/>
        </w:trPr>
        <w:tc>
          <w:tcPr>
            <w:tcW w:w="2830" w:type="dxa"/>
          </w:tcPr>
          <w:p w14:paraId="59F055ED" w14:textId="4D4AB264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3969" w:type="dxa"/>
          </w:tcPr>
          <w:p w14:paraId="741D5DA8" w14:textId="7CBBD797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  <w:tc>
          <w:tcPr>
            <w:tcW w:w="1985" w:type="dxa"/>
          </w:tcPr>
          <w:p w14:paraId="5A17BE7B" w14:textId="67E2A409" w:rsidR="00BA422D" w:rsidRPr="00BA422D" w:rsidRDefault="00BA422D" w:rsidP="00BA422D">
            <w:pPr>
              <w:pStyle w:val="14Textcorrection"/>
              <w:rPr>
                <w:rStyle w:val="07VERFett"/>
                <w:b w:val="0"/>
                <w:bCs w:val="0"/>
                <w:lang w:val="en-GB"/>
              </w:rPr>
            </w:pPr>
          </w:p>
        </w:tc>
      </w:tr>
    </w:tbl>
    <w:p w14:paraId="7AA8DAF8" w14:textId="77777777" w:rsidR="00E575BD" w:rsidRPr="00E575BD" w:rsidRDefault="00E575BD" w:rsidP="00E575BD">
      <w:pPr>
        <w:pStyle w:val="13Lckentext"/>
        <w:rPr>
          <w:rStyle w:val="07VERFett"/>
          <w:b w:val="0"/>
          <w:bCs w:val="0"/>
        </w:rPr>
      </w:pPr>
    </w:p>
    <w:p w14:paraId="08FC24D9" w14:textId="2DB860C9" w:rsidR="00162299" w:rsidRPr="00244C0E" w:rsidRDefault="00EB42EA" w:rsidP="003E456D">
      <w:pPr>
        <w:pStyle w:val="04VERGrundschrift10pt"/>
        <w:numPr>
          <w:ilvl w:val="0"/>
          <w:numId w:val="7"/>
        </w:numPr>
        <w:rPr>
          <w:rStyle w:val="07VERFett"/>
          <w:lang w:val="en-GB"/>
        </w:rPr>
      </w:pPr>
      <w:r>
        <w:rPr>
          <w:rStyle w:val="07VERFett"/>
          <w:lang w:val="en-GB"/>
        </w:rPr>
        <w:t>Complete the following sentences with phrases from the table above</w:t>
      </w:r>
      <w:r w:rsidR="00E575BD" w:rsidRPr="00244C0E">
        <w:rPr>
          <w:rStyle w:val="07VERFett"/>
          <w:lang w:val="en-GB"/>
        </w:rPr>
        <w:t>.</w:t>
      </w:r>
    </w:p>
    <w:p w14:paraId="4C1E609D" w14:textId="77777777" w:rsidR="00162299" w:rsidRDefault="00162299" w:rsidP="00FC3663">
      <w:pPr>
        <w:pStyle w:val="13Lckentext"/>
        <w:rPr>
          <w:rStyle w:val="07VERFett"/>
          <w:b w:val="0"/>
          <w:bCs w:val="0"/>
        </w:rPr>
      </w:pPr>
    </w:p>
    <w:p w14:paraId="43E5D338" w14:textId="76144B6D" w:rsidR="00244C0E" w:rsidRPr="00244C0E" w:rsidRDefault="00244C0E" w:rsidP="00EB42EA">
      <w:pPr>
        <w:pStyle w:val="13Lckentext"/>
        <w:tabs>
          <w:tab w:val="left" w:pos="567"/>
          <w:tab w:val="left" w:pos="709"/>
        </w:tabs>
        <w:spacing w:line="480" w:lineRule="auto"/>
        <w:ind w:left="709" w:hanging="709"/>
      </w:pPr>
      <w:r w:rsidRPr="00244C0E">
        <w:t xml:space="preserve">1 </w:t>
      </w:r>
      <w:r>
        <w:tab/>
      </w:r>
      <w:r w:rsidR="00EB42EA">
        <w:t xml:space="preserve">You </w:t>
      </w:r>
      <w:proofErr w:type="gramStart"/>
      <w:r w:rsidR="00EB42EA">
        <w:t>have to</w:t>
      </w:r>
      <w:proofErr w:type="gramEnd"/>
      <w:r w:rsidR="00EB42EA">
        <w:t xml:space="preserve"> observe the dress code at this school: you </w:t>
      </w:r>
      <w:r w:rsidRPr="00244C0E">
        <w:t>________________</w:t>
      </w:r>
      <w:r w:rsidR="00EB42EA">
        <w:t>________</w:t>
      </w:r>
      <w:r w:rsidRPr="00244C0E">
        <w:t>__</w:t>
      </w:r>
      <w:r w:rsidR="00EB42EA">
        <w:t xml:space="preserve"> torn jeans or tank tops here.</w:t>
      </w:r>
      <w:r w:rsidR="00EB42EA">
        <w:rPr>
          <w:rFonts w:eastAsia="ScalaSansCV-Plain"/>
        </w:rPr>
        <w:t xml:space="preserve"> </w:t>
      </w:r>
    </w:p>
    <w:p w14:paraId="62E4DF30" w14:textId="7385FB4A" w:rsidR="00244C0E" w:rsidRPr="00244C0E" w:rsidRDefault="00244C0E" w:rsidP="00244C0E">
      <w:pPr>
        <w:pStyle w:val="13Lckentext"/>
        <w:tabs>
          <w:tab w:val="left" w:pos="567"/>
          <w:tab w:val="left" w:pos="709"/>
        </w:tabs>
        <w:spacing w:line="480" w:lineRule="auto"/>
      </w:pPr>
      <w:r w:rsidRPr="00244C0E">
        <w:t xml:space="preserve">2 </w:t>
      </w:r>
      <w:r>
        <w:tab/>
      </w:r>
      <w:r w:rsidR="003F1848">
        <w:rPr>
          <w:rFonts w:eastAsia="ScalaSansCV-Plain"/>
        </w:rPr>
        <w:t>The maths teacher is talking too fast. I _____________________________ him.</w:t>
      </w:r>
    </w:p>
    <w:p w14:paraId="6BD01A85" w14:textId="0E44AA49" w:rsidR="00244C0E" w:rsidRPr="00244C0E" w:rsidRDefault="00244C0E" w:rsidP="00244C0E">
      <w:pPr>
        <w:pStyle w:val="13Lckentext"/>
        <w:tabs>
          <w:tab w:val="left" w:pos="567"/>
          <w:tab w:val="left" w:pos="709"/>
        </w:tabs>
        <w:spacing w:line="480" w:lineRule="auto"/>
        <w:ind w:left="567" w:hanging="567"/>
      </w:pPr>
      <w:r w:rsidRPr="00244C0E">
        <w:t xml:space="preserve">3 </w:t>
      </w:r>
      <w:r>
        <w:tab/>
      </w:r>
      <w:r w:rsidRPr="00244C0E">
        <w:rPr>
          <w:rFonts w:eastAsia="ScalaSansCV-Plain"/>
        </w:rPr>
        <w:t>If I</w:t>
      </w:r>
      <w:r w:rsidR="003F1848">
        <w:rPr>
          <w:rFonts w:eastAsia="ScalaSansCV-Plain"/>
        </w:rPr>
        <w:t xml:space="preserve"> get hungry during lessons, </w:t>
      </w:r>
      <w:r w:rsidRPr="00244C0E">
        <w:t xml:space="preserve">____________ </w:t>
      </w:r>
      <w:r w:rsidRPr="00244C0E">
        <w:rPr>
          <w:rFonts w:eastAsia="ScalaSansCV-Plain"/>
        </w:rPr>
        <w:t xml:space="preserve">I </w:t>
      </w:r>
      <w:r w:rsidR="003F1848">
        <w:rPr>
          <w:rFonts w:eastAsia="ScalaSansCV-Plain"/>
        </w:rPr>
        <w:t>______________ something then</w:t>
      </w:r>
      <w:r w:rsidRPr="00244C0E">
        <w:rPr>
          <w:rFonts w:eastAsia="ScalaSansCV-Plain"/>
        </w:rPr>
        <w:t xml:space="preserve">? </w:t>
      </w:r>
    </w:p>
    <w:p w14:paraId="29965D4D" w14:textId="6F7A291A" w:rsidR="00244C0E" w:rsidRPr="00244C0E" w:rsidRDefault="00244C0E" w:rsidP="00244C0E">
      <w:pPr>
        <w:pStyle w:val="13Lckentext"/>
        <w:tabs>
          <w:tab w:val="left" w:pos="567"/>
          <w:tab w:val="left" w:pos="709"/>
        </w:tabs>
        <w:spacing w:line="480" w:lineRule="auto"/>
      </w:pPr>
      <w:r w:rsidRPr="00244C0E">
        <w:t xml:space="preserve">4 </w:t>
      </w:r>
      <w:r>
        <w:tab/>
      </w:r>
      <w:r w:rsidRPr="00244C0E">
        <w:rPr>
          <w:rFonts w:eastAsia="ScalaSansCV-Plain"/>
        </w:rPr>
        <w:t xml:space="preserve">How many subjects </w:t>
      </w:r>
      <w:r w:rsidRPr="00244C0E">
        <w:t xml:space="preserve">____________ </w:t>
      </w:r>
      <w:r w:rsidR="003F1848">
        <w:rPr>
          <w:rFonts w:eastAsia="ScalaSansCV-Plain"/>
        </w:rPr>
        <w:t>we</w:t>
      </w:r>
      <w:r w:rsidRPr="00244C0E">
        <w:rPr>
          <w:rFonts w:eastAsia="ScalaSansCV-Plain"/>
        </w:rPr>
        <w:t xml:space="preserve"> </w:t>
      </w:r>
      <w:r w:rsidR="003F1848">
        <w:rPr>
          <w:rFonts w:eastAsia="ScalaSansCV-Plain"/>
        </w:rPr>
        <w:t>__________________</w:t>
      </w:r>
      <w:r w:rsidRPr="00244C0E">
        <w:rPr>
          <w:rFonts w:eastAsia="ScalaSansCV-Plain"/>
        </w:rPr>
        <w:t xml:space="preserve">? </w:t>
      </w:r>
    </w:p>
    <w:p w14:paraId="1A4A6916" w14:textId="0C5D7E33" w:rsidR="00244C0E" w:rsidRPr="00244C0E" w:rsidRDefault="00244C0E" w:rsidP="00DB7942">
      <w:pPr>
        <w:pStyle w:val="13Lckentext"/>
        <w:tabs>
          <w:tab w:val="left" w:pos="567"/>
          <w:tab w:val="left" w:pos="709"/>
        </w:tabs>
        <w:spacing w:line="480" w:lineRule="auto"/>
        <w:ind w:left="709" w:hanging="709"/>
      </w:pPr>
      <w:r w:rsidRPr="00244C0E">
        <w:t xml:space="preserve">5 </w:t>
      </w:r>
      <w:r>
        <w:tab/>
      </w:r>
      <w:r w:rsidR="00DB7942">
        <w:rPr>
          <w:rFonts w:eastAsia="ScalaSansCV-Plain"/>
        </w:rPr>
        <w:t>There _____________________________ as many as 75 teachers at this school, but I’m not sure.</w:t>
      </w:r>
    </w:p>
    <w:p w14:paraId="15485819" w14:textId="255C868C" w:rsidR="00941860" w:rsidRPr="00244C0E" w:rsidRDefault="00DB7942" w:rsidP="00DB7942">
      <w:pPr>
        <w:pStyle w:val="13Lckentext"/>
        <w:numPr>
          <w:ilvl w:val="0"/>
          <w:numId w:val="8"/>
        </w:numPr>
        <w:tabs>
          <w:tab w:val="left" w:pos="567"/>
          <w:tab w:val="left" w:pos="709"/>
        </w:tabs>
        <w:spacing w:line="480" w:lineRule="auto"/>
        <w:ind w:hanging="720"/>
        <w:rPr>
          <w:rStyle w:val="07VERFett"/>
          <w:b w:val="0"/>
          <w:bCs w:val="0"/>
        </w:rPr>
      </w:pPr>
      <w:r>
        <w:rPr>
          <w:rFonts w:eastAsia="ScalaSansCV-Plain"/>
        </w:rPr>
        <w:t>The school cafeteria is quite good. Each day, we ______________________________ between three or four different meals.</w:t>
      </w:r>
    </w:p>
    <w:p w14:paraId="33F93BA1" w14:textId="77777777" w:rsidR="00C3362E" w:rsidRDefault="00C3362E">
      <w:pPr>
        <w:spacing w:after="0" w:line="240" w:lineRule="auto"/>
        <w:rPr>
          <w:rFonts w:ascii="Verdana" w:eastAsia="Times New Roman" w:hAnsi="Verdana" w:cs="Arial"/>
          <w:sz w:val="20"/>
          <w:lang w:val="en-GB" w:bidi="en-US"/>
        </w:rPr>
      </w:pPr>
      <w:r w:rsidRPr="00DB7942">
        <w:rPr>
          <w:lang w:val="en-US"/>
        </w:rPr>
        <w:br w:type="page"/>
      </w:r>
    </w:p>
    <w:p w14:paraId="4D98A404" w14:textId="77777777" w:rsidR="00941860" w:rsidRPr="00941860" w:rsidRDefault="00941860" w:rsidP="00941860">
      <w:pPr>
        <w:pStyle w:val="13Lckentext"/>
        <w:rPr>
          <w:rStyle w:val="07VERFett"/>
          <w:b w:val="0"/>
          <w:bCs w:val="0"/>
        </w:rPr>
      </w:pPr>
    </w:p>
    <w:p w14:paraId="73D8FC5A" w14:textId="10A71B74" w:rsidR="00BC5125" w:rsidRPr="00C3362E" w:rsidRDefault="00682C7A" w:rsidP="00682C7A">
      <w:pPr>
        <w:pStyle w:val="03VERArbeitsfragen"/>
        <w:tabs>
          <w:tab w:val="left" w:pos="567"/>
        </w:tabs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3</w:t>
      </w:r>
      <w:r>
        <w:rPr>
          <w:rStyle w:val="07VERFett"/>
          <w:b/>
          <w:bCs w:val="0"/>
          <w:lang w:val="en-GB"/>
        </w:rPr>
        <w:tab/>
      </w:r>
      <w:r w:rsidR="00C3362E" w:rsidRPr="00C3362E">
        <w:rPr>
          <w:rStyle w:val="07VERFett"/>
          <w:b/>
          <w:bCs w:val="0"/>
          <w:lang w:val="en-GB"/>
        </w:rPr>
        <w:t>Modal verbs mixed</w:t>
      </w:r>
      <w:r w:rsidR="00A16234" w:rsidRPr="00C3362E">
        <w:rPr>
          <w:rStyle w:val="07VERFett"/>
          <w:b/>
          <w:bCs w:val="0"/>
          <w:lang w:val="en-GB"/>
        </w:rPr>
        <w:t>:</w:t>
      </w:r>
      <w:r w:rsidR="005732B7" w:rsidRPr="00C3362E">
        <w:rPr>
          <w:rStyle w:val="07VERFett"/>
          <w:b/>
          <w:bCs w:val="0"/>
          <w:lang w:val="en-GB"/>
        </w:rPr>
        <w:t xml:space="preserve"> </w:t>
      </w:r>
      <w:r w:rsidR="00402F0B">
        <w:rPr>
          <w:rStyle w:val="07VERFett"/>
          <w:b/>
          <w:bCs w:val="0"/>
          <w:lang w:val="en-GB"/>
        </w:rPr>
        <w:t>Find the mistakes</w:t>
      </w:r>
    </w:p>
    <w:p w14:paraId="124AE771" w14:textId="17FC2272" w:rsidR="00402F0B" w:rsidRDefault="00402F0B" w:rsidP="00402F0B">
      <w:pPr>
        <w:pStyle w:val="04VERGrundschrift10pt"/>
        <w:rPr>
          <w:rStyle w:val="07VERFett"/>
          <w:lang w:val="en-US"/>
        </w:rPr>
      </w:pPr>
      <w:r w:rsidRPr="00402F0B">
        <w:rPr>
          <w:rStyle w:val="07VERFett"/>
          <w:lang w:val="en-US"/>
        </w:rPr>
        <w:t>Read the dialogue and find the ten mistakes</w:t>
      </w:r>
      <w:r>
        <w:rPr>
          <w:rStyle w:val="07VERFett"/>
          <w:lang w:val="en-US"/>
        </w:rPr>
        <w:t>. Correct them.</w:t>
      </w:r>
    </w:p>
    <w:p w14:paraId="5C4E5118" w14:textId="77777777" w:rsidR="00402F0B" w:rsidRDefault="00402F0B" w:rsidP="000F3F06">
      <w:pPr>
        <w:pStyle w:val="04VERGrundschrift10pt"/>
        <w:tabs>
          <w:tab w:val="left" w:pos="851"/>
        </w:tabs>
        <w:rPr>
          <w:rStyle w:val="07VERFett"/>
          <w:lang w:val="en-US"/>
        </w:rPr>
      </w:pPr>
    </w:p>
    <w:p w14:paraId="1DDBE565" w14:textId="74BBBA43" w:rsidR="00402F0B" w:rsidRPr="00C56DA5" w:rsidRDefault="00402F0B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</w:pPr>
      <w:r w:rsidRPr="00C56DA5">
        <w:rPr>
          <w:b/>
          <w:bCs/>
        </w:rPr>
        <w:t xml:space="preserve">Chris: </w:t>
      </w:r>
      <w:r w:rsidRPr="00C56DA5">
        <w:rPr>
          <w:b/>
          <w:bCs/>
        </w:rPr>
        <w:tab/>
      </w:r>
      <w:r w:rsidRPr="00C56DA5">
        <w:t xml:space="preserve">Lisa, </w:t>
      </w:r>
      <w:r w:rsidR="000F3F06" w:rsidRPr="00C56DA5">
        <w:t>may</w:t>
      </w:r>
      <w:r w:rsidRPr="00C56DA5">
        <w:t xml:space="preserve"> you please help me with </w:t>
      </w:r>
      <w:r w:rsidR="000C58C0" w:rsidRPr="00C56DA5">
        <w:t>my</w:t>
      </w:r>
      <w:r w:rsidRPr="00C56DA5">
        <w:t xml:space="preserve"> essay?</w:t>
      </w:r>
      <w:r w:rsidR="000C58C0" w:rsidRPr="00C56DA5">
        <w:t xml:space="preserve"> You are so much better with words than I am</w:t>
      </w:r>
      <w:r w:rsidR="000F3F06" w:rsidRPr="00C56DA5">
        <w:t>!</w:t>
      </w:r>
    </w:p>
    <w:p w14:paraId="7483CF69" w14:textId="79CA03B6" w:rsidR="006663DB" w:rsidRPr="00C56DA5" w:rsidRDefault="006663DB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</w:pPr>
      <w:r w:rsidRPr="00C56DA5">
        <w:rPr>
          <w:b/>
          <w:bCs/>
        </w:rPr>
        <w:t>Lisa</w:t>
      </w:r>
      <w:r w:rsidRPr="00C56DA5">
        <w:t xml:space="preserve">: </w:t>
      </w:r>
      <w:r w:rsidRPr="00C56DA5">
        <w:tab/>
        <w:t xml:space="preserve">I’m </w:t>
      </w:r>
      <w:proofErr w:type="gramStart"/>
      <w:r w:rsidRPr="00C56DA5">
        <w:t>really sorry</w:t>
      </w:r>
      <w:proofErr w:type="gramEnd"/>
      <w:r w:rsidRPr="00C56DA5">
        <w:t xml:space="preserve"> but I </w:t>
      </w:r>
      <w:r w:rsidR="000F3F06" w:rsidRPr="00C56DA5">
        <w:t>ought</w:t>
      </w:r>
      <w:r w:rsidR="000F3F06" w:rsidRPr="000537FD">
        <w:t xml:space="preserve"> to</w:t>
      </w:r>
      <w:r w:rsidRPr="00C56DA5">
        <w:t xml:space="preserve"> help you at the moment. I </w:t>
      </w:r>
      <w:proofErr w:type="gramStart"/>
      <w:r w:rsidR="00C56DA5" w:rsidRPr="00C56DA5">
        <w:rPr>
          <w:shd w:val="clear" w:color="auto" w:fill="FFFFFF" w:themeFill="background1"/>
        </w:rPr>
        <w:t>have</w:t>
      </w:r>
      <w:r w:rsidR="000F3F06" w:rsidRPr="00C56DA5">
        <w:rPr>
          <w:shd w:val="clear" w:color="auto" w:fill="FFFFFF" w:themeFill="background1"/>
        </w:rPr>
        <w:t xml:space="preserve"> to</w:t>
      </w:r>
      <w:proofErr w:type="gramEnd"/>
      <w:r w:rsidRPr="00C56DA5">
        <w:rPr>
          <w:shd w:val="clear" w:color="auto" w:fill="FFFFFF" w:themeFill="background1"/>
        </w:rPr>
        <w:t xml:space="preserve"> </w:t>
      </w:r>
      <w:r w:rsidR="00C56DA5" w:rsidRPr="00C56DA5">
        <w:rPr>
          <w:shd w:val="clear" w:color="auto" w:fill="FFFFFF" w:themeFill="background1"/>
        </w:rPr>
        <w:t>do</w:t>
      </w:r>
      <w:r w:rsidR="00C56DA5" w:rsidRPr="00C56DA5">
        <w:t xml:space="preserve"> </w:t>
      </w:r>
      <w:r w:rsidRPr="00C56DA5">
        <w:t>my maths homework now.</w:t>
      </w:r>
    </w:p>
    <w:p w14:paraId="5B482716" w14:textId="166586BB" w:rsidR="006663DB" w:rsidRPr="00C56DA5" w:rsidRDefault="006663DB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</w:pPr>
      <w:r w:rsidRPr="00C56DA5">
        <w:rPr>
          <w:b/>
          <w:bCs/>
        </w:rPr>
        <w:t>Chris</w:t>
      </w:r>
      <w:r w:rsidRPr="00C56DA5">
        <w:t xml:space="preserve">: </w:t>
      </w:r>
      <w:r w:rsidRPr="00C56DA5">
        <w:tab/>
        <w:t xml:space="preserve">But the homework </w:t>
      </w:r>
      <w:r w:rsidR="000F3F06" w:rsidRPr="000537FD">
        <w:t>mustn’t</w:t>
      </w:r>
      <w:r w:rsidRPr="00C56DA5">
        <w:t xml:space="preserve"> be finished before next Monday. You still have all weekend. You </w:t>
      </w:r>
      <w:r w:rsidR="00C56DA5" w:rsidRPr="000537FD">
        <w:t>shouldn’t</w:t>
      </w:r>
      <w:r w:rsidRPr="00C56DA5">
        <w:t xml:space="preserve"> finish it today.</w:t>
      </w:r>
    </w:p>
    <w:p w14:paraId="6C781014" w14:textId="7083D1C5" w:rsidR="006663DB" w:rsidRPr="00C56DA5" w:rsidRDefault="006663DB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</w:pPr>
      <w:r w:rsidRPr="00C56DA5">
        <w:rPr>
          <w:b/>
          <w:bCs/>
        </w:rPr>
        <w:t>Lisa</w:t>
      </w:r>
      <w:r w:rsidRPr="00C56DA5">
        <w:t xml:space="preserve">: </w:t>
      </w:r>
      <w:r w:rsidR="000C58C0" w:rsidRPr="00C56DA5">
        <w:tab/>
      </w:r>
      <w:r w:rsidR="0021231B" w:rsidRPr="00C56DA5">
        <w:t>Yes, I do. Tomorrow evening is the dress rehearsal for our play</w:t>
      </w:r>
      <w:r w:rsidR="000C58C0" w:rsidRPr="00C56DA5">
        <w:t>,</w:t>
      </w:r>
      <w:r w:rsidR="0021231B" w:rsidRPr="00C56DA5">
        <w:t xml:space="preserve"> and I </w:t>
      </w:r>
      <w:proofErr w:type="gramStart"/>
      <w:r w:rsidR="000C58C0" w:rsidRPr="00C56DA5">
        <w:t xml:space="preserve">definitely </w:t>
      </w:r>
      <w:r w:rsidR="00C56DA5" w:rsidRPr="000537FD">
        <w:t>have</w:t>
      </w:r>
      <w:proofErr w:type="gramEnd"/>
      <w:r w:rsidR="00C56DA5" w:rsidRPr="00C56DA5">
        <w:rPr>
          <w:shd w:val="clear" w:color="auto" w:fill="D9D9D9" w:themeFill="background1" w:themeFillShade="D9"/>
        </w:rPr>
        <w:t xml:space="preserve"> </w:t>
      </w:r>
      <w:r w:rsidR="00C56DA5" w:rsidRPr="000537FD">
        <w:t>to</w:t>
      </w:r>
      <w:r w:rsidR="0021231B" w:rsidRPr="00C56DA5">
        <w:t xml:space="preserve"> miss that.</w:t>
      </w:r>
      <w:r w:rsidRPr="00C56DA5">
        <w:t xml:space="preserve"> </w:t>
      </w:r>
      <w:r w:rsidR="000C58C0" w:rsidRPr="00C56DA5">
        <w:t xml:space="preserve">Plus, I still </w:t>
      </w:r>
      <w:r w:rsidR="00C56DA5" w:rsidRPr="00C56DA5">
        <w:t>must</w:t>
      </w:r>
      <w:r w:rsidR="000C58C0" w:rsidRPr="00C56DA5">
        <w:t xml:space="preserve"> practi</w:t>
      </w:r>
      <w:r w:rsidR="00C56DA5" w:rsidRPr="00C56DA5">
        <w:t>s</w:t>
      </w:r>
      <w:r w:rsidR="000C58C0" w:rsidRPr="00C56DA5">
        <w:t xml:space="preserve">e some of my </w:t>
      </w:r>
      <w:r w:rsidR="00C56DA5" w:rsidRPr="00C56DA5">
        <w:t>lines</w:t>
      </w:r>
      <w:r w:rsidR="000C58C0" w:rsidRPr="00C56DA5">
        <w:t xml:space="preserve">. </w:t>
      </w:r>
      <w:r w:rsidR="0021231B" w:rsidRPr="00C56DA5">
        <w:t xml:space="preserve">And on Sunday, there is Sam’s birthday party. Oh, I </w:t>
      </w:r>
      <w:r w:rsidR="00C56DA5" w:rsidRPr="000537FD">
        <w:t>needn’t</w:t>
      </w:r>
      <w:r w:rsidR="0021231B" w:rsidRPr="00C56DA5">
        <w:t xml:space="preserve"> forget to buy him a present tomorrow.</w:t>
      </w:r>
    </w:p>
    <w:p w14:paraId="3126B0A3" w14:textId="5EB865E8" w:rsidR="000C58C0" w:rsidRPr="00C56DA5" w:rsidRDefault="000C58C0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</w:pPr>
      <w:r w:rsidRPr="00C56DA5">
        <w:rPr>
          <w:b/>
          <w:bCs/>
        </w:rPr>
        <w:t>Chris</w:t>
      </w:r>
      <w:r w:rsidRPr="00C56DA5">
        <w:t xml:space="preserve">: </w:t>
      </w:r>
      <w:r w:rsidRPr="00C56DA5">
        <w:tab/>
        <w:t xml:space="preserve">You really are busy! Well, my essay isn’t all that urgent. I </w:t>
      </w:r>
      <w:r w:rsidR="00C56DA5" w:rsidRPr="000537FD">
        <w:t>may not</w:t>
      </w:r>
      <w:r w:rsidRPr="00C56DA5">
        <w:t xml:space="preserve"> finish it today. Perhaps you </w:t>
      </w:r>
      <w:r w:rsidR="00C56DA5" w:rsidRPr="000537FD">
        <w:t>should</w:t>
      </w:r>
      <w:r w:rsidRPr="00C56DA5">
        <w:t xml:space="preserve"> help me next week, then?</w:t>
      </w:r>
    </w:p>
    <w:p w14:paraId="74483F96" w14:textId="75194681" w:rsidR="000C58C0" w:rsidRPr="000C58C0" w:rsidRDefault="000C58C0" w:rsidP="00C56DA5">
      <w:pPr>
        <w:pStyle w:val="13Lckentext"/>
        <w:tabs>
          <w:tab w:val="left" w:pos="567"/>
          <w:tab w:val="left" w:pos="709"/>
          <w:tab w:val="left" w:pos="851"/>
        </w:tabs>
        <w:spacing w:line="480" w:lineRule="auto"/>
        <w:ind w:left="709" w:hanging="709"/>
        <w:rPr>
          <w:b/>
          <w:bCs/>
        </w:rPr>
      </w:pPr>
      <w:r w:rsidRPr="00C56DA5">
        <w:rPr>
          <w:b/>
          <w:bCs/>
        </w:rPr>
        <w:t>Lisa</w:t>
      </w:r>
      <w:r w:rsidRPr="00C56DA5">
        <w:t xml:space="preserve">: </w:t>
      </w:r>
      <w:r w:rsidRPr="00C56DA5">
        <w:tab/>
        <w:t xml:space="preserve">No problem. I </w:t>
      </w:r>
      <w:r w:rsidR="00C56DA5" w:rsidRPr="000537FD">
        <w:t>may</w:t>
      </w:r>
      <w:r w:rsidRPr="00C56DA5">
        <w:t xml:space="preserve"> help you next week.</w:t>
      </w:r>
    </w:p>
    <w:p w14:paraId="6FD85F52" w14:textId="4389F07E" w:rsidR="00402F0B" w:rsidRPr="00402F0B" w:rsidRDefault="00402F0B" w:rsidP="00402F0B">
      <w:pPr>
        <w:pStyle w:val="04VERGrundschrift10pt"/>
        <w:rPr>
          <w:rStyle w:val="07VERFett"/>
          <w:lang w:val="en-US"/>
        </w:rPr>
      </w:pPr>
      <w:r w:rsidRPr="00402F0B">
        <w:rPr>
          <w:rStyle w:val="07VERFett"/>
          <w:lang w:val="en-US"/>
        </w:rPr>
        <w:br w:type="page"/>
      </w:r>
    </w:p>
    <w:p w14:paraId="240D3739" w14:textId="77777777" w:rsidR="00402F0B" w:rsidRDefault="00402F0B" w:rsidP="00AE3D45">
      <w:pPr>
        <w:pStyle w:val="02VERUeberschrift"/>
        <w:rPr>
          <w:lang w:val="en-GB"/>
        </w:rPr>
      </w:pPr>
    </w:p>
    <w:p w14:paraId="3C4CA3F8" w14:textId="5ACDCBB8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t>Lösungen</w:t>
      </w:r>
      <w:proofErr w:type="spellEnd"/>
    </w:p>
    <w:p w14:paraId="633B26B3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tbl>
      <w:tblPr>
        <w:tblStyle w:val="Tabellenraster"/>
        <w:tblW w:w="4531" w:type="dxa"/>
        <w:tblLook w:val="04A0" w:firstRow="1" w:lastRow="0" w:firstColumn="1" w:lastColumn="0" w:noHBand="0" w:noVBand="1"/>
      </w:tblPr>
      <w:tblGrid>
        <w:gridCol w:w="1696"/>
        <w:gridCol w:w="2835"/>
      </w:tblGrid>
      <w:tr w:rsidR="00DA70F7" w:rsidRPr="00D31C33" w14:paraId="7234EDF1" w14:textId="77777777" w:rsidTr="00500ECC">
        <w:tc>
          <w:tcPr>
            <w:tcW w:w="1696" w:type="dxa"/>
            <w:shd w:val="clear" w:color="auto" w:fill="F2F2F2" w:themeFill="background1" w:themeFillShade="F2"/>
            <w:vAlign w:val="center"/>
          </w:tcPr>
          <w:p w14:paraId="7B1956DA" w14:textId="77777777" w:rsidR="00DA70F7" w:rsidRPr="00D31C33" w:rsidRDefault="00DA70F7" w:rsidP="005E49C6">
            <w:pPr>
              <w:pStyle w:val="04VERGrundschrift10pt"/>
              <w:jc w:val="center"/>
              <w:rPr>
                <w:rStyle w:val="07VERFett"/>
              </w:rPr>
            </w:pPr>
            <w:r w:rsidRPr="00D31C33">
              <w:rPr>
                <w:rStyle w:val="07VERFett"/>
              </w:rPr>
              <w:t>English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14:paraId="1625D206" w14:textId="77777777" w:rsidR="00DA70F7" w:rsidRPr="00D31C33" w:rsidRDefault="00DA70F7" w:rsidP="005E49C6">
            <w:pPr>
              <w:pStyle w:val="04VERGrundschrift10pt"/>
              <w:jc w:val="center"/>
              <w:rPr>
                <w:rStyle w:val="07VERFett"/>
              </w:rPr>
            </w:pPr>
            <w:r w:rsidRPr="00D31C33">
              <w:rPr>
                <w:rStyle w:val="07VERFett"/>
              </w:rPr>
              <w:t>Deutsch</w:t>
            </w:r>
          </w:p>
        </w:tc>
      </w:tr>
      <w:tr w:rsidR="00DA70F7" w:rsidRPr="000B582F" w14:paraId="628D0FAF" w14:textId="77777777" w:rsidTr="00DC7F1B">
        <w:tc>
          <w:tcPr>
            <w:tcW w:w="1696" w:type="dxa"/>
            <w:vAlign w:val="center"/>
          </w:tcPr>
          <w:p w14:paraId="73992538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can</w:t>
            </w:r>
          </w:p>
        </w:tc>
        <w:tc>
          <w:tcPr>
            <w:tcW w:w="2835" w:type="dxa"/>
            <w:vAlign w:val="center"/>
          </w:tcPr>
          <w:p w14:paraId="5535BA1F" w14:textId="77777777" w:rsidR="00DA70F7" w:rsidRPr="00DC7F1B" w:rsidRDefault="00DA70F7" w:rsidP="005E49C6">
            <w:pPr>
              <w:pStyle w:val="04VERGrundschrift10pt"/>
              <w:rPr>
                <w:rStyle w:val="11VERLsungsschrift"/>
              </w:rPr>
            </w:pPr>
            <w:r w:rsidRPr="00DC7F1B">
              <w:rPr>
                <w:rStyle w:val="11VERLsungsschrift"/>
              </w:rPr>
              <w:t>können (Bitte)</w:t>
            </w:r>
          </w:p>
        </w:tc>
      </w:tr>
      <w:tr w:rsidR="00DA70F7" w:rsidRPr="000B582F" w14:paraId="50EF4C22" w14:textId="77777777" w:rsidTr="00DC7F1B">
        <w:tc>
          <w:tcPr>
            <w:tcW w:w="1696" w:type="dxa"/>
            <w:vAlign w:val="center"/>
          </w:tcPr>
          <w:p w14:paraId="589F8703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could/may</w:t>
            </w:r>
          </w:p>
        </w:tc>
        <w:tc>
          <w:tcPr>
            <w:tcW w:w="2835" w:type="dxa"/>
            <w:vAlign w:val="center"/>
          </w:tcPr>
          <w:p w14:paraId="7B0B6124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könnten</w:t>
            </w:r>
            <w:proofErr w:type="spellEnd"/>
            <w:r w:rsidRPr="00D31C33">
              <w:rPr>
                <w:rStyle w:val="08VERKursiv"/>
                <w:lang w:val="en-GB"/>
              </w:rPr>
              <w:t>/</w:t>
            </w:r>
            <w:proofErr w:type="spellStart"/>
            <w:r w:rsidRPr="00D31C33">
              <w:rPr>
                <w:rStyle w:val="08VERKursiv"/>
                <w:lang w:val="en-GB"/>
              </w:rPr>
              <w:t>dürfen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höfliche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Bitte)</w:t>
            </w:r>
          </w:p>
        </w:tc>
      </w:tr>
      <w:tr w:rsidR="00DA70F7" w:rsidRPr="000B582F" w14:paraId="3E394D60" w14:textId="77777777" w:rsidTr="00DC7F1B">
        <w:tc>
          <w:tcPr>
            <w:tcW w:w="1696" w:type="dxa"/>
            <w:vAlign w:val="center"/>
          </w:tcPr>
          <w:p w14:paraId="07489E27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proofErr w:type="spellStart"/>
            <w:r w:rsidRPr="00DA70F7">
              <w:rPr>
                <w:rStyle w:val="07VERFett"/>
                <w:b w:val="0"/>
                <w:bCs w:val="0"/>
                <w:lang w:val="de-DE"/>
              </w:rPr>
              <w:t>can</w:t>
            </w:r>
            <w:proofErr w:type="spellEnd"/>
            <w:r w:rsidRPr="00DA70F7">
              <w:rPr>
                <w:rStyle w:val="07VERFett"/>
                <w:b w:val="0"/>
                <w:bCs w:val="0"/>
                <w:lang w:val="de-DE"/>
              </w:rPr>
              <w:t>/</w:t>
            </w:r>
            <w:proofErr w:type="spellStart"/>
            <w:r w:rsidRPr="00DA70F7">
              <w:rPr>
                <w:rStyle w:val="07VERFett"/>
                <w:b w:val="0"/>
                <w:bCs w:val="0"/>
                <w:lang w:val="de-DE"/>
              </w:rPr>
              <w:t>could</w:t>
            </w:r>
            <w:proofErr w:type="spellEnd"/>
          </w:p>
        </w:tc>
        <w:tc>
          <w:tcPr>
            <w:tcW w:w="2835" w:type="dxa"/>
            <w:vAlign w:val="center"/>
          </w:tcPr>
          <w:p w14:paraId="07E803EE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r w:rsidRPr="00D31C33">
              <w:rPr>
                <w:rStyle w:val="08VERKursiv"/>
                <w:lang w:val="de-DE"/>
              </w:rPr>
              <w:t>können/konnten (Fähigkeit</w:t>
            </w:r>
            <w:r>
              <w:rPr>
                <w:rStyle w:val="08VERKursiv"/>
                <w:lang w:val="de-DE"/>
              </w:rPr>
              <w:t>/Möglichkeit)</w:t>
            </w:r>
          </w:p>
        </w:tc>
      </w:tr>
      <w:tr w:rsidR="00DA70F7" w:rsidRPr="000B582F" w14:paraId="649A938C" w14:textId="77777777" w:rsidTr="00DC7F1B">
        <w:tc>
          <w:tcPr>
            <w:tcW w:w="1696" w:type="dxa"/>
            <w:vAlign w:val="center"/>
          </w:tcPr>
          <w:p w14:paraId="375A1F50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can/could</w:t>
            </w:r>
          </w:p>
        </w:tc>
        <w:tc>
          <w:tcPr>
            <w:tcW w:w="2835" w:type="dxa"/>
            <w:vAlign w:val="center"/>
          </w:tcPr>
          <w:p w14:paraId="177005D3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können</w:t>
            </w:r>
            <w:proofErr w:type="spellEnd"/>
            <w:r w:rsidRPr="00D31C33">
              <w:rPr>
                <w:rStyle w:val="08VERKursiv"/>
                <w:lang w:val="en-GB"/>
              </w:rPr>
              <w:t>/</w:t>
            </w:r>
            <w:proofErr w:type="spellStart"/>
            <w:r w:rsidRPr="00D31C33">
              <w:rPr>
                <w:rStyle w:val="08VERKursiv"/>
                <w:lang w:val="en-GB"/>
              </w:rPr>
              <w:t>konnten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, </w:t>
            </w:r>
            <w:proofErr w:type="spellStart"/>
            <w:r w:rsidRPr="00D31C33">
              <w:rPr>
                <w:rStyle w:val="08VERKursiv"/>
                <w:lang w:val="en-GB"/>
              </w:rPr>
              <w:t>dürfen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Erlaubnis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3A1B1669" w14:textId="77777777" w:rsidTr="00DC7F1B">
        <w:tc>
          <w:tcPr>
            <w:tcW w:w="1696" w:type="dxa"/>
            <w:vAlign w:val="center"/>
          </w:tcPr>
          <w:p w14:paraId="191B3EC6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must</w:t>
            </w:r>
          </w:p>
        </w:tc>
        <w:tc>
          <w:tcPr>
            <w:tcW w:w="2835" w:type="dxa"/>
            <w:vAlign w:val="center"/>
          </w:tcPr>
          <w:p w14:paraId="4543EE66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müssen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Verpflichtung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07A625B7" w14:textId="77777777" w:rsidTr="00DC7F1B">
        <w:tc>
          <w:tcPr>
            <w:tcW w:w="1696" w:type="dxa"/>
            <w:vAlign w:val="center"/>
          </w:tcPr>
          <w:p w14:paraId="3C378EF7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must not</w:t>
            </w:r>
          </w:p>
          <w:p w14:paraId="3A7464E2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may not</w:t>
            </w:r>
          </w:p>
        </w:tc>
        <w:tc>
          <w:tcPr>
            <w:tcW w:w="2835" w:type="dxa"/>
            <w:vAlign w:val="center"/>
          </w:tcPr>
          <w:p w14:paraId="1E4F1310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nicht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</w:t>
            </w:r>
            <w:proofErr w:type="spellStart"/>
            <w:r w:rsidRPr="00D31C33">
              <w:rPr>
                <w:rStyle w:val="08VERKursiv"/>
                <w:lang w:val="en-GB"/>
              </w:rPr>
              <w:t>dürfen</w:t>
            </w:r>
            <w:proofErr w:type="spellEnd"/>
            <w:r w:rsidRPr="00D31C33">
              <w:rPr>
                <w:rStyle w:val="08VERKursiv"/>
              </w:rPr>
              <w:t xml:space="preserve"> </w:t>
            </w:r>
            <w:r w:rsidRPr="00D31C33">
              <w:rPr>
                <w:rStyle w:val="08VERKursiv"/>
                <w:lang w:val="en-GB"/>
              </w:rPr>
              <w:t>(</w:t>
            </w:r>
            <w:proofErr w:type="spellStart"/>
            <w:r w:rsidRPr="00D31C33">
              <w:rPr>
                <w:rStyle w:val="08VERKursiv"/>
                <w:lang w:val="en-GB"/>
              </w:rPr>
              <w:t>Verbot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48275174" w14:textId="77777777" w:rsidTr="00DC7F1B">
        <w:tc>
          <w:tcPr>
            <w:tcW w:w="1696" w:type="dxa"/>
            <w:vAlign w:val="center"/>
          </w:tcPr>
          <w:p w14:paraId="0C018293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need to</w:t>
            </w:r>
          </w:p>
        </w:tc>
        <w:tc>
          <w:tcPr>
            <w:tcW w:w="2835" w:type="dxa"/>
            <w:vAlign w:val="center"/>
          </w:tcPr>
          <w:p w14:paraId="30FAF182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brauchen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Notwendigkeit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3D8AFB45" w14:textId="77777777" w:rsidTr="00DC7F1B">
        <w:tc>
          <w:tcPr>
            <w:tcW w:w="1696" w:type="dxa"/>
            <w:vAlign w:val="center"/>
          </w:tcPr>
          <w:p w14:paraId="276CB2DF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needn’t</w:t>
            </w:r>
          </w:p>
        </w:tc>
        <w:tc>
          <w:tcPr>
            <w:tcW w:w="2835" w:type="dxa"/>
            <w:vAlign w:val="center"/>
          </w:tcPr>
          <w:p w14:paraId="1016E5CA" w14:textId="77777777" w:rsidR="00DA70F7" w:rsidRPr="00D31C33" w:rsidRDefault="00DA70F7" w:rsidP="005E49C6">
            <w:pPr>
              <w:pStyle w:val="04VERGrundschrift10pt"/>
              <w:rPr>
                <w:rStyle w:val="08VERKursiv"/>
                <w:lang w:val="de-DE"/>
              </w:rPr>
            </w:pPr>
            <w:r w:rsidRPr="00D31C33">
              <w:rPr>
                <w:rStyle w:val="08VERKursiv"/>
                <w:lang w:val="de-DE"/>
              </w:rPr>
              <w:t>nicht müssen, nicht brauchen (freie Wahl)</w:t>
            </w:r>
          </w:p>
        </w:tc>
      </w:tr>
      <w:tr w:rsidR="00DA70F7" w:rsidRPr="000B582F" w14:paraId="0294A8D9" w14:textId="77777777" w:rsidTr="00DC7F1B">
        <w:tc>
          <w:tcPr>
            <w:tcW w:w="1696" w:type="dxa"/>
            <w:vAlign w:val="center"/>
          </w:tcPr>
          <w:p w14:paraId="17D64D53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may</w:t>
            </w:r>
          </w:p>
        </w:tc>
        <w:tc>
          <w:tcPr>
            <w:tcW w:w="2835" w:type="dxa"/>
            <w:vAlign w:val="center"/>
          </w:tcPr>
          <w:p w14:paraId="13613907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möglicherweise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tun</w:t>
            </w:r>
          </w:p>
        </w:tc>
      </w:tr>
      <w:tr w:rsidR="00DA70F7" w:rsidRPr="000B582F" w14:paraId="5E6196CE" w14:textId="77777777" w:rsidTr="00DC7F1B">
        <w:tc>
          <w:tcPr>
            <w:tcW w:w="1696" w:type="dxa"/>
            <w:vAlign w:val="center"/>
          </w:tcPr>
          <w:p w14:paraId="1C1E4F98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might/could</w:t>
            </w:r>
          </w:p>
        </w:tc>
        <w:tc>
          <w:tcPr>
            <w:tcW w:w="2835" w:type="dxa"/>
            <w:vAlign w:val="center"/>
          </w:tcPr>
          <w:p w14:paraId="51E04DFD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könnten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Möglichkeit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6FE3DD79" w14:textId="77777777" w:rsidTr="00DC7F1B">
        <w:tc>
          <w:tcPr>
            <w:tcW w:w="1696" w:type="dxa"/>
            <w:vAlign w:val="center"/>
          </w:tcPr>
          <w:p w14:paraId="60E333E7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should</w:t>
            </w:r>
          </w:p>
        </w:tc>
        <w:tc>
          <w:tcPr>
            <w:tcW w:w="2835" w:type="dxa"/>
            <w:vAlign w:val="center"/>
          </w:tcPr>
          <w:p w14:paraId="074B014F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sollen</w:t>
            </w:r>
            <w:proofErr w:type="spellEnd"/>
            <w:r w:rsidRPr="00D31C33">
              <w:rPr>
                <w:rStyle w:val="08VERKursiv"/>
                <w:lang w:val="en-GB"/>
              </w:rPr>
              <w:t xml:space="preserve"> (</w:t>
            </w:r>
            <w:proofErr w:type="spellStart"/>
            <w:r w:rsidRPr="00D31C33">
              <w:rPr>
                <w:rStyle w:val="08VERKursiv"/>
                <w:lang w:val="en-GB"/>
              </w:rPr>
              <w:t>Empfehlung</w:t>
            </w:r>
            <w:proofErr w:type="spellEnd"/>
            <w:r w:rsidRPr="00D31C33">
              <w:rPr>
                <w:rStyle w:val="08VERKursiv"/>
                <w:lang w:val="en-GB"/>
              </w:rPr>
              <w:t>)</w:t>
            </w:r>
          </w:p>
        </w:tc>
      </w:tr>
      <w:tr w:rsidR="00DA70F7" w:rsidRPr="000B582F" w14:paraId="793BE238" w14:textId="77777777" w:rsidTr="00DC7F1B">
        <w:tc>
          <w:tcPr>
            <w:tcW w:w="1696" w:type="dxa"/>
            <w:vAlign w:val="center"/>
          </w:tcPr>
          <w:p w14:paraId="13B46C49" w14:textId="77777777" w:rsidR="00DA70F7" w:rsidRPr="00DA70F7" w:rsidRDefault="00DA70F7" w:rsidP="005E49C6">
            <w:pPr>
              <w:pStyle w:val="04VERGrundschrift10pt"/>
              <w:rPr>
                <w:rStyle w:val="07VERFett"/>
                <w:b w:val="0"/>
                <w:bCs w:val="0"/>
              </w:rPr>
            </w:pPr>
            <w:r w:rsidRPr="00DA70F7">
              <w:rPr>
                <w:rStyle w:val="07VERFett"/>
                <w:b w:val="0"/>
                <w:bCs w:val="0"/>
                <w:lang w:val="en-GB"/>
              </w:rPr>
              <w:t>ought to</w:t>
            </w:r>
          </w:p>
        </w:tc>
        <w:tc>
          <w:tcPr>
            <w:tcW w:w="2835" w:type="dxa"/>
            <w:vAlign w:val="center"/>
          </w:tcPr>
          <w:p w14:paraId="0BAAF3C8" w14:textId="77777777" w:rsidR="00DA70F7" w:rsidRPr="00D31C33" w:rsidRDefault="00DA70F7" w:rsidP="005E49C6">
            <w:pPr>
              <w:pStyle w:val="04VERGrundschrift10pt"/>
              <w:rPr>
                <w:rStyle w:val="08VERKursiv"/>
              </w:rPr>
            </w:pPr>
            <w:proofErr w:type="spellStart"/>
            <w:r w:rsidRPr="00D31C33">
              <w:rPr>
                <w:rStyle w:val="08VERKursiv"/>
                <w:lang w:val="en-GB"/>
              </w:rPr>
              <w:t>sollen</w:t>
            </w:r>
            <w:proofErr w:type="spellEnd"/>
          </w:p>
        </w:tc>
      </w:tr>
    </w:tbl>
    <w:p w14:paraId="4EE5970C" w14:textId="77777777" w:rsidR="00E575BD" w:rsidRPr="00DA70F7" w:rsidRDefault="00E575BD" w:rsidP="00AE3D45">
      <w:pPr>
        <w:pStyle w:val="04VERGrundschrift10pt"/>
        <w:rPr>
          <w:rStyle w:val="07VERFett"/>
          <w:b w:val="0"/>
          <w:bCs w:val="0"/>
          <w:lang w:val="en-US"/>
        </w:rPr>
      </w:pPr>
    </w:p>
    <w:p w14:paraId="58E08398" w14:textId="7C81093E" w:rsidR="00AE3D45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7D4C8B27" w14:textId="54123C66" w:rsidR="00DC7F1B" w:rsidRPr="00FC3663" w:rsidRDefault="00DC7F1B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a)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1843"/>
        <w:gridCol w:w="1559"/>
      </w:tblGrid>
      <w:tr w:rsidR="00DC7F1B" w:rsidRPr="00BA422D" w14:paraId="1FA4B00D" w14:textId="77777777" w:rsidTr="00DC7F1B">
        <w:tc>
          <w:tcPr>
            <w:tcW w:w="1271" w:type="dxa"/>
            <w:shd w:val="clear" w:color="auto" w:fill="F2F2F2" w:themeFill="background1" w:themeFillShade="F2"/>
          </w:tcPr>
          <w:p w14:paraId="74A7139C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modal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48A83465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main verb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7EECFBE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lang w:val="en-GB"/>
              </w:rPr>
            </w:pPr>
            <w:r w:rsidRPr="00BA422D">
              <w:rPr>
                <w:rStyle w:val="07VERFett"/>
                <w:lang w:val="en-GB"/>
              </w:rPr>
              <w:t>line</w:t>
            </w:r>
          </w:p>
        </w:tc>
      </w:tr>
      <w:tr w:rsidR="00DC7F1B" w:rsidRPr="00DC7F1B" w14:paraId="23F3C847" w14:textId="77777777" w:rsidTr="00DC7F1B">
        <w:tc>
          <w:tcPr>
            <w:tcW w:w="1271" w:type="dxa"/>
          </w:tcPr>
          <w:p w14:paraId="0C02984D" w14:textId="77777777" w:rsidR="00DC7F1B" w:rsidRPr="00DC7F1B" w:rsidRDefault="00DC7F1B" w:rsidP="00DC7F1B">
            <w:pPr>
              <w:pStyle w:val="14Textcorrection"/>
              <w:spacing w:line="240" w:lineRule="auto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can</w:t>
            </w:r>
          </w:p>
        </w:tc>
        <w:tc>
          <w:tcPr>
            <w:tcW w:w="1843" w:type="dxa"/>
          </w:tcPr>
          <w:p w14:paraId="5A997094" w14:textId="77777777" w:rsidR="00DC7F1B" w:rsidRPr="00DC7F1B" w:rsidRDefault="00DC7F1B" w:rsidP="00DC7F1B">
            <w:pPr>
              <w:pStyle w:val="14Textcorrection"/>
              <w:spacing w:line="240" w:lineRule="auto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move</w:t>
            </w:r>
          </w:p>
        </w:tc>
        <w:tc>
          <w:tcPr>
            <w:tcW w:w="1559" w:type="dxa"/>
          </w:tcPr>
          <w:p w14:paraId="4B80B6DB" w14:textId="77777777" w:rsidR="00DC7F1B" w:rsidRPr="00DC7F1B" w:rsidRDefault="00DC7F1B" w:rsidP="00DC7F1B">
            <w:pPr>
              <w:pStyle w:val="14Textcorrection"/>
              <w:spacing w:line="240" w:lineRule="auto"/>
              <w:rPr>
                <w:rStyle w:val="11VERLsungsschrift"/>
              </w:rPr>
            </w:pPr>
            <w:r w:rsidRPr="00DC7F1B">
              <w:rPr>
                <w:rStyle w:val="11VERLsungsschrift"/>
                <w:lang w:val="en-GB"/>
              </w:rPr>
              <w:t>14</w:t>
            </w:r>
          </w:p>
        </w:tc>
      </w:tr>
      <w:tr w:rsidR="00DC7F1B" w:rsidRPr="00BA422D" w14:paraId="1CB72670" w14:textId="77777777" w:rsidTr="00DC7F1B">
        <w:trPr>
          <w:trHeight w:val="115"/>
        </w:trPr>
        <w:tc>
          <w:tcPr>
            <w:tcW w:w="1271" w:type="dxa"/>
          </w:tcPr>
          <w:p w14:paraId="5A5701AA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may</w:t>
            </w:r>
          </w:p>
        </w:tc>
        <w:tc>
          <w:tcPr>
            <w:tcW w:w="1843" w:type="dxa"/>
          </w:tcPr>
          <w:p w14:paraId="56E7C799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eat</w:t>
            </w:r>
          </w:p>
        </w:tc>
        <w:tc>
          <w:tcPr>
            <w:tcW w:w="1559" w:type="dxa"/>
          </w:tcPr>
          <w:p w14:paraId="14E1278E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17</w:t>
            </w:r>
          </w:p>
        </w:tc>
      </w:tr>
      <w:tr w:rsidR="00DC7F1B" w:rsidRPr="00BA422D" w14:paraId="2D4F06AF" w14:textId="77777777" w:rsidTr="00DC7F1B">
        <w:tc>
          <w:tcPr>
            <w:tcW w:w="1271" w:type="dxa"/>
          </w:tcPr>
          <w:p w14:paraId="394A64D7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must</w:t>
            </w:r>
          </w:p>
        </w:tc>
        <w:tc>
          <w:tcPr>
            <w:tcW w:w="1843" w:type="dxa"/>
          </w:tcPr>
          <w:p w14:paraId="760B50E3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take</w:t>
            </w:r>
          </w:p>
        </w:tc>
        <w:tc>
          <w:tcPr>
            <w:tcW w:w="1559" w:type="dxa"/>
          </w:tcPr>
          <w:p w14:paraId="2B2B0AEE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20</w:t>
            </w:r>
          </w:p>
        </w:tc>
      </w:tr>
      <w:tr w:rsidR="00DC7F1B" w:rsidRPr="00BA422D" w14:paraId="315888D9" w14:textId="77777777" w:rsidTr="00DC7F1B">
        <w:tc>
          <w:tcPr>
            <w:tcW w:w="1271" w:type="dxa"/>
          </w:tcPr>
          <w:p w14:paraId="4BC02038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can</w:t>
            </w:r>
          </w:p>
        </w:tc>
        <w:tc>
          <w:tcPr>
            <w:tcW w:w="1843" w:type="dxa"/>
          </w:tcPr>
          <w:p w14:paraId="24A0EA79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choose</w:t>
            </w:r>
          </w:p>
        </w:tc>
        <w:tc>
          <w:tcPr>
            <w:tcW w:w="1559" w:type="dxa"/>
          </w:tcPr>
          <w:p w14:paraId="4C4FED89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21</w:t>
            </w:r>
          </w:p>
        </w:tc>
      </w:tr>
      <w:tr w:rsidR="00DC7F1B" w:rsidRPr="00BA422D" w14:paraId="2FC5042B" w14:textId="77777777" w:rsidTr="00DC7F1B">
        <w:tc>
          <w:tcPr>
            <w:tcW w:w="1271" w:type="dxa"/>
          </w:tcPr>
          <w:p w14:paraId="2C86ABC6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might</w:t>
            </w:r>
          </w:p>
        </w:tc>
        <w:tc>
          <w:tcPr>
            <w:tcW w:w="1843" w:type="dxa"/>
          </w:tcPr>
          <w:p w14:paraId="45789496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be</w:t>
            </w:r>
          </w:p>
        </w:tc>
        <w:tc>
          <w:tcPr>
            <w:tcW w:w="1559" w:type="dxa"/>
          </w:tcPr>
          <w:p w14:paraId="3DE9072C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22</w:t>
            </w:r>
          </w:p>
        </w:tc>
      </w:tr>
      <w:tr w:rsidR="00DC7F1B" w:rsidRPr="00BA422D" w14:paraId="37520E1F" w14:textId="77777777" w:rsidTr="00DC7F1B">
        <w:tc>
          <w:tcPr>
            <w:tcW w:w="1271" w:type="dxa"/>
          </w:tcPr>
          <w:p w14:paraId="343DAFA7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can</w:t>
            </w:r>
          </w:p>
        </w:tc>
        <w:tc>
          <w:tcPr>
            <w:tcW w:w="1843" w:type="dxa"/>
          </w:tcPr>
          <w:p w14:paraId="3D885ED4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choose</w:t>
            </w:r>
          </w:p>
        </w:tc>
        <w:tc>
          <w:tcPr>
            <w:tcW w:w="1559" w:type="dxa"/>
          </w:tcPr>
          <w:p w14:paraId="33AAB798" w14:textId="23040985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23-</w:t>
            </w:r>
            <w:r w:rsidRPr="00BA422D">
              <w:rPr>
                <w:rStyle w:val="07VERFett"/>
                <w:b w:val="0"/>
                <w:bCs w:val="0"/>
                <w:lang w:val="en-GB"/>
              </w:rPr>
              <w:t>24</w:t>
            </w:r>
          </w:p>
        </w:tc>
      </w:tr>
      <w:tr w:rsidR="00DC7F1B" w:rsidRPr="00BA422D" w14:paraId="742AC575" w14:textId="77777777" w:rsidTr="00DC7F1B">
        <w:tc>
          <w:tcPr>
            <w:tcW w:w="1271" w:type="dxa"/>
          </w:tcPr>
          <w:p w14:paraId="61F4952D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can’t</w:t>
            </w:r>
          </w:p>
        </w:tc>
        <w:tc>
          <w:tcPr>
            <w:tcW w:w="1843" w:type="dxa"/>
          </w:tcPr>
          <w:p w14:paraId="7F0BB7FC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understand</w:t>
            </w:r>
          </w:p>
        </w:tc>
        <w:tc>
          <w:tcPr>
            <w:tcW w:w="1559" w:type="dxa"/>
          </w:tcPr>
          <w:p w14:paraId="7F9E3A2D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26</w:t>
            </w:r>
          </w:p>
        </w:tc>
      </w:tr>
      <w:tr w:rsidR="00DC7F1B" w:rsidRPr="00BA422D" w14:paraId="5DE7844B" w14:textId="77777777" w:rsidTr="00DC7F1B">
        <w:tc>
          <w:tcPr>
            <w:tcW w:w="1271" w:type="dxa"/>
          </w:tcPr>
          <w:p w14:paraId="27E6161D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must</w:t>
            </w:r>
          </w:p>
        </w:tc>
        <w:tc>
          <w:tcPr>
            <w:tcW w:w="1843" w:type="dxa"/>
          </w:tcPr>
          <w:p w14:paraId="40EB0CB5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stand</w:t>
            </w:r>
          </w:p>
        </w:tc>
        <w:tc>
          <w:tcPr>
            <w:tcW w:w="1559" w:type="dxa"/>
          </w:tcPr>
          <w:p w14:paraId="1453621C" w14:textId="00930AB4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</w:t>
            </w:r>
            <w:r>
              <w:rPr>
                <w:rStyle w:val="07VERFett"/>
                <w:b w:val="0"/>
                <w:bCs w:val="0"/>
                <w:lang w:val="en-GB"/>
              </w:rPr>
              <w:t>7</w:t>
            </w:r>
          </w:p>
        </w:tc>
      </w:tr>
      <w:tr w:rsidR="00DC7F1B" w:rsidRPr="00BA422D" w14:paraId="61637819" w14:textId="77777777" w:rsidTr="00DC7F1B">
        <w:tc>
          <w:tcPr>
            <w:tcW w:w="1271" w:type="dxa"/>
          </w:tcPr>
          <w:p w14:paraId="15CB0CF6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mustn’t</w:t>
            </w:r>
          </w:p>
        </w:tc>
        <w:tc>
          <w:tcPr>
            <w:tcW w:w="1843" w:type="dxa"/>
          </w:tcPr>
          <w:p w14:paraId="29BCF96F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wear</w:t>
            </w:r>
          </w:p>
        </w:tc>
        <w:tc>
          <w:tcPr>
            <w:tcW w:w="1559" w:type="dxa"/>
          </w:tcPr>
          <w:p w14:paraId="51B9D66A" w14:textId="52E078BC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2</w:t>
            </w:r>
            <w:r>
              <w:rPr>
                <w:rStyle w:val="07VERFett"/>
                <w:b w:val="0"/>
                <w:bCs w:val="0"/>
                <w:lang w:val="en-GB"/>
              </w:rPr>
              <w:t>8</w:t>
            </w:r>
          </w:p>
        </w:tc>
      </w:tr>
      <w:tr w:rsidR="00DC7F1B" w:rsidRPr="00BA422D" w14:paraId="318BC34A" w14:textId="77777777" w:rsidTr="00DC7F1B">
        <w:tc>
          <w:tcPr>
            <w:tcW w:w="1271" w:type="dxa"/>
          </w:tcPr>
          <w:p w14:paraId="40033DE2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can</w:t>
            </w:r>
          </w:p>
        </w:tc>
        <w:tc>
          <w:tcPr>
            <w:tcW w:w="1843" w:type="dxa"/>
          </w:tcPr>
          <w:p w14:paraId="5769E908" w14:textId="77777777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choose</w:t>
            </w:r>
          </w:p>
        </w:tc>
        <w:tc>
          <w:tcPr>
            <w:tcW w:w="1559" w:type="dxa"/>
          </w:tcPr>
          <w:p w14:paraId="151DC142" w14:textId="66275EA8" w:rsidR="00DC7F1B" w:rsidRPr="00BA422D" w:rsidRDefault="00DC7F1B" w:rsidP="00DC7F1B">
            <w:pPr>
              <w:pStyle w:val="14Textcorrection"/>
              <w:spacing w:line="240" w:lineRule="auto"/>
              <w:rPr>
                <w:rStyle w:val="07VERFett"/>
                <w:b w:val="0"/>
                <w:bCs w:val="0"/>
                <w:lang w:val="en-GB"/>
              </w:rPr>
            </w:pPr>
            <w:r w:rsidRPr="00BA422D">
              <w:rPr>
                <w:rStyle w:val="07VERFett"/>
                <w:b w:val="0"/>
                <w:bCs w:val="0"/>
                <w:lang w:val="en-GB"/>
              </w:rPr>
              <w:t>3</w:t>
            </w:r>
            <w:r>
              <w:rPr>
                <w:rStyle w:val="07VERFett"/>
                <w:b w:val="0"/>
                <w:bCs w:val="0"/>
                <w:lang w:val="en-GB"/>
              </w:rPr>
              <w:t>0</w:t>
            </w:r>
          </w:p>
        </w:tc>
      </w:tr>
    </w:tbl>
    <w:p w14:paraId="0A56E16C" w14:textId="77DBDAAE" w:rsidR="00941860" w:rsidRDefault="00941860" w:rsidP="00AE3D45">
      <w:pPr>
        <w:pStyle w:val="04VERGrundschrift10pt"/>
        <w:rPr>
          <w:szCs w:val="18"/>
          <w:lang w:val="en-GB"/>
        </w:rPr>
      </w:pPr>
    </w:p>
    <w:p w14:paraId="48612AE3" w14:textId="4B6BE8C8" w:rsidR="00682C7A" w:rsidRDefault="00682C7A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b)</w:t>
      </w:r>
    </w:p>
    <w:p w14:paraId="05CE1FD2" w14:textId="03749853" w:rsidR="00682C7A" w:rsidRDefault="00682C7A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 xml:space="preserve">1 </w:t>
      </w:r>
      <w:r w:rsidR="00EB42EA">
        <w:rPr>
          <w:szCs w:val="18"/>
          <w:lang w:val="en-GB"/>
        </w:rPr>
        <w:t>mustn’t wear</w:t>
      </w:r>
      <w:r>
        <w:rPr>
          <w:szCs w:val="18"/>
          <w:lang w:val="en-GB"/>
        </w:rPr>
        <w:t>, 2 can</w:t>
      </w:r>
      <w:r w:rsidR="003F1848">
        <w:rPr>
          <w:szCs w:val="18"/>
          <w:lang w:val="en-GB"/>
        </w:rPr>
        <w:t>’t understand</w:t>
      </w:r>
      <w:r>
        <w:rPr>
          <w:szCs w:val="18"/>
          <w:lang w:val="en-GB"/>
        </w:rPr>
        <w:t>, 3 may</w:t>
      </w:r>
      <w:r w:rsidR="003F1848">
        <w:rPr>
          <w:szCs w:val="18"/>
          <w:lang w:val="en-GB"/>
        </w:rPr>
        <w:t xml:space="preserve"> I eat</w:t>
      </w:r>
      <w:r>
        <w:rPr>
          <w:szCs w:val="18"/>
          <w:lang w:val="en-GB"/>
        </w:rPr>
        <w:t>, 4 must</w:t>
      </w:r>
      <w:r w:rsidR="003F1848">
        <w:rPr>
          <w:szCs w:val="18"/>
          <w:lang w:val="en-GB"/>
        </w:rPr>
        <w:t xml:space="preserve"> we take</w:t>
      </w:r>
      <w:r>
        <w:rPr>
          <w:szCs w:val="18"/>
          <w:lang w:val="en-GB"/>
        </w:rPr>
        <w:t xml:space="preserve">, 5 </w:t>
      </w:r>
      <w:r w:rsidR="00DB7942">
        <w:rPr>
          <w:szCs w:val="18"/>
          <w:lang w:val="en-GB"/>
        </w:rPr>
        <w:t>might be</w:t>
      </w:r>
      <w:r>
        <w:rPr>
          <w:szCs w:val="18"/>
          <w:lang w:val="en-GB"/>
        </w:rPr>
        <w:t xml:space="preserve">, 6 </w:t>
      </w:r>
      <w:r w:rsidR="00DB7942">
        <w:rPr>
          <w:szCs w:val="18"/>
          <w:lang w:val="en-GB"/>
        </w:rPr>
        <w:t>can choose</w:t>
      </w:r>
    </w:p>
    <w:p w14:paraId="15530B4C" w14:textId="77777777" w:rsidR="00682C7A" w:rsidRDefault="00682C7A" w:rsidP="00AE3D45">
      <w:pPr>
        <w:pStyle w:val="04VERGrundschrift10pt"/>
        <w:rPr>
          <w:szCs w:val="18"/>
          <w:lang w:val="en-GB"/>
        </w:rPr>
      </w:pPr>
    </w:p>
    <w:p w14:paraId="4212A016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3DFE7E59" w14:textId="77777777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</w:pPr>
      <w:r w:rsidRPr="000C58C0">
        <w:rPr>
          <w:b/>
          <w:bCs/>
        </w:rPr>
        <w:t xml:space="preserve">Chris: </w:t>
      </w:r>
      <w:r w:rsidRPr="000C58C0">
        <w:rPr>
          <w:b/>
          <w:bCs/>
        </w:rPr>
        <w:tab/>
      </w:r>
      <w:r w:rsidRPr="000C58C0">
        <w:t xml:space="preserve">Lisa, </w:t>
      </w:r>
      <w:r w:rsidRPr="000F3F06">
        <w:rPr>
          <w:shd w:val="clear" w:color="auto" w:fill="D9D9D9" w:themeFill="background1" w:themeFillShade="D9"/>
        </w:rPr>
        <w:t>could</w:t>
      </w:r>
      <w:r w:rsidRPr="000C58C0">
        <w:t xml:space="preserve"> you please help me with </w:t>
      </w:r>
      <w:r>
        <w:t>my</w:t>
      </w:r>
      <w:r w:rsidRPr="000C58C0">
        <w:t xml:space="preserve"> essay?</w:t>
      </w:r>
      <w:r>
        <w:t xml:space="preserve"> You are so much better with words than I am!</w:t>
      </w:r>
    </w:p>
    <w:p w14:paraId="6741E563" w14:textId="28119403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</w:pPr>
      <w:r w:rsidRPr="000C58C0">
        <w:rPr>
          <w:b/>
          <w:bCs/>
        </w:rPr>
        <w:t>Lisa</w:t>
      </w:r>
      <w:r w:rsidRPr="000C58C0">
        <w:t xml:space="preserve">: </w:t>
      </w:r>
      <w:r w:rsidRPr="000C58C0">
        <w:tab/>
        <w:t xml:space="preserve">I’m </w:t>
      </w:r>
      <w:proofErr w:type="gramStart"/>
      <w:r w:rsidRPr="000C58C0">
        <w:t>really sorry</w:t>
      </w:r>
      <w:proofErr w:type="gramEnd"/>
      <w:r w:rsidRPr="000C58C0">
        <w:t xml:space="preserve"> but I </w:t>
      </w:r>
      <w:r w:rsidRPr="000F3F06">
        <w:rPr>
          <w:shd w:val="clear" w:color="auto" w:fill="D9D9D9" w:themeFill="background1" w:themeFillShade="D9"/>
        </w:rPr>
        <w:t>can’t</w:t>
      </w:r>
      <w:r w:rsidRPr="000C58C0">
        <w:t xml:space="preserve"> help you at the moment. I </w:t>
      </w:r>
      <w:proofErr w:type="gramStart"/>
      <w:r w:rsidR="00C56DA5">
        <w:rPr>
          <w:shd w:val="clear" w:color="auto" w:fill="FFFFFF" w:themeFill="background1"/>
        </w:rPr>
        <w:t>have</w:t>
      </w:r>
      <w:r w:rsidRPr="00C56DA5">
        <w:rPr>
          <w:shd w:val="clear" w:color="auto" w:fill="FFFFFF" w:themeFill="background1"/>
        </w:rPr>
        <w:t xml:space="preserve"> to</w:t>
      </w:r>
      <w:proofErr w:type="gramEnd"/>
      <w:r w:rsidRPr="00C56DA5">
        <w:rPr>
          <w:shd w:val="clear" w:color="auto" w:fill="FFFFFF" w:themeFill="background1"/>
        </w:rPr>
        <w:t xml:space="preserve"> do</w:t>
      </w:r>
      <w:r w:rsidRPr="000C58C0">
        <w:t xml:space="preserve"> my maths homework now.</w:t>
      </w:r>
    </w:p>
    <w:p w14:paraId="6609E4A0" w14:textId="26DF8ABB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</w:pPr>
      <w:r w:rsidRPr="000C58C0">
        <w:rPr>
          <w:b/>
          <w:bCs/>
        </w:rPr>
        <w:t>Chris</w:t>
      </w:r>
      <w:r w:rsidRPr="000C58C0">
        <w:t xml:space="preserve">: </w:t>
      </w:r>
      <w:r w:rsidRPr="000C58C0">
        <w:tab/>
        <w:t xml:space="preserve">But the homework </w:t>
      </w:r>
      <w:r w:rsidRPr="000F3F06">
        <w:rPr>
          <w:shd w:val="clear" w:color="auto" w:fill="D9D9D9" w:themeFill="background1" w:themeFillShade="D9"/>
        </w:rPr>
        <w:t>doesn’t have to</w:t>
      </w:r>
      <w:r w:rsidRPr="000C58C0">
        <w:t xml:space="preserve"> be finished before next Monday. You still have all weekend. You </w:t>
      </w:r>
      <w:r w:rsidRPr="000F3F06">
        <w:rPr>
          <w:shd w:val="clear" w:color="auto" w:fill="D9D9D9" w:themeFill="background1" w:themeFillShade="D9"/>
        </w:rPr>
        <w:t>don’t have to</w:t>
      </w:r>
      <w:r>
        <w:rPr>
          <w:shd w:val="clear" w:color="auto" w:fill="D9D9D9" w:themeFill="background1" w:themeFillShade="D9"/>
        </w:rPr>
        <w:t>/needn’t</w:t>
      </w:r>
      <w:r w:rsidRPr="000C58C0">
        <w:t xml:space="preserve"> finish it today.</w:t>
      </w:r>
    </w:p>
    <w:p w14:paraId="2494A9EA" w14:textId="6C1FEF82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</w:pPr>
      <w:r w:rsidRPr="000C58C0">
        <w:rPr>
          <w:b/>
          <w:bCs/>
        </w:rPr>
        <w:t>Lisa</w:t>
      </w:r>
      <w:r w:rsidRPr="000C58C0">
        <w:t xml:space="preserve">: </w:t>
      </w:r>
      <w:r>
        <w:tab/>
      </w:r>
      <w:r w:rsidRPr="000C58C0">
        <w:t xml:space="preserve">Yes, I do. Tomorrow evening is the dress rehearsal for our play, and I </w:t>
      </w:r>
      <w:proofErr w:type="gramStart"/>
      <w:r w:rsidRPr="000C58C0">
        <w:t xml:space="preserve">definitely </w:t>
      </w:r>
      <w:r w:rsidRPr="000F3F06">
        <w:rPr>
          <w:shd w:val="clear" w:color="auto" w:fill="D9D9D9" w:themeFill="background1" w:themeFillShade="D9"/>
        </w:rPr>
        <w:t>can’t/mustn’t</w:t>
      </w:r>
      <w:proofErr w:type="gramEnd"/>
      <w:r w:rsidRPr="000C58C0">
        <w:t xml:space="preserve"> miss that. Plus, I still </w:t>
      </w:r>
      <w:r w:rsidRPr="00C56DA5">
        <w:rPr>
          <w:shd w:val="clear" w:color="auto" w:fill="D9D9D9" w:themeFill="background1" w:themeFillShade="D9"/>
        </w:rPr>
        <w:t>need to</w:t>
      </w:r>
      <w:r w:rsidRPr="000C58C0">
        <w:t xml:space="preserve"> practi</w:t>
      </w:r>
      <w:r w:rsidR="00C56DA5">
        <w:t>s</w:t>
      </w:r>
      <w:r w:rsidRPr="000C58C0">
        <w:t xml:space="preserve">e some of my steps. And on Sunday, there is Sam’s birthday party. Oh, I </w:t>
      </w:r>
      <w:r w:rsidRPr="000F3F06">
        <w:rPr>
          <w:shd w:val="clear" w:color="auto" w:fill="D9D9D9" w:themeFill="background1" w:themeFillShade="D9"/>
        </w:rPr>
        <w:t>mustn’t</w:t>
      </w:r>
      <w:r w:rsidRPr="000C58C0">
        <w:t xml:space="preserve"> forget to buy him a present tomorrow.</w:t>
      </w:r>
    </w:p>
    <w:p w14:paraId="76473D09" w14:textId="77777777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</w:pPr>
      <w:r w:rsidRPr="000C58C0">
        <w:rPr>
          <w:b/>
          <w:bCs/>
        </w:rPr>
        <w:lastRenderedPageBreak/>
        <w:t>Chris</w:t>
      </w:r>
      <w:r w:rsidRPr="000C58C0">
        <w:t xml:space="preserve">: </w:t>
      </w:r>
      <w:r>
        <w:tab/>
      </w:r>
      <w:r w:rsidRPr="000C58C0">
        <w:t xml:space="preserve">You really are busy! Well, my essay isn’t all that urgent. I </w:t>
      </w:r>
      <w:r w:rsidRPr="000F3F06">
        <w:rPr>
          <w:shd w:val="clear" w:color="auto" w:fill="D9D9D9" w:themeFill="background1" w:themeFillShade="D9"/>
        </w:rPr>
        <w:t>needn’t</w:t>
      </w:r>
      <w:r w:rsidRPr="000C58C0">
        <w:t xml:space="preserve"> finish it today. Perhaps you </w:t>
      </w:r>
      <w:r w:rsidRPr="000F3F06">
        <w:rPr>
          <w:shd w:val="clear" w:color="auto" w:fill="D9D9D9" w:themeFill="background1" w:themeFillShade="D9"/>
        </w:rPr>
        <w:t>could</w:t>
      </w:r>
      <w:r w:rsidRPr="000C58C0">
        <w:t xml:space="preserve"> help me next week, then?</w:t>
      </w:r>
    </w:p>
    <w:p w14:paraId="25FD89F7" w14:textId="77777777" w:rsidR="000F3F06" w:rsidRPr="000C58C0" w:rsidRDefault="000F3F06" w:rsidP="000F3F06">
      <w:pPr>
        <w:pStyle w:val="13Lckentext"/>
        <w:tabs>
          <w:tab w:val="left" w:pos="567"/>
          <w:tab w:val="left" w:pos="709"/>
          <w:tab w:val="left" w:pos="851"/>
        </w:tabs>
        <w:spacing w:line="240" w:lineRule="auto"/>
        <w:ind w:left="709" w:hanging="709"/>
        <w:rPr>
          <w:b/>
          <w:bCs/>
        </w:rPr>
      </w:pPr>
      <w:r w:rsidRPr="000C58C0">
        <w:rPr>
          <w:b/>
          <w:bCs/>
        </w:rPr>
        <w:t>Lisa</w:t>
      </w:r>
      <w:r w:rsidRPr="000C58C0">
        <w:t xml:space="preserve">: </w:t>
      </w:r>
      <w:r>
        <w:tab/>
      </w:r>
      <w:r w:rsidRPr="000C58C0">
        <w:t xml:space="preserve">No problem. I </w:t>
      </w:r>
      <w:r w:rsidRPr="000F3F06">
        <w:rPr>
          <w:shd w:val="clear" w:color="auto" w:fill="D9D9D9" w:themeFill="background1" w:themeFillShade="D9"/>
        </w:rPr>
        <w:t>can</w:t>
      </w:r>
      <w:r w:rsidRPr="000C58C0">
        <w:t xml:space="preserve"> help you next week.</w:t>
      </w:r>
    </w:p>
    <w:p w14:paraId="55F14B84" w14:textId="7CB16F0F" w:rsidR="00A16234" w:rsidRPr="00AE3D45" w:rsidRDefault="00A16234" w:rsidP="000F3F06">
      <w:pPr>
        <w:pStyle w:val="04VERGrundschrift10pt"/>
        <w:rPr>
          <w:rStyle w:val="07VERFett"/>
          <w:b w:val="0"/>
          <w:bCs w:val="0"/>
          <w:lang w:val="en-GB"/>
        </w:rPr>
      </w:pPr>
    </w:p>
    <w:sectPr w:rsidR="00A16234" w:rsidRPr="00AE3D45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C8DCA" w14:textId="77777777" w:rsidR="002C4BC8" w:rsidRDefault="002C4BC8" w:rsidP="000B1DC7">
      <w:r>
        <w:separator/>
      </w:r>
    </w:p>
  </w:endnote>
  <w:endnote w:type="continuationSeparator" w:id="0">
    <w:p w14:paraId="69EB20B9" w14:textId="77777777" w:rsidR="002C4BC8" w:rsidRDefault="002C4BC8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-Plain">
    <w:altName w:val="Dotum"/>
    <w:panose1 w:val="02000603040000020003"/>
    <w:charset w:val="81"/>
    <w:family w:val="swiss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7E065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2EBB3" w14:textId="769A91DB" w:rsidR="00F3074C" w:rsidRPr="00D70931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D70931">
      <w:rPr>
        <w:lang w:val="de-AT"/>
      </w:rPr>
      <w:t>© VERITAS-Verlag, Linz</w:t>
    </w:r>
    <w:r w:rsidR="00D70931" w:rsidRPr="00D70931">
      <w:rPr>
        <w:lang w:val="de-AT"/>
      </w:rPr>
      <w:t>, und Cornelsen Verlag G</w:t>
    </w:r>
    <w:r w:rsidR="00D70931">
      <w:rPr>
        <w:lang w:val="de-AT"/>
      </w:rPr>
      <w:t>mbH, Berlin</w:t>
    </w:r>
    <w:r w:rsidRPr="00D70931">
      <w:rPr>
        <w:lang w:val="de-AT"/>
      </w:rPr>
      <w:tab/>
    </w:r>
    <w:r w:rsidR="000B582F" w:rsidRPr="00D70931">
      <w:rPr>
        <w:rStyle w:val="09VERUnterstrichen"/>
        <w:u w:val="none"/>
        <w:lang w:val="de-AT"/>
      </w:rPr>
      <w:t>James Abram / Steve Williams</w:t>
    </w:r>
    <w:r w:rsidRPr="00D70931">
      <w:rPr>
        <w:lang w:val="de-AT"/>
      </w:rPr>
      <w:t xml:space="preserve"> </w:t>
    </w:r>
  </w:p>
  <w:p w14:paraId="2738E774" w14:textId="77777777" w:rsidR="00F3074C" w:rsidRPr="000B582F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D70931">
      <w:rPr>
        <w:rStyle w:val="09VERUnterstrichen"/>
        <w:u w:val="none"/>
        <w:lang w:val="de-AT"/>
      </w:rPr>
      <w:tab/>
    </w:r>
    <w:r w:rsidRPr="00D70931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0B582F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0B582F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6BD52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AE13E" w14:textId="77777777" w:rsidR="002C4BC8" w:rsidRDefault="002C4BC8" w:rsidP="000B1DC7">
      <w:r>
        <w:separator/>
      </w:r>
    </w:p>
  </w:footnote>
  <w:footnote w:type="continuationSeparator" w:id="0">
    <w:p w14:paraId="7E50669A" w14:textId="77777777" w:rsidR="002C4BC8" w:rsidRDefault="002C4BC8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7DEAC" w14:textId="77777777" w:rsidR="00D70931" w:rsidRDefault="00D7093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37B7" w14:textId="73AB89D9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0EA3F500" wp14:editId="42FAC5DC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A0914">
      <w:rPr>
        <w:lang w:val="en-GB"/>
      </w:rPr>
      <w:t>Grammar e</w:t>
    </w:r>
    <w:r w:rsidR="000A0914" w:rsidRPr="00BC5125">
      <w:rPr>
        <w:lang w:val="en-GB"/>
      </w:rPr>
      <w:t xml:space="preserve">xtra practice </w:t>
    </w:r>
    <w:r w:rsidR="00BC5125" w:rsidRPr="00BC5125">
      <w:rPr>
        <w:lang w:val="en-GB"/>
      </w:rPr>
      <w:t xml:space="preserve">– </w:t>
    </w:r>
    <w:r w:rsidR="00D31C33">
      <w:rPr>
        <w:lang w:val="en-GB"/>
      </w:rPr>
      <w:t>Modal verbs</w:t>
    </w:r>
  </w:p>
  <w:p w14:paraId="1020181D" w14:textId="476234EC" w:rsidR="00F3074C" w:rsidRPr="00BC5125" w:rsidRDefault="000B582F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30F2D" w14:textId="77777777" w:rsidR="00D70931" w:rsidRDefault="00D709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B6340C"/>
    <w:multiLevelType w:val="hybridMultilevel"/>
    <w:tmpl w:val="79762122"/>
    <w:lvl w:ilvl="0" w:tplc="9300F27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12EE8"/>
    <w:multiLevelType w:val="hybridMultilevel"/>
    <w:tmpl w:val="042C7310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20088"/>
    <w:multiLevelType w:val="hybridMultilevel"/>
    <w:tmpl w:val="EF2E3BF2"/>
    <w:lvl w:ilvl="0" w:tplc="D6D8975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C65F5E"/>
    <w:multiLevelType w:val="hybridMultilevel"/>
    <w:tmpl w:val="2C40F7BC"/>
    <w:lvl w:ilvl="0" w:tplc="E48080A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3050375">
    <w:abstractNumId w:val="3"/>
  </w:num>
  <w:num w:numId="2" w16cid:durableId="2072732814">
    <w:abstractNumId w:val="0"/>
  </w:num>
  <w:num w:numId="3" w16cid:durableId="218441614">
    <w:abstractNumId w:val="7"/>
  </w:num>
  <w:num w:numId="4" w16cid:durableId="1598825019">
    <w:abstractNumId w:val="1"/>
  </w:num>
  <w:num w:numId="5" w16cid:durableId="1064837176">
    <w:abstractNumId w:val="4"/>
  </w:num>
  <w:num w:numId="6" w16cid:durableId="872231587">
    <w:abstractNumId w:val="2"/>
  </w:num>
  <w:num w:numId="7" w16cid:durableId="982319987">
    <w:abstractNumId w:val="6"/>
  </w:num>
  <w:num w:numId="8" w16cid:durableId="18573864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536F3"/>
    <w:rsid w:val="000537FD"/>
    <w:rsid w:val="000A0914"/>
    <w:rsid w:val="000B0A8F"/>
    <w:rsid w:val="000B1DC7"/>
    <w:rsid w:val="000B582F"/>
    <w:rsid w:val="000C059F"/>
    <w:rsid w:val="000C42FD"/>
    <w:rsid w:val="000C58C0"/>
    <w:rsid w:val="000F3F06"/>
    <w:rsid w:val="0012687D"/>
    <w:rsid w:val="001348B5"/>
    <w:rsid w:val="00134CB8"/>
    <w:rsid w:val="00160407"/>
    <w:rsid w:val="00162299"/>
    <w:rsid w:val="00175CE4"/>
    <w:rsid w:val="001A3563"/>
    <w:rsid w:val="001E0957"/>
    <w:rsid w:val="001F475B"/>
    <w:rsid w:val="0021231B"/>
    <w:rsid w:val="002220CB"/>
    <w:rsid w:val="00236A11"/>
    <w:rsid w:val="00244C0E"/>
    <w:rsid w:val="00247343"/>
    <w:rsid w:val="002571E8"/>
    <w:rsid w:val="002B6BCD"/>
    <w:rsid w:val="002C4BC8"/>
    <w:rsid w:val="002C7873"/>
    <w:rsid w:val="002D0DD2"/>
    <w:rsid w:val="002D0DFC"/>
    <w:rsid w:val="002F213B"/>
    <w:rsid w:val="003077B9"/>
    <w:rsid w:val="00334EC5"/>
    <w:rsid w:val="00355277"/>
    <w:rsid w:val="003B0AA3"/>
    <w:rsid w:val="003F10FE"/>
    <w:rsid w:val="003F1848"/>
    <w:rsid w:val="003F65BE"/>
    <w:rsid w:val="003F6CB1"/>
    <w:rsid w:val="00402F0B"/>
    <w:rsid w:val="00437912"/>
    <w:rsid w:val="00456CB7"/>
    <w:rsid w:val="00483AA2"/>
    <w:rsid w:val="00487403"/>
    <w:rsid w:val="004A1F31"/>
    <w:rsid w:val="004B7489"/>
    <w:rsid w:val="004D4B4D"/>
    <w:rsid w:val="004F134E"/>
    <w:rsid w:val="004F43AA"/>
    <w:rsid w:val="00500ECC"/>
    <w:rsid w:val="00515EEE"/>
    <w:rsid w:val="005732B7"/>
    <w:rsid w:val="005866A6"/>
    <w:rsid w:val="005A2201"/>
    <w:rsid w:val="005A2D1F"/>
    <w:rsid w:val="005A7733"/>
    <w:rsid w:val="005D1F64"/>
    <w:rsid w:val="005E264B"/>
    <w:rsid w:val="005F21DF"/>
    <w:rsid w:val="00603369"/>
    <w:rsid w:val="0060621C"/>
    <w:rsid w:val="0061583D"/>
    <w:rsid w:val="00623835"/>
    <w:rsid w:val="006663DB"/>
    <w:rsid w:val="00682C7A"/>
    <w:rsid w:val="006A32C8"/>
    <w:rsid w:val="006C17EA"/>
    <w:rsid w:val="006C279A"/>
    <w:rsid w:val="006D7631"/>
    <w:rsid w:val="006E7DCB"/>
    <w:rsid w:val="006F2A07"/>
    <w:rsid w:val="00710A74"/>
    <w:rsid w:val="00713E30"/>
    <w:rsid w:val="007555C8"/>
    <w:rsid w:val="00760FE5"/>
    <w:rsid w:val="00763471"/>
    <w:rsid w:val="007926AD"/>
    <w:rsid w:val="007A56C3"/>
    <w:rsid w:val="007E2D87"/>
    <w:rsid w:val="00802A3A"/>
    <w:rsid w:val="008A4938"/>
    <w:rsid w:val="008C17DB"/>
    <w:rsid w:val="008F1BA9"/>
    <w:rsid w:val="0091281F"/>
    <w:rsid w:val="00941860"/>
    <w:rsid w:val="009422C8"/>
    <w:rsid w:val="00943D9F"/>
    <w:rsid w:val="00944823"/>
    <w:rsid w:val="009574BC"/>
    <w:rsid w:val="0096782C"/>
    <w:rsid w:val="009915F2"/>
    <w:rsid w:val="009A5776"/>
    <w:rsid w:val="009B3960"/>
    <w:rsid w:val="009D23C1"/>
    <w:rsid w:val="009E052C"/>
    <w:rsid w:val="009F1C64"/>
    <w:rsid w:val="00A0280C"/>
    <w:rsid w:val="00A12671"/>
    <w:rsid w:val="00A16234"/>
    <w:rsid w:val="00A32686"/>
    <w:rsid w:val="00A9222E"/>
    <w:rsid w:val="00AD35ED"/>
    <w:rsid w:val="00AE1D26"/>
    <w:rsid w:val="00AE3D45"/>
    <w:rsid w:val="00B00A70"/>
    <w:rsid w:val="00B25D9E"/>
    <w:rsid w:val="00B47F8A"/>
    <w:rsid w:val="00B50D4B"/>
    <w:rsid w:val="00B631E0"/>
    <w:rsid w:val="00B7792C"/>
    <w:rsid w:val="00B84989"/>
    <w:rsid w:val="00BA422D"/>
    <w:rsid w:val="00BB710D"/>
    <w:rsid w:val="00BC5125"/>
    <w:rsid w:val="00BF5E07"/>
    <w:rsid w:val="00BF6FE8"/>
    <w:rsid w:val="00C21002"/>
    <w:rsid w:val="00C25B3D"/>
    <w:rsid w:val="00C3362E"/>
    <w:rsid w:val="00C56DA5"/>
    <w:rsid w:val="00C92A44"/>
    <w:rsid w:val="00C97D55"/>
    <w:rsid w:val="00CC19CE"/>
    <w:rsid w:val="00CD795D"/>
    <w:rsid w:val="00D03363"/>
    <w:rsid w:val="00D0471F"/>
    <w:rsid w:val="00D21ADF"/>
    <w:rsid w:val="00D2253B"/>
    <w:rsid w:val="00D23A2B"/>
    <w:rsid w:val="00D24006"/>
    <w:rsid w:val="00D31C33"/>
    <w:rsid w:val="00D31EF8"/>
    <w:rsid w:val="00D42CB0"/>
    <w:rsid w:val="00D50879"/>
    <w:rsid w:val="00D54D6F"/>
    <w:rsid w:val="00D70931"/>
    <w:rsid w:val="00D950BD"/>
    <w:rsid w:val="00DA534E"/>
    <w:rsid w:val="00DA70F7"/>
    <w:rsid w:val="00DB5F45"/>
    <w:rsid w:val="00DB7942"/>
    <w:rsid w:val="00DC7F1B"/>
    <w:rsid w:val="00DD3BA2"/>
    <w:rsid w:val="00DD4656"/>
    <w:rsid w:val="00DD5387"/>
    <w:rsid w:val="00E2526B"/>
    <w:rsid w:val="00E42D95"/>
    <w:rsid w:val="00E54336"/>
    <w:rsid w:val="00E5683C"/>
    <w:rsid w:val="00E575BD"/>
    <w:rsid w:val="00E73BB2"/>
    <w:rsid w:val="00E76053"/>
    <w:rsid w:val="00E83BBE"/>
    <w:rsid w:val="00E911D3"/>
    <w:rsid w:val="00EB42EA"/>
    <w:rsid w:val="00EF4C21"/>
    <w:rsid w:val="00F26C89"/>
    <w:rsid w:val="00F3074C"/>
    <w:rsid w:val="00F44878"/>
    <w:rsid w:val="00F47B24"/>
    <w:rsid w:val="00F53810"/>
    <w:rsid w:val="00F61B55"/>
    <w:rsid w:val="00F7724A"/>
    <w:rsid w:val="00F86BBE"/>
    <w:rsid w:val="00F93280"/>
    <w:rsid w:val="00FB7ABA"/>
    <w:rsid w:val="00FC3663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CC0494B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20E1D1-5836-4DAE-BD43-7339031CD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5</Pages>
  <Words>639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4661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3</cp:revision>
  <cp:lastPrinted>2022-06-30T12:56:00Z</cp:lastPrinted>
  <dcterms:created xsi:type="dcterms:W3CDTF">2022-07-26T14:48:00Z</dcterms:created>
  <dcterms:modified xsi:type="dcterms:W3CDTF">2022-07-26T15:18:00Z</dcterms:modified>
</cp:coreProperties>
</file>