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C60" w:rsidRPr="00BE0C60" w:rsidRDefault="00BE0C60" w:rsidP="0026179D">
      <w:pPr>
        <w:pStyle w:val="02VERUeberschrift"/>
      </w:pPr>
      <w:r w:rsidRPr="00BE0C60">
        <w:t>Reflexive Verben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BE0C60">
        <w:rPr>
          <w:lang w:val="de-DE"/>
        </w:rPr>
        <w:t xml:space="preserve">* </w:t>
      </w:r>
      <w:r w:rsidRPr="00BE0C60">
        <w:rPr>
          <w:b/>
          <w:lang w:val="de-DE"/>
        </w:rPr>
        <w:t>Reflexive (rückbezügliche) Verben</w:t>
      </w:r>
      <w:r w:rsidRPr="00BE0C60">
        <w:rPr>
          <w:lang w:val="de-DE"/>
        </w:rPr>
        <w:t xml:space="preserve"> haben immer ein </w:t>
      </w:r>
      <w:r w:rsidRPr="00BE0C60">
        <w:rPr>
          <w:b/>
          <w:lang w:val="de-DE"/>
        </w:rPr>
        <w:t>Reflexivpronomen</w:t>
      </w:r>
      <w:r w:rsidRPr="00BE0C60">
        <w:rPr>
          <w:lang w:val="de-DE"/>
        </w:rPr>
        <w:t xml:space="preserve"> (rückbezügliches Fürwort) im Satz bei sich. Das Reflexivpronomen ist formengleich mit dem Personalpronomen; nur in der 3. Person Singular/Plural steht immer </w:t>
      </w:r>
      <w:r w:rsidRPr="00BE0C60">
        <w:rPr>
          <w:b/>
          <w:lang w:val="de-DE"/>
        </w:rPr>
        <w:t>sich</w:t>
      </w:r>
      <w:r w:rsidRPr="00BE0C60">
        <w:rPr>
          <w:lang w:val="de-DE"/>
        </w:rPr>
        <w:t>: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BE0C60">
        <w:rPr>
          <w:rStyle w:val="11VERLsungsschrift"/>
          <w:b w:val="0"/>
        </w:rPr>
        <w:t xml:space="preserve">Ich freue </w:t>
      </w:r>
      <w:r w:rsidRPr="00BE0C60">
        <w:rPr>
          <w:rStyle w:val="11VERLsungsschrift"/>
        </w:rPr>
        <w:t>mich</w:t>
      </w:r>
      <w:r w:rsidRPr="00BE0C60">
        <w:rPr>
          <w:rStyle w:val="11VERLsungsschrift"/>
          <w:b w:val="0"/>
        </w:rPr>
        <w:t xml:space="preserve">. Merkst du </w:t>
      </w:r>
      <w:r w:rsidRPr="00BE0C60">
        <w:rPr>
          <w:rStyle w:val="11VERLsungsschrift"/>
        </w:rPr>
        <w:t>dir</w:t>
      </w:r>
      <w:r w:rsidRPr="00BE0C60">
        <w:rPr>
          <w:rStyle w:val="11VERLsungsschrift"/>
          <w:b w:val="0"/>
        </w:rPr>
        <w:t xml:space="preserve"> die Nummer? Ärgert </w:t>
      </w:r>
      <w:r w:rsidRPr="00BE0C60">
        <w:rPr>
          <w:rStyle w:val="11VERLsungsschrift"/>
        </w:rPr>
        <w:t>euch</w:t>
      </w:r>
      <w:r w:rsidRPr="00BE0C60">
        <w:rPr>
          <w:rStyle w:val="11VERLsungsschrift"/>
          <w:b w:val="0"/>
        </w:rPr>
        <w:t xml:space="preserve"> nicht! Warum traut ihr </w:t>
      </w:r>
      <w:r w:rsidRPr="00BE0C60">
        <w:rPr>
          <w:rStyle w:val="11VERLsungsschrift"/>
        </w:rPr>
        <w:t>euch</w:t>
      </w:r>
      <w:r w:rsidRPr="00BE0C60">
        <w:rPr>
          <w:rStyle w:val="11VERLsungsschrift"/>
          <w:b w:val="0"/>
        </w:rPr>
        <w:t xml:space="preserve"> nicht? Er freut </w:t>
      </w:r>
      <w:r w:rsidRPr="00BE0C60">
        <w:rPr>
          <w:rStyle w:val="11VERLsungsschrift"/>
        </w:rPr>
        <w:t>sich</w:t>
      </w:r>
      <w:r w:rsidRPr="00BE0C60">
        <w:rPr>
          <w:rStyle w:val="11VERLsungsschrift"/>
          <w:b w:val="0"/>
        </w:rPr>
        <w:t xml:space="preserve">, sie erkundigen </w:t>
      </w:r>
      <w:r w:rsidRPr="00BE0C60">
        <w:rPr>
          <w:rStyle w:val="11VERLsungsschrift"/>
        </w:rPr>
        <w:t>sich</w:t>
      </w:r>
      <w:r w:rsidRPr="00BE0C60">
        <w:rPr>
          <w:rStyle w:val="11VERLsungsschrift"/>
          <w:b w:val="0"/>
        </w:rPr>
        <w:t>.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BE0C60">
        <w:rPr>
          <w:lang w:val="de-DE"/>
        </w:rPr>
        <w:t>* Da es keine Regel gibt, ob ein Verb (immer) reflexiv ist oder nicht, müssen diese Verben mit dem jeweiligen Reflexivpronomen gelernt werden.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b/>
          <w:lang w:val="de-DE"/>
        </w:rPr>
      </w:pP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BE0C60">
        <w:rPr>
          <w:b/>
          <w:lang w:val="de-DE"/>
        </w:rPr>
        <w:t>Wichtige Reflexivpronomen mit dem Akkusativ</w:t>
      </w:r>
      <w:r w:rsidRPr="00BE0C60">
        <w:rPr>
          <w:lang w:val="de-DE"/>
        </w:rPr>
        <w:t xml:space="preserve">: </w:t>
      </w:r>
    </w:p>
    <w:p w:rsidR="00BE0C60" w:rsidRPr="00BE0C60" w:rsidRDefault="00BE0C60" w:rsidP="0026179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BE0C60">
        <w:t>sich ausruhen</w:t>
      </w:r>
      <w:r w:rsidRPr="00BE0C60">
        <w:tab/>
      </w:r>
      <w:r w:rsidRPr="00BE0C60">
        <w:tab/>
        <w:t>sich bedanken</w:t>
      </w:r>
      <w:r>
        <w:tab/>
      </w:r>
      <w:r w:rsidRPr="00BE0C60">
        <w:t>sich beschweren</w:t>
      </w:r>
      <w:r>
        <w:tab/>
      </w:r>
      <w:r w:rsidRPr="00BE0C60">
        <w:t xml:space="preserve">sich einigen   </w:t>
      </w:r>
    </w:p>
    <w:p w:rsidR="00BE0C60" w:rsidRPr="00BE0C60" w:rsidRDefault="00BE0C60" w:rsidP="0026179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BE0C60">
        <w:t>sich entschließen</w:t>
      </w:r>
      <w:r w:rsidRPr="00BE0C60">
        <w:tab/>
        <w:t xml:space="preserve"> sich erkundigen</w:t>
      </w:r>
      <w:r>
        <w:tab/>
      </w:r>
      <w:r w:rsidRPr="00BE0C60">
        <w:t>sich freuen</w:t>
      </w:r>
      <w:r w:rsidRPr="00BE0C60">
        <w:tab/>
      </w:r>
      <w:r w:rsidRPr="00BE0C60">
        <w:tab/>
        <w:t xml:space="preserve">sich irren  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BE0C60">
        <w:rPr>
          <w:rStyle w:val="11VERLsungsschrift"/>
          <w:b w:val="0"/>
        </w:rPr>
        <w:t xml:space="preserve">Ich ruhe </w:t>
      </w:r>
      <w:r w:rsidRPr="00BE0C60">
        <w:rPr>
          <w:rStyle w:val="11VERLsungsschrift"/>
        </w:rPr>
        <w:t>mich</w:t>
      </w:r>
      <w:r w:rsidRPr="00BE0C60">
        <w:rPr>
          <w:rStyle w:val="11VERLsungsschrift"/>
          <w:b w:val="0"/>
        </w:rPr>
        <w:t xml:space="preserve"> aus. Du bedankst </w:t>
      </w:r>
      <w:r w:rsidRPr="00BE0C60">
        <w:rPr>
          <w:rStyle w:val="11VERLsungsschrift"/>
        </w:rPr>
        <w:t>dich</w:t>
      </w:r>
      <w:r w:rsidRPr="00BE0C60">
        <w:rPr>
          <w:rStyle w:val="11VERLsungsschrift"/>
          <w:b w:val="0"/>
        </w:rPr>
        <w:t xml:space="preserve"> für das Geschenk. Er beschwert </w:t>
      </w:r>
      <w:r w:rsidRPr="00BE0C60">
        <w:rPr>
          <w:rStyle w:val="11VERLsungsschrift"/>
        </w:rPr>
        <w:t>sich</w:t>
      </w:r>
      <w:r w:rsidRPr="00BE0C60">
        <w:rPr>
          <w:rStyle w:val="11VERLsungsschrift"/>
          <w:b w:val="0"/>
        </w:rPr>
        <w:t xml:space="preserve"> über die Note.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i/>
        </w:rPr>
      </w:pP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BE0C60">
        <w:rPr>
          <w:b/>
          <w:lang w:val="de-DE"/>
        </w:rPr>
        <w:t>Wichtige Reflexivpronomen mit dem Dativ</w:t>
      </w:r>
      <w:r w:rsidRPr="00BE0C60">
        <w:rPr>
          <w:lang w:val="de-DE"/>
        </w:rPr>
        <w:t xml:space="preserve">: </w:t>
      </w:r>
    </w:p>
    <w:p w:rsidR="00BE0C60" w:rsidRPr="00BE0C60" w:rsidRDefault="00BE0C60" w:rsidP="0026179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BE0C60">
        <w:t>sich etwas ansehen</w:t>
      </w:r>
      <w:r>
        <w:t xml:space="preserve">     </w:t>
      </w:r>
      <w:r w:rsidRPr="00BE0C60">
        <w:t>sich etwas überlegen</w:t>
      </w:r>
      <w:r>
        <w:t xml:space="preserve">     </w:t>
      </w:r>
      <w:r w:rsidRPr="00BE0C60">
        <w:t>sich etwas trauen</w:t>
      </w:r>
      <w:r>
        <w:t xml:space="preserve">     </w:t>
      </w:r>
      <w:r w:rsidRPr="00BE0C60">
        <w:t>sich etwas merken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BE0C60">
        <w:rPr>
          <w:rStyle w:val="11VERLsungsschrift"/>
          <w:b w:val="0"/>
        </w:rPr>
        <w:t xml:space="preserve">Ich sehe </w:t>
      </w:r>
      <w:r w:rsidRPr="00BE0C60">
        <w:rPr>
          <w:rStyle w:val="11VERLsungsschrift"/>
        </w:rPr>
        <w:t>mir</w:t>
      </w:r>
      <w:r w:rsidRPr="00BE0C60">
        <w:rPr>
          <w:rStyle w:val="11VERLsungsschrift"/>
          <w:b w:val="0"/>
        </w:rPr>
        <w:t xml:space="preserve"> die Fotos an. Du überlegst </w:t>
      </w:r>
      <w:r w:rsidRPr="00BE0C60">
        <w:rPr>
          <w:rStyle w:val="11VERLsungsschrift"/>
        </w:rPr>
        <w:t>dir</w:t>
      </w:r>
      <w:r w:rsidRPr="00BE0C60">
        <w:rPr>
          <w:rStyle w:val="11VERLsungsschrift"/>
          <w:b w:val="0"/>
        </w:rPr>
        <w:t xml:space="preserve"> einen Plan. Er traut </w:t>
      </w:r>
      <w:r w:rsidRPr="00BE0C60">
        <w:rPr>
          <w:rStyle w:val="11VERLsungsschrift"/>
        </w:rPr>
        <w:t>sich</w:t>
      </w:r>
      <w:r w:rsidRPr="00BE0C60">
        <w:rPr>
          <w:rStyle w:val="11VERLsungsschrift"/>
          <w:b w:val="0"/>
        </w:rPr>
        <w:t xml:space="preserve"> das zu!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BE0C60">
        <w:rPr>
          <w:lang w:val="de-DE"/>
        </w:rPr>
        <w:t xml:space="preserve">* Einige Verben werden reflexiv verwendet, können aber – </w:t>
      </w:r>
      <w:r w:rsidRPr="00BE0C60">
        <w:rPr>
          <w:b/>
          <w:lang w:val="de-DE"/>
        </w:rPr>
        <w:t>mit anderer Bedeutung</w:t>
      </w:r>
      <w:r w:rsidRPr="00BE0C60">
        <w:rPr>
          <w:lang w:val="de-DE"/>
        </w:rPr>
        <w:t xml:space="preserve"> – auch ein herkömmliches Akkusativobjekt bei sich haben, z. B.: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BE0C60">
        <w:rPr>
          <w:rStyle w:val="11VERLsungsschrift"/>
          <w:b w:val="0"/>
        </w:rPr>
        <w:t xml:space="preserve">Der Techniker </w:t>
      </w:r>
      <w:r w:rsidRPr="00BE0C60">
        <w:rPr>
          <w:rStyle w:val="11VERLsungsschrift"/>
        </w:rPr>
        <w:t>beschäftigt sich</w:t>
      </w:r>
      <w:r w:rsidRPr="00BE0C60">
        <w:rPr>
          <w:rStyle w:val="11VERLsungsschrift"/>
          <w:b w:val="0"/>
        </w:rPr>
        <w:t xml:space="preserve"> mit Motoren.</w:t>
      </w:r>
      <w:r w:rsidRPr="00BE0C60">
        <w:rPr>
          <w:rStyle w:val="11VERLsungsschrift"/>
          <w:b w:val="0"/>
        </w:rPr>
        <w:tab/>
      </w:r>
      <w:r w:rsidRPr="00BE0C60">
        <w:rPr>
          <w:rStyle w:val="11VERLsungsschrift"/>
          <w:b w:val="0"/>
        </w:rPr>
        <w:tab/>
        <w:t xml:space="preserve">Er </w:t>
      </w:r>
      <w:r w:rsidRPr="00BE0C60">
        <w:rPr>
          <w:rStyle w:val="11VERLsungsschrift"/>
        </w:rPr>
        <w:t>fürchtet sich</w:t>
      </w:r>
      <w:r w:rsidRPr="00BE0C60">
        <w:rPr>
          <w:rStyle w:val="11VERLsungsschrift"/>
          <w:b w:val="0"/>
        </w:rPr>
        <w:t xml:space="preserve"> vor Schlangen.</w:t>
      </w:r>
    </w:p>
    <w:p w:rsidR="00BE0C60" w:rsidRPr="00BE0C60" w:rsidRDefault="00BE0C60" w:rsidP="0026179D">
      <w:pPr>
        <w:pStyle w:val="04VERGrundschrift9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BE0C60">
        <w:rPr>
          <w:rStyle w:val="11VERLsungsschrift"/>
          <w:b w:val="0"/>
        </w:rPr>
        <w:t xml:space="preserve">Die Unternehmerin </w:t>
      </w:r>
      <w:r w:rsidRPr="00BE0C60">
        <w:rPr>
          <w:rStyle w:val="11VERLsungsschrift"/>
        </w:rPr>
        <w:t>beschäftigt</w:t>
      </w:r>
      <w:r w:rsidRPr="00BE0C60">
        <w:rPr>
          <w:rStyle w:val="11VERLsungsschrift"/>
          <w:b w:val="0"/>
        </w:rPr>
        <w:t xml:space="preserve"> 10 Mitarbeiter.</w:t>
      </w:r>
      <w:r w:rsidRPr="00BE0C60">
        <w:rPr>
          <w:rStyle w:val="11VERLsungsschrift"/>
          <w:b w:val="0"/>
        </w:rPr>
        <w:tab/>
        <w:t xml:space="preserve">Die Landwirte </w:t>
      </w:r>
      <w:r w:rsidRPr="00BE0C60">
        <w:rPr>
          <w:rStyle w:val="11VERLsungsschrift"/>
        </w:rPr>
        <w:t>fürchten</w:t>
      </w:r>
      <w:r w:rsidRPr="00BE0C60">
        <w:rPr>
          <w:rStyle w:val="11VERLsungsschrift"/>
          <w:b w:val="0"/>
        </w:rPr>
        <w:t xml:space="preserve"> ein Unwetter.</w:t>
      </w:r>
    </w:p>
    <w:p w:rsidR="00BE0C60" w:rsidRPr="00BE0C60" w:rsidRDefault="00BE0C60" w:rsidP="00BE0C60">
      <w:pPr>
        <w:pStyle w:val="04VERGrundschrift9pt"/>
        <w:rPr>
          <w:b/>
          <w:lang w:val="de-DE"/>
        </w:rPr>
      </w:pPr>
    </w:p>
    <w:p w:rsidR="00BE0C60" w:rsidRPr="00BE0C60" w:rsidRDefault="00BE0C60" w:rsidP="00BE0C60">
      <w:pPr>
        <w:pStyle w:val="03VERArbeitsfragen"/>
      </w:pPr>
      <w:r w:rsidRPr="00BE0C60">
        <w:t>Aufgabe 1: Bilden Sie aus folgenden Wörtern/Wortgruppen Sätze. Achten Sie auf die Zeitform und die Satzzeichen!</w:t>
      </w:r>
    </w:p>
    <w:p w:rsid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Peter / sich wundern (Perfekt) / darüber </w:t>
      </w:r>
    </w:p>
    <w:p w:rsidR="00BE0C60" w:rsidRPr="00BE0C60" w:rsidRDefault="00BE0C60" w:rsidP="00BE0C60">
      <w:pPr>
        <w:pStyle w:val="10VERSchreibzeilebisRand"/>
      </w:pPr>
      <w:r>
        <w:rPr>
          <w:rStyle w:val="11VERLsungsschrift"/>
        </w:rPr>
        <w:tab/>
      </w:r>
      <w:r w:rsidRPr="00BE0C60">
        <w:rPr>
          <w:rStyle w:val="11VERLsungsschrift"/>
        </w:rPr>
        <w:t>Peter hat sich darüber gewundert.</w:t>
      </w:r>
    </w:p>
    <w:p w:rsidR="00BE0C60" w:rsidRP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Das Wetter / sich ändern (Futur I) / schnell </w:t>
      </w:r>
      <w:r>
        <w:br/>
      </w:r>
      <w:r w:rsidRPr="00BE0C60">
        <w:tab/>
      </w:r>
    </w:p>
    <w:p w:rsidR="00BE0C60" w:rsidRP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Wir / sich treffen (Präsens) / regelmäßig </w:t>
      </w:r>
      <w:r>
        <w:br/>
      </w:r>
      <w:r w:rsidRPr="00BE0C60">
        <w:tab/>
      </w:r>
    </w:p>
    <w:p w:rsidR="00BE0C60" w:rsidRP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Du / sich ärgern (Perfekt) / über sie </w:t>
      </w:r>
      <w:r>
        <w:br/>
      </w:r>
      <w:r w:rsidRPr="00BE0C60">
        <w:tab/>
      </w:r>
    </w:p>
    <w:p w:rsid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Ich / sich sehnen (Präteritum) / nach dem Wochenende </w:t>
      </w:r>
      <w:r>
        <w:br/>
      </w:r>
      <w:r w:rsidRPr="00BE0C60">
        <w:tab/>
      </w:r>
    </w:p>
    <w:p w:rsid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Julia und ich / sich entschuldigen (Perfekt) / für diese Panne </w:t>
      </w:r>
      <w:r>
        <w:br/>
      </w:r>
      <w:r w:rsidRPr="00BE0C60">
        <w:tab/>
      </w:r>
    </w:p>
    <w:p w:rsidR="00BE0C60" w:rsidRP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 xml:space="preserve">Was / sich erlauben (Präsens) / du / überhaupt </w:t>
      </w:r>
      <w:r>
        <w:br/>
      </w:r>
      <w:r w:rsidRPr="00BE0C60">
        <w:tab/>
      </w:r>
    </w:p>
    <w:p w:rsidR="00BE0C60" w:rsidRPr="00BE0C60" w:rsidRDefault="00BE0C60" w:rsidP="00BE0C60">
      <w:pPr>
        <w:pStyle w:val="10VERSchreibzeilebisRand"/>
        <w:numPr>
          <w:ilvl w:val="0"/>
          <w:numId w:val="7"/>
        </w:numPr>
        <w:ind w:left="360"/>
      </w:pPr>
      <w:r w:rsidRPr="00BE0C60">
        <w:t>W</w:t>
      </w:r>
      <w:r>
        <w:t>er / sich erinnern</w:t>
      </w:r>
      <w:r w:rsidRPr="00BE0C60">
        <w:t xml:space="preserve"> (Präsens) / an Fred Astaire </w:t>
      </w:r>
      <w:r>
        <w:br/>
      </w:r>
      <w:r w:rsidRPr="00BE0C60">
        <w:tab/>
      </w:r>
    </w:p>
    <w:p w:rsidR="00BE0C60" w:rsidRPr="00BE0C60" w:rsidRDefault="000F07B9" w:rsidP="00BE0C60">
      <w:pPr>
        <w:pStyle w:val="10VERSchreibzeilebisRand"/>
        <w:numPr>
          <w:ilvl w:val="0"/>
          <w:numId w:val="7"/>
        </w:numPr>
        <w:ind w:left="360"/>
      </w:pPr>
      <w:r>
        <w:t>s</w:t>
      </w:r>
      <w:r w:rsidR="00BE0C60" w:rsidRPr="00BE0C60">
        <w:t>ich konzent</w:t>
      </w:r>
      <w:r>
        <w:t>rieren / können (Perfekt)</w:t>
      </w:r>
      <w:r w:rsidR="00BE0C60" w:rsidRPr="00BE0C60">
        <w:t xml:space="preserve"> </w:t>
      </w:r>
      <w:r w:rsidR="00F71E65">
        <w:t>/ du</w:t>
      </w:r>
      <w:r w:rsidR="00BE0C60">
        <w:br/>
      </w:r>
      <w:r w:rsidR="00BE0C60" w:rsidRPr="00BE0C60">
        <w:tab/>
      </w:r>
    </w:p>
    <w:p w:rsidR="00BE0C60" w:rsidRPr="00BE0C60" w:rsidRDefault="00BE0C60" w:rsidP="00BE0C60">
      <w:pPr>
        <w:pStyle w:val="04VERGrundschrift9pt"/>
        <w:rPr>
          <w:lang w:val="de-DE"/>
        </w:rPr>
      </w:pPr>
      <w:r w:rsidRPr="00BE0C60">
        <w:rPr>
          <w:lang w:val="de-DE"/>
        </w:rPr>
        <w:t xml:space="preserve"> </w:t>
      </w:r>
    </w:p>
    <w:p w:rsidR="00BE0C60" w:rsidRDefault="00BE0C60">
      <w:pPr>
        <w:spacing w:line="240" w:lineRule="auto"/>
        <w:outlineLvl w:val="9"/>
        <w:rPr>
          <w:rFonts w:ascii="Verdana" w:hAnsi="Verdana" w:cs="Arial"/>
          <w:b/>
          <w:spacing w:val="0"/>
          <w:sz w:val="18"/>
          <w:szCs w:val="20"/>
          <w:lang w:eastAsia="en-US" w:bidi="en-US"/>
        </w:rPr>
      </w:pPr>
      <w:r>
        <w:rPr>
          <w:b/>
        </w:rPr>
        <w:br w:type="page"/>
      </w:r>
    </w:p>
    <w:p w:rsidR="00BE0C60" w:rsidRPr="00BE0C60" w:rsidRDefault="00BE0C60" w:rsidP="00BE0C60">
      <w:pPr>
        <w:pStyle w:val="03VERArbeitsfragen"/>
      </w:pPr>
      <w:r w:rsidRPr="00BE0C60">
        <w:lastRenderedPageBreak/>
        <w:t>Aufgabe 2: Setzen Sie folgende reflexive Verben richtig ein!</w:t>
      </w:r>
    </w:p>
    <w:p w:rsidR="000F07B9" w:rsidRDefault="00BE0C60" w:rsidP="000F07B9">
      <w:pPr>
        <w:pStyle w:val="04VERGrundschrift9pt"/>
        <w:jc w:val="center"/>
        <w:rPr>
          <w:lang w:val="de-DE"/>
        </w:rPr>
      </w:pPr>
      <w:r w:rsidRPr="00BE0C60">
        <w:rPr>
          <w:lang w:val="de-DE"/>
        </w:rPr>
        <w:t>sich beschweren * sich merken * sich ausruhen * sich irren * sich einigen * sich entschließen *</w:t>
      </w:r>
    </w:p>
    <w:p w:rsidR="00BE0C60" w:rsidRPr="00BE0C60" w:rsidRDefault="00BE0C60" w:rsidP="000F07B9">
      <w:pPr>
        <w:pStyle w:val="04VERGrundschrift9pt"/>
        <w:jc w:val="center"/>
        <w:rPr>
          <w:lang w:val="de-DE"/>
        </w:rPr>
      </w:pPr>
      <w:r w:rsidRPr="00BE0C60">
        <w:rPr>
          <w:lang w:val="de-DE"/>
        </w:rPr>
        <w:t xml:space="preserve">sich freuen * sich erinnern </w:t>
      </w:r>
      <w:r w:rsidRPr="00BE0C60">
        <w:rPr>
          <w:lang w:val="de-DE"/>
        </w:rPr>
        <w:sym w:font="Wingdings" w:char="F0FC"/>
      </w:r>
      <w:r w:rsidRPr="00BE0C60">
        <w:rPr>
          <w:lang w:val="de-DE"/>
        </w:rPr>
        <w:t xml:space="preserve"> * sich überlegen *</w:t>
      </w:r>
    </w:p>
    <w:p w:rsidR="00BE0C60" w:rsidRPr="00BE0C60" w:rsidRDefault="00BE0C60" w:rsidP="00BE0C60">
      <w:pPr>
        <w:pStyle w:val="04VERGrundschrift9pt"/>
        <w:rPr>
          <w:lang w:val="de-DE"/>
        </w:rPr>
      </w:pPr>
    </w:p>
    <w:p w:rsidR="00BE0C60" w:rsidRPr="00BE0C60" w:rsidRDefault="00BE0C60" w:rsidP="000F07B9">
      <w:pPr>
        <w:pStyle w:val="10VERSchreibzeilebisRand"/>
      </w:pPr>
      <w:r w:rsidRPr="00BE0C60">
        <w:t xml:space="preserve">1. Wer kann </w:t>
      </w:r>
      <w:r w:rsidRPr="000F07B9">
        <w:rPr>
          <w:rStyle w:val="11VERLsungsschrift"/>
        </w:rPr>
        <w:t>sich</w:t>
      </w:r>
      <w:r w:rsidRPr="00BE0C60">
        <w:t xml:space="preserve"> noch an das EM-Finale 2008 </w:t>
      </w:r>
      <w:r w:rsidRPr="000F07B9">
        <w:rPr>
          <w:rStyle w:val="11VERLsungsschrift"/>
        </w:rPr>
        <w:t>erinnern</w:t>
      </w:r>
      <w:r w:rsidRPr="00BE0C60">
        <w:t xml:space="preserve">? </w:t>
      </w:r>
    </w:p>
    <w:p w:rsidR="00BE0C60" w:rsidRPr="00BE0C60" w:rsidRDefault="00BE0C60" w:rsidP="000F07B9">
      <w:pPr>
        <w:pStyle w:val="10VERSchreibzeilebisRand"/>
      </w:pPr>
      <w:r w:rsidRPr="00BE0C60">
        <w:t xml:space="preserve">2. __________du ____ denn gar nicht über diese Nachricht? </w:t>
      </w:r>
    </w:p>
    <w:p w:rsidR="00BE0C60" w:rsidRPr="00BE0C60" w:rsidRDefault="00BE0C60" w:rsidP="000F07B9">
      <w:pPr>
        <w:pStyle w:val="10VERSchreibzeilebisRand"/>
      </w:pPr>
      <w:r w:rsidRPr="00BE0C60">
        <w:t xml:space="preserve">3. Geht nach Hause und __________ ____ ein wenig aus! </w:t>
      </w:r>
    </w:p>
    <w:p w:rsidR="00BE0C60" w:rsidRPr="00BE0C60" w:rsidRDefault="00BE0C60" w:rsidP="000F07B9">
      <w:pPr>
        <w:pStyle w:val="10VERSchreibzeilebisRand"/>
      </w:pPr>
      <w:r w:rsidRPr="00BE0C60">
        <w:t xml:space="preserve">4. Ich __________ ____ offiziell über diese Ungleichbehandlung. </w:t>
      </w:r>
    </w:p>
    <w:p w:rsidR="00BE0C60" w:rsidRPr="00BE0C60" w:rsidRDefault="00BE0C60" w:rsidP="000F07B9">
      <w:pPr>
        <w:pStyle w:val="10VERSchreibzeilebisRand"/>
      </w:pPr>
      <w:r w:rsidRPr="00BE0C60">
        <w:t xml:space="preserve">5. Die Verhandlungspartner konnten ____ gestern auf eine moderate Lohnerhöhung __________. </w:t>
      </w:r>
    </w:p>
    <w:p w:rsidR="00BE0C60" w:rsidRPr="00BE0C60" w:rsidRDefault="00BE0C60" w:rsidP="000F07B9">
      <w:pPr>
        <w:pStyle w:val="10VERSchreibzeilebisRand"/>
      </w:pPr>
      <w:r w:rsidRPr="00BE0C60">
        <w:t xml:space="preserve">6. Wir __________ ____ gestern, zu Hause zu bleiben. </w:t>
      </w:r>
    </w:p>
    <w:p w:rsidR="00BE0C60" w:rsidRPr="00BE0C60" w:rsidRDefault="00BE0C60" w:rsidP="000F07B9">
      <w:pPr>
        <w:pStyle w:val="10VERSchreibzeilebisRand"/>
      </w:pPr>
      <w:r w:rsidRPr="00BE0C60">
        <w:t xml:space="preserve">7. __________ ____ gut, ob du dieses Job-Angebot annehmen willst! </w:t>
      </w:r>
    </w:p>
    <w:p w:rsidR="00BE0C60" w:rsidRPr="00BE0C60" w:rsidRDefault="00BE0C60" w:rsidP="000F07B9">
      <w:pPr>
        <w:pStyle w:val="10VERSchreibzeilebisRand"/>
      </w:pPr>
      <w:r w:rsidRPr="00BE0C60">
        <w:t xml:space="preserve">8. Ich werde ____ diesen Namen in 100 Jahren nicht __________! </w:t>
      </w:r>
    </w:p>
    <w:p w:rsidR="00BE0C60" w:rsidRPr="00BE0C60" w:rsidRDefault="00BE0C60" w:rsidP="000F07B9">
      <w:pPr>
        <w:pStyle w:val="10VERSchreibzeilebisRand"/>
      </w:pPr>
      <w:r w:rsidRPr="00BE0C60">
        <w:t>9. Das stimmt nicht! Da __________du ____ gewaltig!</w:t>
      </w:r>
    </w:p>
    <w:p w:rsidR="00BE0C60" w:rsidRPr="00BE0C60" w:rsidRDefault="00BE0C60" w:rsidP="00BE0C60">
      <w:pPr>
        <w:pStyle w:val="04VERGrundschrift9pt"/>
        <w:rPr>
          <w:lang w:val="de-DE"/>
        </w:rPr>
      </w:pPr>
    </w:p>
    <w:p w:rsidR="00BE0C60" w:rsidRPr="00BE0C60" w:rsidRDefault="00BE0C60" w:rsidP="000F07B9">
      <w:pPr>
        <w:pStyle w:val="04VERGrundschrift10pt"/>
      </w:pPr>
      <w:r w:rsidRPr="000F07B9">
        <w:rPr>
          <w:rStyle w:val="07VERFett"/>
        </w:rPr>
        <w:t xml:space="preserve">Echte reflexive Verben </w:t>
      </w:r>
      <w:r w:rsidRPr="00BE0C60">
        <w:t xml:space="preserve">erkennt man daran, dass das </w:t>
      </w:r>
      <w:r w:rsidRPr="000F07B9">
        <w:rPr>
          <w:rStyle w:val="07VERFett"/>
        </w:rPr>
        <w:t>Reflexivpronomen nicht an die Spitze gestellt</w:t>
      </w:r>
      <w:r w:rsidRPr="00BE0C60">
        <w:t xml:space="preserve"> werden kann:</w:t>
      </w:r>
    </w:p>
    <w:p w:rsidR="00BE0C60" w:rsidRPr="00BE0C60" w:rsidRDefault="00BE0C60" w:rsidP="000F07B9">
      <w:pPr>
        <w:pStyle w:val="04VERGrundschrift10pt"/>
      </w:pPr>
      <w:r w:rsidRPr="00BE0C60">
        <w:rPr>
          <w:i/>
        </w:rPr>
        <w:t xml:space="preserve">Ich beeile mich. (Mich beeile ich.) </w:t>
      </w:r>
      <w:r w:rsidRPr="00BE0C60">
        <w:sym w:font="Wingdings" w:char="F0E0"/>
      </w:r>
      <w:r w:rsidRPr="00BE0C60">
        <w:t xml:space="preserve"> echtes reflexives Verb</w:t>
      </w:r>
    </w:p>
    <w:p w:rsidR="000F07B9" w:rsidRDefault="00BE0C60" w:rsidP="000F07B9">
      <w:pPr>
        <w:pStyle w:val="04VERGrundschrift10pt"/>
      </w:pPr>
      <w:r w:rsidRPr="00BE0C60">
        <w:rPr>
          <w:i/>
        </w:rPr>
        <w:t xml:space="preserve">Ich betrachte mich im Spiegel. (Mich betrachte ich im Spiegel) </w:t>
      </w:r>
      <w:r w:rsidRPr="00BE0C60">
        <w:sym w:font="Wingdings" w:char="F0E0"/>
      </w:r>
      <w:r w:rsidRPr="00BE0C60">
        <w:t xml:space="preserve"> kein reflexives Verb. </w:t>
      </w:r>
    </w:p>
    <w:p w:rsidR="000F07B9" w:rsidRDefault="000F07B9" w:rsidP="00BE0C60">
      <w:pPr>
        <w:pStyle w:val="04VERGrundschrift9pt"/>
        <w:rPr>
          <w:b/>
          <w:lang w:val="de-DE"/>
        </w:rPr>
      </w:pPr>
    </w:p>
    <w:p w:rsidR="00BE0C60" w:rsidRDefault="000F07B9" w:rsidP="000F07B9">
      <w:pPr>
        <w:pStyle w:val="03VERArbeitsfragen"/>
      </w:pPr>
      <w:r w:rsidRPr="00BE0C60">
        <w:t xml:space="preserve">Aufgabe 3: </w:t>
      </w:r>
      <w:r w:rsidR="00BE0C60" w:rsidRPr="00BE0C60">
        <w:t>Welche der folgenden Verben sind also echte reflexive Verben? Kreuzen Sie an!</w:t>
      </w:r>
    </w:p>
    <w:p w:rsidR="000F07B9" w:rsidRPr="00BE0C60" w:rsidRDefault="000F07B9" w:rsidP="00BE0C60">
      <w:pPr>
        <w:pStyle w:val="04VERGrundschrift9pt"/>
        <w:rPr>
          <w:b/>
          <w:lang w:val="de-DE"/>
        </w:rPr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BE0C60" w:rsidRPr="00BE0C60" w:rsidTr="000F07B9">
        <w:trPr>
          <w:trHeight w:val="340"/>
        </w:trPr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 xml:space="preserve">Du begibst dich nach Hause. </w:t>
            </w:r>
            <w:r w:rsidRPr="000F07B9">
              <w:rPr>
                <w:rStyle w:val="11VERLsungsschrift"/>
                <w:lang w:val="de-DE"/>
              </w:rPr>
              <w:t>X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fotografierst dich jetzt.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begeisterst dich dafür.</w:t>
            </w:r>
          </w:p>
        </w:tc>
      </w:tr>
      <w:tr w:rsidR="00BE0C60" w:rsidRPr="00BE0C60" w:rsidTr="000F07B9">
        <w:trPr>
          <w:trHeight w:val="340"/>
        </w:trPr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schämst dich sehr.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verabschiedest dich jetzt.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lobst dich lautstark.</w:t>
            </w:r>
          </w:p>
        </w:tc>
      </w:tr>
      <w:tr w:rsidR="00BE0C60" w:rsidRPr="00BE0C60" w:rsidTr="000F07B9">
        <w:trPr>
          <w:trHeight w:val="340"/>
        </w:trPr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sprichst dir Mut zu.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stellst dir etwas vor.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setzt dich auf den Stuhl.</w:t>
            </w:r>
          </w:p>
        </w:tc>
      </w:tr>
      <w:tr w:rsidR="00BE0C60" w:rsidRPr="00BE0C60" w:rsidTr="000F07B9">
        <w:trPr>
          <w:trHeight w:val="340"/>
        </w:trPr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räusperst dich ein wenig.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beklagst dich darüber.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interessierst dich dafür.</w:t>
            </w:r>
          </w:p>
        </w:tc>
      </w:tr>
      <w:tr w:rsidR="00BE0C60" w:rsidRPr="00BE0C60" w:rsidTr="000F07B9">
        <w:trPr>
          <w:trHeight w:val="340"/>
        </w:trPr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nennst dich eine Heldin.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mischst dich hier ein.</w:t>
            </w:r>
          </w:p>
        </w:tc>
        <w:tc>
          <w:tcPr>
            <w:tcW w:w="3288" w:type="dxa"/>
            <w:vAlign w:val="center"/>
          </w:tcPr>
          <w:p w:rsidR="00BE0C60" w:rsidRPr="00BE0C60" w:rsidRDefault="00BE0C60" w:rsidP="0026179D">
            <w:pPr>
              <w:pStyle w:val="04VERGrundschrift10pt"/>
            </w:pPr>
            <w:r w:rsidRPr="00BE0C60">
              <w:t>Du bringst dir das selbst bei.</w:t>
            </w:r>
          </w:p>
        </w:tc>
      </w:tr>
    </w:tbl>
    <w:p w:rsidR="00BE0C60" w:rsidRPr="00BE0C60" w:rsidRDefault="00BE0C60" w:rsidP="00BE0C60">
      <w:pPr>
        <w:pStyle w:val="04VERGrundschrift9pt"/>
        <w:rPr>
          <w:lang w:val="de-DE"/>
        </w:rPr>
      </w:pPr>
    </w:p>
    <w:p w:rsidR="00BE0C60" w:rsidRPr="00BE0C60" w:rsidRDefault="00BE0C60" w:rsidP="000F07B9">
      <w:pPr>
        <w:pStyle w:val="03VERArbeitsfragen"/>
      </w:pPr>
      <w:r w:rsidRPr="00BE0C60">
        <w:t>Aufgabe 4: Stellen Sie folgende Sätze richtig, indem Sie das richtige Reflexivpronomen verwenden oder es überhaupt weglassen, wenn es grammatikalisch nicht erforderlich ist!</w:t>
      </w:r>
    </w:p>
    <w:p w:rsidR="000F07B9" w:rsidRDefault="00BE0C60" w:rsidP="000F07B9">
      <w:pPr>
        <w:pStyle w:val="10VERSchreibzeilebisRand"/>
      </w:pPr>
      <w:r w:rsidRPr="00BE0C60">
        <w:t xml:space="preserve">1. Der Bettler konnte sich noch für die Kinder sorgen. </w:t>
      </w:r>
    </w:p>
    <w:p w:rsidR="00BE0C60" w:rsidRPr="000F07B9" w:rsidRDefault="00BE0C60" w:rsidP="000F07B9">
      <w:pPr>
        <w:pStyle w:val="10VERSchreibzeilebisRand"/>
        <w:ind w:left="284"/>
        <w:rPr>
          <w:rStyle w:val="11VERLsungsschrift"/>
        </w:rPr>
      </w:pPr>
      <w:r w:rsidRPr="000F07B9">
        <w:rPr>
          <w:rStyle w:val="11VERLsungsschrift"/>
        </w:rPr>
        <w:t>Der Bettler konnte noch für die Kinder sorgen.</w:t>
      </w:r>
    </w:p>
    <w:p w:rsidR="000F07B9" w:rsidRDefault="00BE0C60" w:rsidP="000F07B9">
      <w:pPr>
        <w:pStyle w:val="10VERSchreibzeilebisRand"/>
      </w:pPr>
      <w:r w:rsidRPr="00BE0C60">
        <w:t xml:space="preserve">2. In dem Labyrinth haben wir sich gleich verlaufen. </w:t>
      </w:r>
    </w:p>
    <w:p w:rsidR="00BE0C60" w:rsidRPr="00BE0C60" w:rsidRDefault="000F07B9" w:rsidP="000F07B9">
      <w:pPr>
        <w:pStyle w:val="10VERSchreibzeilebisRand"/>
      </w:pPr>
      <w:r>
        <w:tab/>
      </w:r>
      <w:r w:rsidR="00BE0C60"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3. Ein jeder ist sich seines Glückes Schmied.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4. Wir haben sich auf den Test gut vorbereitet.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lastRenderedPageBreak/>
        <w:t xml:space="preserve">5. Kümmerst du dir gar nicht darum?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6. Ihr habt sicherlich gut unterhalten!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7. Du brauchst sich doch nicht fürchten!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8. Aber wir kennen sich doch noch gar nicht!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>9. Haben wir Gelegenheit, um sich zu unterhalten?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0F07B9">
      <w:pPr>
        <w:pStyle w:val="10VERSchreibzeilebisRand"/>
      </w:pPr>
      <w:r w:rsidRPr="00BE0C60">
        <w:t xml:space="preserve">10. Aber wir haben sich doch schon versöhnt! </w:t>
      </w:r>
      <w:r w:rsidR="000F07B9">
        <w:br/>
      </w:r>
      <w:r w:rsidR="000F07B9">
        <w:tab/>
      </w:r>
      <w:r w:rsidRPr="00BE0C60">
        <w:tab/>
      </w:r>
    </w:p>
    <w:p w:rsidR="00BE0C60" w:rsidRPr="00BE0C60" w:rsidRDefault="00BE0C60" w:rsidP="00BE0C60">
      <w:pPr>
        <w:pStyle w:val="04VERGrundschrift9pt"/>
        <w:rPr>
          <w:lang w:val="de-DE"/>
        </w:rPr>
      </w:pPr>
    </w:p>
    <w:p w:rsidR="00BE0C60" w:rsidRPr="00BE0C60" w:rsidRDefault="00BE0C60" w:rsidP="000F07B9">
      <w:pPr>
        <w:pStyle w:val="03VERArbeitsfragen"/>
      </w:pPr>
      <w:r w:rsidRPr="00BE0C60">
        <w:t>Aufgabe 5: Setzen Sie das Reflexivpronomen richtig ein!</w:t>
      </w:r>
    </w:p>
    <w:p w:rsidR="00BE0C60" w:rsidRPr="00BE0C60" w:rsidRDefault="00BE0C60" w:rsidP="000F07B9">
      <w:pPr>
        <w:pStyle w:val="10VERSchreibzeilebisRand"/>
      </w:pPr>
      <w:r w:rsidRPr="00BE0C60">
        <w:t xml:space="preserve">Mit diesem Verhalten schadet ihr euch nur! * Das Auto überschlug _____ in der Kurve. * Jetzt streitet _____ doch nicht schon wieder! * Konntest du _____ ein bisschen erholen? * Du musst _____ dafür nicht entschuldigen. * Sie erkundigt _____ nach dem Weg. * Er musste _____ in der Rede mehrmals korrigieren. * Haben wir _____ denn beklagt? * Darf ich _____ und meine Tätigkeit kurz vorstellen? * Da kann </w:t>
      </w:r>
      <w:bookmarkStart w:id="0" w:name="_GoBack"/>
      <w:bookmarkEnd w:id="0"/>
      <w:r w:rsidRPr="00BE0C60">
        <w:t>man _____ nur mehr wundern. * Du fragst mich, ob ich _____ das Milchtrinken jemals abgewöhnen kann? * Willst du _____ hier länger aufhalten? * Könnt ihr _____ denn gar nichts merken? * Du musst _____ das gut einprägen! * Wir haben _____ damit nicht gerade hervorgetan. * Dieses Mittel hat _____ bewährt.</w:t>
      </w:r>
    </w:p>
    <w:p w:rsidR="00711A83" w:rsidRPr="00BE0C60" w:rsidRDefault="00711A83" w:rsidP="00BE0C60">
      <w:pPr>
        <w:pStyle w:val="04VERGrundschrift9pt"/>
      </w:pPr>
    </w:p>
    <w:sectPr w:rsidR="00711A83" w:rsidRPr="00BE0C60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DB7" w:rsidRDefault="00634DB7" w:rsidP="000B1DC7">
      <w:r>
        <w:separator/>
      </w:r>
    </w:p>
  </w:endnote>
  <w:endnote w:type="continuationSeparator" w:id="0">
    <w:p w:rsidR="00634DB7" w:rsidRDefault="00634DB7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9858F0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9858F0" w:rsidRPr="00B84989">
      <w:rPr>
        <w:rStyle w:val="07VERFett"/>
        <w:b w:val="0"/>
      </w:rPr>
      <w:fldChar w:fldCharType="separate"/>
    </w:r>
    <w:r w:rsidR="0026179D">
      <w:rPr>
        <w:rStyle w:val="07VERFett"/>
        <w:b w:val="0"/>
        <w:noProof/>
      </w:rPr>
      <w:t>3</w:t>
    </w:r>
    <w:r w:rsidR="009858F0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DB7" w:rsidRDefault="00634DB7" w:rsidP="000B1DC7">
      <w:r>
        <w:separator/>
      </w:r>
    </w:p>
  </w:footnote>
  <w:footnote w:type="continuationSeparator" w:id="0">
    <w:p w:rsidR="00634DB7" w:rsidRDefault="00634DB7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75E5" w:rsidRPr="003075E5" w:rsidRDefault="00CB758F" w:rsidP="003075E5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>
      <w:rPr>
        <w:caps/>
        <w:noProof/>
        <w:lang w:eastAsia="de-AT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5143500</wp:posOffset>
          </wp:positionH>
          <wp:positionV relativeFrom="paragraph">
            <wp:posOffset>20320</wp:posOffset>
          </wp:positionV>
          <wp:extent cx="982980" cy="270510"/>
          <wp:effectExtent l="19050" t="0" r="7620" b="0"/>
          <wp:wrapSquare wrapText="bothSides"/>
          <wp:docPr id="1" name="Bild 1" descr="veritas_logo_S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70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2329B" w:rsidRPr="000261EB">
      <w:rPr>
        <w:rStyle w:val="09VERUnterstrichen"/>
        <w:caps/>
        <w:u w:val="none"/>
      </w:rPr>
      <w:t>Arbeitsblatt</w:t>
    </w:r>
    <w:r w:rsidR="0026179D">
      <w:rPr>
        <w:rStyle w:val="09VERUnterstrichen"/>
        <w:caps/>
        <w:u w:val="none"/>
      </w:rPr>
      <w:t>:</w:t>
    </w:r>
    <w:r w:rsidR="0012329B">
      <w:rPr>
        <w:rStyle w:val="09VERUnterstrichen"/>
        <w:u w:val="none"/>
      </w:rPr>
      <w:t xml:space="preserve"> </w:t>
    </w:r>
    <w:r w:rsidR="00BE0C60">
      <w:rPr>
        <w:rStyle w:val="09VERUnterstrichen"/>
        <w:u w:val="none"/>
      </w:rPr>
      <w:t>Reflexive Verben</w:t>
    </w:r>
  </w:p>
  <w:p w:rsidR="00F3074C" w:rsidRPr="00B84989" w:rsidRDefault="003075E5" w:rsidP="00B84989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 w:rsidRPr="0026179D">
      <w:rPr>
        <w:rStyle w:val="08VERKursiv"/>
      </w:rPr>
      <w:t>SMS – Spaß mit Sprache 2</w:t>
    </w:r>
    <w:r w:rsidR="00BE0C60" w:rsidRPr="0026179D">
      <w:rPr>
        <w:rStyle w:val="08VERKursiv"/>
      </w:rPr>
      <w:t xml:space="preserve"> BMS. Übungsbuch. E-BOOK</w:t>
    </w:r>
    <w:r w:rsidR="00BF509C">
      <w:t>, S. 89</w:t>
    </w:r>
    <w:r w:rsidR="00F3074C" w:rsidRPr="00B84989">
      <w:rPr>
        <w:rStyle w:val="09VERUnterstrichen"/>
        <w:u w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34B78"/>
    <w:multiLevelType w:val="hybridMultilevel"/>
    <w:tmpl w:val="D890881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4FAF"/>
    <w:multiLevelType w:val="hybridMultilevel"/>
    <w:tmpl w:val="5204B5B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60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87A3D"/>
    <w:multiLevelType w:val="hybridMultilevel"/>
    <w:tmpl w:val="6C08D70A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874298"/>
    <w:multiLevelType w:val="hybridMultilevel"/>
    <w:tmpl w:val="4E26668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76B9A"/>
    <w:multiLevelType w:val="hybridMultilevel"/>
    <w:tmpl w:val="6650962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66561">
      <o:colormenu v:ext="edit" strokecolor="#0070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261EB"/>
    <w:rsid w:val="000A40A6"/>
    <w:rsid w:val="000B0A8F"/>
    <w:rsid w:val="000B1DC7"/>
    <w:rsid w:val="000C059F"/>
    <w:rsid w:val="000C42FD"/>
    <w:rsid w:val="000C5A12"/>
    <w:rsid w:val="000E6E73"/>
    <w:rsid w:val="000F07B9"/>
    <w:rsid w:val="000F49A6"/>
    <w:rsid w:val="0011522E"/>
    <w:rsid w:val="0012329B"/>
    <w:rsid w:val="0012687D"/>
    <w:rsid w:val="001348B5"/>
    <w:rsid w:val="00134CB8"/>
    <w:rsid w:val="00135CEE"/>
    <w:rsid w:val="0015175B"/>
    <w:rsid w:val="00160407"/>
    <w:rsid w:val="00164B38"/>
    <w:rsid w:val="00175CE4"/>
    <w:rsid w:val="001A3563"/>
    <w:rsid w:val="001B54E7"/>
    <w:rsid w:val="001F475B"/>
    <w:rsid w:val="002220CB"/>
    <w:rsid w:val="00236A11"/>
    <w:rsid w:val="002571E8"/>
    <w:rsid w:val="0026179D"/>
    <w:rsid w:val="00281900"/>
    <w:rsid w:val="002B6BCD"/>
    <w:rsid w:val="002C7873"/>
    <w:rsid w:val="002D0DD2"/>
    <w:rsid w:val="002D0DFC"/>
    <w:rsid w:val="002E23B6"/>
    <w:rsid w:val="002E2A18"/>
    <w:rsid w:val="002F213B"/>
    <w:rsid w:val="00301DB5"/>
    <w:rsid w:val="003075E5"/>
    <w:rsid w:val="003077B9"/>
    <w:rsid w:val="00334EC5"/>
    <w:rsid w:val="00355277"/>
    <w:rsid w:val="003A6B58"/>
    <w:rsid w:val="003B0AA3"/>
    <w:rsid w:val="003E782E"/>
    <w:rsid w:val="003F10FE"/>
    <w:rsid w:val="003F65BE"/>
    <w:rsid w:val="003F6CB1"/>
    <w:rsid w:val="00436C33"/>
    <w:rsid w:val="00437912"/>
    <w:rsid w:val="004634C9"/>
    <w:rsid w:val="00483AA2"/>
    <w:rsid w:val="00487403"/>
    <w:rsid w:val="0049032C"/>
    <w:rsid w:val="004A1F31"/>
    <w:rsid w:val="004B19CC"/>
    <w:rsid w:val="004B7489"/>
    <w:rsid w:val="004D4B4D"/>
    <w:rsid w:val="00515EEE"/>
    <w:rsid w:val="00557653"/>
    <w:rsid w:val="005A2201"/>
    <w:rsid w:val="005A394A"/>
    <w:rsid w:val="005D5A4C"/>
    <w:rsid w:val="005E264B"/>
    <w:rsid w:val="005F21DF"/>
    <w:rsid w:val="00603369"/>
    <w:rsid w:val="0060621C"/>
    <w:rsid w:val="0061583D"/>
    <w:rsid w:val="00623835"/>
    <w:rsid w:val="00627CF8"/>
    <w:rsid w:val="00634DB7"/>
    <w:rsid w:val="00637D70"/>
    <w:rsid w:val="006755FA"/>
    <w:rsid w:val="006A32C8"/>
    <w:rsid w:val="006D5474"/>
    <w:rsid w:val="006D720C"/>
    <w:rsid w:val="006D7631"/>
    <w:rsid w:val="006F2A07"/>
    <w:rsid w:val="00710A74"/>
    <w:rsid w:val="00711A83"/>
    <w:rsid w:val="00713E30"/>
    <w:rsid w:val="00717FA2"/>
    <w:rsid w:val="00723765"/>
    <w:rsid w:val="00757C59"/>
    <w:rsid w:val="00760FE5"/>
    <w:rsid w:val="00763471"/>
    <w:rsid w:val="007926AD"/>
    <w:rsid w:val="007A56C3"/>
    <w:rsid w:val="007C195E"/>
    <w:rsid w:val="007E2D87"/>
    <w:rsid w:val="007F4DF2"/>
    <w:rsid w:val="00802A3A"/>
    <w:rsid w:val="00830149"/>
    <w:rsid w:val="00844599"/>
    <w:rsid w:val="008627F1"/>
    <w:rsid w:val="00894E65"/>
    <w:rsid w:val="00896891"/>
    <w:rsid w:val="008A4938"/>
    <w:rsid w:val="008C17DB"/>
    <w:rsid w:val="008D46AC"/>
    <w:rsid w:val="008E4646"/>
    <w:rsid w:val="00943D9F"/>
    <w:rsid w:val="00944823"/>
    <w:rsid w:val="009551D4"/>
    <w:rsid w:val="0096782C"/>
    <w:rsid w:val="00980C7F"/>
    <w:rsid w:val="009858F0"/>
    <w:rsid w:val="00987394"/>
    <w:rsid w:val="009915F2"/>
    <w:rsid w:val="009B3960"/>
    <w:rsid w:val="009D05D2"/>
    <w:rsid w:val="009D1EF0"/>
    <w:rsid w:val="009D23C1"/>
    <w:rsid w:val="009E052C"/>
    <w:rsid w:val="00A0280C"/>
    <w:rsid w:val="00A12671"/>
    <w:rsid w:val="00A219CE"/>
    <w:rsid w:val="00A26AFF"/>
    <w:rsid w:val="00A32686"/>
    <w:rsid w:val="00A958C3"/>
    <w:rsid w:val="00AE1D26"/>
    <w:rsid w:val="00AF0B35"/>
    <w:rsid w:val="00B00A70"/>
    <w:rsid w:val="00B17527"/>
    <w:rsid w:val="00B41E89"/>
    <w:rsid w:val="00B47F8A"/>
    <w:rsid w:val="00B50D4B"/>
    <w:rsid w:val="00B52F09"/>
    <w:rsid w:val="00B631E0"/>
    <w:rsid w:val="00B76F6C"/>
    <w:rsid w:val="00B7792C"/>
    <w:rsid w:val="00B84989"/>
    <w:rsid w:val="00BB710D"/>
    <w:rsid w:val="00BE0C60"/>
    <w:rsid w:val="00BF509C"/>
    <w:rsid w:val="00BF6FE8"/>
    <w:rsid w:val="00BF7504"/>
    <w:rsid w:val="00C21002"/>
    <w:rsid w:val="00C8007C"/>
    <w:rsid w:val="00C92A44"/>
    <w:rsid w:val="00CB758F"/>
    <w:rsid w:val="00CC19CE"/>
    <w:rsid w:val="00CD795D"/>
    <w:rsid w:val="00CF1588"/>
    <w:rsid w:val="00D03363"/>
    <w:rsid w:val="00D21ADF"/>
    <w:rsid w:val="00D2253B"/>
    <w:rsid w:val="00D23A2B"/>
    <w:rsid w:val="00D24006"/>
    <w:rsid w:val="00D31EF8"/>
    <w:rsid w:val="00D4132D"/>
    <w:rsid w:val="00D42CB0"/>
    <w:rsid w:val="00D50879"/>
    <w:rsid w:val="00D54D6F"/>
    <w:rsid w:val="00D878F7"/>
    <w:rsid w:val="00D950BD"/>
    <w:rsid w:val="00D95B1C"/>
    <w:rsid w:val="00DA534E"/>
    <w:rsid w:val="00DB392F"/>
    <w:rsid w:val="00DB5F45"/>
    <w:rsid w:val="00DD3BA2"/>
    <w:rsid w:val="00E01D1A"/>
    <w:rsid w:val="00E17408"/>
    <w:rsid w:val="00E24B02"/>
    <w:rsid w:val="00E2526B"/>
    <w:rsid w:val="00E42D95"/>
    <w:rsid w:val="00E462FC"/>
    <w:rsid w:val="00E621C0"/>
    <w:rsid w:val="00E71E31"/>
    <w:rsid w:val="00E73BB2"/>
    <w:rsid w:val="00E76053"/>
    <w:rsid w:val="00E83BBE"/>
    <w:rsid w:val="00EB0221"/>
    <w:rsid w:val="00EB2FB9"/>
    <w:rsid w:val="00ED7DB7"/>
    <w:rsid w:val="00EF4C21"/>
    <w:rsid w:val="00F26C89"/>
    <w:rsid w:val="00F3074C"/>
    <w:rsid w:val="00F44878"/>
    <w:rsid w:val="00F47B24"/>
    <w:rsid w:val="00F53810"/>
    <w:rsid w:val="00F61B55"/>
    <w:rsid w:val="00F71E65"/>
    <w:rsid w:val="00F93280"/>
    <w:rsid w:val="00FB7ABA"/>
    <w:rsid w:val="00FC6B06"/>
    <w:rsid w:val="00FE1142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>
      <o:colormenu v:ext="edit" strokecolor="#0070c0"/>
    </o:shapedefaults>
    <o:shapelayout v:ext="edit">
      <o:idmap v:ext="edit" data="1"/>
    </o:shapelayout>
  </w:shapeDefaults>
  <w:decimalSymbol w:val=","/>
  <w:listSeparator w:val=";"/>
  <w14:docId w14:val="18BA79BC"/>
  <w15:docId w15:val="{0CEB775F-3809-4F4F-A308-73B7089F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26179D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26179D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3F10F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16738-7DCC-49B1-8C47-E90047A5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671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4893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8</cp:revision>
  <cp:lastPrinted>2012-08-13T14:00:00Z</cp:lastPrinted>
  <dcterms:created xsi:type="dcterms:W3CDTF">2018-04-18T08:43:00Z</dcterms:created>
  <dcterms:modified xsi:type="dcterms:W3CDTF">2018-05-16T10:10:00Z</dcterms:modified>
</cp:coreProperties>
</file>