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7CF8" w:rsidRPr="00627CF8" w:rsidRDefault="00627CF8" w:rsidP="00B40431">
      <w:pPr>
        <w:pStyle w:val="02VERUeberschrift"/>
      </w:pPr>
      <w:r w:rsidRPr="00627CF8">
        <w:t>Was an der Spitze des Satzes stehen kann</w:t>
      </w:r>
    </w:p>
    <w:p w:rsidR="00627CF8" w:rsidRP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r w:rsidRPr="00627CF8">
        <w:rPr>
          <w:lang w:val="de-DE"/>
        </w:rPr>
        <w:t xml:space="preserve">* In Aussagesätzen steht die </w:t>
      </w:r>
      <w:r w:rsidRPr="00627CF8">
        <w:rPr>
          <w:b/>
          <w:lang w:val="de-DE"/>
        </w:rPr>
        <w:t>Personalform</w:t>
      </w:r>
      <w:r w:rsidRPr="00627CF8">
        <w:rPr>
          <w:lang w:val="de-DE"/>
        </w:rPr>
        <w:t xml:space="preserve"> an zweiter Stelle: </w:t>
      </w:r>
      <w:r w:rsidRPr="00627CF8">
        <w:rPr>
          <w:rStyle w:val="11VERLsungsschrift"/>
          <w:b w:val="0"/>
        </w:rPr>
        <w:t xml:space="preserve">Ich </w:t>
      </w:r>
      <w:r w:rsidRPr="00627CF8">
        <w:rPr>
          <w:rStyle w:val="11VERLsungsschrift"/>
        </w:rPr>
        <w:t>bin</w:t>
      </w:r>
      <w:r w:rsidRPr="00627CF8">
        <w:rPr>
          <w:rStyle w:val="11VERLsungsschrift"/>
          <w:b w:val="0"/>
        </w:rPr>
        <w:t xml:space="preserve"> ganz ehrlich.</w:t>
      </w:r>
    </w:p>
    <w:p w:rsidR="00627CF8" w:rsidRP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p>
    <w:p w:rsidR="00627CF8" w:rsidRP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r w:rsidRPr="00627CF8">
        <w:rPr>
          <w:lang w:val="de-DE"/>
        </w:rPr>
        <w:t xml:space="preserve">* An der Spitze des Satzes (vor der Personalform) steht nur ein Satzglied – in </w:t>
      </w:r>
      <w:r w:rsidRPr="00627CF8">
        <w:rPr>
          <w:b/>
          <w:lang w:val="de-DE"/>
        </w:rPr>
        <w:t>unbetonten Sätzen</w:t>
      </w:r>
      <w:r w:rsidRPr="00627CF8">
        <w:rPr>
          <w:lang w:val="de-DE"/>
        </w:rPr>
        <w:t xml:space="preserve"> ist es das </w:t>
      </w:r>
      <w:r w:rsidRPr="00627CF8">
        <w:rPr>
          <w:b/>
          <w:lang w:val="de-DE"/>
        </w:rPr>
        <w:t>Subjekt</w:t>
      </w:r>
      <w:r w:rsidRPr="00627CF8">
        <w:rPr>
          <w:lang w:val="de-DE"/>
        </w:rPr>
        <w:t xml:space="preserve"> oder eine </w:t>
      </w:r>
      <w:r w:rsidRPr="00627CF8">
        <w:rPr>
          <w:b/>
          <w:lang w:val="de-DE"/>
        </w:rPr>
        <w:t>Umstandsergänzung der Zeit</w:t>
      </w:r>
      <w:r>
        <w:rPr>
          <w:b/>
          <w:lang w:val="de-DE"/>
        </w:rPr>
        <w:t>/</w:t>
      </w:r>
      <w:r w:rsidRPr="00627CF8">
        <w:rPr>
          <w:b/>
          <w:lang w:val="de-DE"/>
        </w:rPr>
        <w:t>des Ortes</w:t>
      </w:r>
      <w:r w:rsidRPr="00627CF8">
        <w:rPr>
          <w:lang w:val="de-DE"/>
        </w:rPr>
        <w:t xml:space="preserve">: </w:t>
      </w:r>
    </w:p>
    <w:p w:rsidR="00627CF8" w:rsidRP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r w:rsidRPr="00627CF8">
        <w:rPr>
          <w:rStyle w:val="11VERLsungsschrift"/>
          <w:b w:val="0"/>
        </w:rPr>
        <w:t>Die beiden waren bei unseren Aktionen immer dabei.</w:t>
      </w:r>
      <w:r w:rsidRPr="00627CF8">
        <w:rPr>
          <w:i/>
        </w:rPr>
        <w:t xml:space="preserve"> </w:t>
      </w:r>
      <w:r w:rsidRPr="00627CF8">
        <w:rPr>
          <w:lang w:val="de-DE"/>
        </w:rPr>
        <w:t>ODER:</w:t>
      </w:r>
    </w:p>
    <w:p w:rsidR="00627CF8" w:rsidRP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r w:rsidRPr="00627CF8">
        <w:rPr>
          <w:rStyle w:val="11VERLsungsschrift"/>
          <w:b w:val="0"/>
        </w:rPr>
        <w:t>Immer waren die beiden bei unseren Aktionen dabei.</w:t>
      </w:r>
      <w:r w:rsidRPr="00627CF8">
        <w:rPr>
          <w:lang w:val="de-DE"/>
        </w:rPr>
        <w:t xml:space="preserve"> ODER: </w:t>
      </w:r>
    </w:p>
    <w:p w:rsidR="00627CF8" w:rsidRP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rStyle w:val="11VERLsungsschrift"/>
          <w:b w:val="0"/>
        </w:rPr>
      </w:pPr>
      <w:r w:rsidRPr="00627CF8">
        <w:rPr>
          <w:rStyle w:val="11VERLsungsschrift"/>
          <w:b w:val="0"/>
        </w:rPr>
        <w:t>Bei unseren Aktionen waren die beiden immer dabei.</w:t>
      </w:r>
    </w:p>
    <w:p w:rsidR="00627CF8" w:rsidRP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r w:rsidRPr="00627CF8">
        <w:rPr>
          <w:lang w:val="de-DE"/>
        </w:rPr>
        <w:t>Statt</w:t>
      </w:r>
      <w:r w:rsidRPr="00627CF8">
        <w:rPr>
          <w:strike/>
          <w:lang w:val="de-DE"/>
        </w:rPr>
        <w:t xml:space="preserve">: </w:t>
      </w:r>
      <w:r w:rsidRPr="00627CF8">
        <w:rPr>
          <w:i/>
          <w:strike/>
        </w:rPr>
        <w:t>„Heute es gibt frischen Fisch!“</w:t>
      </w:r>
      <w:r w:rsidRPr="00627CF8">
        <w:rPr>
          <w:lang w:val="de-DE"/>
        </w:rPr>
        <w:t xml:space="preserve"> heißt es: </w:t>
      </w:r>
      <w:r w:rsidRPr="00627CF8">
        <w:rPr>
          <w:rStyle w:val="11VERLsungsschrift"/>
          <w:b w:val="0"/>
        </w:rPr>
        <w:t>„Heute gibt es frischen Fisch!“</w:t>
      </w:r>
    </w:p>
    <w:p w:rsidR="00627CF8" w:rsidRP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p>
    <w:p w:rsidR="00627CF8" w:rsidRP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r w:rsidRPr="00627CF8">
        <w:rPr>
          <w:lang w:val="de-DE"/>
        </w:rPr>
        <w:t xml:space="preserve">* An der Spitze kann auch ein Nebensatz stehen. Die Personalform des Hauptsatzes folgt dann unmittelbar nach dem Beistrich: </w:t>
      </w:r>
      <w:r w:rsidRPr="00627CF8">
        <w:rPr>
          <w:rStyle w:val="11VERLsungsschrift"/>
          <w:b w:val="0"/>
        </w:rPr>
        <w:t>Weil ich dich mag, bin ich ganz ehrlich zu dir.</w:t>
      </w:r>
    </w:p>
    <w:p w:rsidR="00627CF8" w:rsidRP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r w:rsidRPr="00627CF8">
        <w:rPr>
          <w:lang w:val="de-DE"/>
        </w:rPr>
        <w:t xml:space="preserve">Statt </w:t>
      </w:r>
      <w:r w:rsidRPr="00627CF8">
        <w:rPr>
          <w:i/>
          <w:strike/>
        </w:rPr>
        <w:t>„Weil du mich auch magst, du nimmst mir das nicht übel.“</w:t>
      </w:r>
      <w:r w:rsidRPr="00627CF8">
        <w:rPr>
          <w:lang w:val="de-DE"/>
        </w:rPr>
        <w:t xml:space="preserve"> heißt es:</w:t>
      </w:r>
    </w:p>
    <w:p w:rsidR="00627CF8" w:rsidRP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rStyle w:val="11VERLsungsschrift"/>
          <w:b w:val="0"/>
        </w:rPr>
      </w:pPr>
      <w:r w:rsidRPr="00627CF8">
        <w:rPr>
          <w:rStyle w:val="11VERLsungsschrift"/>
          <w:b w:val="0"/>
        </w:rPr>
        <w:t>„Weil du mich auch magst, nimmst du mir das nicht übel.“</w:t>
      </w:r>
    </w:p>
    <w:p w:rsidR="00627CF8" w:rsidRP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p>
    <w:p w:rsidR="00627CF8" w:rsidRP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r w:rsidRPr="00627CF8">
        <w:rPr>
          <w:lang w:val="de-DE"/>
        </w:rPr>
        <w:t>* Neben Subjekt und Umstandsergänzungen der Zeit</w:t>
      </w:r>
      <w:r>
        <w:rPr>
          <w:lang w:val="de-DE"/>
        </w:rPr>
        <w:t>/</w:t>
      </w:r>
      <w:r w:rsidRPr="00627CF8">
        <w:rPr>
          <w:lang w:val="de-DE"/>
        </w:rPr>
        <w:t xml:space="preserve">des Ortes können auch andere Satzglieder </w:t>
      </w:r>
      <w:r w:rsidRPr="00627CF8">
        <w:rPr>
          <w:b/>
          <w:lang w:val="de-DE"/>
        </w:rPr>
        <w:t>zur Hervorhebung und/oder besseren Anknüpfung</w:t>
      </w:r>
      <w:r w:rsidRPr="00627CF8">
        <w:rPr>
          <w:lang w:val="de-DE"/>
        </w:rPr>
        <w:t xml:space="preserve"> an den vorhergehenden Satz an erster Stelle stehen.</w:t>
      </w:r>
    </w:p>
    <w:p w:rsid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i/>
        </w:rPr>
      </w:pPr>
      <w:r w:rsidRPr="00627CF8">
        <w:rPr>
          <w:rStyle w:val="11VERLsungsschrift"/>
          <w:b w:val="0"/>
        </w:rPr>
        <w:t xml:space="preserve">Hast du ihn schon geschrieben und abgeschickt? </w:t>
      </w:r>
      <w:r w:rsidRPr="00627CF8">
        <w:rPr>
          <w:rStyle w:val="11VERLsungsschrift"/>
        </w:rPr>
        <w:t>Abgeschickt</w:t>
      </w:r>
      <w:r w:rsidRPr="00627CF8">
        <w:rPr>
          <w:rStyle w:val="11VERLsungsschrift"/>
          <w:b w:val="0"/>
        </w:rPr>
        <w:t xml:space="preserve"> wird er erst morgen!</w:t>
      </w:r>
      <w:r w:rsidRPr="00627CF8">
        <w:rPr>
          <w:i/>
        </w:rPr>
        <w:t xml:space="preserve"> </w:t>
      </w:r>
    </w:p>
    <w:p w:rsidR="00627CF8" w:rsidRP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i/>
        </w:rPr>
      </w:pPr>
      <w:r w:rsidRPr="00627CF8">
        <w:rPr>
          <w:lang w:val="de-DE"/>
        </w:rPr>
        <w:t>(Infiniter Prädikatsteil)</w:t>
      </w:r>
    </w:p>
    <w:p w:rsid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r w:rsidRPr="00627CF8">
        <w:rPr>
          <w:rStyle w:val="11VERLsungsschrift"/>
          <w:b w:val="0"/>
        </w:rPr>
        <w:t xml:space="preserve">An alle hat er eine Einladung geschickt. </w:t>
      </w:r>
      <w:r w:rsidRPr="00627CF8">
        <w:rPr>
          <w:rStyle w:val="11VERLsungsschrift"/>
        </w:rPr>
        <w:t>An seinen Freund</w:t>
      </w:r>
      <w:r w:rsidRPr="00627CF8">
        <w:rPr>
          <w:rStyle w:val="11VERLsungsschrift"/>
          <w:b w:val="0"/>
        </w:rPr>
        <w:t xml:space="preserve"> hat er nicht geschrieben.</w:t>
      </w:r>
      <w:r w:rsidRPr="00627CF8">
        <w:rPr>
          <w:lang w:val="de-DE"/>
        </w:rPr>
        <w:t xml:space="preserve"> </w:t>
      </w:r>
    </w:p>
    <w:p w:rsidR="00627CF8" w:rsidRP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i/>
        </w:rPr>
      </w:pPr>
      <w:r w:rsidRPr="00627CF8">
        <w:rPr>
          <w:lang w:val="de-DE"/>
        </w:rPr>
        <w:t>(Vorwortergänzung)</w:t>
      </w:r>
    </w:p>
    <w:p w:rsid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i/>
        </w:rPr>
      </w:pPr>
      <w:r w:rsidRPr="00627CF8">
        <w:rPr>
          <w:rStyle w:val="11VERLsungsschrift"/>
          <w:b w:val="0"/>
        </w:rPr>
        <w:t xml:space="preserve">Du musst nur auf ihre Tanzschritte achten. </w:t>
      </w:r>
      <w:r w:rsidRPr="00627CF8">
        <w:rPr>
          <w:rStyle w:val="11VERLsungsschrift"/>
        </w:rPr>
        <w:t>So</w:t>
      </w:r>
      <w:r w:rsidRPr="00627CF8">
        <w:rPr>
          <w:rStyle w:val="11VERLsungsschrift"/>
          <w:b w:val="0"/>
        </w:rPr>
        <w:t xml:space="preserve"> kann beim Walzer nichts schiefgehen.</w:t>
      </w:r>
      <w:r w:rsidRPr="00627CF8">
        <w:rPr>
          <w:i/>
        </w:rPr>
        <w:t xml:space="preserve"> </w:t>
      </w:r>
    </w:p>
    <w:p w:rsidR="00627CF8" w:rsidRP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r w:rsidRPr="00627CF8">
        <w:rPr>
          <w:lang w:val="de-DE"/>
        </w:rPr>
        <w:t>(Artergänzung)</w:t>
      </w:r>
    </w:p>
    <w:p w:rsid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r w:rsidRPr="00627CF8">
        <w:rPr>
          <w:rStyle w:val="11VERLsungsschrift"/>
          <w:b w:val="0"/>
        </w:rPr>
        <w:t xml:space="preserve">Kathrin hat sich endlich gemeldet. </w:t>
      </w:r>
      <w:r w:rsidRPr="00627CF8">
        <w:rPr>
          <w:rStyle w:val="11VERLsungsschrift"/>
        </w:rPr>
        <w:t>Deshalb</w:t>
      </w:r>
      <w:r w:rsidRPr="00627CF8">
        <w:rPr>
          <w:rStyle w:val="11VERLsungsschrift"/>
          <w:b w:val="0"/>
        </w:rPr>
        <w:t xml:space="preserve"> ist Simon auch gleich losgefahren</w:t>
      </w:r>
      <w:r w:rsidRPr="00627CF8">
        <w:rPr>
          <w:rStyle w:val="11VERLsungsschrift"/>
          <w:b w:val="0"/>
          <w:lang w:val="de-DE"/>
        </w:rPr>
        <w:t>.</w:t>
      </w:r>
      <w:r w:rsidRPr="00627CF8">
        <w:rPr>
          <w:lang w:val="de-DE"/>
        </w:rPr>
        <w:t xml:space="preserve"> </w:t>
      </w:r>
    </w:p>
    <w:p w:rsidR="00627CF8" w:rsidRPr="00627CF8" w:rsidRDefault="00627CF8" w:rsidP="00B40431">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lang w:val="de-DE"/>
        </w:rPr>
      </w:pPr>
      <w:r w:rsidRPr="00627CF8">
        <w:rPr>
          <w:lang w:val="de-DE"/>
        </w:rPr>
        <w:t>(Begründungsergänzung)</w:t>
      </w:r>
    </w:p>
    <w:p w:rsidR="00627CF8" w:rsidRPr="00627CF8" w:rsidRDefault="00627CF8" w:rsidP="00627CF8">
      <w:pPr>
        <w:pStyle w:val="04VERGrundschrift10pt"/>
        <w:rPr>
          <w:b/>
          <w:lang w:val="de-DE"/>
        </w:rPr>
      </w:pPr>
    </w:p>
    <w:p w:rsidR="00627CF8" w:rsidRPr="00627CF8" w:rsidRDefault="00627CF8" w:rsidP="00627CF8">
      <w:pPr>
        <w:pStyle w:val="03VERArbeitsfragen"/>
      </w:pPr>
      <w:r w:rsidRPr="00627CF8">
        <w:t xml:space="preserve">Aufgabe 1: Unterstreichen Sie in folgenden Aussagesätzen jeweils die Personalform! </w:t>
      </w:r>
    </w:p>
    <w:p w:rsidR="00627CF8" w:rsidRPr="00627CF8" w:rsidRDefault="00627CF8" w:rsidP="00627CF8">
      <w:pPr>
        <w:pStyle w:val="04VERGrundschrift10pt"/>
        <w:spacing w:line="360" w:lineRule="auto"/>
      </w:pPr>
      <w:r w:rsidRPr="00627CF8">
        <w:t>Am Dachboden der alten Villa sollte sich so mancher Schatz finden. Das dachten zumindest Simon und Niki. Nachdem sie ihre Taschenlampen gepackt hatten, ging es los. In einer warmen Sommernacht schlichen sie von zu Hause fort. Nach fast einer Stunde Gehzeit erreichten sie ihr Ziel. D</w:t>
      </w:r>
      <w:r>
        <w:t xml:space="preserve">ie Batterien </w:t>
      </w:r>
      <w:r w:rsidRPr="00627CF8">
        <w:t>der Taschenlampen</w:t>
      </w:r>
      <w:r>
        <w:t xml:space="preserve"> </w:t>
      </w:r>
      <w:r w:rsidRPr="00627CF8">
        <w:t>war</w:t>
      </w:r>
      <w:r>
        <w:t>en</w:t>
      </w:r>
      <w:r w:rsidRPr="00627CF8">
        <w:t xml:space="preserve"> schon ein wenig schwach geworden. Angesichts der verfallenen Gemäuer und der unheimlichen Stille wurde den beiden mit einem Mal ein wenig bange.</w:t>
      </w:r>
    </w:p>
    <w:p w:rsidR="00627CF8" w:rsidRPr="00A219CE" w:rsidRDefault="00627CF8" w:rsidP="00A219CE">
      <w:pPr>
        <w:pStyle w:val="04VERGrundschrift10pt"/>
      </w:pPr>
      <w:bookmarkStart w:id="0" w:name="_GoBack"/>
      <w:bookmarkEnd w:id="0"/>
    </w:p>
    <w:p w:rsidR="00627CF8" w:rsidRDefault="00627CF8" w:rsidP="00627CF8">
      <w:pPr>
        <w:pStyle w:val="03VERArbeitsfragen"/>
      </w:pPr>
      <w:r w:rsidRPr="00627CF8">
        <w:t>Aufgabe 2: Zu Beginn des zweiten Satzes wird ein Satzglied wieder aufgegriffen. Dazu wird entweder ein Pronomen (er, sie, es ...) oder ein Adverb verwendet. Setzen Sie richtig ein!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0"/>
        <w:gridCol w:w="961"/>
        <w:gridCol w:w="995"/>
        <w:gridCol w:w="1162"/>
        <w:gridCol w:w="1026"/>
      </w:tblGrid>
      <w:tr w:rsidR="00627CF8" w:rsidRPr="00627CF8" w:rsidTr="00B40431">
        <w:tc>
          <w:tcPr>
            <w:tcW w:w="5710" w:type="dxa"/>
          </w:tcPr>
          <w:p w:rsidR="00627CF8" w:rsidRPr="00627CF8" w:rsidRDefault="00627CF8" w:rsidP="00627CF8">
            <w:pPr>
              <w:pStyle w:val="10VERSchreibzeilebisRand"/>
            </w:pPr>
            <w:r w:rsidRPr="00627CF8">
              <w:t xml:space="preserve">1. Peter war gestern in Salzburg. </w:t>
            </w:r>
            <w:r w:rsidRPr="00627CF8">
              <w:rPr>
                <w:rStyle w:val="11VERLsungsschrift"/>
              </w:rPr>
              <w:t>Dort</w:t>
            </w:r>
            <w:r w:rsidRPr="00627CF8">
              <w:t xml:space="preserve"> besuchte er eine Freundin.</w:t>
            </w:r>
          </w:p>
        </w:tc>
        <w:tc>
          <w:tcPr>
            <w:tcW w:w="961" w:type="dxa"/>
          </w:tcPr>
          <w:p w:rsidR="00627CF8" w:rsidRPr="00627CF8" w:rsidRDefault="00627CF8" w:rsidP="00627CF8">
            <w:pPr>
              <w:pStyle w:val="10VERSchreibzeilebisRand"/>
            </w:pPr>
            <w:r w:rsidRPr="00627CF8">
              <w:t>Hier</w:t>
            </w:r>
          </w:p>
        </w:tc>
        <w:tc>
          <w:tcPr>
            <w:tcW w:w="995" w:type="dxa"/>
          </w:tcPr>
          <w:p w:rsidR="00627CF8" w:rsidRPr="00627CF8" w:rsidRDefault="00627CF8" w:rsidP="00627CF8">
            <w:pPr>
              <w:pStyle w:val="10VERSchreibzeilebisRand"/>
            </w:pPr>
            <w:r w:rsidRPr="00627CF8">
              <w:t>Wo</w:t>
            </w:r>
          </w:p>
        </w:tc>
        <w:tc>
          <w:tcPr>
            <w:tcW w:w="1162" w:type="dxa"/>
          </w:tcPr>
          <w:p w:rsidR="00627CF8" w:rsidRPr="00627CF8" w:rsidRDefault="00627CF8" w:rsidP="00627CF8">
            <w:pPr>
              <w:pStyle w:val="10VERSchreibzeilebisRand"/>
            </w:pPr>
            <w:r w:rsidRPr="00627CF8">
              <w:t>Ihn</w:t>
            </w:r>
          </w:p>
        </w:tc>
        <w:tc>
          <w:tcPr>
            <w:tcW w:w="1026" w:type="dxa"/>
          </w:tcPr>
          <w:p w:rsidR="00627CF8" w:rsidRPr="00627CF8" w:rsidRDefault="00627CF8" w:rsidP="00627CF8">
            <w:pPr>
              <w:pStyle w:val="10VERSchreibzeilebisRand"/>
            </w:pPr>
            <w:r w:rsidRPr="00627CF8">
              <w:t xml:space="preserve">Dort </w:t>
            </w:r>
            <w:r w:rsidRPr="00627CF8">
              <w:rPr>
                <w:rStyle w:val="11VERLsungsschrift"/>
              </w:rPr>
              <w:sym w:font="Wingdings" w:char="F0FC"/>
            </w:r>
          </w:p>
        </w:tc>
      </w:tr>
      <w:tr w:rsidR="00627CF8" w:rsidRPr="00627CF8" w:rsidTr="00B40431">
        <w:tc>
          <w:tcPr>
            <w:tcW w:w="5710" w:type="dxa"/>
          </w:tcPr>
          <w:p w:rsidR="00627CF8" w:rsidRPr="00627CF8" w:rsidRDefault="00627CF8" w:rsidP="00627CF8">
            <w:pPr>
              <w:pStyle w:val="10VERSchreibzeilebisRand"/>
            </w:pPr>
            <w:r w:rsidRPr="00627CF8">
              <w:t>2. Ich kenne den Mann. ______ war gestern in dieser Bankfiliale.</w:t>
            </w:r>
          </w:p>
        </w:tc>
        <w:tc>
          <w:tcPr>
            <w:tcW w:w="961" w:type="dxa"/>
          </w:tcPr>
          <w:p w:rsidR="00627CF8" w:rsidRPr="00627CF8" w:rsidRDefault="00627CF8" w:rsidP="00627CF8">
            <w:pPr>
              <w:pStyle w:val="10VERSchreibzeilebisRand"/>
            </w:pPr>
            <w:r w:rsidRPr="00627CF8">
              <w:t>Er</w:t>
            </w:r>
          </w:p>
        </w:tc>
        <w:tc>
          <w:tcPr>
            <w:tcW w:w="995" w:type="dxa"/>
          </w:tcPr>
          <w:p w:rsidR="00627CF8" w:rsidRPr="00627CF8" w:rsidRDefault="00627CF8" w:rsidP="00627CF8">
            <w:pPr>
              <w:pStyle w:val="10VERSchreibzeilebisRand"/>
            </w:pPr>
            <w:r w:rsidRPr="00627CF8">
              <w:t>Der</w:t>
            </w:r>
          </w:p>
        </w:tc>
        <w:tc>
          <w:tcPr>
            <w:tcW w:w="1162" w:type="dxa"/>
          </w:tcPr>
          <w:p w:rsidR="00627CF8" w:rsidRPr="00627CF8" w:rsidRDefault="00627CF8" w:rsidP="00627CF8">
            <w:pPr>
              <w:pStyle w:val="10VERSchreibzeilebisRand"/>
            </w:pPr>
            <w:r w:rsidRPr="00627CF8">
              <w:t>Dann</w:t>
            </w:r>
          </w:p>
        </w:tc>
        <w:tc>
          <w:tcPr>
            <w:tcW w:w="1026" w:type="dxa"/>
          </w:tcPr>
          <w:p w:rsidR="00627CF8" w:rsidRPr="00627CF8" w:rsidRDefault="00627CF8" w:rsidP="00627CF8">
            <w:pPr>
              <w:pStyle w:val="10VERSchreibzeilebisRand"/>
            </w:pPr>
            <w:r w:rsidRPr="00627CF8">
              <w:t>Es</w:t>
            </w:r>
          </w:p>
        </w:tc>
      </w:tr>
      <w:tr w:rsidR="00627CF8" w:rsidRPr="00627CF8" w:rsidTr="00B40431">
        <w:tc>
          <w:tcPr>
            <w:tcW w:w="5710" w:type="dxa"/>
          </w:tcPr>
          <w:p w:rsidR="00627CF8" w:rsidRPr="00627CF8" w:rsidRDefault="00627CF8" w:rsidP="00627CF8">
            <w:pPr>
              <w:pStyle w:val="10VERSchreibzeilebisRand"/>
            </w:pPr>
            <w:r w:rsidRPr="00627CF8">
              <w:t>3. Ute will ein modernes Büro. ______ gehört auch ein Drucker.</w:t>
            </w:r>
          </w:p>
        </w:tc>
        <w:tc>
          <w:tcPr>
            <w:tcW w:w="961" w:type="dxa"/>
          </w:tcPr>
          <w:p w:rsidR="00627CF8" w:rsidRPr="00627CF8" w:rsidRDefault="00627CF8" w:rsidP="00627CF8">
            <w:pPr>
              <w:pStyle w:val="10VERSchreibzeilebisRand"/>
            </w:pPr>
            <w:r w:rsidRPr="00627CF8">
              <w:t>Damit</w:t>
            </w:r>
          </w:p>
        </w:tc>
        <w:tc>
          <w:tcPr>
            <w:tcW w:w="995" w:type="dxa"/>
          </w:tcPr>
          <w:p w:rsidR="00627CF8" w:rsidRPr="00627CF8" w:rsidRDefault="00627CF8" w:rsidP="00627CF8">
            <w:pPr>
              <w:pStyle w:val="10VERSchreibzeilebisRand"/>
            </w:pPr>
            <w:r w:rsidRPr="00627CF8">
              <w:t xml:space="preserve">Es </w:t>
            </w:r>
          </w:p>
        </w:tc>
        <w:tc>
          <w:tcPr>
            <w:tcW w:w="1162" w:type="dxa"/>
          </w:tcPr>
          <w:p w:rsidR="00627CF8" w:rsidRPr="00627CF8" w:rsidRDefault="00627CF8" w:rsidP="00627CF8">
            <w:pPr>
              <w:pStyle w:val="10VERSchreibzeilebisRand"/>
            </w:pPr>
            <w:r w:rsidRPr="00627CF8">
              <w:t xml:space="preserve">Sie </w:t>
            </w:r>
          </w:p>
        </w:tc>
        <w:tc>
          <w:tcPr>
            <w:tcW w:w="1026" w:type="dxa"/>
          </w:tcPr>
          <w:p w:rsidR="00627CF8" w:rsidRPr="00627CF8" w:rsidRDefault="00627CF8" w:rsidP="00627CF8">
            <w:pPr>
              <w:pStyle w:val="10VERSchreibzeilebisRand"/>
            </w:pPr>
            <w:r w:rsidRPr="00627CF8">
              <w:t>Dazu</w:t>
            </w:r>
          </w:p>
        </w:tc>
      </w:tr>
      <w:tr w:rsidR="00627CF8" w:rsidRPr="00627CF8" w:rsidTr="00B40431">
        <w:tc>
          <w:tcPr>
            <w:tcW w:w="5710" w:type="dxa"/>
          </w:tcPr>
          <w:p w:rsidR="00627CF8" w:rsidRPr="00627CF8" w:rsidRDefault="00627CF8" w:rsidP="00627CF8">
            <w:pPr>
              <w:pStyle w:val="10VERSchreibzeilebisRand"/>
            </w:pPr>
            <w:r w:rsidRPr="00627CF8">
              <w:lastRenderedPageBreak/>
              <w:t>4. Seinem Opa geht es wieder besser. ______ fährt er doch mit.</w:t>
            </w:r>
          </w:p>
        </w:tc>
        <w:tc>
          <w:tcPr>
            <w:tcW w:w="961" w:type="dxa"/>
          </w:tcPr>
          <w:p w:rsidR="00627CF8" w:rsidRPr="00627CF8" w:rsidRDefault="00627CF8" w:rsidP="00627CF8">
            <w:pPr>
              <w:pStyle w:val="10VERSchreibzeilebisRand"/>
            </w:pPr>
            <w:r w:rsidRPr="00627CF8">
              <w:t>Er</w:t>
            </w:r>
          </w:p>
        </w:tc>
        <w:tc>
          <w:tcPr>
            <w:tcW w:w="995" w:type="dxa"/>
          </w:tcPr>
          <w:p w:rsidR="00627CF8" w:rsidRPr="00627CF8" w:rsidRDefault="00627CF8" w:rsidP="00627CF8">
            <w:pPr>
              <w:pStyle w:val="10VERSchreibzeilebisRand"/>
            </w:pPr>
            <w:r w:rsidRPr="00627CF8">
              <w:t>Dieser</w:t>
            </w:r>
          </w:p>
        </w:tc>
        <w:tc>
          <w:tcPr>
            <w:tcW w:w="1162" w:type="dxa"/>
          </w:tcPr>
          <w:p w:rsidR="00627CF8" w:rsidRPr="00627CF8" w:rsidRDefault="00627CF8" w:rsidP="00627CF8">
            <w:pPr>
              <w:pStyle w:val="10VERSchreibzeilebisRand"/>
            </w:pPr>
            <w:r w:rsidRPr="00627CF8">
              <w:t>Deshalb</w:t>
            </w:r>
          </w:p>
        </w:tc>
        <w:tc>
          <w:tcPr>
            <w:tcW w:w="1026" w:type="dxa"/>
          </w:tcPr>
          <w:p w:rsidR="00627CF8" w:rsidRPr="00627CF8" w:rsidRDefault="00627CF8" w:rsidP="00627CF8">
            <w:pPr>
              <w:pStyle w:val="10VERSchreibzeilebisRand"/>
            </w:pPr>
            <w:r w:rsidRPr="00627CF8">
              <w:t>Dort</w:t>
            </w:r>
          </w:p>
        </w:tc>
      </w:tr>
      <w:tr w:rsidR="00627CF8" w:rsidRPr="00627CF8" w:rsidTr="00B40431">
        <w:tc>
          <w:tcPr>
            <w:tcW w:w="5710" w:type="dxa"/>
          </w:tcPr>
          <w:p w:rsidR="00627CF8" w:rsidRPr="00627CF8" w:rsidRDefault="00627CF8" w:rsidP="00627CF8">
            <w:pPr>
              <w:pStyle w:val="10VERSchreibzeilebisRand"/>
            </w:pPr>
            <w:r w:rsidRPr="00627CF8">
              <w:t>5. An alle hat er gedacht. ______ hat er vergessen.</w:t>
            </w:r>
          </w:p>
        </w:tc>
        <w:tc>
          <w:tcPr>
            <w:tcW w:w="961" w:type="dxa"/>
          </w:tcPr>
          <w:p w:rsidR="00627CF8" w:rsidRPr="00627CF8" w:rsidRDefault="00627CF8" w:rsidP="00627CF8">
            <w:pPr>
              <w:pStyle w:val="10VERSchreibzeilebisRand"/>
            </w:pPr>
            <w:r w:rsidRPr="00627CF8">
              <w:t>Sie</w:t>
            </w:r>
          </w:p>
        </w:tc>
        <w:tc>
          <w:tcPr>
            <w:tcW w:w="995" w:type="dxa"/>
          </w:tcPr>
          <w:p w:rsidR="00627CF8" w:rsidRPr="00627CF8" w:rsidRDefault="00627CF8" w:rsidP="00627CF8">
            <w:pPr>
              <w:pStyle w:val="10VERSchreibzeilebisRand"/>
            </w:pPr>
            <w:r w:rsidRPr="00627CF8">
              <w:t>Er</w:t>
            </w:r>
          </w:p>
        </w:tc>
        <w:tc>
          <w:tcPr>
            <w:tcW w:w="1162" w:type="dxa"/>
          </w:tcPr>
          <w:p w:rsidR="00627CF8" w:rsidRPr="00627CF8" w:rsidRDefault="00627CF8" w:rsidP="00627CF8">
            <w:pPr>
              <w:pStyle w:val="10VERSchreibzeilebisRand"/>
            </w:pPr>
            <w:r w:rsidRPr="00627CF8">
              <w:t>Dann</w:t>
            </w:r>
          </w:p>
        </w:tc>
        <w:tc>
          <w:tcPr>
            <w:tcW w:w="1026" w:type="dxa"/>
          </w:tcPr>
          <w:p w:rsidR="00627CF8" w:rsidRPr="00627CF8" w:rsidRDefault="00627CF8" w:rsidP="00627CF8">
            <w:pPr>
              <w:pStyle w:val="10VERSchreibzeilebisRand"/>
            </w:pPr>
            <w:r w:rsidRPr="00627CF8">
              <w:t>Damit</w:t>
            </w:r>
          </w:p>
        </w:tc>
      </w:tr>
      <w:tr w:rsidR="00627CF8" w:rsidRPr="00627CF8" w:rsidTr="00B40431">
        <w:tc>
          <w:tcPr>
            <w:tcW w:w="5710" w:type="dxa"/>
          </w:tcPr>
          <w:p w:rsidR="00627CF8" w:rsidRPr="00627CF8" w:rsidRDefault="00627CF8" w:rsidP="00627CF8">
            <w:pPr>
              <w:pStyle w:val="10VERSchreibzeilebisRand"/>
            </w:pPr>
            <w:r w:rsidRPr="00627CF8">
              <w:t>6. Anna schrieb mir ein Mail. ______ hat sie mir alles erklärt.</w:t>
            </w:r>
          </w:p>
        </w:tc>
        <w:tc>
          <w:tcPr>
            <w:tcW w:w="961" w:type="dxa"/>
          </w:tcPr>
          <w:p w:rsidR="00627CF8" w:rsidRPr="00627CF8" w:rsidRDefault="00627CF8" w:rsidP="00627CF8">
            <w:pPr>
              <w:pStyle w:val="10VERSchreibzeilebisRand"/>
            </w:pPr>
            <w:r w:rsidRPr="00627CF8">
              <w:t>Sie</w:t>
            </w:r>
          </w:p>
        </w:tc>
        <w:tc>
          <w:tcPr>
            <w:tcW w:w="995" w:type="dxa"/>
          </w:tcPr>
          <w:p w:rsidR="00627CF8" w:rsidRPr="00627CF8" w:rsidRDefault="00627CF8" w:rsidP="00627CF8">
            <w:pPr>
              <w:pStyle w:val="10VERSchreibzeilebisRand"/>
            </w:pPr>
            <w:r w:rsidRPr="00627CF8">
              <w:t>Dort</w:t>
            </w:r>
          </w:p>
        </w:tc>
        <w:tc>
          <w:tcPr>
            <w:tcW w:w="1162" w:type="dxa"/>
          </w:tcPr>
          <w:p w:rsidR="00627CF8" w:rsidRPr="00627CF8" w:rsidRDefault="00627CF8" w:rsidP="00627CF8">
            <w:pPr>
              <w:pStyle w:val="10VERSchreibzeilebisRand"/>
            </w:pPr>
            <w:r w:rsidRPr="00627CF8">
              <w:t>Damit</w:t>
            </w:r>
          </w:p>
        </w:tc>
        <w:tc>
          <w:tcPr>
            <w:tcW w:w="1026" w:type="dxa"/>
          </w:tcPr>
          <w:p w:rsidR="00627CF8" w:rsidRPr="00627CF8" w:rsidRDefault="00627CF8" w:rsidP="00627CF8">
            <w:pPr>
              <w:pStyle w:val="10VERSchreibzeilebisRand"/>
            </w:pPr>
            <w:r w:rsidRPr="00627CF8">
              <w:t>Darin</w:t>
            </w:r>
          </w:p>
        </w:tc>
      </w:tr>
      <w:tr w:rsidR="00627CF8" w:rsidRPr="00627CF8" w:rsidTr="00B40431">
        <w:tc>
          <w:tcPr>
            <w:tcW w:w="5710" w:type="dxa"/>
          </w:tcPr>
          <w:p w:rsidR="00627CF8" w:rsidRPr="00627CF8" w:rsidRDefault="00627CF8" w:rsidP="00627CF8">
            <w:pPr>
              <w:pStyle w:val="10VERSchreibzeilebisRand"/>
            </w:pPr>
            <w:r w:rsidRPr="00627CF8">
              <w:t>7. Gestern ist Senta gestorben. ____ wurde 18 Hundejahre alt!</w:t>
            </w:r>
          </w:p>
        </w:tc>
        <w:tc>
          <w:tcPr>
            <w:tcW w:w="961" w:type="dxa"/>
          </w:tcPr>
          <w:p w:rsidR="00627CF8" w:rsidRPr="00627CF8" w:rsidRDefault="00627CF8" w:rsidP="00627CF8">
            <w:pPr>
              <w:pStyle w:val="10VERSchreibzeilebisRand"/>
            </w:pPr>
            <w:r w:rsidRPr="00627CF8">
              <w:t>Er</w:t>
            </w:r>
          </w:p>
        </w:tc>
        <w:tc>
          <w:tcPr>
            <w:tcW w:w="995" w:type="dxa"/>
          </w:tcPr>
          <w:p w:rsidR="00627CF8" w:rsidRPr="00627CF8" w:rsidRDefault="00627CF8" w:rsidP="00627CF8">
            <w:pPr>
              <w:pStyle w:val="10VERSchreibzeilebisRand"/>
            </w:pPr>
            <w:r w:rsidRPr="00627CF8">
              <w:t>Sie</w:t>
            </w:r>
          </w:p>
        </w:tc>
        <w:tc>
          <w:tcPr>
            <w:tcW w:w="1162" w:type="dxa"/>
          </w:tcPr>
          <w:p w:rsidR="00627CF8" w:rsidRPr="00627CF8" w:rsidRDefault="00627CF8" w:rsidP="00627CF8">
            <w:pPr>
              <w:pStyle w:val="10VERSchreibzeilebisRand"/>
            </w:pPr>
            <w:r w:rsidRPr="00627CF8">
              <w:t>Dann</w:t>
            </w:r>
          </w:p>
        </w:tc>
        <w:tc>
          <w:tcPr>
            <w:tcW w:w="1026" w:type="dxa"/>
          </w:tcPr>
          <w:p w:rsidR="00627CF8" w:rsidRPr="00627CF8" w:rsidRDefault="00627CF8" w:rsidP="00627CF8">
            <w:pPr>
              <w:pStyle w:val="10VERSchreibzeilebisRand"/>
            </w:pPr>
            <w:r w:rsidRPr="00627CF8">
              <w:t>Es</w:t>
            </w:r>
          </w:p>
        </w:tc>
      </w:tr>
      <w:tr w:rsidR="00627CF8" w:rsidRPr="00627CF8" w:rsidTr="00B40431">
        <w:tc>
          <w:tcPr>
            <w:tcW w:w="5710" w:type="dxa"/>
          </w:tcPr>
          <w:p w:rsidR="00627CF8" w:rsidRPr="00627CF8" w:rsidRDefault="00627CF8" w:rsidP="00627CF8">
            <w:pPr>
              <w:pStyle w:val="10VERSchreibzeilebisRand"/>
            </w:pPr>
            <w:r w:rsidRPr="00627CF8">
              <w:t>8. Gib mir bitte das Buch! ______ liegt auf dem obersten Regal.</w:t>
            </w:r>
          </w:p>
        </w:tc>
        <w:tc>
          <w:tcPr>
            <w:tcW w:w="961" w:type="dxa"/>
          </w:tcPr>
          <w:p w:rsidR="00627CF8" w:rsidRPr="00627CF8" w:rsidRDefault="00627CF8" w:rsidP="00627CF8">
            <w:pPr>
              <w:pStyle w:val="10VERSchreibzeilebisRand"/>
            </w:pPr>
            <w:r w:rsidRPr="00627CF8">
              <w:t>Es</w:t>
            </w:r>
          </w:p>
        </w:tc>
        <w:tc>
          <w:tcPr>
            <w:tcW w:w="995" w:type="dxa"/>
          </w:tcPr>
          <w:p w:rsidR="00627CF8" w:rsidRPr="00627CF8" w:rsidRDefault="00627CF8" w:rsidP="00627CF8">
            <w:pPr>
              <w:pStyle w:val="10VERSchreibzeilebisRand"/>
            </w:pPr>
            <w:r w:rsidRPr="00627CF8">
              <w:t>Sie</w:t>
            </w:r>
          </w:p>
        </w:tc>
        <w:tc>
          <w:tcPr>
            <w:tcW w:w="1162" w:type="dxa"/>
          </w:tcPr>
          <w:p w:rsidR="00627CF8" w:rsidRPr="00627CF8" w:rsidRDefault="00627CF8" w:rsidP="00627CF8">
            <w:pPr>
              <w:pStyle w:val="10VERSchreibzeilebisRand"/>
            </w:pPr>
            <w:r w:rsidRPr="00627CF8">
              <w:t>Dort</w:t>
            </w:r>
          </w:p>
        </w:tc>
        <w:tc>
          <w:tcPr>
            <w:tcW w:w="1026" w:type="dxa"/>
          </w:tcPr>
          <w:p w:rsidR="00627CF8" w:rsidRPr="00627CF8" w:rsidRDefault="00627CF8" w:rsidP="00627CF8">
            <w:pPr>
              <w:pStyle w:val="10VERSchreibzeilebisRand"/>
            </w:pPr>
            <w:r w:rsidRPr="00627CF8">
              <w:t>Dann</w:t>
            </w:r>
          </w:p>
        </w:tc>
      </w:tr>
      <w:tr w:rsidR="00627CF8" w:rsidRPr="00627CF8" w:rsidTr="00B40431">
        <w:tc>
          <w:tcPr>
            <w:tcW w:w="5710" w:type="dxa"/>
          </w:tcPr>
          <w:p w:rsidR="00627CF8" w:rsidRPr="00627CF8" w:rsidRDefault="00627CF8" w:rsidP="00627CF8">
            <w:pPr>
              <w:pStyle w:val="10VERSchreibzeilebisRand"/>
            </w:pPr>
            <w:r w:rsidRPr="00627CF8">
              <w:t>9. Erzähl mir keine Lügen! ______ kannst du andere ärgern!</w:t>
            </w:r>
          </w:p>
        </w:tc>
        <w:tc>
          <w:tcPr>
            <w:tcW w:w="961" w:type="dxa"/>
          </w:tcPr>
          <w:p w:rsidR="00627CF8" w:rsidRPr="00627CF8" w:rsidRDefault="00627CF8" w:rsidP="00627CF8">
            <w:pPr>
              <w:pStyle w:val="10VERSchreibzeilebisRand"/>
            </w:pPr>
            <w:r w:rsidRPr="00627CF8">
              <w:t>Damit</w:t>
            </w:r>
          </w:p>
        </w:tc>
        <w:tc>
          <w:tcPr>
            <w:tcW w:w="995" w:type="dxa"/>
          </w:tcPr>
          <w:p w:rsidR="00627CF8" w:rsidRPr="00627CF8" w:rsidRDefault="00627CF8" w:rsidP="00627CF8">
            <w:pPr>
              <w:pStyle w:val="10VERSchreibzeilebisRand"/>
            </w:pPr>
            <w:r w:rsidRPr="00627CF8">
              <w:t>Da</w:t>
            </w:r>
          </w:p>
        </w:tc>
        <w:tc>
          <w:tcPr>
            <w:tcW w:w="1162" w:type="dxa"/>
          </w:tcPr>
          <w:p w:rsidR="00627CF8" w:rsidRPr="00627CF8" w:rsidRDefault="00627CF8" w:rsidP="00627CF8">
            <w:pPr>
              <w:pStyle w:val="10VERSchreibzeilebisRand"/>
            </w:pPr>
            <w:r w:rsidRPr="00627CF8">
              <w:t>Dann</w:t>
            </w:r>
          </w:p>
        </w:tc>
        <w:tc>
          <w:tcPr>
            <w:tcW w:w="1026" w:type="dxa"/>
          </w:tcPr>
          <w:p w:rsidR="00627CF8" w:rsidRPr="00627CF8" w:rsidRDefault="00627CF8" w:rsidP="00627CF8">
            <w:pPr>
              <w:pStyle w:val="10VERSchreibzeilebisRand"/>
            </w:pPr>
            <w:r w:rsidRPr="00627CF8">
              <w:t>Sie</w:t>
            </w:r>
          </w:p>
        </w:tc>
      </w:tr>
      <w:tr w:rsidR="00627CF8" w:rsidRPr="00627CF8" w:rsidTr="00B40431">
        <w:tc>
          <w:tcPr>
            <w:tcW w:w="5710" w:type="dxa"/>
          </w:tcPr>
          <w:p w:rsidR="00627CF8" w:rsidRPr="00627CF8" w:rsidRDefault="00627CF8" w:rsidP="00627CF8">
            <w:pPr>
              <w:pStyle w:val="10VERSchreibzeilebisRand"/>
            </w:pPr>
            <w:r w:rsidRPr="00627CF8">
              <w:t>10. Ist das dein Rad? ______ sieht noch so neu aus!</w:t>
            </w:r>
          </w:p>
        </w:tc>
        <w:tc>
          <w:tcPr>
            <w:tcW w:w="961" w:type="dxa"/>
          </w:tcPr>
          <w:p w:rsidR="00627CF8" w:rsidRPr="00627CF8" w:rsidRDefault="00627CF8" w:rsidP="00627CF8">
            <w:pPr>
              <w:pStyle w:val="10VERSchreibzeilebisRand"/>
            </w:pPr>
            <w:r w:rsidRPr="00627CF8">
              <w:t>Er</w:t>
            </w:r>
          </w:p>
        </w:tc>
        <w:tc>
          <w:tcPr>
            <w:tcW w:w="995" w:type="dxa"/>
          </w:tcPr>
          <w:p w:rsidR="00627CF8" w:rsidRPr="00627CF8" w:rsidRDefault="00627CF8" w:rsidP="00627CF8">
            <w:pPr>
              <w:pStyle w:val="10VERSchreibzeilebisRand"/>
            </w:pPr>
            <w:r w:rsidRPr="00627CF8">
              <w:t>Dort</w:t>
            </w:r>
          </w:p>
        </w:tc>
        <w:tc>
          <w:tcPr>
            <w:tcW w:w="1162" w:type="dxa"/>
          </w:tcPr>
          <w:p w:rsidR="00627CF8" w:rsidRPr="00627CF8" w:rsidRDefault="00627CF8" w:rsidP="00627CF8">
            <w:pPr>
              <w:pStyle w:val="10VERSchreibzeilebisRand"/>
            </w:pPr>
            <w:r w:rsidRPr="00627CF8">
              <w:t>Es</w:t>
            </w:r>
          </w:p>
        </w:tc>
        <w:tc>
          <w:tcPr>
            <w:tcW w:w="1026" w:type="dxa"/>
          </w:tcPr>
          <w:p w:rsidR="00627CF8" w:rsidRPr="00627CF8" w:rsidRDefault="00627CF8" w:rsidP="00627CF8">
            <w:pPr>
              <w:pStyle w:val="10VERSchreibzeilebisRand"/>
            </w:pPr>
            <w:r w:rsidRPr="00627CF8">
              <w:t>Sie</w:t>
            </w:r>
          </w:p>
        </w:tc>
      </w:tr>
      <w:tr w:rsidR="00627CF8" w:rsidRPr="00627CF8" w:rsidTr="00B40431">
        <w:tc>
          <w:tcPr>
            <w:tcW w:w="5710" w:type="dxa"/>
          </w:tcPr>
          <w:p w:rsidR="00627CF8" w:rsidRPr="00627CF8" w:rsidRDefault="00627CF8" w:rsidP="00627CF8">
            <w:pPr>
              <w:pStyle w:val="10VERSchreibzeilebisRand"/>
            </w:pPr>
            <w:r w:rsidRPr="00627CF8">
              <w:t xml:space="preserve">11. Zuerst waren sie freundlich. ______ wurden sie </w:t>
            </w:r>
            <w:r w:rsidR="00A219CE">
              <w:t xml:space="preserve">aber </w:t>
            </w:r>
            <w:r w:rsidRPr="00627CF8">
              <w:t>ungeduldig.</w:t>
            </w:r>
          </w:p>
        </w:tc>
        <w:tc>
          <w:tcPr>
            <w:tcW w:w="961" w:type="dxa"/>
          </w:tcPr>
          <w:p w:rsidR="00627CF8" w:rsidRPr="00627CF8" w:rsidRDefault="00627CF8" w:rsidP="00627CF8">
            <w:pPr>
              <w:pStyle w:val="10VERSchreibzeilebisRand"/>
            </w:pPr>
            <w:r w:rsidRPr="00627CF8">
              <w:t xml:space="preserve">Dort </w:t>
            </w:r>
          </w:p>
        </w:tc>
        <w:tc>
          <w:tcPr>
            <w:tcW w:w="995" w:type="dxa"/>
          </w:tcPr>
          <w:p w:rsidR="00627CF8" w:rsidRPr="00627CF8" w:rsidRDefault="00627CF8" w:rsidP="00627CF8">
            <w:pPr>
              <w:pStyle w:val="10VERSchreibzeilebisRand"/>
            </w:pPr>
            <w:r w:rsidRPr="00627CF8">
              <w:t>Sie</w:t>
            </w:r>
          </w:p>
        </w:tc>
        <w:tc>
          <w:tcPr>
            <w:tcW w:w="1162" w:type="dxa"/>
          </w:tcPr>
          <w:p w:rsidR="00627CF8" w:rsidRPr="00627CF8" w:rsidRDefault="00627CF8" w:rsidP="00627CF8">
            <w:pPr>
              <w:pStyle w:val="10VERSchreibzeilebisRand"/>
            </w:pPr>
            <w:r w:rsidRPr="00627CF8">
              <w:t>Uns</w:t>
            </w:r>
          </w:p>
        </w:tc>
        <w:tc>
          <w:tcPr>
            <w:tcW w:w="1026" w:type="dxa"/>
          </w:tcPr>
          <w:p w:rsidR="00627CF8" w:rsidRPr="00627CF8" w:rsidRDefault="00627CF8" w:rsidP="00627CF8">
            <w:pPr>
              <w:pStyle w:val="10VERSchreibzeilebisRand"/>
            </w:pPr>
            <w:r w:rsidRPr="00627CF8">
              <w:t>Dann</w:t>
            </w:r>
          </w:p>
        </w:tc>
      </w:tr>
    </w:tbl>
    <w:p w:rsidR="00A219CE" w:rsidRDefault="00A219CE" w:rsidP="00627CF8">
      <w:pPr>
        <w:pStyle w:val="04VERGrundschrift10pt"/>
        <w:rPr>
          <w:b/>
          <w:lang w:val="de-DE"/>
        </w:rPr>
      </w:pPr>
    </w:p>
    <w:p w:rsidR="00627CF8" w:rsidRDefault="00627CF8" w:rsidP="00A219CE">
      <w:pPr>
        <w:pStyle w:val="03VERArbeitsfragen"/>
      </w:pPr>
      <w:r w:rsidRPr="00627CF8">
        <w:t>Aufgabe 3: Bilden Sie aus den Wörtern in Klammern einen Nebensatz, den Sie voranstellen!</w:t>
      </w:r>
    </w:p>
    <w:p w:rsidR="00A219CE" w:rsidRPr="00627CF8" w:rsidRDefault="00A219CE" w:rsidP="00A219CE">
      <w:pPr>
        <w:pStyle w:val="10VERSchreibzeilebisRand"/>
      </w:pPr>
      <w:r w:rsidRPr="00627CF8">
        <w:t>1. Du hast ihm etwas geschenkt. (obwohl, du, nicht leiden können)</w:t>
      </w:r>
    </w:p>
    <w:p w:rsidR="00A219CE" w:rsidRPr="00A219CE" w:rsidRDefault="00281900" w:rsidP="00A219CE">
      <w:pPr>
        <w:pStyle w:val="10VERSchreibzeilebisRand"/>
        <w:rPr>
          <w:rStyle w:val="11VERLsungsschrift"/>
        </w:rPr>
      </w:pPr>
      <w:r>
        <w:rPr>
          <w:rStyle w:val="11VERLsungsschrift"/>
        </w:rPr>
        <w:tab/>
      </w:r>
      <w:r w:rsidR="00A219CE" w:rsidRPr="00A219CE">
        <w:rPr>
          <w:rStyle w:val="11VERLsungsschrift"/>
        </w:rPr>
        <w:t>Obwohl du ihn nicht leiden kannst, hast du ihm etwas geschenkt.</w:t>
      </w:r>
    </w:p>
    <w:p w:rsidR="00A219CE" w:rsidRPr="00627CF8" w:rsidRDefault="00A219CE" w:rsidP="00A219CE">
      <w:pPr>
        <w:pStyle w:val="10VERSchreibzeilebisRand"/>
      </w:pPr>
      <w:r w:rsidRPr="00627CF8">
        <w:t>2. Fritz kauft sich ein neues Fahrrad. (weil, das alte Fahrrad, sehr klapprig sein)</w:t>
      </w:r>
    </w:p>
    <w:p w:rsidR="00A219CE" w:rsidRPr="00627CF8" w:rsidRDefault="00A219CE" w:rsidP="00A219CE">
      <w:pPr>
        <w:pStyle w:val="10VERSchreibzeilebisRand"/>
      </w:pPr>
      <w:r>
        <w:tab/>
      </w:r>
      <w:r>
        <w:tab/>
      </w:r>
    </w:p>
    <w:p w:rsidR="00A219CE" w:rsidRPr="00627CF8" w:rsidRDefault="00A219CE" w:rsidP="00A219CE">
      <w:pPr>
        <w:pStyle w:val="10VERSchreibzeilebisRand"/>
      </w:pPr>
      <w:r w:rsidRPr="00627CF8">
        <w:t>3. Ich wiederhole es gerne noch einmal. (</w:t>
      </w:r>
      <w:r>
        <w:t>d</w:t>
      </w:r>
      <w:r w:rsidRPr="00627CF8">
        <w:t>amit, wir, einander nicht missverstehen)</w:t>
      </w:r>
    </w:p>
    <w:p w:rsidR="00A219CE" w:rsidRPr="00627CF8" w:rsidRDefault="00A219CE" w:rsidP="00A219CE">
      <w:pPr>
        <w:pStyle w:val="10VERSchreibzeilebisRand"/>
      </w:pPr>
      <w:r>
        <w:tab/>
      </w:r>
      <w:r>
        <w:tab/>
      </w:r>
    </w:p>
    <w:p w:rsidR="00A219CE" w:rsidRPr="00627CF8" w:rsidRDefault="00A219CE" w:rsidP="00A219CE">
      <w:pPr>
        <w:pStyle w:val="10VERSchreibzeilebisRand"/>
      </w:pPr>
      <w:r w:rsidRPr="00627CF8">
        <w:t>4. Sie verwickelt Lisa in ein Gespräch. (indem, Elisabeth, kluge Fragen stellen)</w:t>
      </w:r>
    </w:p>
    <w:p w:rsidR="00A219CE" w:rsidRPr="00627CF8" w:rsidRDefault="00A219CE" w:rsidP="00A219CE">
      <w:pPr>
        <w:pStyle w:val="10VERSchreibzeilebisRand"/>
      </w:pPr>
      <w:r>
        <w:tab/>
      </w:r>
      <w:r>
        <w:tab/>
      </w:r>
    </w:p>
    <w:p w:rsidR="00A219CE" w:rsidRPr="00627CF8" w:rsidRDefault="00A219CE" w:rsidP="00A219CE">
      <w:pPr>
        <w:pStyle w:val="10VERSchreibzeilebisRand"/>
      </w:pPr>
      <w:r>
        <w:t>5</w:t>
      </w:r>
      <w:r w:rsidRPr="00627CF8">
        <w:t>. Niki legt sich schlafen. (nachdem, er, nach Hause kommen)</w:t>
      </w:r>
    </w:p>
    <w:p w:rsidR="00A219CE" w:rsidRPr="00627CF8" w:rsidRDefault="00A219CE" w:rsidP="00A219CE">
      <w:pPr>
        <w:pStyle w:val="10VERSchreibzeilebisRand"/>
      </w:pPr>
      <w:r>
        <w:tab/>
      </w:r>
      <w:r>
        <w:tab/>
      </w:r>
    </w:p>
    <w:p w:rsidR="00A219CE" w:rsidRPr="00627CF8" w:rsidRDefault="00A219CE" w:rsidP="00A219CE">
      <w:pPr>
        <w:pStyle w:val="10VERSchreibzeilebisRand"/>
      </w:pPr>
      <w:r>
        <w:t>6</w:t>
      </w:r>
      <w:r w:rsidRPr="00627CF8">
        <w:t>. Du gehst einfach in der Stadt spazieren? (während, wir, in der Schule sitzen)</w:t>
      </w:r>
    </w:p>
    <w:p w:rsidR="00A219CE" w:rsidRPr="00627CF8" w:rsidRDefault="00A219CE" w:rsidP="00A219CE">
      <w:pPr>
        <w:pStyle w:val="10VERSchreibzeilebisRand"/>
      </w:pPr>
      <w:r>
        <w:tab/>
      </w:r>
      <w:r>
        <w:tab/>
      </w:r>
    </w:p>
    <w:p w:rsidR="00A219CE" w:rsidRPr="00627CF8" w:rsidRDefault="00A219CE" w:rsidP="00A219CE">
      <w:pPr>
        <w:pStyle w:val="10VERSchreibzeilebisRand"/>
      </w:pPr>
      <w:r>
        <w:t>7</w:t>
      </w:r>
      <w:r w:rsidRPr="00627CF8">
        <w:t>. Ich versäumte wichtige Sachen. (als, ich, die Schule schwänzen)</w:t>
      </w:r>
    </w:p>
    <w:p w:rsidR="00A219CE" w:rsidRPr="00627CF8" w:rsidRDefault="00A219CE" w:rsidP="00A219CE">
      <w:pPr>
        <w:pStyle w:val="10VERSchreibzeilebisRand"/>
      </w:pPr>
      <w:r>
        <w:tab/>
      </w:r>
      <w:r>
        <w:tab/>
      </w:r>
    </w:p>
    <w:p w:rsidR="00A219CE" w:rsidRPr="00627CF8" w:rsidRDefault="00A219CE" w:rsidP="00A219CE">
      <w:pPr>
        <w:pStyle w:val="10VERSchreibzeilebisRand"/>
      </w:pPr>
      <w:r>
        <w:t>8</w:t>
      </w:r>
      <w:r w:rsidRPr="00627CF8">
        <w:t>. Du kannst dich hinsetzen! (wo, du, mögen)</w:t>
      </w:r>
    </w:p>
    <w:p w:rsidR="00A219CE" w:rsidRPr="00627CF8" w:rsidRDefault="00A219CE" w:rsidP="00A219CE">
      <w:pPr>
        <w:pStyle w:val="10VERSchreibzeilebisRand"/>
      </w:pPr>
      <w:r>
        <w:tab/>
      </w:r>
      <w:r>
        <w:tab/>
      </w:r>
    </w:p>
    <w:p w:rsidR="00A219CE" w:rsidRDefault="00A219CE" w:rsidP="00627CF8">
      <w:pPr>
        <w:pStyle w:val="04VERGrundschrift10pt"/>
        <w:rPr>
          <w:b/>
          <w:lang w:val="de-DE"/>
        </w:rPr>
      </w:pPr>
    </w:p>
    <w:p w:rsidR="00A219CE" w:rsidRDefault="00A219CE">
      <w:pPr>
        <w:spacing w:line="240" w:lineRule="auto"/>
        <w:outlineLvl w:val="9"/>
        <w:rPr>
          <w:rFonts w:ascii="Verdana" w:hAnsi="Verdana" w:cs="Arial"/>
          <w:b/>
          <w:spacing w:val="0"/>
          <w:sz w:val="22"/>
          <w:szCs w:val="22"/>
          <w:lang w:val="de-AT" w:eastAsia="en-US" w:bidi="en-US"/>
        </w:rPr>
      </w:pPr>
      <w:r>
        <w:br w:type="page"/>
      </w:r>
    </w:p>
    <w:p w:rsidR="00627CF8" w:rsidRPr="00627CF8" w:rsidRDefault="00627CF8" w:rsidP="00A219CE">
      <w:pPr>
        <w:pStyle w:val="03VERArbeitsfragen"/>
      </w:pPr>
      <w:r w:rsidRPr="00627CF8">
        <w:lastRenderedPageBreak/>
        <w:t xml:space="preserve">Aufgabe 4: Stellen </w:t>
      </w:r>
      <w:r w:rsidR="00884CB6">
        <w:t xml:space="preserve">Sie </w:t>
      </w:r>
      <w:r w:rsidRPr="00627CF8">
        <w:t>im zweiten Satz ein anderes Satzglied an die Spitze, sodass sich eine bessere Verknüpfung ergibt</w:t>
      </w:r>
      <w:r w:rsidR="00884CB6">
        <w:t>!</w:t>
      </w:r>
    </w:p>
    <w:p w:rsidR="00627CF8" w:rsidRPr="00627CF8" w:rsidRDefault="00627CF8" w:rsidP="00281900">
      <w:pPr>
        <w:pStyle w:val="10VERSchreibzeilebisRand"/>
        <w:numPr>
          <w:ilvl w:val="0"/>
          <w:numId w:val="3"/>
        </w:numPr>
      </w:pPr>
      <w:r w:rsidRPr="00627CF8">
        <w:t>Don war schon in vielen Ländern. Ihm hat es aber in Amerika am besten gefallen.</w:t>
      </w:r>
    </w:p>
    <w:p w:rsidR="00627CF8" w:rsidRPr="00A219CE" w:rsidRDefault="00281900" w:rsidP="00281900">
      <w:pPr>
        <w:pStyle w:val="10VERSchreibzeilebisRand"/>
        <w:ind w:left="360"/>
        <w:rPr>
          <w:rStyle w:val="11VERLsungsschrift"/>
        </w:rPr>
      </w:pPr>
      <w:r>
        <w:rPr>
          <w:rStyle w:val="11VERLsungsschrift"/>
        </w:rPr>
        <w:t>…</w:t>
      </w:r>
      <w:r w:rsidR="00627CF8" w:rsidRPr="00A219CE">
        <w:rPr>
          <w:rStyle w:val="11VERLsungsschrift"/>
        </w:rPr>
        <w:t xml:space="preserve"> In Amerika hat es ihm aber am besten gefallen.</w:t>
      </w:r>
    </w:p>
    <w:p w:rsidR="00627CF8" w:rsidRPr="00627CF8" w:rsidRDefault="00627CF8" w:rsidP="00281900">
      <w:pPr>
        <w:pStyle w:val="10VERSchreibzeilebisRand"/>
        <w:numPr>
          <w:ilvl w:val="0"/>
          <w:numId w:val="3"/>
        </w:numPr>
      </w:pPr>
      <w:r w:rsidRPr="00627CF8">
        <w:t xml:space="preserve">Der Fußballprofi wuchs in Zell auf. Man findet dort </w:t>
      </w:r>
      <w:r w:rsidR="00C850F7">
        <w:t xml:space="preserve">nicht: </w:t>
      </w:r>
      <w:r w:rsidR="00281900">
        <w:t>ein</w:t>
      </w:r>
      <w:r w:rsidRPr="00627CF8">
        <w:t xml:space="preserve"> großes Stadion </w:t>
      </w:r>
      <w:r w:rsidR="00C850F7">
        <w:t>oder</w:t>
      </w:r>
      <w:r w:rsidRPr="00627CF8">
        <w:t xml:space="preserve"> einen wichtigen Verein.</w:t>
      </w:r>
    </w:p>
    <w:p w:rsidR="00627CF8" w:rsidRPr="00627CF8" w:rsidRDefault="00281900" w:rsidP="00281900">
      <w:pPr>
        <w:pStyle w:val="10VERSchreibzeilebisRand"/>
        <w:ind w:left="360"/>
      </w:pPr>
      <w:r>
        <w:t>…</w:t>
      </w:r>
      <w:r w:rsidR="00627CF8" w:rsidRPr="00627CF8">
        <w:tab/>
      </w:r>
    </w:p>
    <w:p w:rsidR="00627CF8" w:rsidRPr="00627CF8" w:rsidRDefault="00627CF8" w:rsidP="00281900">
      <w:pPr>
        <w:pStyle w:val="10VERSchreibzeilebisRand"/>
        <w:numPr>
          <w:ilvl w:val="0"/>
          <w:numId w:val="3"/>
        </w:numPr>
      </w:pPr>
      <w:r w:rsidRPr="00627CF8">
        <w:t xml:space="preserve">Sylvia </w:t>
      </w:r>
      <w:r w:rsidR="00A219CE">
        <w:t>wäre</w:t>
      </w:r>
      <w:r w:rsidRPr="00627CF8">
        <w:t xml:space="preserve"> heute </w:t>
      </w:r>
      <w:r w:rsidR="00A219CE">
        <w:t>in Partystimmung</w:t>
      </w:r>
      <w:r w:rsidRPr="00627CF8">
        <w:t>. Sie bleibt aber dennoch am Abend zuhause.</w:t>
      </w:r>
    </w:p>
    <w:p w:rsidR="00627CF8" w:rsidRPr="00627CF8" w:rsidRDefault="00281900" w:rsidP="00281900">
      <w:pPr>
        <w:pStyle w:val="10VERSchreibzeilebisRand"/>
        <w:ind w:left="360"/>
      </w:pPr>
      <w:r>
        <w:t>…</w:t>
      </w:r>
      <w:r w:rsidR="00627CF8" w:rsidRPr="00627CF8">
        <w:tab/>
      </w:r>
    </w:p>
    <w:p w:rsidR="00627CF8" w:rsidRPr="00627CF8" w:rsidRDefault="00627CF8" w:rsidP="00281900">
      <w:pPr>
        <w:pStyle w:val="10VERSchreibzeilebisRand"/>
        <w:numPr>
          <w:ilvl w:val="0"/>
          <w:numId w:val="3"/>
        </w:numPr>
      </w:pPr>
      <w:r w:rsidRPr="00627CF8">
        <w:t>Es kann sein, dass wir abgehört werden. Ich rufe dich daher nicht vom Festnetz aus an.</w:t>
      </w:r>
    </w:p>
    <w:p w:rsidR="00627CF8" w:rsidRPr="00627CF8" w:rsidRDefault="00281900" w:rsidP="00281900">
      <w:pPr>
        <w:pStyle w:val="10VERSchreibzeilebisRand"/>
        <w:ind w:left="360"/>
      </w:pPr>
      <w:r>
        <w:t>…</w:t>
      </w:r>
      <w:r w:rsidR="00627CF8" w:rsidRPr="00627CF8">
        <w:tab/>
      </w:r>
    </w:p>
    <w:p w:rsidR="00627CF8" w:rsidRPr="00627CF8" w:rsidRDefault="00627CF8" w:rsidP="00281900">
      <w:pPr>
        <w:pStyle w:val="10VERSchreibzeilebisRand"/>
        <w:numPr>
          <w:ilvl w:val="0"/>
          <w:numId w:val="3"/>
        </w:numPr>
      </w:pPr>
      <w:r w:rsidRPr="00627CF8">
        <w:t>Gestern wurde ein Porsche um 64.000 Euro versteigert. Bill Gates gehörte auch zu seinen Vorbesitzern.</w:t>
      </w:r>
    </w:p>
    <w:p w:rsidR="00627CF8" w:rsidRPr="00627CF8" w:rsidRDefault="00281900" w:rsidP="00281900">
      <w:pPr>
        <w:pStyle w:val="10VERSchreibzeilebisRand"/>
        <w:ind w:left="360"/>
      </w:pPr>
      <w:r>
        <w:t>…</w:t>
      </w:r>
      <w:r w:rsidR="00627CF8" w:rsidRPr="00627CF8">
        <w:tab/>
      </w:r>
    </w:p>
    <w:p w:rsidR="00627CF8" w:rsidRPr="00627CF8" w:rsidRDefault="00627CF8" w:rsidP="00281900">
      <w:pPr>
        <w:pStyle w:val="10VERSchreibzeilebisRand"/>
        <w:numPr>
          <w:ilvl w:val="0"/>
          <w:numId w:val="3"/>
        </w:numPr>
      </w:pPr>
      <w:r w:rsidRPr="00627CF8">
        <w:t>Hier kommt erst einmal die Vorspeise. Ihr müsst euch für den Hauptgang noch etwas gedulden.</w:t>
      </w:r>
    </w:p>
    <w:p w:rsidR="00627CF8" w:rsidRPr="00627CF8" w:rsidRDefault="00281900" w:rsidP="00281900">
      <w:pPr>
        <w:pStyle w:val="10VERSchreibzeilebisRand"/>
        <w:ind w:left="360"/>
      </w:pPr>
      <w:r>
        <w:t>…</w:t>
      </w:r>
      <w:r w:rsidR="00627CF8" w:rsidRPr="00627CF8">
        <w:tab/>
      </w:r>
    </w:p>
    <w:p w:rsidR="00627CF8" w:rsidRPr="00627CF8" w:rsidRDefault="00627CF8" w:rsidP="00281900">
      <w:pPr>
        <w:pStyle w:val="10VERSchreibzeilebisRand"/>
        <w:numPr>
          <w:ilvl w:val="0"/>
          <w:numId w:val="3"/>
        </w:numPr>
      </w:pPr>
      <w:r w:rsidRPr="00627CF8">
        <w:t>Kathrin hat sich sehr angestrengt. Es hat aber trotz ihrer vielen Bemühungen nicht geklappt.</w:t>
      </w:r>
    </w:p>
    <w:p w:rsidR="00627CF8" w:rsidRPr="00627CF8" w:rsidRDefault="00281900" w:rsidP="00281900">
      <w:pPr>
        <w:pStyle w:val="10VERSchreibzeilebisRand"/>
        <w:ind w:left="360"/>
      </w:pPr>
      <w:r>
        <w:t>…</w:t>
      </w:r>
      <w:r w:rsidR="00627CF8" w:rsidRPr="00627CF8">
        <w:tab/>
      </w:r>
    </w:p>
    <w:p w:rsidR="00627CF8" w:rsidRPr="00627CF8" w:rsidRDefault="00627CF8" w:rsidP="00281900">
      <w:pPr>
        <w:pStyle w:val="10VERSchreibzeilebisRand"/>
        <w:numPr>
          <w:ilvl w:val="0"/>
          <w:numId w:val="3"/>
        </w:numPr>
      </w:pPr>
      <w:r w:rsidRPr="00627CF8">
        <w:t>Du bist nach einer Stunde schon wieder da? Ich würde das nicht als schnell bezeichnen!</w:t>
      </w:r>
    </w:p>
    <w:p w:rsidR="00627CF8" w:rsidRPr="00627CF8" w:rsidRDefault="00281900" w:rsidP="00281900">
      <w:pPr>
        <w:pStyle w:val="10VERSchreibzeilebisRand"/>
        <w:ind w:left="360"/>
      </w:pPr>
      <w:r>
        <w:t>…</w:t>
      </w:r>
      <w:r w:rsidR="00627CF8" w:rsidRPr="00627CF8">
        <w:tab/>
      </w:r>
    </w:p>
    <w:p w:rsidR="00627CF8" w:rsidRPr="00627CF8" w:rsidRDefault="00627CF8" w:rsidP="00281900">
      <w:pPr>
        <w:pStyle w:val="10VERSchreibzeilebisRand"/>
        <w:numPr>
          <w:ilvl w:val="0"/>
          <w:numId w:val="3"/>
        </w:numPr>
      </w:pPr>
      <w:r w:rsidRPr="00627CF8">
        <w:t>Fährst du am Wochenende mit? Ich bleibe nämlich auch zu Hause, wenn du nicht mitkommst!</w:t>
      </w:r>
    </w:p>
    <w:p w:rsidR="00627CF8" w:rsidRPr="00627CF8" w:rsidRDefault="00281900" w:rsidP="00281900">
      <w:pPr>
        <w:pStyle w:val="10VERSchreibzeilebisRand"/>
        <w:ind w:left="360"/>
      </w:pPr>
      <w:r>
        <w:t>…</w:t>
      </w:r>
      <w:r w:rsidR="00627CF8" w:rsidRPr="00627CF8">
        <w:tab/>
      </w:r>
    </w:p>
    <w:p w:rsidR="00711A83" w:rsidRPr="00627CF8" w:rsidRDefault="00711A83" w:rsidP="00627CF8">
      <w:pPr>
        <w:pStyle w:val="04VERGrundschrift10pt"/>
      </w:pPr>
    </w:p>
    <w:sectPr w:rsidR="00711A83" w:rsidRPr="00627CF8" w:rsidSect="00175CE4">
      <w:headerReference w:type="default" r:id="rId8"/>
      <w:footerReference w:type="even" r:id="rId9"/>
      <w:footerReference w:type="default" r:id="rId10"/>
      <w:footerReference w:type="first" r:id="rId11"/>
      <w:pgSz w:w="11906" w:h="16838"/>
      <w:pgMar w:top="1361" w:right="1134" w:bottom="1361" w:left="1134"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677C" w:rsidRDefault="0020677C" w:rsidP="000B1DC7">
      <w:r>
        <w:separator/>
      </w:r>
    </w:p>
  </w:endnote>
  <w:endnote w:type="continuationSeparator" w:id="0">
    <w:p w:rsidR="0020677C" w:rsidRDefault="0020677C" w:rsidP="000B1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inion Pro">
    <w:altName w:val="Cambria"/>
    <w:panose1 w:val="00000000000000000000"/>
    <w:charset w:val="00"/>
    <w:family w:val="roman"/>
    <w:notTrueType/>
    <w:pitch w:val="variable"/>
    <w:sig w:usb0="6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10FE" w:rsidRDefault="003F10FE">
    <w:pP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74C" w:rsidRPr="00334EC5" w:rsidRDefault="00F3074C" w:rsidP="00175CE4">
    <w:pPr>
      <w:pStyle w:val="06VERFuzeile"/>
      <w:pBdr>
        <w:top w:val="single" w:sz="4" w:space="1" w:color="auto"/>
      </w:pBdr>
      <w:tabs>
        <w:tab w:val="clear" w:pos="9072"/>
        <w:tab w:val="right" w:pos="9638"/>
      </w:tabs>
    </w:pPr>
    <w:r>
      <w:t>© VERITAS-Verlag, Linz</w:t>
    </w:r>
    <w:r>
      <w:tab/>
    </w:r>
    <w:r w:rsidRPr="00334EC5">
      <w:tab/>
    </w:r>
    <w:r w:rsidR="003075E5">
      <w:rPr>
        <w:rStyle w:val="09VERUnterstrichen"/>
        <w:u w:val="none"/>
      </w:rPr>
      <w:t xml:space="preserve">Mag. Ewald </w:t>
    </w:r>
    <w:proofErr w:type="spellStart"/>
    <w:r w:rsidR="003075E5">
      <w:rPr>
        <w:rStyle w:val="09VERUnterstrichen"/>
        <w:u w:val="none"/>
      </w:rPr>
      <w:t>Cerwenka</w:t>
    </w:r>
    <w:proofErr w:type="spellEnd"/>
    <w:r>
      <w:t xml:space="preserve"> </w:t>
    </w:r>
  </w:p>
  <w:p w:rsidR="00F3074C" w:rsidRDefault="00F3074C" w:rsidP="00175CE4">
    <w:pPr>
      <w:pStyle w:val="06VERFuzeile"/>
      <w:tabs>
        <w:tab w:val="clear" w:pos="9072"/>
        <w:tab w:val="right" w:pos="9638"/>
      </w:tabs>
    </w:pPr>
    <w:r>
      <w:rPr>
        <w:rStyle w:val="09VERUnterstrichen"/>
        <w:u w:val="none"/>
      </w:rPr>
      <w:tab/>
    </w:r>
    <w:r>
      <w:tab/>
    </w:r>
    <w:r w:rsidR="000C0A27" w:rsidRPr="00B84989">
      <w:rPr>
        <w:rStyle w:val="07VERFett"/>
        <w:b w:val="0"/>
      </w:rPr>
      <w:fldChar w:fldCharType="begin"/>
    </w:r>
    <w:r w:rsidRPr="00B84989">
      <w:rPr>
        <w:rStyle w:val="07VERFett"/>
        <w:b w:val="0"/>
      </w:rPr>
      <w:instrText xml:space="preserve"> PAGE   \* MERGEFORMAT </w:instrText>
    </w:r>
    <w:r w:rsidR="000C0A27" w:rsidRPr="00B84989">
      <w:rPr>
        <w:rStyle w:val="07VERFett"/>
        <w:b w:val="0"/>
      </w:rPr>
      <w:fldChar w:fldCharType="separate"/>
    </w:r>
    <w:r w:rsidR="00B40431">
      <w:rPr>
        <w:rStyle w:val="07VERFett"/>
        <w:b w:val="0"/>
        <w:noProof/>
      </w:rPr>
      <w:t>3</w:t>
    </w:r>
    <w:r w:rsidR="000C0A27" w:rsidRPr="00B84989">
      <w:rPr>
        <w:rStyle w:val="07VERFett"/>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10FE" w:rsidRDefault="003F10FE">
    <w:pP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677C" w:rsidRDefault="0020677C" w:rsidP="000B1DC7">
      <w:r>
        <w:separator/>
      </w:r>
    </w:p>
  </w:footnote>
  <w:footnote w:type="continuationSeparator" w:id="0">
    <w:p w:rsidR="0020677C" w:rsidRDefault="0020677C" w:rsidP="000B1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75E5" w:rsidRPr="003075E5" w:rsidRDefault="00624995" w:rsidP="003075E5">
    <w:pPr>
      <w:pStyle w:val="06VERKopfzeile"/>
      <w:pBdr>
        <w:bottom w:val="single" w:sz="4" w:space="1" w:color="auto"/>
      </w:pBdr>
      <w:rPr>
        <w:rStyle w:val="09VERUnterstrichen"/>
        <w:u w:val="none"/>
      </w:rPr>
    </w:pPr>
    <w:r>
      <w:rPr>
        <w:noProof/>
        <w:lang w:eastAsia="de-AT" w:bidi="ar-SA"/>
      </w:rPr>
      <w:drawing>
        <wp:anchor distT="0" distB="0" distL="114300" distR="114300" simplePos="0" relativeHeight="251657216" behindDoc="0" locked="0" layoutInCell="1" allowOverlap="1">
          <wp:simplePos x="0" y="0"/>
          <wp:positionH relativeFrom="column">
            <wp:posOffset>5172710</wp:posOffset>
          </wp:positionH>
          <wp:positionV relativeFrom="paragraph">
            <wp:posOffset>27940</wp:posOffset>
          </wp:positionV>
          <wp:extent cx="982980" cy="270510"/>
          <wp:effectExtent l="19050" t="0" r="7620" b="0"/>
          <wp:wrapSquare wrapText="bothSides"/>
          <wp:docPr id="1" name="Bild 1" descr="veritas_logo_SW"/>
          <wp:cNvGraphicFramePr/>
          <a:graphic xmlns:a="http://schemas.openxmlformats.org/drawingml/2006/main">
            <a:graphicData uri="http://schemas.openxmlformats.org/drawingml/2006/picture">
              <pic:pic xmlns:pic="http://schemas.openxmlformats.org/drawingml/2006/picture">
                <pic:nvPicPr>
                  <pic:cNvPr id="0" name="Picture 1" descr="veritas_logo_SW"/>
                  <pic:cNvPicPr>
                    <a:picLocks noChangeAspect="1" noChangeArrowheads="1"/>
                  </pic:cNvPicPr>
                </pic:nvPicPr>
                <pic:blipFill>
                  <a:blip r:embed="rId1"/>
                  <a:srcRect/>
                  <a:stretch>
                    <a:fillRect/>
                  </a:stretch>
                </pic:blipFill>
                <pic:spPr bwMode="auto">
                  <a:xfrm>
                    <a:off x="0" y="0"/>
                    <a:ext cx="982980" cy="270510"/>
                  </a:xfrm>
                  <a:prstGeom prst="rect">
                    <a:avLst/>
                  </a:prstGeom>
                  <a:noFill/>
                  <a:ln w="9525">
                    <a:noFill/>
                    <a:miter lim="800000"/>
                    <a:headEnd/>
                    <a:tailEnd/>
                  </a:ln>
                </pic:spPr>
              </pic:pic>
            </a:graphicData>
          </a:graphic>
        </wp:anchor>
      </w:drawing>
    </w:r>
    <w:r w:rsidR="00627CF8">
      <w:rPr>
        <w:rStyle w:val="09VERUnterstrichen"/>
        <w:u w:val="none"/>
      </w:rPr>
      <w:t>A</w:t>
    </w:r>
    <w:r w:rsidR="003B4B3B">
      <w:rPr>
        <w:rStyle w:val="09VERUnterstrichen"/>
        <w:u w:val="none"/>
      </w:rPr>
      <w:t>RBEITSBLATT</w:t>
    </w:r>
    <w:r w:rsidR="00B40431">
      <w:rPr>
        <w:rStyle w:val="09VERUnterstrichen"/>
        <w:u w:val="none"/>
      </w:rPr>
      <w:t>:</w:t>
    </w:r>
    <w:r w:rsidR="00627CF8">
      <w:rPr>
        <w:rStyle w:val="09VERUnterstrichen"/>
        <w:u w:val="none"/>
      </w:rPr>
      <w:t xml:space="preserve"> Satzbau</w:t>
    </w:r>
  </w:p>
  <w:p w:rsidR="00F3074C" w:rsidRPr="00B84989" w:rsidRDefault="003075E5" w:rsidP="00B84989">
    <w:pPr>
      <w:pStyle w:val="06VERKopfzeile"/>
      <w:pBdr>
        <w:bottom w:val="single" w:sz="4" w:space="1" w:color="auto"/>
      </w:pBdr>
      <w:rPr>
        <w:rStyle w:val="09VERUnterstrichen"/>
        <w:u w:val="none"/>
      </w:rPr>
    </w:pPr>
    <w:r w:rsidRPr="00B40431">
      <w:rPr>
        <w:rStyle w:val="08VERKursiv"/>
      </w:rPr>
      <w:t>SMS – Spaß mit Sprache 2</w:t>
    </w:r>
    <w:r w:rsidR="00627CF8" w:rsidRPr="00B40431">
      <w:rPr>
        <w:rStyle w:val="08VERKursiv"/>
      </w:rPr>
      <w:t xml:space="preserve"> BMS. Übungsbuch. E-BOOK</w:t>
    </w:r>
    <w:r w:rsidR="00627CF8">
      <w:t>,</w:t>
    </w:r>
    <w:r>
      <w:t xml:space="preserve"> S.</w:t>
    </w:r>
    <w:r w:rsidR="00627CF8">
      <w:t xml:space="preserve"> 105</w:t>
    </w:r>
    <w:r w:rsidR="00F3074C" w:rsidRPr="00B84989">
      <w:rPr>
        <w:rStyle w:val="09VERUnterstrichen"/>
        <w:u w:val="non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7930"/>
    <w:multiLevelType w:val="hybridMultilevel"/>
    <w:tmpl w:val="9AA640BC"/>
    <w:lvl w:ilvl="0" w:tplc="FB6E6BD2">
      <w:start w:val="1"/>
      <w:numFmt w:val="bullet"/>
      <w:pStyle w:val="05VERAufzaehlungLinie10pt"/>
      <w:lvlText w:val="−"/>
      <w:lvlJc w:val="left"/>
      <w:pPr>
        <w:ind w:left="720" w:hanging="360"/>
      </w:pPr>
      <w:rPr>
        <w:rFonts w:ascii="Minion Pro" w:hAnsi="Minion Pro"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B434B78"/>
    <w:multiLevelType w:val="hybridMultilevel"/>
    <w:tmpl w:val="D890881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128E1861"/>
    <w:multiLevelType w:val="hybridMultilevel"/>
    <w:tmpl w:val="7A8E2690"/>
    <w:lvl w:ilvl="0" w:tplc="8D78CF76">
      <w:start w:val="1"/>
      <w:numFmt w:val="bullet"/>
      <w:pStyle w:val="05VERAufzaehlungRaute10pt"/>
      <w:lvlText w:val=""/>
      <w:lvlJc w:val="left"/>
      <w:pPr>
        <w:ind w:left="360" w:hanging="360"/>
      </w:pPr>
      <w:rPr>
        <w:rFonts w:ascii="Wingdings 2" w:hAnsi="Wingdings 2" w:hint="default"/>
        <w:color w:val="777777"/>
        <w:sz w:val="16"/>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7E87A3D"/>
    <w:multiLevelType w:val="hybridMultilevel"/>
    <w:tmpl w:val="6C08D70A"/>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formatting="1" w:enforcement="0"/>
  <w:defaultTabStop w:val="708"/>
  <w:autoHyphenation/>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2"/>
  </w:compat>
  <w:rsids>
    <w:rsidRoot w:val="003075E5"/>
    <w:rsid w:val="0001663C"/>
    <w:rsid w:val="000A40A6"/>
    <w:rsid w:val="000B0A8F"/>
    <w:rsid w:val="000B1DC7"/>
    <w:rsid w:val="000C059F"/>
    <w:rsid w:val="000C0A27"/>
    <w:rsid w:val="000C42FD"/>
    <w:rsid w:val="000C5A12"/>
    <w:rsid w:val="000F49A6"/>
    <w:rsid w:val="0011522E"/>
    <w:rsid w:val="0012094B"/>
    <w:rsid w:val="0012687D"/>
    <w:rsid w:val="001348B5"/>
    <w:rsid w:val="00134CB8"/>
    <w:rsid w:val="00135CEE"/>
    <w:rsid w:val="0015175B"/>
    <w:rsid w:val="00160407"/>
    <w:rsid w:val="00175CE4"/>
    <w:rsid w:val="001A3563"/>
    <w:rsid w:val="001B54E7"/>
    <w:rsid w:val="001F475B"/>
    <w:rsid w:val="0020677C"/>
    <w:rsid w:val="002220CB"/>
    <w:rsid w:val="00234330"/>
    <w:rsid w:val="00236A11"/>
    <w:rsid w:val="002571E8"/>
    <w:rsid w:val="002700FF"/>
    <w:rsid w:val="00281900"/>
    <w:rsid w:val="002B6BCD"/>
    <w:rsid w:val="002C7873"/>
    <w:rsid w:val="002D0DD2"/>
    <w:rsid w:val="002D0DFC"/>
    <w:rsid w:val="002E23B6"/>
    <w:rsid w:val="002E2A18"/>
    <w:rsid w:val="002F213B"/>
    <w:rsid w:val="00301DB5"/>
    <w:rsid w:val="003075E5"/>
    <w:rsid w:val="003077B9"/>
    <w:rsid w:val="00334EC5"/>
    <w:rsid w:val="00355277"/>
    <w:rsid w:val="003A6B58"/>
    <w:rsid w:val="003B0AA3"/>
    <w:rsid w:val="003B4B3B"/>
    <w:rsid w:val="003E782E"/>
    <w:rsid w:val="003F10FE"/>
    <w:rsid w:val="003F65BE"/>
    <w:rsid w:val="003F6CB1"/>
    <w:rsid w:val="00436C33"/>
    <w:rsid w:val="00437912"/>
    <w:rsid w:val="00483AA2"/>
    <w:rsid w:val="00487403"/>
    <w:rsid w:val="004A1F31"/>
    <w:rsid w:val="004B19CC"/>
    <w:rsid w:val="004B7489"/>
    <w:rsid w:val="004D4B4D"/>
    <w:rsid w:val="00515EEE"/>
    <w:rsid w:val="00557653"/>
    <w:rsid w:val="005A2201"/>
    <w:rsid w:val="005D5A4C"/>
    <w:rsid w:val="005E264B"/>
    <w:rsid w:val="005F21DF"/>
    <w:rsid w:val="00603369"/>
    <w:rsid w:val="0060621C"/>
    <w:rsid w:val="0061583D"/>
    <w:rsid w:val="00623835"/>
    <w:rsid w:val="00624995"/>
    <w:rsid w:val="00627CF8"/>
    <w:rsid w:val="00637D70"/>
    <w:rsid w:val="006755FA"/>
    <w:rsid w:val="006A32C8"/>
    <w:rsid w:val="006D720C"/>
    <w:rsid w:val="006D7631"/>
    <w:rsid w:val="006F2A07"/>
    <w:rsid w:val="00710A74"/>
    <w:rsid w:val="00711A83"/>
    <w:rsid w:val="00713E30"/>
    <w:rsid w:val="00717FA2"/>
    <w:rsid w:val="00723765"/>
    <w:rsid w:val="00752077"/>
    <w:rsid w:val="00760FE5"/>
    <w:rsid w:val="00763471"/>
    <w:rsid w:val="007926AD"/>
    <w:rsid w:val="007A56C3"/>
    <w:rsid w:val="007C195E"/>
    <w:rsid w:val="007E2D87"/>
    <w:rsid w:val="007F4DF2"/>
    <w:rsid w:val="00802A3A"/>
    <w:rsid w:val="00844599"/>
    <w:rsid w:val="008627F1"/>
    <w:rsid w:val="00884CB6"/>
    <w:rsid w:val="008A4938"/>
    <w:rsid w:val="008C17DB"/>
    <w:rsid w:val="008D46AC"/>
    <w:rsid w:val="008E4646"/>
    <w:rsid w:val="00943D9F"/>
    <w:rsid w:val="00944823"/>
    <w:rsid w:val="009551D4"/>
    <w:rsid w:val="0096782C"/>
    <w:rsid w:val="00980C7F"/>
    <w:rsid w:val="00987394"/>
    <w:rsid w:val="009915F2"/>
    <w:rsid w:val="009B3960"/>
    <w:rsid w:val="009D23C1"/>
    <w:rsid w:val="009E052C"/>
    <w:rsid w:val="00A0280C"/>
    <w:rsid w:val="00A12671"/>
    <w:rsid w:val="00A219CE"/>
    <w:rsid w:val="00A26AFF"/>
    <w:rsid w:val="00A32686"/>
    <w:rsid w:val="00A958C3"/>
    <w:rsid w:val="00AE1D26"/>
    <w:rsid w:val="00AF0B35"/>
    <w:rsid w:val="00B00A70"/>
    <w:rsid w:val="00B40431"/>
    <w:rsid w:val="00B41E89"/>
    <w:rsid w:val="00B47F8A"/>
    <w:rsid w:val="00B50D4B"/>
    <w:rsid w:val="00B52F09"/>
    <w:rsid w:val="00B631E0"/>
    <w:rsid w:val="00B76F6C"/>
    <w:rsid w:val="00B7792C"/>
    <w:rsid w:val="00B84989"/>
    <w:rsid w:val="00BB710D"/>
    <w:rsid w:val="00BF6FE8"/>
    <w:rsid w:val="00BF7504"/>
    <w:rsid w:val="00C21002"/>
    <w:rsid w:val="00C850F7"/>
    <w:rsid w:val="00C92A44"/>
    <w:rsid w:val="00CC19CE"/>
    <w:rsid w:val="00CD795D"/>
    <w:rsid w:val="00CF1588"/>
    <w:rsid w:val="00D03363"/>
    <w:rsid w:val="00D21ADF"/>
    <w:rsid w:val="00D2253B"/>
    <w:rsid w:val="00D23A2B"/>
    <w:rsid w:val="00D24006"/>
    <w:rsid w:val="00D31EF8"/>
    <w:rsid w:val="00D4132D"/>
    <w:rsid w:val="00D42CB0"/>
    <w:rsid w:val="00D50879"/>
    <w:rsid w:val="00D54D6F"/>
    <w:rsid w:val="00D878F7"/>
    <w:rsid w:val="00D950BD"/>
    <w:rsid w:val="00DA534E"/>
    <w:rsid w:val="00DB392F"/>
    <w:rsid w:val="00DB5F45"/>
    <w:rsid w:val="00DD3BA2"/>
    <w:rsid w:val="00E01D1A"/>
    <w:rsid w:val="00E24B02"/>
    <w:rsid w:val="00E2526B"/>
    <w:rsid w:val="00E42D95"/>
    <w:rsid w:val="00E462FC"/>
    <w:rsid w:val="00E73BB2"/>
    <w:rsid w:val="00E76053"/>
    <w:rsid w:val="00E83BBE"/>
    <w:rsid w:val="00EB0221"/>
    <w:rsid w:val="00EB2FB9"/>
    <w:rsid w:val="00ED7DB7"/>
    <w:rsid w:val="00EF4C21"/>
    <w:rsid w:val="00F26C89"/>
    <w:rsid w:val="00F3074C"/>
    <w:rsid w:val="00F44878"/>
    <w:rsid w:val="00F47B24"/>
    <w:rsid w:val="00F53810"/>
    <w:rsid w:val="00F61B55"/>
    <w:rsid w:val="00F93280"/>
    <w:rsid w:val="00FB7ABA"/>
    <w:rsid w:val="00FC6B06"/>
    <w:rsid w:val="00FE1142"/>
    <w:rsid w:val="00FE268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0A824584"/>
  <w15:docId w15:val="{F0BEF9D2-4C55-4376-A43B-FEE98263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de-AT" w:eastAsia="de-AT" w:bidi="ar-SA"/>
      </w:rPr>
    </w:rPrDefault>
    <w:pPrDefault/>
  </w:docDefaults>
  <w:latentStyles w:defLockedState="0" w:defUIPriority="99" w:defSemiHidden="0" w:defUnhideWhenUsed="0" w:defQFormat="0" w:count="375">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59" w:unhideWhenUsed="1"/>
    <w:lsdException w:name="Table Theme" w:semiHidden="1" w:unhideWhenUsed="1"/>
    <w:lsdException w:name="Placeholder Text" w:semiHidden="1"/>
    <w:lsdException w:name="No Spacing" w:locked="1"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rsid w:val="003075E5"/>
    <w:pPr>
      <w:spacing w:line="280" w:lineRule="exact"/>
      <w:outlineLvl w:val="0"/>
    </w:pPr>
    <w:rPr>
      <w:spacing w:val="-6"/>
      <w:szCs w:val="24"/>
      <w:lang w:val="de-DE" w:eastAsia="de-DE"/>
    </w:rPr>
  </w:style>
  <w:style w:type="paragraph" w:styleId="berschrift1">
    <w:name w:val="heading 1"/>
    <w:next w:val="04VERGrundschrift10pt"/>
    <w:link w:val="berschrift1Zchn"/>
    <w:uiPriority w:val="9"/>
    <w:semiHidden/>
    <w:qFormat/>
    <w:locked/>
    <w:rsid w:val="008A4938"/>
    <w:pPr>
      <w:spacing w:before="360" w:after="360" w:line="276" w:lineRule="auto"/>
      <w:contextualSpacing/>
      <w:outlineLvl w:val="0"/>
    </w:pPr>
    <w:rPr>
      <w:rFonts w:cs="Arial"/>
      <w:b/>
      <w:caps/>
      <w:spacing w:val="5"/>
      <w:sz w:val="36"/>
      <w:szCs w:val="36"/>
      <w:lang w:val="en-US" w:eastAsia="en-US" w:bidi="en-US"/>
    </w:rPr>
  </w:style>
  <w:style w:type="paragraph" w:styleId="berschrift2">
    <w:name w:val="heading 2"/>
    <w:basedOn w:val="Standard"/>
    <w:next w:val="Standard"/>
    <w:link w:val="berschrift2Zchn"/>
    <w:uiPriority w:val="9"/>
    <w:semiHidden/>
    <w:qFormat/>
    <w:locked/>
    <w:rsid w:val="008A4938"/>
    <w:pPr>
      <w:spacing w:before="200" w:line="240" w:lineRule="auto"/>
      <w:outlineLvl w:val="1"/>
    </w:pPr>
    <w:rPr>
      <w:b/>
      <w:sz w:val="28"/>
      <w:szCs w:val="28"/>
    </w:rPr>
  </w:style>
  <w:style w:type="paragraph" w:styleId="berschrift3">
    <w:name w:val="heading 3"/>
    <w:basedOn w:val="Standard"/>
    <w:next w:val="Standard"/>
    <w:link w:val="berschrift3Zchn"/>
    <w:uiPriority w:val="9"/>
    <w:semiHidden/>
    <w:qFormat/>
    <w:locked/>
    <w:rsid w:val="000B1DC7"/>
    <w:pPr>
      <w:spacing w:before="200" w:line="271" w:lineRule="auto"/>
      <w:outlineLvl w:val="2"/>
    </w:pPr>
    <w:rPr>
      <w:i/>
      <w:iCs/>
      <w:smallCaps/>
      <w:spacing w:val="5"/>
      <w:sz w:val="26"/>
      <w:szCs w:val="26"/>
    </w:rPr>
  </w:style>
  <w:style w:type="paragraph" w:styleId="berschrift4">
    <w:name w:val="heading 4"/>
    <w:basedOn w:val="Standard"/>
    <w:next w:val="Standard"/>
    <w:link w:val="berschrift4Zchn"/>
    <w:uiPriority w:val="9"/>
    <w:semiHidden/>
    <w:unhideWhenUsed/>
    <w:qFormat/>
    <w:rsid w:val="000B1DC7"/>
    <w:pPr>
      <w:spacing w:line="271" w:lineRule="auto"/>
      <w:outlineLvl w:val="3"/>
    </w:pPr>
    <w:rPr>
      <w:b/>
      <w:bCs/>
      <w:spacing w:val="5"/>
      <w:sz w:val="24"/>
    </w:rPr>
  </w:style>
  <w:style w:type="paragraph" w:styleId="berschrift5">
    <w:name w:val="heading 5"/>
    <w:basedOn w:val="Standard"/>
    <w:next w:val="Standard"/>
    <w:link w:val="berschrift5Zchn"/>
    <w:uiPriority w:val="9"/>
    <w:semiHidden/>
    <w:unhideWhenUsed/>
    <w:qFormat/>
    <w:rsid w:val="000B1DC7"/>
    <w:pPr>
      <w:spacing w:line="271" w:lineRule="auto"/>
      <w:outlineLvl w:val="4"/>
    </w:pPr>
    <w:rPr>
      <w:i/>
      <w:iCs/>
      <w:sz w:val="24"/>
    </w:rPr>
  </w:style>
  <w:style w:type="paragraph" w:styleId="berschrift6">
    <w:name w:val="heading 6"/>
    <w:basedOn w:val="Standard"/>
    <w:next w:val="Standard"/>
    <w:link w:val="berschrift6Zchn"/>
    <w:uiPriority w:val="9"/>
    <w:semiHidden/>
    <w:unhideWhenUsed/>
    <w:qFormat/>
    <w:rsid w:val="000B1DC7"/>
    <w:pPr>
      <w:shd w:val="clear" w:color="auto" w:fill="FFFFFF"/>
      <w:spacing w:line="271" w:lineRule="auto"/>
      <w:outlineLvl w:val="5"/>
    </w:pPr>
    <w:rPr>
      <w:b/>
      <w:bCs/>
      <w:color w:val="595959"/>
      <w:spacing w:val="5"/>
    </w:rPr>
  </w:style>
  <w:style w:type="paragraph" w:styleId="berschrift7">
    <w:name w:val="heading 7"/>
    <w:basedOn w:val="Standard"/>
    <w:next w:val="Standard"/>
    <w:link w:val="berschrift7Zchn"/>
    <w:uiPriority w:val="9"/>
    <w:semiHidden/>
    <w:unhideWhenUsed/>
    <w:qFormat/>
    <w:rsid w:val="000B1DC7"/>
    <w:pPr>
      <w:outlineLvl w:val="6"/>
    </w:pPr>
    <w:rPr>
      <w:b/>
      <w:bCs/>
      <w:i/>
      <w:iCs/>
      <w:color w:val="5A5A5A"/>
      <w:szCs w:val="20"/>
    </w:rPr>
  </w:style>
  <w:style w:type="paragraph" w:styleId="berschrift8">
    <w:name w:val="heading 8"/>
    <w:basedOn w:val="Standard"/>
    <w:next w:val="Standard"/>
    <w:link w:val="berschrift8Zchn"/>
    <w:uiPriority w:val="9"/>
    <w:semiHidden/>
    <w:unhideWhenUsed/>
    <w:qFormat/>
    <w:rsid w:val="000B1DC7"/>
    <w:pPr>
      <w:outlineLvl w:val="7"/>
    </w:pPr>
    <w:rPr>
      <w:b/>
      <w:bCs/>
      <w:color w:val="7F7F7F"/>
      <w:szCs w:val="20"/>
    </w:rPr>
  </w:style>
  <w:style w:type="paragraph" w:styleId="berschrift9">
    <w:name w:val="heading 9"/>
    <w:basedOn w:val="Standard"/>
    <w:next w:val="Standard"/>
    <w:link w:val="berschrift9Zchn"/>
    <w:uiPriority w:val="9"/>
    <w:semiHidden/>
    <w:unhideWhenUsed/>
    <w:qFormat/>
    <w:rsid w:val="000B1DC7"/>
    <w:pPr>
      <w:spacing w:line="271" w:lineRule="auto"/>
      <w:outlineLvl w:val="8"/>
    </w:pPr>
    <w:rPr>
      <w:b/>
      <w:bCs/>
      <w:i/>
      <w:iCs/>
      <w:color w:val="7F7F7F"/>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semiHidden/>
    <w:rsid w:val="00EF4C21"/>
    <w:rPr>
      <w:rFonts w:cs="Arial"/>
      <w:b/>
      <w:caps/>
      <w:spacing w:val="5"/>
      <w:sz w:val="36"/>
      <w:szCs w:val="36"/>
      <w:lang w:val="en-US" w:eastAsia="en-US" w:bidi="en-US"/>
    </w:rPr>
  </w:style>
  <w:style w:type="character" w:customStyle="1" w:styleId="berschrift2Zchn">
    <w:name w:val="Überschrift 2 Zchn"/>
    <w:basedOn w:val="Absatz-Standardschriftart"/>
    <w:link w:val="berschrift2"/>
    <w:uiPriority w:val="9"/>
    <w:semiHidden/>
    <w:rsid w:val="00EF4C21"/>
    <w:rPr>
      <w:rFonts w:ascii="Arial" w:hAnsi="Arial" w:cs="Arial"/>
      <w:b/>
      <w:sz w:val="28"/>
      <w:szCs w:val="28"/>
      <w:lang w:val="en-US" w:eastAsia="en-US" w:bidi="en-US"/>
    </w:rPr>
  </w:style>
  <w:style w:type="character" w:customStyle="1" w:styleId="berschrift3Zchn">
    <w:name w:val="Überschrift 3 Zchn"/>
    <w:basedOn w:val="Absatz-Standardschriftart"/>
    <w:link w:val="berschrift3"/>
    <w:uiPriority w:val="9"/>
    <w:semiHidden/>
    <w:rsid w:val="00EF4C21"/>
    <w:rPr>
      <w:rFonts w:ascii="Arial" w:hAnsi="Arial" w:cs="Arial"/>
      <w:i/>
      <w:iCs/>
      <w:smallCaps/>
      <w:spacing w:val="5"/>
      <w:sz w:val="26"/>
      <w:szCs w:val="26"/>
      <w:lang w:val="en-US" w:eastAsia="en-US" w:bidi="en-US"/>
    </w:rPr>
  </w:style>
  <w:style w:type="character" w:customStyle="1" w:styleId="berschrift4Zchn">
    <w:name w:val="Überschrift 4 Zchn"/>
    <w:basedOn w:val="Absatz-Standardschriftart"/>
    <w:link w:val="berschrift4"/>
    <w:uiPriority w:val="9"/>
    <w:semiHidden/>
    <w:rsid w:val="000B1DC7"/>
    <w:rPr>
      <w:b/>
      <w:bCs/>
      <w:spacing w:val="5"/>
      <w:sz w:val="24"/>
      <w:szCs w:val="24"/>
    </w:rPr>
  </w:style>
  <w:style w:type="character" w:customStyle="1" w:styleId="berschrift5Zchn">
    <w:name w:val="Überschrift 5 Zchn"/>
    <w:basedOn w:val="Absatz-Standardschriftart"/>
    <w:link w:val="berschrift5"/>
    <w:uiPriority w:val="9"/>
    <w:semiHidden/>
    <w:rsid w:val="000B1DC7"/>
    <w:rPr>
      <w:i/>
      <w:iCs/>
      <w:sz w:val="24"/>
      <w:szCs w:val="24"/>
    </w:rPr>
  </w:style>
  <w:style w:type="character" w:customStyle="1" w:styleId="berschrift6Zchn">
    <w:name w:val="Überschrift 6 Zchn"/>
    <w:basedOn w:val="Absatz-Standardschriftart"/>
    <w:link w:val="berschrift6"/>
    <w:uiPriority w:val="9"/>
    <w:semiHidden/>
    <w:rsid w:val="000B1DC7"/>
    <w:rPr>
      <w:b/>
      <w:bCs/>
      <w:color w:val="595959"/>
      <w:spacing w:val="5"/>
      <w:shd w:val="clear" w:color="auto" w:fill="FFFFFF"/>
    </w:rPr>
  </w:style>
  <w:style w:type="character" w:customStyle="1" w:styleId="berschrift7Zchn">
    <w:name w:val="Überschrift 7 Zchn"/>
    <w:basedOn w:val="Absatz-Standardschriftart"/>
    <w:link w:val="berschrift7"/>
    <w:uiPriority w:val="9"/>
    <w:semiHidden/>
    <w:rsid w:val="000B1DC7"/>
    <w:rPr>
      <w:b/>
      <w:bCs/>
      <w:i/>
      <w:iCs/>
      <w:color w:val="5A5A5A"/>
      <w:sz w:val="20"/>
      <w:szCs w:val="20"/>
    </w:rPr>
  </w:style>
  <w:style w:type="character" w:customStyle="1" w:styleId="berschrift8Zchn">
    <w:name w:val="Überschrift 8 Zchn"/>
    <w:basedOn w:val="Absatz-Standardschriftart"/>
    <w:link w:val="berschrift8"/>
    <w:uiPriority w:val="9"/>
    <w:semiHidden/>
    <w:rsid w:val="000B1DC7"/>
    <w:rPr>
      <w:b/>
      <w:bCs/>
      <w:color w:val="7F7F7F"/>
      <w:sz w:val="20"/>
      <w:szCs w:val="20"/>
    </w:rPr>
  </w:style>
  <w:style w:type="character" w:customStyle="1" w:styleId="berschrift9Zchn">
    <w:name w:val="Überschrift 9 Zchn"/>
    <w:basedOn w:val="Absatz-Standardschriftart"/>
    <w:link w:val="berschrift9"/>
    <w:uiPriority w:val="9"/>
    <w:semiHidden/>
    <w:rsid w:val="000B1DC7"/>
    <w:rPr>
      <w:b/>
      <w:bCs/>
      <w:i/>
      <w:iCs/>
      <w:color w:val="7F7F7F"/>
      <w:sz w:val="18"/>
      <w:szCs w:val="18"/>
    </w:rPr>
  </w:style>
  <w:style w:type="paragraph" w:styleId="Beschriftung">
    <w:name w:val="caption"/>
    <w:basedOn w:val="Standard"/>
    <w:next w:val="Standard"/>
    <w:uiPriority w:val="35"/>
    <w:semiHidden/>
    <w:unhideWhenUsed/>
    <w:rsid w:val="000B1DC7"/>
    <w:rPr>
      <w:b/>
      <w:bCs/>
      <w:sz w:val="18"/>
      <w:szCs w:val="18"/>
    </w:rPr>
  </w:style>
  <w:style w:type="paragraph" w:styleId="Titel">
    <w:name w:val="Title"/>
    <w:basedOn w:val="Standard"/>
    <w:next w:val="Standard"/>
    <w:link w:val="TitelZchn"/>
    <w:uiPriority w:val="10"/>
    <w:semiHidden/>
    <w:qFormat/>
    <w:locked/>
    <w:rsid w:val="000B1DC7"/>
    <w:pPr>
      <w:spacing w:after="300" w:line="240" w:lineRule="auto"/>
      <w:contextualSpacing/>
    </w:pPr>
    <w:rPr>
      <w:smallCaps/>
      <w:sz w:val="52"/>
      <w:szCs w:val="52"/>
    </w:rPr>
  </w:style>
  <w:style w:type="character" w:customStyle="1" w:styleId="TitelZchn">
    <w:name w:val="Titel Zchn"/>
    <w:basedOn w:val="Absatz-Standardschriftart"/>
    <w:link w:val="Titel"/>
    <w:uiPriority w:val="10"/>
    <w:semiHidden/>
    <w:rsid w:val="00EF4C21"/>
    <w:rPr>
      <w:rFonts w:ascii="Arial" w:hAnsi="Arial" w:cs="Arial"/>
      <w:smallCaps/>
      <w:sz w:val="52"/>
      <w:szCs w:val="52"/>
      <w:lang w:val="en-US" w:eastAsia="en-US" w:bidi="en-US"/>
    </w:rPr>
  </w:style>
  <w:style w:type="paragraph" w:styleId="Untertitel">
    <w:name w:val="Subtitle"/>
    <w:basedOn w:val="Standard"/>
    <w:next w:val="Standard"/>
    <w:link w:val="UntertitelZchn"/>
    <w:uiPriority w:val="11"/>
    <w:semiHidden/>
    <w:qFormat/>
    <w:locked/>
    <w:rsid w:val="000B1DC7"/>
    <w:rPr>
      <w:i/>
      <w:iCs/>
      <w:smallCaps/>
      <w:spacing w:val="10"/>
      <w:sz w:val="28"/>
      <w:szCs w:val="28"/>
    </w:rPr>
  </w:style>
  <w:style w:type="character" w:customStyle="1" w:styleId="UntertitelZchn">
    <w:name w:val="Untertitel Zchn"/>
    <w:basedOn w:val="Absatz-Standardschriftart"/>
    <w:link w:val="Untertitel"/>
    <w:uiPriority w:val="11"/>
    <w:semiHidden/>
    <w:rsid w:val="00EF4C21"/>
    <w:rPr>
      <w:rFonts w:ascii="Arial" w:hAnsi="Arial" w:cs="Arial"/>
      <w:i/>
      <w:iCs/>
      <w:smallCaps/>
      <w:spacing w:val="10"/>
      <w:sz w:val="28"/>
      <w:szCs w:val="28"/>
      <w:lang w:val="en-US" w:eastAsia="en-US" w:bidi="en-US"/>
    </w:rPr>
  </w:style>
  <w:style w:type="character" w:styleId="Fett">
    <w:name w:val="Strong"/>
    <w:uiPriority w:val="22"/>
    <w:semiHidden/>
    <w:qFormat/>
    <w:locked/>
    <w:rsid w:val="000B1DC7"/>
    <w:rPr>
      <w:b/>
      <w:bCs/>
    </w:rPr>
  </w:style>
  <w:style w:type="character" w:styleId="Hervorhebung">
    <w:name w:val="Emphasis"/>
    <w:uiPriority w:val="20"/>
    <w:semiHidden/>
    <w:qFormat/>
    <w:locked/>
    <w:rsid w:val="000B1DC7"/>
    <w:rPr>
      <w:b/>
      <w:bCs/>
      <w:i/>
      <w:iCs/>
      <w:spacing w:val="10"/>
    </w:rPr>
  </w:style>
  <w:style w:type="paragraph" w:styleId="KeinLeerraum">
    <w:name w:val="No Spacing"/>
    <w:basedOn w:val="Standard"/>
    <w:link w:val="KeinLeerraumZchn"/>
    <w:uiPriority w:val="1"/>
    <w:semiHidden/>
    <w:locked/>
    <w:rsid w:val="000B1DC7"/>
    <w:pPr>
      <w:spacing w:line="240" w:lineRule="auto"/>
    </w:pPr>
  </w:style>
  <w:style w:type="character" w:customStyle="1" w:styleId="KeinLeerraumZchn">
    <w:name w:val="Kein Leerraum Zchn"/>
    <w:basedOn w:val="Absatz-Standardschriftart"/>
    <w:link w:val="KeinLeerraum"/>
    <w:uiPriority w:val="1"/>
    <w:semiHidden/>
    <w:rsid w:val="00EF4C21"/>
    <w:rPr>
      <w:rFonts w:ascii="Arial" w:hAnsi="Arial" w:cs="Arial"/>
      <w:sz w:val="22"/>
      <w:szCs w:val="22"/>
      <w:lang w:val="en-US" w:eastAsia="en-US" w:bidi="en-US"/>
    </w:rPr>
  </w:style>
  <w:style w:type="paragraph" w:styleId="Listenabsatz">
    <w:name w:val="List Paragraph"/>
    <w:basedOn w:val="Standard"/>
    <w:uiPriority w:val="34"/>
    <w:semiHidden/>
    <w:qFormat/>
    <w:locked/>
    <w:rsid w:val="000B1DC7"/>
    <w:pPr>
      <w:ind w:left="720"/>
      <w:contextualSpacing/>
    </w:pPr>
  </w:style>
  <w:style w:type="paragraph" w:styleId="Zitat">
    <w:name w:val="Quote"/>
    <w:basedOn w:val="Standard"/>
    <w:next w:val="Standard"/>
    <w:link w:val="ZitatZchn"/>
    <w:uiPriority w:val="29"/>
    <w:semiHidden/>
    <w:qFormat/>
    <w:locked/>
    <w:rsid w:val="000B1DC7"/>
    <w:rPr>
      <w:i/>
      <w:iCs/>
    </w:rPr>
  </w:style>
  <w:style w:type="character" w:customStyle="1" w:styleId="ZitatZchn">
    <w:name w:val="Zitat Zchn"/>
    <w:basedOn w:val="Absatz-Standardschriftart"/>
    <w:link w:val="Zitat"/>
    <w:uiPriority w:val="29"/>
    <w:semiHidden/>
    <w:rsid w:val="00EF4C21"/>
    <w:rPr>
      <w:rFonts w:ascii="Arial" w:hAnsi="Arial" w:cs="Arial"/>
      <w:i/>
      <w:iCs/>
      <w:sz w:val="22"/>
      <w:szCs w:val="22"/>
      <w:lang w:val="en-US" w:eastAsia="en-US" w:bidi="en-US"/>
    </w:rPr>
  </w:style>
  <w:style w:type="paragraph" w:styleId="IntensivesZitat">
    <w:name w:val="Intense Quote"/>
    <w:basedOn w:val="Standard"/>
    <w:next w:val="Standard"/>
    <w:link w:val="IntensivesZitatZchn"/>
    <w:uiPriority w:val="30"/>
    <w:semiHidden/>
    <w:qFormat/>
    <w:locked/>
    <w:rsid w:val="000B1DC7"/>
    <w:pPr>
      <w:pBdr>
        <w:top w:val="single" w:sz="4" w:space="10" w:color="auto"/>
        <w:bottom w:val="single" w:sz="4" w:space="10" w:color="auto"/>
      </w:pBdr>
      <w:spacing w:before="240" w:after="240" w:line="300" w:lineRule="auto"/>
      <w:ind w:left="1152" w:right="1152"/>
      <w:jc w:val="both"/>
    </w:pPr>
    <w:rPr>
      <w:i/>
      <w:iCs/>
    </w:rPr>
  </w:style>
  <w:style w:type="character" w:customStyle="1" w:styleId="IntensivesZitatZchn">
    <w:name w:val="Intensives Zitat Zchn"/>
    <w:basedOn w:val="Absatz-Standardschriftart"/>
    <w:link w:val="IntensivesZitat"/>
    <w:uiPriority w:val="30"/>
    <w:semiHidden/>
    <w:rsid w:val="00EF4C21"/>
    <w:rPr>
      <w:rFonts w:ascii="Arial" w:hAnsi="Arial" w:cs="Arial"/>
      <w:i/>
      <w:iCs/>
      <w:sz w:val="22"/>
      <w:szCs w:val="22"/>
      <w:lang w:val="en-US" w:eastAsia="en-US" w:bidi="en-US"/>
    </w:rPr>
  </w:style>
  <w:style w:type="character" w:styleId="SchwacheHervorhebung">
    <w:name w:val="Subtle Emphasis"/>
    <w:uiPriority w:val="19"/>
    <w:semiHidden/>
    <w:qFormat/>
    <w:locked/>
    <w:rsid w:val="00134CB8"/>
    <w:rPr>
      <w:iCs/>
      <w:sz w:val="18"/>
      <w:szCs w:val="18"/>
    </w:rPr>
  </w:style>
  <w:style w:type="character" w:styleId="IntensiveHervorhebung">
    <w:name w:val="Intense Emphasis"/>
    <w:uiPriority w:val="21"/>
    <w:semiHidden/>
    <w:qFormat/>
    <w:locked/>
    <w:rsid w:val="000B1DC7"/>
    <w:rPr>
      <w:b/>
      <w:bCs/>
      <w:i/>
      <w:iCs/>
    </w:rPr>
  </w:style>
  <w:style w:type="character" w:styleId="SchwacherVerweis">
    <w:name w:val="Subtle Reference"/>
    <w:basedOn w:val="Absatz-Standardschriftart"/>
    <w:uiPriority w:val="31"/>
    <w:semiHidden/>
    <w:qFormat/>
    <w:locked/>
    <w:rsid w:val="000B1DC7"/>
    <w:rPr>
      <w:smallCaps/>
    </w:rPr>
  </w:style>
  <w:style w:type="character" w:styleId="IntensiverVerweis">
    <w:name w:val="Intense Reference"/>
    <w:uiPriority w:val="32"/>
    <w:semiHidden/>
    <w:qFormat/>
    <w:locked/>
    <w:rsid w:val="000B1DC7"/>
    <w:rPr>
      <w:b/>
      <w:bCs/>
      <w:smallCaps/>
    </w:rPr>
  </w:style>
  <w:style w:type="character" w:styleId="Buchtitel">
    <w:name w:val="Book Title"/>
    <w:basedOn w:val="Absatz-Standardschriftart"/>
    <w:uiPriority w:val="33"/>
    <w:semiHidden/>
    <w:qFormat/>
    <w:locked/>
    <w:rsid w:val="000B1DC7"/>
    <w:rPr>
      <w:i/>
      <w:iCs/>
      <w:smallCaps/>
      <w:spacing w:val="5"/>
    </w:rPr>
  </w:style>
  <w:style w:type="paragraph" w:styleId="Inhaltsverzeichnisberschrift">
    <w:name w:val="TOC Heading"/>
    <w:aliases w:val="Inhaltsverzeichnisueberschrift"/>
    <w:basedOn w:val="berschrift1"/>
    <w:next w:val="Standard"/>
    <w:uiPriority w:val="99"/>
    <w:unhideWhenUsed/>
    <w:qFormat/>
    <w:locked/>
    <w:rsid w:val="00763471"/>
    <w:pPr>
      <w:outlineLvl w:val="9"/>
    </w:pPr>
    <w:rPr>
      <w:rFonts w:ascii="Verdana" w:hAnsi="Verdana"/>
      <w:caps w:val="0"/>
      <w:sz w:val="32"/>
    </w:rPr>
  </w:style>
  <w:style w:type="paragraph" w:styleId="Kopfzeile">
    <w:name w:val="header"/>
    <w:basedOn w:val="Standard"/>
    <w:link w:val="KopfzeileZchn"/>
    <w:uiPriority w:val="99"/>
    <w:unhideWhenUsed/>
    <w:rsid w:val="000B1DC7"/>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0B1DC7"/>
  </w:style>
  <w:style w:type="paragraph" w:styleId="Fuzeile">
    <w:name w:val="footer"/>
    <w:basedOn w:val="Standard"/>
    <w:link w:val="FuzeileZchn"/>
    <w:uiPriority w:val="99"/>
    <w:semiHidden/>
    <w:locked/>
    <w:rsid w:val="000B1DC7"/>
    <w:pPr>
      <w:tabs>
        <w:tab w:val="center" w:pos="4536"/>
        <w:tab w:val="right" w:pos="9072"/>
      </w:tabs>
      <w:spacing w:line="240" w:lineRule="auto"/>
    </w:pPr>
  </w:style>
  <w:style w:type="character" w:customStyle="1" w:styleId="FuzeileZchn">
    <w:name w:val="Fußzeile Zchn"/>
    <w:basedOn w:val="Absatz-Standardschriftart"/>
    <w:link w:val="Fuzeile"/>
    <w:uiPriority w:val="99"/>
    <w:semiHidden/>
    <w:rsid w:val="00EF4C21"/>
    <w:rPr>
      <w:rFonts w:ascii="Arial" w:hAnsi="Arial" w:cs="Arial"/>
      <w:sz w:val="22"/>
      <w:szCs w:val="22"/>
      <w:lang w:val="en-US" w:eastAsia="en-US" w:bidi="en-US"/>
    </w:rPr>
  </w:style>
  <w:style w:type="character" w:styleId="Hyperlink">
    <w:name w:val="Hyperlink"/>
    <w:basedOn w:val="Absatz-Standardschriftart"/>
    <w:uiPriority w:val="99"/>
    <w:semiHidden/>
    <w:locked/>
    <w:rsid w:val="00134CB8"/>
    <w:rPr>
      <w:color w:val="0000FF"/>
      <w:u w:val="single"/>
    </w:rPr>
  </w:style>
  <w:style w:type="paragraph" w:customStyle="1" w:styleId="04VERGrundschrift10pt">
    <w:name w:val="04_VER_Grundschrift_10pt"/>
    <w:link w:val="04VERGrundschrift10ptZchn"/>
    <w:uiPriority w:val="4"/>
    <w:qFormat/>
    <w:rsid w:val="003F10FE"/>
    <w:pPr>
      <w:spacing w:line="276" w:lineRule="auto"/>
    </w:pPr>
    <w:rPr>
      <w:rFonts w:ascii="Verdana" w:hAnsi="Verdana" w:cs="Arial"/>
      <w:szCs w:val="22"/>
      <w:lang w:eastAsia="en-US" w:bidi="en-US"/>
    </w:rPr>
  </w:style>
  <w:style w:type="paragraph" w:customStyle="1" w:styleId="01VERUeberschrift">
    <w:name w:val="01_VER_Ueberschrift"/>
    <w:next w:val="04VERGrundschrift10pt"/>
    <w:link w:val="01VERUeberschriftZchn"/>
    <w:qFormat/>
    <w:rsid w:val="00175CE4"/>
    <w:pPr>
      <w:spacing w:before="360" w:after="360" w:line="300" w:lineRule="auto"/>
    </w:pPr>
    <w:rPr>
      <w:rFonts w:ascii="Verdana" w:hAnsi="Verdana" w:cs="Arial"/>
      <w:b/>
      <w:color w:val="595959" w:themeColor="text1" w:themeTint="A6"/>
      <w:spacing w:val="5"/>
      <w:sz w:val="40"/>
      <w:szCs w:val="36"/>
      <w:lang w:eastAsia="en-US" w:bidi="en-US"/>
    </w:rPr>
  </w:style>
  <w:style w:type="character" w:customStyle="1" w:styleId="04VERGrundschrift10ptZchn">
    <w:name w:val="04_VER_Grundschrift_10pt Zchn"/>
    <w:basedOn w:val="Absatz-Standardschriftart"/>
    <w:link w:val="04VERGrundschrift10pt"/>
    <w:uiPriority w:val="4"/>
    <w:rsid w:val="003F10FE"/>
    <w:rPr>
      <w:rFonts w:ascii="Verdana" w:hAnsi="Verdana" w:cs="Arial"/>
      <w:szCs w:val="22"/>
      <w:lang w:eastAsia="en-US" w:bidi="en-US"/>
    </w:rPr>
  </w:style>
  <w:style w:type="paragraph" w:customStyle="1" w:styleId="02VERUeberschrift">
    <w:name w:val="02_VER_Ueberschrift"/>
    <w:next w:val="04VERGrundschrift10pt"/>
    <w:link w:val="02VERUeberschriftZchn"/>
    <w:uiPriority w:val="1"/>
    <w:qFormat/>
    <w:rsid w:val="00763471"/>
    <w:pPr>
      <w:spacing w:before="200" w:after="200" w:line="276" w:lineRule="auto"/>
    </w:pPr>
    <w:rPr>
      <w:rFonts w:ascii="Verdana" w:hAnsi="Verdana" w:cs="Arial"/>
      <w:b/>
      <w:sz w:val="28"/>
      <w:szCs w:val="28"/>
      <w:lang w:eastAsia="en-US" w:bidi="en-US"/>
    </w:rPr>
  </w:style>
  <w:style w:type="character" w:customStyle="1" w:styleId="01VERUeberschriftZchn">
    <w:name w:val="01_VER_Ueberschrift Zchn"/>
    <w:basedOn w:val="Absatz-Standardschriftart"/>
    <w:link w:val="01VERUeberschrift"/>
    <w:rsid w:val="00175CE4"/>
    <w:rPr>
      <w:rFonts w:ascii="Verdana" w:hAnsi="Verdana" w:cs="Arial"/>
      <w:b/>
      <w:color w:val="595959" w:themeColor="text1" w:themeTint="A6"/>
      <w:spacing w:val="5"/>
      <w:sz w:val="40"/>
      <w:szCs w:val="36"/>
      <w:lang w:eastAsia="en-US" w:bidi="en-US"/>
    </w:rPr>
  </w:style>
  <w:style w:type="character" w:customStyle="1" w:styleId="07VERFett">
    <w:name w:val="07_VER_Fett"/>
    <w:basedOn w:val="Fett"/>
    <w:uiPriority w:val="6"/>
    <w:qFormat/>
    <w:rsid w:val="008A4938"/>
    <w:rPr>
      <w:b/>
      <w:bCs/>
    </w:rPr>
  </w:style>
  <w:style w:type="character" w:customStyle="1" w:styleId="02VERUeberschriftZchn">
    <w:name w:val="02_VER_Ueberschrift Zchn"/>
    <w:basedOn w:val="Absatz-Standardschriftart"/>
    <w:link w:val="02VERUeberschrift"/>
    <w:uiPriority w:val="1"/>
    <w:rsid w:val="00763471"/>
    <w:rPr>
      <w:rFonts w:ascii="Verdana" w:hAnsi="Verdana" w:cs="Arial"/>
      <w:b/>
      <w:sz w:val="28"/>
      <w:szCs w:val="28"/>
      <w:lang w:eastAsia="en-US" w:bidi="en-US"/>
    </w:rPr>
  </w:style>
  <w:style w:type="character" w:customStyle="1" w:styleId="08VERKursiv">
    <w:name w:val="08_VER_Kursiv"/>
    <w:uiPriority w:val="7"/>
    <w:qFormat/>
    <w:rsid w:val="00236A11"/>
    <w:rPr>
      <w:b w:val="0"/>
      <w:i/>
    </w:rPr>
  </w:style>
  <w:style w:type="character" w:customStyle="1" w:styleId="09VERUnterstrichen">
    <w:name w:val="09_VER_Unterstrichen"/>
    <w:uiPriority w:val="8"/>
    <w:qFormat/>
    <w:rsid w:val="00B00A70"/>
    <w:rPr>
      <w:u w:val="single"/>
    </w:rPr>
  </w:style>
  <w:style w:type="paragraph" w:customStyle="1" w:styleId="06VERKopfzeile">
    <w:name w:val="06_VER_Kopfzeile"/>
    <w:link w:val="06VERKopfzeileZchn"/>
    <w:uiPriority w:val="5"/>
    <w:qFormat/>
    <w:rsid w:val="00763471"/>
    <w:pPr>
      <w:tabs>
        <w:tab w:val="right" w:pos="9072"/>
      </w:tabs>
      <w:spacing w:line="276" w:lineRule="auto"/>
    </w:pPr>
    <w:rPr>
      <w:rFonts w:ascii="Verdana" w:hAnsi="Verdana" w:cs="Arial"/>
      <w:color w:val="595959"/>
      <w:sz w:val="16"/>
      <w:szCs w:val="18"/>
      <w:lang w:eastAsia="en-US" w:bidi="en-US"/>
    </w:rPr>
  </w:style>
  <w:style w:type="paragraph" w:customStyle="1" w:styleId="06VERFuzeile">
    <w:name w:val="06_VER_Fußzeile"/>
    <w:link w:val="06VERFuzeileZchn"/>
    <w:uiPriority w:val="5"/>
    <w:qFormat/>
    <w:rsid w:val="00763471"/>
    <w:pPr>
      <w:tabs>
        <w:tab w:val="center" w:pos="4536"/>
        <w:tab w:val="right" w:pos="9072"/>
      </w:tabs>
      <w:spacing w:line="276" w:lineRule="auto"/>
    </w:pPr>
    <w:rPr>
      <w:rFonts w:ascii="Verdana" w:hAnsi="Verdana" w:cs="Arial"/>
      <w:color w:val="595959"/>
      <w:sz w:val="16"/>
      <w:szCs w:val="22"/>
      <w:lang w:val="de-DE" w:eastAsia="en-US" w:bidi="en-US"/>
    </w:rPr>
  </w:style>
  <w:style w:type="character" w:customStyle="1" w:styleId="06VERKopfzeileZchn">
    <w:name w:val="06_VER_Kopfzeile Zchn"/>
    <w:basedOn w:val="Absatz-Standardschriftart"/>
    <w:link w:val="06VERKopfzeile"/>
    <w:uiPriority w:val="5"/>
    <w:rsid w:val="00763471"/>
    <w:rPr>
      <w:rFonts w:ascii="Verdana" w:hAnsi="Verdana" w:cs="Arial"/>
      <w:color w:val="595959"/>
      <w:sz w:val="16"/>
      <w:szCs w:val="18"/>
      <w:lang w:eastAsia="en-US" w:bidi="en-US"/>
    </w:rPr>
  </w:style>
  <w:style w:type="paragraph" w:customStyle="1" w:styleId="03VERUeberschrift">
    <w:name w:val="03_VER_Ueberschrift"/>
    <w:next w:val="04VERGrundschrift10pt"/>
    <w:link w:val="03VERUeberschriftZchn"/>
    <w:uiPriority w:val="2"/>
    <w:qFormat/>
    <w:rsid w:val="00763471"/>
    <w:pPr>
      <w:spacing w:before="120" w:after="120" w:line="276" w:lineRule="auto"/>
    </w:pPr>
    <w:rPr>
      <w:rFonts w:ascii="Verdana" w:hAnsi="Verdana" w:cs="Arial"/>
      <w:b/>
      <w:sz w:val="24"/>
      <w:szCs w:val="22"/>
      <w:lang w:eastAsia="en-US" w:bidi="en-US"/>
    </w:rPr>
  </w:style>
  <w:style w:type="character" w:customStyle="1" w:styleId="06VERFuzeileZchn">
    <w:name w:val="06_VER_Fußzeile Zchn"/>
    <w:basedOn w:val="Absatz-Standardschriftart"/>
    <w:link w:val="06VERFuzeile"/>
    <w:uiPriority w:val="5"/>
    <w:rsid w:val="00763471"/>
    <w:rPr>
      <w:rFonts w:ascii="Verdana" w:hAnsi="Verdana" w:cs="Arial"/>
      <w:color w:val="595959"/>
      <w:sz w:val="16"/>
      <w:szCs w:val="22"/>
      <w:lang w:val="de-DE" w:eastAsia="en-US" w:bidi="en-US"/>
    </w:rPr>
  </w:style>
  <w:style w:type="paragraph" w:customStyle="1" w:styleId="03VERArbeitsfragen">
    <w:name w:val="03_VER_Arbeitsfragen"/>
    <w:next w:val="04VERGrundschrift10pt"/>
    <w:link w:val="03VERArbeitsfragenZchn"/>
    <w:uiPriority w:val="3"/>
    <w:qFormat/>
    <w:rsid w:val="00B40431"/>
    <w:pPr>
      <w:shd w:val="clear" w:color="auto" w:fill="BFBFBF"/>
      <w:spacing w:before="120" w:after="120"/>
    </w:pPr>
    <w:rPr>
      <w:rFonts w:ascii="Verdana" w:hAnsi="Verdana" w:cs="Arial"/>
      <w:b/>
      <w:szCs w:val="22"/>
      <w:lang w:eastAsia="en-US" w:bidi="en-US"/>
    </w:rPr>
  </w:style>
  <w:style w:type="character" w:customStyle="1" w:styleId="03VERArbeitsfragenZchn">
    <w:name w:val="03_VER_Arbeitsfragen Zchn"/>
    <w:basedOn w:val="Absatz-Standardschriftart"/>
    <w:link w:val="03VERArbeitsfragen"/>
    <w:uiPriority w:val="3"/>
    <w:rsid w:val="00B40431"/>
    <w:rPr>
      <w:rFonts w:ascii="Verdana" w:hAnsi="Verdana" w:cs="Arial"/>
      <w:b/>
      <w:szCs w:val="22"/>
      <w:shd w:val="clear" w:color="auto" w:fill="BFBFBF"/>
      <w:lang w:eastAsia="en-US" w:bidi="en-US"/>
    </w:rPr>
  </w:style>
  <w:style w:type="paragraph" w:customStyle="1" w:styleId="10Inhaltsverzeichnis">
    <w:name w:val="10_Inhaltsverzeichnis"/>
    <w:basedOn w:val="04VERGrundschrift10pt"/>
    <w:link w:val="10InhaltsverzeichnisZchn"/>
    <w:uiPriority w:val="3"/>
    <w:semiHidden/>
    <w:qFormat/>
    <w:rsid w:val="00B00A70"/>
    <w:pPr>
      <w:tabs>
        <w:tab w:val="right" w:leader="dot" w:pos="6804"/>
      </w:tabs>
      <w:spacing w:before="120" w:line="360" w:lineRule="auto"/>
      <w:ind w:left="1134"/>
    </w:pPr>
  </w:style>
  <w:style w:type="character" w:customStyle="1" w:styleId="10InhaltsverzeichnisZchn">
    <w:name w:val="10_Inhaltsverzeichnis Zchn"/>
    <w:basedOn w:val="04VERGrundschrift10ptZchn"/>
    <w:link w:val="10Inhaltsverzeichnis"/>
    <w:uiPriority w:val="3"/>
    <w:semiHidden/>
    <w:rsid w:val="00F44878"/>
    <w:rPr>
      <w:rFonts w:ascii="Verdana" w:hAnsi="Verdana" w:cs="Arial"/>
      <w:sz w:val="22"/>
      <w:szCs w:val="22"/>
      <w:lang w:val="de-AT" w:eastAsia="en-US" w:bidi="en-US"/>
    </w:rPr>
  </w:style>
  <w:style w:type="paragraph" w:customStyle="1" w:styleId="04Ueberschrift">
    <w:name w:val="04_Ueberschrift"/>
    <w:next w:val="04VERGrundschrift10pt"/>
    <w:semiHidden/>
    <w:qFormat/>
    <w:rsid w:val="000C059F"/>
    <w:pPr>
      <w:spacing w:before="120" w:after="120"/>
    </w:pPr>
    <w:rPr>
      <w:rFonts w:ascii="Verdana" w:hAnsi="Verdana" w:cs="Arial"/>
      <w:i/>
      <w:szCs w:val="22"/>
      <w:lang w:eastAsia="en-US" w:bidi="en-US"/>
    </w:rPr>
  </w:style>
  <w:style w:type="character" w:customStyle="1" w:styleId="03VERUeberschriftZchn">
    <w:name w:val="03_VER_Ueberschrift Zchn"/>
    <w:basedOn w:val="Absatz-Standardschriftart"/>
    <w:link w:val="03VERUeberschrift"/>
    <w:uiPriority w:val="2"/>
    <w:rsid w:val="00763471"/>
    <w:rPr>
      <w:rFonts w:ascii="Verdana" w:hAnsi="Verdana" w:cs="Arial"/>
      <w:b/>
      <w:sz w:val="24"/>
      <w:szCs w:val="22"/>
      <w:lang w:eastAsia="en-US" w:bidi="en-US"/>
    </w:rPr>
  </w:style>
  <w:style w:type="paragraph" w:customStyle="1" w:styleId="12VERQuellenangabeBildangabe">
    <w:name w:val="12_VER_Quellenangabe/Bildangabe"/>
    <w:link w:val="12VERQuellenangabeBildangabeZchn"/>
    <w:uiPriority w:val="9"/>
    <w:qFormat/>
    <w:rsid w:val="00763471"/>
    <w:pPr>
      <w:spacing w:line="160" w:lineRule="exact"/>
      <w:jc w:val="right"/>
    </w:pPr>
    <w:rPr>
      <w:rFonts w:ascii="Verdana" w:hAnsi="Verdana" w:cs="Arial"/>
      <w:color w:val="404040"/>
      <w:sz w:val="16"/>
      <w:szCs w:val="22"/>
      <w:lang w:eastAsia="en-US" w:bidi="en-US"/>
    </w:rPr>
  </w:style>
  <w:style w:type="paragraph" w:styleId="Verzeichnis1">
    <w:name w:val="toc 1"/>
    <w:next w:val="Verzeichnis2"/>
    <w:autoRedefine/>
    <w:uiPriority w:val="99"/>
    <w:rsid w:val="00763471"/>
    <w:pPr>
      <w:tabs>
        <w:tab w:val="right" w:leader="dot" w:pos="9062"/>
      </w:tabs>
      <w:spacing w:before="240" w:after="120"/>
    </w:pPr>
    <w:rPr>
      <w:rFonts w:ascii="Verdana" w:hAnsi="Verdana" w:cs="Arial"/>
      <w:b/>
      <w:bCs/>
      <w:noProof/>
      <w:lang w:val="en-US" w:eastAsia="en-US" w:bidi="en-US"/>
    </w:rPr>
  </w:style>
  <w:style w:type="character" w:customStyle="1" w:styleId="12VERQuellenangabeBildangabeZchn">
    <w:name w:val="12_VER_Quellenangabe/Bildangabe Zchn"/>
    <w:basedOn w:val="Absatz-Standardschriftart"/>
    <w:link w:val="12VERQuellenangabeBildangabe"/>
    <w:uiPriority w:val="9"/>
    <w:rsid w:val="00763471"/>
    <w:rPr>
      <w:rFonts w:ascii="Verdana" w:hAnsi="Verdana" w:cs="Arial"/>
      <w:color w:val="404040"/>
      <w:sz w:val="16"/>
      <w:szCs w:val="22"/>
      <w:lang w:eastAsia="en-US" w:bidi="en-US"/>
    </w:rPr>
  </w:style>
  <w:style w:type="paragraph" w:customStyle="1" w:styleId="12VERQuellentext">
    <w:name w:val="12_VER_Quellentext"/>
    <w:link w:val="12VERQuellentextZchn"/>
    <w:uiPriority w:val="9"/>
    <w:qFormat/>
    <w:rsid w:val="003F10FE"/>
    <w:pPr>
      <w:spacing w:line="276" w:lineRule="auto"/>
      <w:ind w:left="709"/>
    </w:pPr>
    <w:rPr>
      <w:rFonts w:ascii="Verdana" w:hAnsi="Verdana" w:cs="Arial"/>
      <w:color w:val="595959"/>
      <w:sz w:val="18"/>
      <w:szCs w:val="22"/>
      <w:lang w:eastAsia="en-US" w:bidi="en-US"/>
    </w:rPr>
  </w:style>
  <w:style w:type="paragraph" w:styleId="Verzeichnis3">
    <w:name w:val="toc 3"/>
    <w:basedOn w:val="Standard"/>
    <w:next w:val="Standard"/>
    <w:autoRedefine/>
    <w:uiPriority w:val="99"/>
    <w:rsid w:val="00763471"/>
    <w:pPr>
      <w:tabs>
        <w:tab w:val="right" w:leader="dot" w:pos="9062"/>
      </w:tabs>
      <w:ind w:left="440"/>
    </w:pPr>
    <w:rPr>
      <w:rFonts w:ascii="Verdana" w:hAnsi="Verdana"/>
      <w:i/>
      <w:iCs/>
      <w:noProof/>
      <w:szCs w:val="20"/>
    </w:rPr>
  </w:style>
  <w:style w:type="character" w:customStyle="1" w:styleId="12VERQuellentextZchn">
    <w:name w:val="12_VER_Quellentext Zchn"/>
    <w:basedOn w:val="Absatz-Standardschriftart"/>
    <w:link w:val="12VERQuellentext"/>
    <w:uiPriority w:val="9"/>
    <w:rsid w:val="003F10FE"/>
    <w:rPr>
      <w:rFonts w:ascii="Verdana" w:hAnsi="Verdana" w:cs="Arial"/>
      <w:color w:val="595959"/>
      <w:sz w:val="18"/>
      <w:szCs w:val="22"/>
      <w:lang w:eastAsia="en-US" w:bidi="en-US"/>
    </w:rPr>
  </w:style>
  <w:style w:type="paragraph" w:styleId="Verzeichnis2">
    <w:name w:val="toc 2"/>
    <w:next w:val="Verzeichnis3"/>
    <w:autoRedefine/>
    <w:uiPriority w:val="99"/>
    <w:rsid w:val="00763471"/>
    <w:pPr>
      <w:tabs>
        <w:tab w:val="right" w:leader="dot" w:pos="9062"/>
      </w:tabs>
      <w:spacing w:after="120"/>
      <w:ind w:left="221"/>
    </w:pPr>
    <w:rPr>
      <w:rFonts w:ascii="Verdana" w:hAnsi="Verdana" w:cs="Arial"/>
      <w:noProof/>
      <w:lang w:val="en-US" w:eastAsia="en-US" w:bidi="en-US"/>
    </w:rPr>
  </w:style>
  <w:style w:type="paragraph" w:styleId="Verzeichnis4">
    <w:name w:val="toc 4"/>
    <w:basedOn w:val="Standard"/>
    <w:next w:val="Standard"/>
    <w:autoRedefine/>
    <w:uiPriority w:val="39"/>
    <w:semiHidden/>
    <w:locked/>
    <w:rsid w:val="00D21ADF"/>
    <w:pPr>
      <w:ind w:left="660"/>
    </w:pPr>
    <w:rPr>
      <w:rFonts w:ascii="Calibri" w:hAnsi="Calibri"/>
      <w:sz w:val="18"/>
      <w:szCs w:val="18"/>
    </w:rPr>
  </w:style>
  <w:style w:type="paragraph" w:styleId="Verzeichnis5">
    <w:name w:val="toc 5"/>
    <w:basedOn w:val="Standard"/>
    <w:next w:val="Standard"/>
    <w:autoRedefine/>
    <w:uiPriority w:val="39"/>
    <w:semiHidden/>
    <w:locked/>
    <w:rsid w:val="00D21ADF"/>
    <w:pPr>
      <w:ind w:left="880"/>
    </w:pPr>
    <w:rPr>
      <w:rFonts w:ascii="Calibri" w:hAnsi="Calibri"/>
      <w:sz w:val="18"/>
      <w:szCs w:val="18"/>
    </w:rPr>
  </w:style>
  <w:style w:type="paragraph" w:styleId="Verzeichnis6">
    <w:name w:val="toc 6"/>
    <w:basedOn w:val="Standard"/>
    <w:next w:val="Standard"/>
    <w:autoRedefine/>
    <w:uiPriority w:val="39"/>
    <w:semiHidden/>
    <w:locked/>
    <w:rsid w:val="00D21ADF"/>
    <w:pPr>
      <w:ind w:left="1100"/>
    </w:pPr>
    <w:rPr>
      <w:rFonts w:ascii="Calibri" w:hAnsi="Calibri"/>
      <w:sz w:val="18"/>
      <w:szCs w:val="18"/>
    </w:rPr>
  </w:style>
  <w:style w:type="paragraph" w:styleId="Verzeichnis7">
    <w:name w:val="toc 7"/>
    <w:basedOn w:val="Standard"/>
    <w:next w:val="Standard"/>
    <w:autoRedefine/>
    <w:uiPriority w:val="39"/>
    <w:semiHidden/>
    <w:locked/>
    <w:rsid w:val="00D21ADF"/>
    <w:pPr>
      <w:ind w:left="1320"/>
    </w:pPr>
    <w:rPr>
      <w:rFonts w:ascii="Calibri" w:hAnsi="Calibri"/>
      <w:sz w:val="18"/>
      <w:szCs w:val="18"/>
    </w:rPr>
  </w:style>
  <w:style w:type="paragraph" w:styleId="Verzeichnis8">
    <w:name w:val="toc 8"/>
    <w:basedOn w:val="Standard"/>
    <w:next w:val="Standard"/>
    <w:autoRedefine/>
    <w:uiPriority w:val="39"/>
    <w:semiHidden/>
    <w:locked/>
    <w:rsid w:val="00D21ADF"/>
    <w:pPr>
      <w:ind w:left="1540"/>
    </w:pPr>
    <w:rPr>
      <w:rFonts w:ascii="Calibri" w:hAnsi="Calibri"/>
      <w:sz w:val="18"/>
      <w:szCs w:val="18"/>
    </w:rPr>
  </w:style>
  <w:style w:type="paragraph" w:styleId="Verzeichnis9">
    <w:name w:val="toc 9"/>
    <w:basedOn w:val="Standard"/>
    <w:next w:val="Standard"/>
    <w:autoRedefine/>
    <w:uiPriority w:val="39"/>
    <w:semiHidden/>
    <w:locked/>
    <w:rsid w:val="00D21ADF"/>
    <w:pPr>
      <w:ind w:left="1760"/>
    </w:pPr>
    <w:rPr>
      <w:rFonts w:ascii="Calibri" w:hAnsi="Calibri"/>
      <w:sz w:val="18"/>
      <w:szCs w:val="18"/>
    </w:rPr>
  </w:style>
  <w:style w:type="paragraph" w:customStyle="1" w:styleId="10VERSchreibzeilebisRand">
    <w:name w:val="10_VER_Schreibzeile bis Rand"/>
    <w:basedOn w:val="04VERGrundschrift10pt"/>
    <w:uiPriority w:val="8"/>
    <w:qFormat/>
    <w:rsid w:val="003F10FE"/>
    <w:pPr>
      <w:tabs>
        <w:tab w:val="left" w:pos="284"/>
        <w:tab w:val="right" w:leader="underscore" w:pos="9072"/>
      </w:tabs>
      <w:spacing w:before="120"/>
      <w:ind w:right="142"/>
    </w:pPr>
  </w:style>
  <w:style w:type="paragraph" w:customStyle="1" w:styleId="04VERGrundschrift9pt">
    <w:name w:val="04_VER_Grundschrift_9pt"/>
    <w:basedOn w:val="04VERGrundschrift10pt"/>
    <w:uiPriority w:val="3"/>
    <w:qFormat/>
    <w:rsid w:val="003F10FE"/>
    <w:rPr>
      <w:sz w:val="18"/>
      <w:szCs w:val="20"/>
    </w:rPr>
  </w:style>
  <w:style w:type="character" w:customStyle="1" w:styleId="11VERLsungsschrift">
    <w:name w:val="11_VER_Lösungsschrift"/>
    <w:uiPriority w:val="8"/>
    <w:qFormat/>
    <w:rsid w:val="003F10FE"/>
    <w:rPr>
      <w:b/>
      <w:i/>
      <w:color w:val="0070C0"/>
    </w:rPr>
  </w:style>
  <w:style w:type="paragraph" w:customStyle="1" w:styleId="05VERAufzaehlungRaute10pt">
    <w:name w:val="05_VER_Aufzaehlung_Raute_10pt"/>
    <w:uiPriority w:val="2"/>
    <w:qFormat/>
    <w:rsid w:val="00711A83"/>
    <w:pPr>
      <w:numPr>
        <w:numId w:val="1"/>
      </w:numPr>
      <w:tabs>
        <w:tab w:val="left" w:pos="227"/>
        <w:tab w:val="left" w:pos="284"/>
      </w:tabs>
      <w:spacing w:after="85" w:line="276" w:lineRule="auto"/>
      <w:ind w:left="227" w:right="227" w:hanging="227"/>
    </w:pPr>
    <w:rPr>
      <w:rFonts w:ascii="Verdana" w:eastAsiaTheme="minorHAnsi" w:hAnsi="Verdana" w:cstheme="minorBidi"/>
      <w:color w:val="000000" w:themeColor="text1"/>
      <w:szCs w:val="22"/>
      <w:lang w:val="de-DE" w:eastAsia="en-US"/>
    </w:rPr>
  </w:style>
  <w:style w:type="paragraph" w:customStyle="1" w:styleId="05VERAufzaehlungLinie10pt">
    <w:name w:val="05_VER_Aufzaehlung_Linie_10pt"/>
    <w:uiPriority w:val="2"/>
    <w:qFormat/>
    <w:rsid w:val="00CC19CE"/>
    <w:pPr>
      <w:numPr>
        <w:numId w:val="2"/>
      </w:numPr>
      <w:spacing w:after="85" w:line="240" w:lineRule="exact"/>
      <w:ind w:left="454" w:hanging="227"/>
    </w:pPr>
    <w:rPr>
      <w:rFonts w:ascii="Verdana" w:eastAsiaTheme="minorHAnsi" w:hAnsi="Verdana" w:cstheme="minorBidi"/>
      <w:color w:val="000000" w:themeColor="text1"/>
      <w:szCs w:val="22"/>
      <w:lang w:val="de-DE" w:eastAsia="en-US"/>
    </w:rPr>
  </w:style>
  <w:style w:type="table" w:customStyle="1" w:styleId="VERITASTabelle">
    <w:name w:val="VERITAS_Tabelle"/>
    <w:basedOn w:val="NormaleTabelle"/>
    <w:uiPriority w:val="99"/>
    <w:rsid w:val="00CC19CE"/>
    <w:pPr>
      <w:spacing w:line="240" w:lineRule="exact"/>
    </w:pPr>
    <w:rPr>
      <w:rFonts w:ascii="Verdana" w:eastAsiaTheme="minorHAnsi" w:hAnsi="Verdana" w:cstheme="minorBidi"/>
      <w:color w:val="000000" w:themeColor="text1"/>
      <w:sz w:val="18"/>
      <w:szCs w:val="22"/>
      <w:lang w:val="de-DE"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style>
  <w:style w:type="table" w:customStyle="1" w:styleId="VERITASgrau">
    <w:name w:val="VERITAS_grau"/>
    <w:basedOn w:val="NormaleTabelle"/>
    <w:uiPriority w:val="99"/>
    <w:rsid w:val="00CC19CE"/>
    <w:rPr>
      <w:rFonts w:ascii="Verdana" w:eastAsiaTheme="minorHAnsi" w:hAnsi="Verdana" w:cstheme="minorBidi"/>
      <w:color w:val="000000" w:themeColor="text1"/>
      <w:sz w:val="18"/>
      <w:szCs w:val="22"/>
      <w:lang w:val="de-DE"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left"/>
      </w:pPr>
      <w:rPr>
        <w:rFonts w:ascii="Verdana" w:hAnsi="Verdana" w:hint="default"/>
        <w:sz w:val="18"/>
        <w:szCs w:val="18"/>
      </w:rPr>
      <w:tblPr/>
      <w:tcPr>
        <w:shd w:val="clear" w:color="auto" w:fill="A6A6A6" w:themeFill="background1" w:themeFillShade="A6"/>
      </w:tcPr>
    </w:tblStylePr>
  </w:style>
  <w:style w:type="paragraph" w:customStyle="1" w:styleId="SMSGS1">
    <w:name w:val="SMS_GS 1"/>
    <w:autoRedefine/>
    <w:qFormat/>
    <w:rsid w:val="003075E5"/>
    <w:pPr>
      <w:spacing w:line="280" w:lineRule="exact"/>
    </w:pPr>
    <w:rPr>
      <w:spacing w:val="-6"/>
      <w:szCs w:val="24"/>
      <w:lang w:val="de-DE" w:eastAsia="de-DE"/>
    </w:rPr>
  </w:style>
  <w:style w:type="paragraph" w:customStyle="1" w:styleId="SMSAufgabe">
    <w:name w:val="SMS_Aufgabe"/>
    <w:autoRedefine/>
    <w:qFormat/>
    <w:rsid w:val="003075E5"/>
    <w:pPr>
      <w:spacing w:before="120" w:after="60" w:line="320" w:lineRule="exact"/>
    </w:pPr>
    <w:rPr>
      <w:b/>
      <w:color w:val="403152"/>
      <w:sz w:val="22"/>
      <w:szCs w:val="24"/>
      <w:lang w:val="de-DE" w:eastAsia="de-DE"/>
    </w:rPr>
  </w:style>
  <w:style w:type="paragraph" w:customStyle="1" w:styleId="SMSgelberBalken">
    <w:name w:val="SMS_gelber Balken"/>
    <w:rsid w:val="003075E5"/>
    <w:pPr>
      <w:shd w:val="clear" w:color="auto" w:fill="FFC000"/>
      <w:spacing w:before="360" w:after="240"/>
      <w:jc w:val="right"/>
    </w:pPr>
    <w:rPr>
      <w:b/>
      <w:color w:val="FFFFFF"/>
      <w:spacing w:val="4"/>
      <w:sz w:val="21"/>
      <w:szCs w:val="24"/>
      <w:u w:color="FFC000"/>
      <w:lang w:val="de-DE" w:eastAsia="de-DE"/>
    </w:rPr>
  </w:style>
  <w:style w:type="character" w:customStyle="1" w:styleId="SMSGSbold">
    <w:name w:val="SMS_GS_bold"/>
    <w:rsid w:val="003075E5"/>
    <w:rPr>
      <w:b/>
    </w:rPr>
  </w:style>
  <w:style w:type="character" w:customStyle="1" w:styleId="SMSSchreibschrift">
    <w:name w:val="SMS_Schreibschrift"/>
    <w:qFormat/>
    <w:rsid w:val="003075E5"/>
    <w:rPr>
      <w:rFonts w:ascii="Lucida Handwriting" w:hAnsi="Lucida Handwriting"/>
      <w:color w:val="0066FF"/>
      <w:spacing w:val="0"/>
      <w:w w:val="100"/>
      <w:position w:val="0"/>
      <w:sz w:val="20"/>
    </w:rPr>
  </w:style>
  <w:style w:type="paragraph" w:customStyle="1" w:styleId="SMSGS1Schreibzeilen">
    <w:name w:val="SMS_GS 1_Schreibzeilen"/>
    <w:rsid w:val="003075E5"/>
    <w:pPr>
      <w:tabs>
        <w:tab w:val="left" w:pos="284"/>
        <w:tab w:val="right" w:leader="underscore" w:pos="9072"/>
      </w:tabs>
      <w:spacing w:line="400" w:lineRule="exact"/>
    </w:pPr>
    <w:rPr>
      <w:spacing w:val="-6"/>
      <w:szCs w:val="24"/>
      <w:lang w:val="de-DE" w:eastAsia="de-DE"/>
    </w:rPr>
  </w:style>
  <w:style w:type="paragraph" w:customStyle="1" w:styleId="SMSTitel1">
    <w:name w:val="SMS_Titel1"/>
    <w:basedOn w:val="SMSGS1"/>
    <w:autoRedefine/>
    <w:qFormat/>
    <w:rsid w:val="003075E5"/>
    <w:pPr>
      <w:shd w:val="clear" w:color="auto" w:fill="FFFFFF"/>
      <w:spacing w:before="240" w:after="120"/>
      <w:jc w:val="center"/>
    </w:pPr>
    <w:rPr>
      <w:b/>
      <w:color w:val="0066FF"/>
      <w:sz w:val="28"/>
    </w:rPr>
  </w:style>
  <w:style w:type="paragraph" w:customStyle="1" w:styleId="SMSKopfzeileArbeitsblatt">
    <w:name w:val="SMS_Kopfzeile Arbeitsblatt"/>
    <w:autoRedefine/>
    <w:qFormat/>
    <w:rsid w:val="003075E5"/>
    <w:pPr>
      <w:shd w:val="clear" w:color="auto" w:fill="5F497A"/>
      <w:spacing w:before="120" w:line="360" w:lineRule="exact"/>
      <w:jc w:val="center"/>
    </w:pPr>
    <w:rPr>
      <w:rFonts w:ascii="Verdana" w:hAnsi="Verdana"/>
      <w:b/>
      <w:noProof/>
      <w:color w:val="FFFFFF"/>
      <w:sz w:val="28"/>
      <w:szCs w:val="24"/>
      <w:lang w:val="de-DE"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1398128">
      <w:bodyDiv w:val="1"/>
      <w:marLeft w:val="0"/>
      <w:marRight w:val="0"/>
      <w:marTop w:val="0"/>
      <w:marBottom w:val="0"/>
      <w:divBdr>
        <w:top w:val="none" w:sz="0" w:space="0" w:color="auto"/>
        <w:left w:val="none" w:sz="0" w:space="0" w:color="auto"/>
        <w:bottom w:val="none" w:sz="0" w:space="0" w:color="auto"/>
        <w:right w:val="none" w:sz="0" w:space="0" w:color="auto"/>
      </w:divBdr>
    </w:div>
    <w:div w:id="197482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nate\Documents\SMS%20BMS%20&#220;bungsbuch\PRO-Material_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7E1E37-FFE7-46B7-82A3-2EDB07ABF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PRO-Material_Vorlage.dotx</Template>
  <TotalTime>0</TotalTime>
  <Pages>3</Pages>
  <Words>660</Words>
  <Characters>4158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Veritas</Company>
  <LinksUpToDate>false</LinksUpToDate>
  <CharactersWithSpaces>4809</CharactersWithSpaces>
  <SharedDoc>false</SharedDoc>
  <HLinks>
    <vt:vector size="6" baseType="variant">
      <vt:variant>
        <vt:i4>3276855</vt:i4>
      </vt:variant>
      <vt:variant>
        <vt:i4>0</vt:i4>
      </vt:variant>
      <vt:variant>
        <vt:i4>0</vt:i4>
      </vt:variant>
      <vt:variant>
        <vt:i4>5</vt:i4>
      </vt:variant>
      <vt:variant>
        <vt:lpwstr>http://sms1.veritas.at/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dc:creator>
  <cp:lastModifiedBy>Steinberger Gerlinde</cp:lastModifiedBy>
  <cp:revision>8</cp:revision>
  <cp:lastPrinted>2012-08-13T14:00:00Z</cp:lastPrinted>
  <dcterms:created xsi:type="dcterms:W3CDTF">2018-04-18T07:26:00Z</dcterms:created>
  <dcterms:modified xsi:type="dcterms:W3CDTF">2018-05-16T10:26:00Z</dcterms:modified>
</cp:coreProperties>
</file>