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F6791" w14:textId="77777777" w:rsidR="00EE100B" w:rsidRDefault="00EE100B" w:rsidP="00EE100B">
      <w:pPr>
        <w:pStyle w:val="04VERGrundschrift10pt"/>
      </w:pPr>
    </w:p>
    <w:p w14:paraId="3900EBD0" w14:textId="77777777" w:rsidR="00EE100B" w:rsidRDefault="00EE100B" w:rsidP="00EE100B">
      <w:pPr>
        <w:pStyle w:val="04VERGrundschrift10pt"/>
      </w:pPr>
    </w:p>
    <w:p w14:paraId="0308B41D" w14:textId="03C50942" w:rsidR="00EE100B" w:rsidRDefault="00EE100B" w:rsidP="00EE100B">
      <w:pPr>
        <w:pStyle w:val="04VERGrundschrift10pt"/>
      </w:pPr>
      <w:r>
        <w:t>Nimm dickes Papier oder Karton.</w:t>
      </w:r>
    </w:p>
    <w:p w14:paraId="7FF273D4" w14:textId="77777777" w:rsidR="00EE100B" w:rsidRDefault="00EE100B" w:rsidP="00EE100B">
      <w:pPr>
        <w:pStyle w:val="04VERGrundschrift10pt"/>
      </w:pPr>
      <w:r>
        <w:t>Schneide das Blatt in der Mitte durch.</w:t>
      </w:r>
    </w:p>
    <w:p w14:paraId="13528E2C" w14:textId="77777777" w:rsidR="00EE100B" w:rsidRDefault="00EE100B" w:rsidP="00EE100B">
      <w:pPr>
        <w:pStyle w:val="04VERGrundschrift10pt"/>
      </w:pPr>
      <w:r>
        <w:t>Arbeite nicht in der Nähe von offenem Feuer.</w:t>
      </w:r>
    </w:p>
    <w:p w14:paraId="6124E5A8" w14:textId="77777777" w:rsidR="00EE100B" w:rsidRDefault="00EE100B" w:rsidP="00EE100B">
      <w:pPr>
        <w:pStyle w:val="04VERGrundschrift10pt"/>
      </w:pPr>
      <w:r>
        <w:t>Vernähe die Fäden sorgfältig.</w:t>
      </w:r>
    </w:p>
    <w:p w14:paraId="5F8B364C" w14:textId="77777777" w:rsidR="00EE100B" w:rsidRDefault="00EE100B" w:rsidP="00EE100B">
      <w:pPr>
        <w:pStyle w:val="04VERGrundschrift10pt"/>
      </w:pPr>
      <w:r>
        <w:t>Wähle leuchtende Farben, damit das Ergebnis gut sichtbar ist.</w:t>
      </w:r>
    </w:p>
    <w:p w14:paraId="41DC16C4" w14:textId="77777777" w:rsidR="000C6654" w:rsidRDefault="000C6654" w:rsidP="00EE100B">
      <w:pPr>
        <w:pStyle w:val="04VERGrundschrift10pt"/>
      </w:pPr>
    </w:p>
    <w:p w14:paraId="1345D149" w14:textId="5C4AAC73" w:rsidR="000C6654" w:rsidRPr="000C6654" w:rsidRDefault="000C6654" w:rsidP="00EE100B">
      <w:pPr>
        <w:pStyle w:val="04VERGrundschrift10pt"/>
        <w:rPr>
          <w:rStyle w:val="11Loesung"/>
        </w:rPr>
      </w:pPr>
      <w:r w:rsidRPr="000C6654">
        <w:rPr>
          <w:rStyle w:val="11Loesung"/>
        </w:rPr>
        <w:t xml:space="preserve">Ein dickes Blatt Papier oder Karton wird genommen/benötigt. </w:t>
      </w:r>
    </w:p>
    <w:p w14:paraId="5809895A" w14:textId="4D5F06E7" w:rsidR="000C6654" w:rsidRPr="000C6654" w:rsidRDefault="000C6654" w:rsidP="00EE100B">
      <w:pPr>
        <w:pStyle w:val="04VERGrundschrift10pt"/>
        <w:rPr>
          <w:rStyle w:val="11Loesung"/>
        </w:rPr>
      </w:pPr>
      <w:r w:rsidRPr="000C6654">
        <w:rPr>
          <w:rStyle w:val="11Loesung"/>
        </w:rPr>
        <w:t xml:space="preserve">Ein dickes Blatt Papier oder Karton nehmen. </w:t>
      </w:r>
    </w:p>
    <w:p w14:paraId="7B218A8C" w14:textId="77777777" w:rsidR="000C6654" w:rsidRPr="000C6654" w:rsidRDefault="000C6654" w:rsidP="000C6654">
      <w:pPr>
        <w:pStyle w:val="04VERGrundschrift10pt"/>
        <w:rPr>
          <w:rStyle w:val="11Loesung"/>
        </w:rPr>
      </w:pPr>
      <w:r w:rsidRPr="000C6654">
        <w:rPr>
          <w:rStyle w:val="11Loesung"/>
        </w:rPr>
        <w:t xml:space="preserve">Du musst/Man muss ein dickes Blatt Papier oder Karton nehmen. </w:t>
      </w:r>
    </w:p>
    <w:p w14:paraId="661C2C2B" w14:textId="77777777" w:rsidR="000C6654" w:rsidRDefault="000C6654" w:rsidP="00EE100B">
      <w:pPr>
        <w:pStyle w:val="04VERGrundschrift10pt"/>
      </w:pPr>
    </w:p>
    <w:sectPr w:rsidR="000C6654" w:rsidSect="005D1B58"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 xml:space="preserve">Weber-Leb, </w:t>
    </w:r>
    <w:proofErr w:type="spellStart"/>
    <w:r w:rsidR="00012E57">
      <w:t>Bergthal</w:t>
    </w:r>
    <w:proofErr w:type="spellEnd"/>
    <w:r w:rsidR="00012E57">
      <w:t>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701116F9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100B">
      <w:t>Anleitung</w:t>
    </w:r>
  </w:p>
  <w:p w14:paraId="3B608EF8" w14:textId="6558CBF4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 xml:space="preserve">Zusatzteil </w:t>
    </w:r>
    <w:r w:rsidR="001D06DA">
      <w:t>Profi</w:t>
    </w:r>
    <w:r>
      <w:t xml:space="preserve">, S. </w:t>
    </w:r>
    <w:r w:rsidR="00EE100B">
      <w:t>26</w:t>
    </w:r>
    <w:r w:rsidR="00F3074C" w:rsidRPr="00E1457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C059F"/>
    <w:rsid w:val="000C42FD"/>
    <w:rsid w:val="000C6654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D06DA"/>
    <w:rsid w:val="001F475B"/>
    <w:rsid w:val="0020314C"/>
    <w:rsid w:val="0020677D"/>
    <w:rsid w:val="00214E88"/>
    <w:rsid w:val="0022206B"/>
    <w:rsid w:val="002220CB"/>
    <w:rsid w:val="0022233E"/>
    <w:rsid w:val="00222DC4"/>
    <w:rsid w:val="00236A11"/>
    <w:rsid w:val="00250410"/>
    <w:rsid w:val="002571E8"/>
    <w:rsid w:val="00293616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F10FE"/>
    <w:rsid w:val="003F65BE"/>
    <w:rsid w:val="003F6CB1"/>
    <w:rsid w:val="0040558F"/>
    <w:rsid w:val="00437912"/>
    <w:rsid w:val="00444855"/>
    <w:rsid w:val="00483AA2"/>
    <w:rsid w:val="00487403"/>
    <w:rsid w:val="004A1F31"/>
    <w:rsid w:val="004B7489"/>
    <w:rsid w:val="004D2051"/>
    <w:rsid w:val="004D4B4D"/>
    <w:rsid w:val="004E150C"/>
    <w:rsid w:val="004E5F33"/>
    <w:rsid w:val="00513184"/>
    <w:rsid w:val="00515EEE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E7772"/>
    <w:rsid w:val="007F6514"/>
    <w:rsid w:val="00802A3A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90175B"/>
    <w:rsid w:val="00934F09"/>
    <w:rsid w:val="00943D9F"/>
    <w:rsid w:val="00944823"/>
    <w:rsid w:val="00953A85"/>
    <w:rsid w:val="0096782C"/>
    <w:rsid w:val="009915F2"/>
    <w:rsid w:val="009A6633"/>
    <w:rsid w:val="009A7D3B"/>
    <w:rsid w:val="009B3960"/>
    <w:rsid w:val="009C011C"/>
    <w:rsid w:val="009D1410"/>
    <w:rsid w:val="009D23C1"/>
    <w:rsid w:val="009E052C"/>
    <w:rsid w:val="00A0280C"/>
    <w:rsid w:val="00A12671"/>
    <w:rsid w:val="00A32686"/>
    <w:rsid w:val="00A50A2A"/>
    <w:rsid w:val="00A53353"/>
    <w:rsid w:val="00A84615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85324"/>
    <w:rsid w:val="00BB710D"/>
    <w:rsid w:val="00BC05C5"/>
    <w:rsid w:val="00BC1F61"/>
    <w:rsid w:val="00BD06E9"/>
    <w:rsid w:val="00BF419C"/>
    <w:rsid w:val="00BF6FE8"/>
    <w:rsid w:val="00C21002"/>
    <w:rsid w:val="00C50816"/>
    <w:rsid w:val="00C67F8B"/>
    <w:rsid w:val="00C71C00"/>
    <w:rsid w:val="00C92A44"/>
    <w:rsid w:val="00CA37E4"/>
    <w:rsid w:val="00CA5A2D"/>
    <w:rsid w:val="00CC19CE"/>
    <w:rsid w:val="00CC2317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42CB0"/>
    <w:rsid w:val="00D4484C"/>
    <w:rsid w:val="00D50879"/>
    <w:rsid w:val="00D54D6F"/>
    <w:rsid w:val="00D83582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3BBE"/>
    <w:rsid w:val="00E9734B"/>
    <w:rsid w:val="00EA1AB9"/>
    <w:rsid w:val="00EC0D8D"/>
    <w:rsid w:val="00EE100B"/>
    <w:rsid w:val="00EE13F7"/>
    <w:rsid w:val="00EF4C21"/>
    <w:rsid w:val="00F04A13"/>
    <w:rsid w:val="00F06A01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Props1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customXml/itemProps5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52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380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Schützeneder Doris</cp:lastModifiedBy>
  <cp:revision>8</cp:revision>
  <cp:lastPrinted>2012-08-13T14:00:00Z</cp:lastPrinted>
  <dcterms:created xsi:type="dcterms:W3CDTF">2024-10-01T11:48:00Z</dcterms:created>
  <dcterms:modified xsi:type="dcterms:W3CDTF">2024-10-01T14:50:00Z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