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1E3F15C" w14:textId="77777777" w:rsidR="000B1DC7" w:rsidRPr="00456CB7" w:rsidRDefault="006C279A" w:rsidP="00763471">
      <w:pPr>
        <w:pStyle w:val="01VERUeberschrift"/>
        <w:rPr>
          <w:lang w:val="en-GB"/>
        </w:rPr>
      </w:pPr>
      <w:r w:rsidRPr="00456CB7">
        <w:rPr>
          <w:lang w:val="en-GB"/>
        </w:rPr>
        <w:t>Extra Practice</w:t>
      </w:r>
    </w:p>
    <w:p w14:paraId="60AF3DE5" w14:textId="77777777" w:rsidR="000B1DC7" w:rsidRPr="00456CB7" w:rsidRDefault="00E54336" w:rsidP="00D21ADF">
      <w:pPr>
        <w:pStyle w:val="02VERUeberschrift"/>
        <w:rPr>
          <w:lang w:val="en-GB"/>
        </w:rPr>
      </w:pPr>
      <w:r>
        <w:rPr>
          <w:lang w:val="en-GB"/>
        </w:rPr>
        <w:t>Present perfect</w:t>
      </w:r>
      <w:r w:rsidR="00FC3663">
        <w:rPr>
          <w:lang w:val="en-GB"/>
        </w:rPr>
        <w:t xml:space="preserve"> tense</w:t>
      </w:r>
    </w:p>
    <w:p w14:paraId="3DE6747A" w14:textId="77777777" w:rsidR="00AD35ED" w:rsidRPr="00AE3D45" w:rsidRDefault="00AD35ED" w:rsidP="00AD35ED">
      <w:pPr>
        <w:pStyle w:val="03VERArbeitsfragen"/>
        <w:rPr>
          <w:lang w:val="en-GB"/>
        </w:rPr>
      </w:pPr>
      <w:r w:rsidRPr="00AE3D45">
        <w:rPr>
          <w:lang w:val="en-GB"/>
        </w:rPr>
        <w:t xml:space="preserve">Do you remember how to use the </w:t>
      </w:r>
      <w:r w:rsidR="00E54336">
        <w:rPr>
          <w:lang w:val="en-GB"/>
        </w:rPr>
        <w:t>present perfect</w:t>
      </w:r>
      <w:r w:rsidR="00FC3663">
        <w:rPr>
          <w:lang w:val="en-GB"/>
        </w:rPr>
        <w:t xml:space="preserve"> tense</w:t>
      </w:r>
      <w:r w:rsidRPr="00AE3D45">
        <w:rPr>
          <w:lang w:val="en-GB"/>
        </w:rPr>
        <w:t>?</w:t>
      </w:r>
    </w:p>
    <w:p w14:paraId="4D0F3094" w14:textId="77777777" w:rsidR="00AD35ED" w:rsidRDefault="00AD35ED" w:rsidP="00AD35ED">
      <w:pPr>
        <w:pStyle w:val="04VERGrundschrift10pt"/>
        <w:rPr>
          <w:lang w:val="en-GB"/>
        </w:rPr>
      </w:pPr>
    </w:p>
    <w:tbl>
      <w:tblPr>
        <w:tblStyle w:val="Tabellenraster"/>
        <w:tblW w:w="0" w:type="auto"/>
        <w:jc w:val="center"/>
        <w:tblLook w:val="04A0" w:firstRow="1" w:lastRow="0" w:firstColumn="1" w:lastColumn="0" w:noHBand="0" w:noVBand="1"/>
      </w:tblPr>
      <w:tblGrid>
        <w:gridCol w:w="1129"/>
        <w:gridCol w:w="4820"/>
      </w:tblGrid>
      <w:tr w:rsidR="00E54336" w:rsidRPr="00E84272" w14:paraId="16BACBA9" w14:textId="77777777" w:rsidTr="00E54336">
        <w:trPr>
          <w:jc w:val="center"/>
        </w:trPr>
        <w:tc>
          <w:tcPr>
            <w:tcW w:w="1129" w:type="dxa"/>
          </w:tcPr>
          <w:p w14:paraId="5AC789D0" w14:textId="77777777" w:rsidR="00E54336" w:rsidRPr="00E54336" w:rsidRDefault="00E54336" w:rsidP="00E54336">
            <w:pPr>
              <w:pStyle w:val="04VERGrundschrift10pt"/>
              <w:rPr>
                <w:lang w:val="en-GB"/>
              </w:rPr>
            </w:pPr>
            <w:r w:rsidRPr="00E54336">
              <w:rPr>
                <w:lang w:val="en-GB"/>
              </w:rPr>
              <w:t>I</w:t>
            </w:r>
          </w:p>
          <w:p w14:paraId="33FEC78E" w14:textId="77777777" w:rsidR="00E54336" w:rsidRPr="00E54336" w:rsidRDefault="00E54336" w:rsidP="00E54336">
            <w:pPr>
              <w:pStyle w:val="04VERGrundschrift10pt"/>
              <w:rPr>
                <w:lang w:val="en-GB"/>
              </w:rPr>
            </w:pPr>
            <w:r w:rsidRPr="00E54336">
              <w:rPr>
                <w:lang w:val="en-GB"/>
              </w:rPr>
              <w:t>You</w:t>
            </w:r>
          </w:p>
          <w:p w14:paraId="503A6801" w14:textId="77777777" w:rsidR="00E54336" w:rsidRPr="00E54336" w:rsidRDefault="00E54336" w:rsidP="00E54336">
            <w:pPr>
              <w:pStyle w:val="04VERGrundschrift10pt"/>
              <w:rPr>
                <w:lang w:val="en-GB"/>
              </w:rPr>
            </w:pPr>
            <w:r w:rsidRPr="00E54336">
              <w:rPr>
                <w:lang w:val="en-GB"/>
              </w:rPr>
              <w:t>We</w:t>
            </w:r>
          </w:p>
          <w:p w14:paraId="6BB4CAE6" w14:textId="77777777" w:rsidR="00E54336" w:rsidRDefault="00E54336" w:rsidP="00E54336">
            <w:pPr>
              <w:pStyle w:val="04VERGrundschrift10pt"/>
              <w:rPr>
                <w:lang w:val="en-GB"/>
              </w:rPr>
            </w:pPr>
            <w:r w:rsidRPr="00E54336">
              <w:rPr>
                <w:lang w:val="en-GB"/>
              </w:rPr>
              <w:t>They</w:t>
            </w:r>
          </w:p>
        </w:tc>
        <w:tc>
          <w:tcPr>
            <w:tcW w:w="4820" w:type="dxa"/>
            <w:vAlign w:val="center"/>
          </w:tcPr>
          <w:p w14:paraId="11D8BFE9" w14:textId="77777777" w:rsidR="00E54336" w:rsidRPr="00E54336" w:rsidRDefault="00E54336" w:rsidP="00E54336">
            <w:pPr>
              <w:pStyle w:val="04VERGrundschrift10pt"/>
              <w:rPr>
                <w:lang w:val="en-GB"/>
              </w:rPr>
            </w:pPr>
            <w:r w:rsidRPr="00E54336">
              <w:rPr>
                <w:rStyle w:val="07VERFett"/>
                <w:lang w:val="en-GB"/>
              </w:rPr>
              <w:t>have</w:t>
            </w:r>
            <w:r w:rsidRPr="00E54336">
              <w:rPr>
                <w:lang w:val="en-GB"/>
              </w:rPr>
              <w:t xml:space="preserve"> never </w:t>
            </w:r>
            <w:r w:rsidRPr="00E54336">
              <w:rPr>
                <w:rStyle w:val="07VERFett"/>
                <w:lang w:val="en-GB"/>
              </w:rPr>
              <w:t>been</w:t>
            </w:r>
            <w:r w:rsidRPr="00E54336">
              <w:rPr>
                <w:lang w:val="en-GB"/>
              </w:rPr>
              <w:t xml:space="preserve"> to Rome.</w:t>
            </w:r>
          </w:p>
          <w:p w14:paraId="434705EA" w14:textId="77777777" w:rsidR="00E54336" w:rsidRPr="00FC3663" w:rsidRDefault="00E54336" w:rsidP="00E54336">
            <w:pPr>
              <w:pStyle w:val="04VERGrundschrift10pt"/>
              <w:rPr>
                <w:lang w:val="en-GB"/>
              </w:rPr>
            </w:pPr>
            <w:r w:rsidRPr="00E54336">
              <w:rPr>
                <w:rStyle w:val="07VERFett"/>
                <w:lang w:val="en-GB"/>
              </w:rPr>
              <w:t>haven’t done</w:t>
            </w:r>
            <w:r w:rsidRPr="00E54336">
              <w:rPr>
                <w:lang w:val="en-GB"/>
              </w:rPr>
              <w:t xml:space="preserve"> the homework yet.</w:t>
            </w:r>
          </w:p>
        </w:tc>
      </w:tr>
      <w:tr w:rsidR="00E54336" w:rsidRPr="00E54336" w14:paraId="12871108" w14:textId="77777777" w:rsidTr="00E54336">
        <w:trPr>
          <w:jc w:val="center"/>
        </w:trPr>
        <w:tc>
          <w:tcPr>
            <w:tcW w:w="1129" w:type="dxa"/>
          </w:tcPr>
          <w:p w14:paraId="1723CA38" w14:textId="77777777" w:rsidR="00E54336" w:rsidRPr="00E54336" w:rsidRDefault="00E54336" w:rsidP="00E54336">
            <w:pPr>
              <w:pStyle w:val="04VERGrundschrift10pt"/>
              <w:rPr>
                <w:lang w:val="en-GB"/>
              </w:rPr>
            </w:pPr>
            <w:r w:rsidRPr="00E54336">
              <w:rPr>
                <w:lang w:val="en-GB"/>
              </w:rPr>
              <w:t>He</w:t>
            </w:r>
          </w:p>
          <w:p w14:paraId="5311862F" w14:textId="77777777" w:rsidR="00E54336" w:rsidRPr="00E54336" w:rsidRDefault="00E54336" w:rsidP="00E54336">
            <w:pPr>
              <w:pStyle w:val="04VERGrundschrift10pt"/>
              <w:rPr>
                <w:lang w:val="en-GB"/>
              </w:rPr>
            </w:pPr>
            <w:r w:rsidRPr="00E54336">
              <w:rPr>
                <w:lang w:val="en-GB"/>
              </w:rPr>
              <w:t>She</w:t>
            </w:r>
          </w:p>
          <w:p w14:paraId="6255899F" w14:textId="77777777" w:rsidR="00E54336" w:rsidRPr="00E54336" w:rsidRDefault="00E54336" w:rsidP="00E54336">
            <w:pPr>
              <w:pStyle w:val="04VERGrundschrift10pt"/>
              <w:rPr>
                <w:lang w:val="en-GB"/>
              </w:rPr>
            </w:pPr>
            <w:r w:rsidRPr="00E54336">
              <w:rPr>
                <w:lang w:val="en-GB"/>
              </w:rPr>
              <w:t>It</w:t>
            </w:r>
          </w:p>
        </w:tc>
        <w:tc>
          <w:tcPr>
            <w:tcW w:w="4820" w:type="dxa"/>
            <w:vAlign w:val="center"/>
          </w:tcPr>
          <w:p w14:paraId="068D7CB8" w14:textId="77777777" w:rsidR="00E54336" w:rsidRPr="00E54336" w:rsidRDefault="00E54336" w:rsidP="00E54336">
            <w:pPr>
              <w:pStyle w:val="04VERGrundschrift10pt"/>
              <w:rPr>
                <w:lang w:val="en-GB"/>
              </w:rPr>
            </w:pPr>
            <w:r w:rsidRPr="00E54336">
              <w:rPr>
                <w:rStyle w:val="07VERFett"/>
                <w:lang w:val="en-GB"/>
              </w:rPr>
              <w:t>has</w:t>
            </w:r>
            <w:r w:rsidRPr="00E54336">
              <w:rPr>
                <w:lang w:val="en-GB"/>
              </w:rPr>
              <w:t xml:space="preserve"> greatly </w:t>
            </w:r>
            <w:r w:rsidRPr="00E54336">
              <w:rPr>
                <w:rStyle w:val="07VERFett"/>
                <w:lang w:val="en-GB"/>
              </w:rPr>
              <w:t>improved</w:t>
            </w:r>
            <w:r w:rsidRPr="00E54336">
              <w:rPr>
                <w:lang w:val="en-GB"/>
              </w:rPr>
              <w:t xml:space="preserve"> since last year.</w:t>
            </w:r>
          </w:p>
          <w:p w14:paraId="7CF65E28" w14:textId="77777777" w:rsidR="00E54336" w:rsidRPr="00E54336" w:rsidRDefault="00E54336" w:rsidP="00E54336">
            <w:pPr>
              <w:pStyle w:val="04VERGrundschrift10pt"/>
              <w:rPr>
                <w:lang w:val="en-GB"/>
              </w:rPr>
            </w:pPr>
            <w:r w:rsidRPr="00E54336">
              <w:rPr>
                <w:rStyle w:val="07VERFett"/>
                <w:lang w:val="en-GB"/>
              </w:rPr>
              <w:t>hasn’t started</w:t>
            </w:r>
            <w:r w:rsidRPr="00E54336">
              <w:rPr>
                <w:lang w:val="en-GB"/>
              </w:rPr>
              <w:t xml:space="preserve"> yet.</w:t>
            </w:r>
          </w:p>
        </w:tc>
      </w:tr>
    </w:tbl>
    <w:p w14:paraId="62A513FB" w14:textId="77777777" w:rsidR="00AD35ED" w:rsidRDefault="00AD35ED" w:rsidP="00AD35ED">
      <w:pPr>
        <w:pStyle w:val="04VERGrundschrift10pt"/>
        <w:rPr>
          <w:lang w:val="en-GB"/>
        </w:rPr>
      </w:pPr>
    </w:p>
    <w:p w14:paraId="71FC673C" w14:textId="77777777" w:rsidR="00FC3663" w:rsidRPr="00E54336" w:rsidRDefault="00E54336" w:rsidP="00FC3663">
      <w:pPr>
        <w:pStyle w:val="04VERGrundschrift10pt"/>
        <w:numPr>
          <w:ilvl w:val="0"/>
          <w:numId w:val="5"/>
        </w:numPr>
        <w:ind w:left="426" w:hanging="426"/>
        <w:rPr>
          <w:rStyle w:val="07VERFett"/>
          <w:b w:val="0"/>
          <w:bCs w:val="0"/>
          <w:lang w:val="en-GB"/>
        </w:rPr>
      </w:pPr>
      <w:r w:rsidRPr="00E54336">
        <w:rPr>
          <w:lang w:val="en-GB"/>
        </w:rPr>
        <w:t xml:space="preserve">Form of present perfect tense: </w:t>
      </w:r>
      <w:r w:rsidRPr="00E54336">
        <w:rPr>
          <w:rStyle w:val="07VERFett"/>
          <w:lang w:val="en-GB"/>
        </w:rPr>
        <w:t>have/has + past participle</w:t>
      </w:r>
    </w:p>
    <w:p w14:paraId="7B116DF1" w14:textId="77777777" w:rsidR="00E54336" w:rsidRPr="00FC3663" w:rsidRDefault="00E54336" w:rsidP="00E54336">
      <w:pPr>
        <w:pStyle w:val="04VERGrundschrift10pt"/>
        <w:ind w:left="426"/>
        <w:rPr>
          <w:lang w:val="en-GB"/>
        </w:rPr>
      </w:pPr>
    </w:p>
    <w:p w14:paraId="66B3AE36" w14:textId="77777777" w:rsidR="00FC3663" w:rsidRPr="005C030E" w:rsidRDefault="00E54336" w:rsidP="00FC3663">
      <w:pPr>
        <w:pStyle w:val="04VERGrundschrift10pt"/>
        <w:numPr>
          <w:ilvl w:val="0"/>
          <w:numId w:val="5"/>
        </w:numPr>
        <w:ind w:left="426" w:hanging="426"/>
        <w:rPr>
          <w:rStyle w:val="08VERKursiv"/>
          <w:lang w:val="en-GB"/>
        </w:rPr>
      </w:pPr>
      <w:r w:rsidRPr="00E54336">
        <w:rPr>
          <w:lang w:val="en-GB"/>
        </w:rPr>
        <w:t>Use the present perfect tense to connect past events with the present:</w:t>
      </w:r>
      <w:r>
        <w:rPr>
          <w:lang w:val="en-GB"/>
        </w:rPr>
        <w:br/>
      </w:r>
      <w:r w:rsidRPr="00E54336">
        <w:rPr>
          <w:rStyle w:val="08VERKursiv"/>
          <w:lang w:val="en-GB"/>
        </w:rPr>
        <w:t xml:space="preserve">I </w:t>
      </w:r>
      <w:r w:rsidRPr="001D6CE8">
        <w:rPr>
          <w:rStyle w:val="07VERFett"/>
          <w:i/>
          <w:iCs/>
          <w:lang w:val="en-GB"/>
        </w:rPr>
        <w:t>have followed</w:t>
      </w:r>
      <w:r w:rsidRPr="00E54336">
        <w:rPr>
          <w:rStyle w:val="08VERKursiv"/>
          <w:lang w:val="en-GB"/>
        </w:rPr>
        <w:t xml:space="preserve"> this exercise programme </w:t>
      </w:r>
      <w:r w:rsidRPr="00E54336">
        <w:rPr>
          <w:rStyle w:val="08VERKursiv"/>
          <w:u w:val="single"/>
          <w:lang w:val="en-GB"/>
        </w:rPr>
        <w:t>for several months now</w:t>
      </w:r>
      <w:r w:rsidRPr="00E54336">
        <w:rPr>
          <w:rStyle w:val="08VERKursiv"/>
          <w:lang w:val="en-GB"/>
        </w:rPr>
        <w:t>.</w:t>
      </w:r>
      <w:r w:rsidRPr="005C030E">
        <w:rPr>
          <w:rStyle w:val="08VERKursiv"/>
          <w:lang w:val="en-GB"/>
        </w:rPr>
        <w:br/>
      </w:r>
      <w:r w:rsidRPr="00E54336">
        <w:rPr>
          <w:rStyle w:val="08VERKursiv"/>
        </w:rPr>
        <w:sym w:font="Wingdings" w:char="F0E0"/>
      </w:r>
      <w:r w:rsidRPr="005C030E">
        <w:rPr>
          <w:rStyle w:val="08VERKursiv"/>
          <w:lang w:val="en-GB"/>
        </w:rPr>
        <w:t xml:space="preserve"> </w:t>
      </w:r>
      <w:r w:rsidRPr="00E54336">
        <w:rPr>
          <w:rStyle w:val="08VERKursiv"/>
          <w:lang w:val="en-GB"/>
        </w:rPr>
        <w:t>I am very fit now.</w:t>
      </w:r>
      <w:r w:rsidRPr="005C030E">
        <w:rPr>
          <w:rStyle w:val="08VERKursiv"/>
          <w:lang w:val="en-GB"/>
        </w:rPr>
        <w:br/>
      </w:r>
      <w:r w:rsidRPr="00E54336">
        <w:rPr>
          <w:rStyle w:val="08VERKursiv"/>
          <w:lang w:val="en-GB"/>
        </w:rPr>
        <w:t xml:space="preserve">She </w:t>
      </w:r>
      <w:r w:rsidRPr="001D6CE8">
        <w:rPr>
          <w:rStyle w:val="07VERFett"/>
          <w:i/>
          <w:iCs/>
          <w:lang w:val="en-GB"/>
        </w:rPr>
        <w:t>has broken</w:t>
      </w:r>
      <w:r w:rsidRPr="00E54336">
        <w:rPr>
          <w:rStyle w:val="08VERKursiv"/>
          <w:lang w:val="en-GB"/>
        </w:rPr>
        <w:t xml:space="preserve"> her arm. </w:t>
      </w:r>
      <w:r w:rsidRPr="00E54336">
        <w:rPr>
          <w:rStyle w:val="08VERKursiv"/>
        </w:rPr>
        <w:sym w:font="Wingdings" w:char="F0E0"/>
      </w:r>
      <w:r w:rsidRPr="00E54336">
        <w:rPr>
          <w:rStyle w:val="08VERKursiv"/>
          <w:lang w:val="en-GB"/>
        </w:rPr>
        <w:t xml:space="preserve"> Her arm is broken now.</w:t>
      </w:r>
      <w:r w:rsidRPr="005C030E">
        <w:rPr>
          <w:rStyle w:val="08VERKursiv"/>
          <w:lang w:val="en-GB"/>
        </w:rPr>
        <w:br/>
      </w:r>
      <w:r w:rsidRPr="00E54336">
        <w:rPr>
          <w:rStyle w:val="08VERKursiv"/>
          <w:lang w:val="en-GB"/>
        </w:rPr>
        <w:t xml:space="preserve">I know how the story ends </w:t>
      </w:r>
      <w:r w:rsidRPr="001D6CE8">
        <w:rPr>
          <w:rStyle w:val="08VERKursiv"/>
          <w:lang w:val="en-GB"/>
        </w:rPr>
        <w:t xml:space="preserve">because </w:t>
      </w:r>
      <w:r w:rsidRPr="001D6CE8">
        <w:rPr>
          <w:rStyle w:val="07VERFett"/>
          <w:lang w:val="en-GB"/>
        </w:rPr>
        <w:t>I’ve</w:t>
      </w:r>
      <w:r w:rsidRPr="00E54336">
        <w:rPr>
          <w:rStyle w:val="08VERKursiv"/>
          <w:lang w:val="en-GB"/>
        </w:rPr>
        <w:t xml:space="preserve"> </w:t>
      </w:r>
      <w:r w:rsidRPr="00E54336">
        <w:rPr>
          <w:rStyle w:val="08VERKursiv"/>
          <w:u w:val="single"/>
          <w:lang w:val="en-GB"/>
        </w:rPr>
        <w:t>already</w:t>
      </w:r>
      <w:r w:rsidRPr="00E54336">
        <w:rPr>
          <w:rStyle w:val="08VERKursiv"/>
          <w:lang w:val="en-GB"/>
        </w:rPr>
        <w:t xml:space="preserve"> </w:t>
      </w:r>
      <w:r w:rsidRPr="001D6CE8">
        <w:rPr>
          <w:rStyle w:val="07VERFett"/>
          <w:i/>
          <w:iCs/>
          <w:lang w:val="en-GB"/>
        </w:rPr>
        <w:t>read</w:t>
      </w:r>
      <w:r w:rsidRPr="00E54336">
        <w:rPr>
          <w:rStyle w:val="08VERKursiv"/>
          <w:lang w:val="en-GB"/>
        </w:rPr>
        <w:t xml:space="preserve"> it.</w:t>
      </w:r>
    </w:p>
    <w:p w14:paraId="162F2A9B" w14:textId="77777777" w:rsidR="00E54336" w:rsidRPr="00FC3663" w:rsidRDefault="00E54336" w:rsidP="00E54336">
      <w:pPr>
        <w:pStyle w:val="04VERGrundschrift10pt"/>
        <w:ind w:left="426"/>
        <w:rPr>
          <w:lang w:val="en-GB"/>
        </w:rPr>
      </w:pPr>
    </w:p>
    <w:p w14:paraId="2A823FBF" w14:textId="77777777" w:rsidR="00FC3663" w:rsidRPr="005C030E" w:rsidRDefault="00E54336" w:rsidP="00FC3663">
      <w:pPr>
        <w:pStyle w:val="04VERGrundschrift10pt"/>
        <w:numPr>
          <w:ilvl w:val="0"/>
          <w:numId w:val="5"/>
        </w:numPr>
        <w:ind w:left="426" w:hanging="426"/>
        <w:rPr>
          <w:rStyle w:val="08VERKursiv"/>
          <w:lang w:val="en-GB"/>
        </w:rPr>
      </w:pPr>
      <w:r w:rsidRPr="00E54336">
        <w:rPr>
          <w:lang w:val="en-GB"/>
        </w:rPr>
        <w:t xml:space="preserve">But use </w:t>
      </w:r>
      <w:r w:rsidRPr="00E54336">
        <w:rPr>
          <w:rStyle w:val="07VERFett"/>
          <w:lang w:val="en-GB"/>
        </w:rPr>
        <w:t>past tense</w:t>
      </w:r>
      <w:r w:rsidRPr="00E54336">
        <w:rPr>
          <w:lang w:val="en-GB"/>
        </w:rPr>
        <w:t xml:space="preserve"> for finished events in the past with no connection to the present:</w:t>
      </w:r>
      <w:r w:rsidR="00FC3663">
        <w:rPr>
          <w:b/>
          <w:bCs/>
          <w:lang w:val="en-GB"/>
        </w:rPr>
        <w:br/>
      </w:r>
      <w:r w:rsidRPr="00E54336">
        <w:rPr>
          <w:rStyle w:val="08VERKursiv"/>
          <w:lang w:val="en-GB"/>
        </w:rPr>
        <w:t>She broke her leg two years ago, but today she’s fine.</w:t>
      </w:r>
    </w:p>
    <w:p w14:paraId="61D44825" w14:textId="77777777" w:rsidR="00E54336" w:rsidRPr="00FC3663" w:rsidRDefault="00E54336" w:rsidP="00E54336">
      <w:pPr>
        <w:pStyle w:val="04VERGrundschrift10pt"/>
        <w:ind w:left="426"/>
        <w:rPr>
          <w:b/>
          <w:bCs/>
          <w:lang w:val="en-GB"/>
        </w:rPr>
      </w:pPr>
    </w:p>
    <w:p w14:paraId="6D36EDB6" w14:textId="77777777" w:rsidR="001D6CE8" w:rsidRPr="00AD35ED" w:rsidRDefault="001D6CE8" w:rsidP="001D6CE8">
      <w:pPr>
        <w:pStyle w:val="04VERGrundschrift10pt"/>
        <w:ind w:left="426"/>
        <w:rPr>
          <w:lang w:val="en-GB"/>
        </w:rPr>
      </w:pPr>
    </w:p>
    <w:p w14:paraId="0A4828AD" w14:textId="74988F33" w:rsidR="00AB368D" w:rsidRPr="006C279A" w:rsidRDefault="00AB368D" w:rsidP="00AB368D">
      <w:pPr>
        <w:pStyle w:val="03VERArbeitsfragen"/>
        <w:numPr>
          <w:ilvl w:val="0"/>
          <w:numId w:val="3"/>
        </w:numPr>
        <w:ind w:left="426" w:hanging="426"/>
        <w:rPr>
          <w:lang w:val="en-GB"/>
        </w:rPr>
      </w:pPr>
      <w:r w:rsidRPr="006C279A">
        <w:rPr>
          <w:lang w:val="en-GB"/>
        </w:rPr>
        <w:t xml:space="preserve">Present </w:t>
      </w:r>
      <w:r>
        <w:rPr>
          <w:lang w:val="en-GB"/>
        </w:rPr>
        <w:t xml:space="preserve">perfect </w:t>
      </w:r>
      <w:r w:rsidRPr="006C279A">
        <w:rPr>
          <w:lang w:val="en-GB"/>
        </w:rPr>
        <w:t>simple</w:t>
      </w:r>
      <w:r>
        <w:rPr>
          <w:lang w:val="en-GB"/>
        </w:rPr>
        <w:t xml:space="preserve"> vs. past simple</w:t>
      </w:r>
      <w:r w:rsidRPr="006C279A">
        <w:rPr>
          <w:lang w:val="en-GB"/>
        </w:rPr>
        <w:t xml:space="preserve">: </w:t>
      </w:r>
      <w:r>
        <w:rPr>
          <w:lang w:val="en-GB"/>
        </w:rPr>
        <w:t>when to use which tense</w:t>
      </w:r>
    </w:p>
    <w:p w14:paraId="1A3B6440" w14:textId="5C12BFAD" w:rsidR="00AB368D" w:rsidRDefault="00AB368D" w:rsidP="00AB368D">
      <w:pPr>
        <w:pStyle w:val="04VERGrundschrift10pt"/>
        <w:rPr>
          <w:rStyle w:val="07VERFett"/>
          <w:lang w:val="en-US"/>
        </w:rPr>
      </w:pPr>
      <w:r w:rsidRPr="00CA4A78">
        <w:rPr>
          <w:rStyle w:val="07VERFett"/>
          <w:lang w:val="en-US"/>
        </w:rPr>
        <w:t>Match the following expressions with the tense they are typically used with.</w:t>
      </w:r>
    </w:p>
    <w:p w14:paraId="56502F61" w14:textId="77777777" w:rsidR="007B05B6" w:rsidRPr="002E3EEE" w:rsidRDefault="007B05B6" w:rsidP="00AB368D">
      <w:pPr>
        <w:pStyle w:val="04VERGrundschrift10pt"/>
        <w:rPr>
          <w:rStyle w:val="07VERFett"/>
          <w:lang w:val="en-US"/>
        </w:rPr>
      </w:pPr>
    </w:p>
    <w:tbl>
      <w:tblPr>
        <w:tblStyle w:val="Tabellenraster"/>
        <w:tblW w:w="0" w:type="auto"/>
        <w:jc w:val="center"/>
        <w:tblLook w:val="04A0" w:firstRow="1" w:lastRow="0" w:firstColumn="1" w:lastColumn="0" w:noHBand="0" w:noVBand="1"/>
      </w:tblPr>
      <w:tblGrid>
        <w:gridCol w:w="6374"/>
      </w:tblGrid>
      <w:tr w:rsidR="00AB368D" w:rsidRPr="00E84272" w14:paraId="7F3C814C" w14:textId="77777777" w:rsidTr="0040041B">
        <w:trPr>
          <w:jc w:val="center"/>
        </w:trPr>
        <w:tc>
          <w:tcPr>
            <w:tcW w:w="6374" w:type="dxa"/>
            <w:shd w:val="clear" w:color="auto" w:fill="auto"/>
          </w:tcPr>
          <w:p w14:paraId="07AE43F2" w14:textId="77777777" w:rsidR="007B05B6" w:rsidRDefault="00AB368D" w:rsidP="007B05B6">
            <w:pPr>
              <w:pStyle w:val="04VERGrundschrift10pt"/>
              <w:jc w:val="center"/>
              <w:rPr>
                <w:lang w:val="en-GB"/>
              </w:rPr>
            </w:pPr>
            <w:r w:rsidRPr="00E54336">
              <w:rPr>
                <w:lang w:val="en-GB"/>
              </w:rPr>
              <w:t xml:space="preserve">already </w:t>
            </w:r>
            <w:r>
              <w:rPr>
                <w:lang w:val="en-GB"/>
              </w:rPr>
              <w:sym w:font="Wingdings" w:char="F09F"/>
            </w:r>
            <w:r w:rsidRPr="00E54336">
              <w:rPr>
                <w:lang w:val="en-GB"/>
              </w:rPr>
              <w:t xml:space="preserve"> ever </w:t>
            </w:r>
            <w:r>
              <w:rPr>
                <w:lang w:val="en-GB"/>
              </w:rPr>
              <w:sym w:font="Wingdings" w:char="F09F"/>
            </w:r>
            <w:r w:rsidRPr="00E54336">
              <w:rPr>
                <w:lang w:val="en-GB"/>
              </w:rPr>
              <w:t xml:space="preserve"> </w:t>
            </w:r>
            <w:r w:rsidR="007B05B6">
              <w:rPr>
                <w:lang w:val="en-GB"/>
              </w:rPr>
              <w:t xml:space="preserve">in 1999/2020/ … </w:t>
            </w:r>
            <w:r w:rsidR="007B05B6">
              <w:rPr>
                <w:lang w:val="en-GB"/>
              </w:rPr>
              <w:sym w:font="Wingdings" w:char="F09F"/>
            </w:r>
            <w:r w:rsidR="007B05B6">
              <w:rPr>
                <w:lang w:val="en-GB"/>
              </w:rPr>
              <w:t xml:space="preserve"> </w:t>
            </w:r>
            <w:r w:rsidR="007B05B6" w:rsidRPr="00E54336">
              <w:rPr>
                <w:lang w:val="en-GB"/>
              </w:rPr>
              <w:t>for … hours/ years/ …</w:t>
            </w:r>
            <w:r w:rsidR="007B05B6">
              <w:rPr>
                <w:lang w:val="en-GB"/>
              </w:rPr>
              <w:t xml:space="preserve"> </w:t>
            </w:r>
            <w:r w:rsidR="007B05B6">
              <w:rPr>
                <w:lang w:val="en-GB"/>
              </w:rPr>
              <w:sym w:font="Wingdings" w:char="F09F"/>
            </w:r>
            <w:r w:rsidR="007B05B6">
              <w:rPr>
                <w:lang w:val="en-GB"/>
              </w:rPr>
              <w:t xml:space="preserve"> </w:t>
            </w:r>
          </w:p>
          <w:p w14:paraId="6E8F0194" w14:textId="57FADF5F" w:rsidR="00AB368D" w:rsidRDefault="007B05B6" w:rsidP="007B05B6">
            <w:pPr>
              <w:pStyle w:val="04VERGrundschrift10pt"/>
              <w:jc w:val="center"/>
              <w:rPr>
                <w:lang w:val="en-GB"/>
              </w:rPr>
            </w:pPr>
            <w:r>
              <w:rPr>
                <w:lang w:val="en-GB"/>
              </w:rPr>
              <w:t xml:space="preserve">in those days </w:t>
            </w:r>
            <w:r>
              <w:rPr>
                <w:lang w:val="en-GB"/>
              </w:rPr>
              <w:sym w:font="Wingdings" w:char="F09F"/>
            </w:r>
            <w:r>
              <w:rPr>
                <w:lang w:val="en-GB"/>
              </w:rPr>
              <w:t>last week/month/Christmas/ …</w:t>
            </w:r>
            <w:r>
              <w:rPr>
                <w:lang w:val="en-GB"/>
              </w:rPr>
              <w:sym w:font="Wingdings" w:char="F09F"/>
            </w:r>
            <w:r>
              <w:rPr>
                <w:lang w:val="en-GB"/>
              </w:rPr>
              <w:t xml:space="preserve"> </w:t>
            </w:r>
            <w:r w:rsidR="00AB368D" w:rsidRPr="00E54336">
              <w:rPr>
                <w:lang w:val="en-GB"/>
              </w:rPr>
              <w:t xml:space="preserve">never </w:t>
            </w:r>
            <w:r w:rsidR="00AB368D">
              <w:rPr>
                <w:lang w:val="en-GB"/>
              </w:rPr>
              <w:sym w:font="Wingdings" w:char="F09F"/>
            </w:r>
            <w:r w:rsidR="00AB368D" w:rsidRPr="00E54336">
              <w:rPr>
                <w:lang w:val="en-GB"/>
              </w:rPr>
              <w:t xml:space="preserve"> recently </w:t>
            </w:r>
            <w:r w:rsidR="00AB368D">
              <w:rPr>
                <w:lang w:val="en-GB"/>
              </w:rPr>
              <w:sym w:font="Wingdings" w:char="F09F"/>
            </w:r>
            <w:r w:rsidR="00AB368D" w:rsidRPr="00E54336">
              <w:rPr>
                <w:lang w:val="en-GB"/>
              </w:rPr>
              <w:t xml:space="preserve"> since </w:t>
            </w:r>
            <w:r w:rsidR="00AB368D">
              <w:rPr>
                <w:lang w:val="en-GB"/>
              </w:rPr>
              <w:sym w:font="Wingdings" w:char="F09F"/>
            </w:r>
            <w:r w:rsidR="00AB368D" w:rsidRPr="00E54336">
              <w:rPr>
                <w:lang w:val="en-GB"/>
              </w:rPr>
              <w:t xml:space="preserve"> </w:t>
            </w:r>
            <w:r w:rsidR="00A850BE">
              <w:rPr>
                <w:lang w:val="en-GB"/>
              </w:rPr>
              <w:t xml:space="preserve">two days/weeks/ … ago </w:t>
            </w:r>
            <w:r w:rsidR="00A850BE">
              <w:rPr>
                <w:lang w:val="en-GB"/>
              </w:rPr>
              <w:sym w:font="Wingdings" w:char="F09F"/>
            </w:r>
            <w:r w:rsidR="00A850BE">
              <w:rPr>
                <w:lang w:val="en-GB"/>
              </w:rPr>
              <w:t xml:space="preserve"> </w:t>
            </w:r>
            <w:r>
              <w:rPr>
                <w:lang w:val="en-GB"/>
              </w:rPr>
              <w:t>yesterday</w:t>
            </w:r>
            <w:r w:rsidRPr="00E54336">
              <w:rPr>
                <w:lang w:val="en-GB"/>
              </w:rPr>
              <w:t xml:space="preserve"> </w:t>
            </w:r>
            <w:r>
              <w:rPr>
                <w:lang w:val="en-GB"/>
              </w:rPr>
              <w:sym w:font="Wingdings" w:char="F09F"/>
            </w:r>
            <w:r>
              <w:rPr>
                <w:lang w:val="en-GB"/>
              </w:rPr>
              <w:t xml:space="preserve"> </w:t>
            </w:r>
            <w:r w:rsidR="00AB368D" w:rsidRPr="00E54336">
              <w:rPr>
                <w:lang w:val="en-GB"/>
              </w:rPr>
              <w:t xml:space="preserve">yet </w:t>
            </w:r>
          </w:p>
        </w:tc>
      </w:tr>
    </w:tbl>
    <w:p w14:paraId="0B2070FD" w14:textId="77777777" w:rsidR="00AB368D" w:rsidRDefault="00AB368D" w:rsidP="00AB368D">
      <w:pPr>
        <w:pStyle w:val="04VERGrundschrift10pt"/>
        <w:tabs>
          <w:tab w:val="left" w:pos="284"/>
        </w:tabs>
        <w:ind w:left="284" w:hanging="284"/>
        <w:rPr>
          <w:lang w:val="en-GB"/>
        </w:rPr>
      </w:pPr>
    </w:p>
    <w:p w14:paraId="769B5B78" w14:textId="497C9DF6" w:rsidR="00AB368D" w:rsidRPr="00AD35ED" w:rsidRDefault="00AB368D" w:rsidP="00AB368D">
      <w:pPr>
        <w:pStyle w:val="04VERGrundschrift10pt"/>
        <w:tabs>
          <w:tab w:val="left" w:pos="284"/>
        </w:tabs>
        <w:spacing w:after="120"/>
        <w:ind w:left="284" w:hanging="284"/>
        <w:rPr>
          <w:lang w:val="en-GB"/>
        </w:rPr>
      </w:pPr>
      <w:r w:rsidRPr="00AD35ED">
        <w:rPr>
          <w:lang w:val="en-GB"/>
        </w:rPr>
        <w:t>•</w:t>
      </w:r>
      <w:r w:rsidRPr="00AD35ED">
        <w:rPr>
          <w:lang w:val="en-GB"/>
        </w:rPr>
        <w:tab/>
        <w:t xml:space="preserve">Present </w:t>
      </w:r>
      <w:r>
        <w:rPr>
          <w:lang w:val="en-GB"/>
        </w:rPr>
        <w:t xml:space="preserve">perfect tense </w:t>
      </w:r>
      <w:r w:rsidRPr="00AD35ED">
        <w:rPr>
          <w:lang w:val="en-GB"/>
        </w:rPr>
        <w:t>is often used with the following words:</w:t>
      </w:r>
    </w:p>
    <w:p w14:paraId="41110853" w14:textId="77777777" w:rsidR="00AB368D" w:rsidRDefault="00AB368D" w:rsidP="00AB368D">
      <w:pPr>
        <w:pStyle w:val="04VERGrundschrift10pt"/>
        <w:spacing w:line="360" w:lineRule="auto"/>
        <w:rPr>
          <w:lang w:val="en-GB"/>
        </w:rPr>
      </w:pPr>
      <w:r>
        <w:rPr>
          <w:lang w:val="en-GB"/>
        </w:rPr>
        <w:t>______________________________________________________________________________________________________________________________________________________</w:t>
      </w:r>
    </w:p>
    <w:p w14:paraId="45792A33" w14:textId="77777777" w:rsidR="00AB368D" w:rsidRDefault="00AB368D" w:rsidP="00AB368D">
      <w:pPr>
        <w:pStyle w:val="04VERGrundschrift10pt"/>
        <w:tabs>
          <w:tab w:val="left" w:pos="284"/>
        </w:tabs>
        <w:ind w:left="284" w:hanging="284"/>
        <w:rPr>
          <w:lang w:val="en-GB"/>
        </w:rPr>
      </w:pPr>
    </w:p>
    <w:p w14:paraId="5454BC65" w14:textId="3F733A80" w:rsidR="00AB368D" w:rsidRPr="00AD35ED" w:rsidRDefault="00AB368D" w:rsidP="00AB368D">
      <w:pPr>
        <w:pStyle w:val="04VERGrundschrift10pt"/>
        <w:tabs>
          <w:tab w:val="left" w:pos="284"/>
        </w:tabs>
        <w:spacing w:after="120"/>
        <w:ind w:left="284" w:hanging="284"/>
        <w:rPr>
          <w:lang w:val="en-GB"/>
        </w:rPr>
      </w:pPr>
      <w:r w:rsidRPr="00AD35ED">
        <w:rPr>
          <w:lang w:val="en-GB"/>
        </w:rPr>
        <w:t>•</w:t>
      </w:r>
      <w:r w:rsidRPr="00AD35ED">
        <w:rPr>
          <w:lang w:val="en-GB"/>
        </w:rPr>
        <w:tab/>
      </w:r>
      <w:r>
        <w:rPr>
          <w:lang w:val="en-GB"/>
        </w:rPr>
        <w:t>Past simple</w:t>
      </w:r>
      <w:r w:rsidRPr="00AD35ED">
        <w:rPr>
          <w:lang w:val="en-GB"/>
        </w:rPr>
        <w:t xml:space="preserve"> is often used with the following expressions:</w:t>
      </w:r>
    </w:p>
    <w:p w14:paraId="51CC4EAC" w14:textId="77777777" w:rsidR="00AB368D" w:rsidRDefault="00AB368D" w:rsidP="00AB368D">
      <w:pPr>
        <w:pStyle w:val="04VERGrundschrift10pt"/>
        <w:spacing w:line="360" w:lineRule="auto"/>
        <w:rPr>
          <w:lang w:val="en-GB"/>
        </w:rPr>
      </w:pPr>
      <w:r>
        <w:rPr>
          <w:lang w:val="en-GB"/>
        </w:rPr>
        <w:t>______________________________________________________________________________________________________________________________________________________</w:t>
      </w:r>
    </w:p>
    <w:p w14:paraId="25F3107A" w14:textId="77777777" w:rsidR="00AB368D" w:rsidRDefault="00AB368D" w:rsidP="00AB368D">
      <w:pPr>
        <w:pStyle w:val="04VERGrundschrift10pt"/>
        <w:rPr>
          <w:lang w:val="en-GB"/>
        </w:rPr>
      </w:pPr>
    </w:p>
    <w:p w14:paraId="42A3357F" w14:textId="08CD500E" w:rsidR="00B10E97" w:rsidRDefault="00B10E97" w:rsidP="00162299">
      <w:pPr>
        <w:pStyle w:val="04VERGrundschrift10pt"/>
        <w:rPr>
          <w:lang w:val="en-GB"/>
        </w:rPr>
      </w:pPr>
      <w:r>
        <w:rPr>
          <w:lang w:val="en-GB"/>
        </w:rPr>
        <w:br w:type="page"/>
      </w:r>
    </w:p>
    <w:p w14:paraId="5E1C2EAD" w14:textId="77777777" w:rsidR="00E84272" w:rsidRPr="00E84272" w:rsidRDefault="00E84272" w:rsidP="00E84272"/>
    <w:p w14:paraId="06F14AA7" w14:textId="1849B11C" w:rsidR="00B10E97" w:rsidRPr="006C279A" w:rsidRDefault="00B10E97" w:rsidP="00B10E97">
      <w:pPr>
        <w:pStyle w:val="03VERArbeitsfragen"/>
        <w:numPr>
          <w:ilvl w:val="0"/>
          <w:numId w:val="3"/>
        </w:numPr>
        <w:ind w:left="426" w:hanging="426"/>
        <w:rPr>
          <w:lang w:val="en-GB"/>
        </w:rPr>
      </w:pPr>
      <w:r w:rsidRPr="006C279A">
        <w:rPr>
          <w:lang w:val="en-GB"/>
        </w:rPr>
        <w:t xml:space="preserve">Present </w:t>
      </w:r>
      <w:r>
        <w:rPr>
          <w:lang w:val="en-GB"/>
        </w:rPr>
        <w:t>perfect tense: BASE jumping</w:t>
      </w:r>
    </w:p>
    <w:p w14:paraId="74C44FFE" w14:textId="77777777" w:rsidR="00B10E97" w:rsidRPr="00B10E97" w:rsidRDefault="00B10E97" w:rsidP="00B10E97">
      <w:pPr>
        <w:pStyle w:val="04VERGrundschrift10pt"/>
        <w:rPr>
          <w:rStyle w:val="07VERFett"/>
          <w:lang w:val="en-GB"/>
        </w:rPr>
      </w:pPr>
      <w:r w:rsidRPr="00B10E97">
        <w:rPr>
          <w:rStyle w:val="07VERFett"/>
          <w:lang w:val="en-GB"/>
        </w:rPr>
        <w:t>Complete this interview with Bob Meads, a BASE-jumping trainer, with the correct</w:t>
      </w:r>
    </w:p>
    <w:p w14:paraId="4784E372" w14:textId="2CDCEDB0" w:rsidR="00E54336" w:rsidRDefault="00B10E97" w:rsidP="00B10E97">
      <w:pPr>
        <w:pStyle w:val="04VERGrundschrift10pt"/>
        <w:rPr>
          <w:rStyle w:val="07VERFett"/>
          <w:lang w:val="en-GB"/>
        </w:rPr>
      </w:pPr>
      <w:r w:rsidRPr="00B10E97">
        <w:rPr>
          <w:rStyle w:val="07VERFett"/>
          <w:lang w:val="en-GB"/>
        </w:rPr>
        <w:t>present perfect form of the verbs in brackets.</w:t>
      </w:r>
    </w:p>
    <w:p w14:paraId="32973661" w14:textId="6E0DFEFA" w:rsidR="00B10E97" w:rsidRDefault="00B10E97" w:rsidP="00B10E97">
      <w:pPr>
        <w:pStyle w:val="04VERGrundschrift10pt"/>
        <w:rPr>
          <w:rStyle w:val="07VERFett"/>
          <w:lang w:val="en-GB"/>
        </w:rPr>
      </w:pPr>
    </w:p>
    <w:p w14:paraId="21CBCF1E" w14:textId="268101D6" w:rsidR="00B10E97" w:rsidRPr="00B10E97" w:rsidRDefault="00B10E97" w:rsidP="00B10E97">
      <w:pPr>
        <w:pStyle w:val="13Lckentext"/>
        <w:rPr>
          <w:rStyle w:val="07VERFett"/>
          <w:b w:val="0"/>
          <w:bCs w:val="0"/>
          <w:lang w:val="en-US"/>
        </w:rPr>
      </w:pPr>
      <w:r w:rsidRPr="00B10E97">
        <w:rPr>
          <w:rStyle w:val="07VERFett"/>
          <w:b w:val="0"/>
          <w:bCs w:val="0"/>
          <w:lang w:val="en-US"/>
        </w:rPr>
        <w:t xml:space="preserve">Interviewer: </w:t>
      </w:r>
      <w:r w:rsidR="00C34290">
        <w:rPr>
          <w:rStyle w:val="07VERFett"/>
          <w:b w:val="0"/>
          <w:bCs w:val="0"/>
          <w:lang w:val="en-US"/>
        </w:rPr>
        <w:tab/>
      </w:r>
      <w:r w:rsidRPr="00B10E97">
        <w:rPr>
          <w:rStyle w:val="07VERFett"/>
          <w:b w:val="0"/>
          <w:bCs w:val="0"/>
          <w:lang w:val="en-US"/>
        </w:rPr>
        <w:t xml:space="preserve">How many jumps </w:t>
      </w:r>
      <w:r w:rsidR="00C34290">
        <w:rPr>
          <w:rStyle w:val="07VERFett"/>
          <w:b w:val="0"/>
          <w:bCs w:val="0"/>
          <w:lang w:val="en-US"/>
        </w:rPr>
        <w:t>___________________________</w:t>
      </w:r>
      <w:r w:rsidRPr="00C34290">
        <w:rPr>
          <w:rStyle w:val="07VERFett"/>
          <w:b w:val="0"/>
          <w:bCs w:val="0"/>
          <w:vertAlign w:val="superscript"/>
          <w:lang w:val="en-US"/>
        </w:rPr>
        <w:t>1</w:t>
      </w:r>
      <w:r w:rsidRPr="00B10E97">
        <w:rPr>
          <w:rStyle w:val="07VERFett"/>
          <w:b w:val="0"/>
          <w:bCs w:val="0"/>
          <w:lang w:val="en-US"/>
        </w:rPr>
        <w:t xml:space="preserve"> (</w:t>
      </w:r>
      <w:r w:rsidRPr="00C34290">
        <w:rPr>
          <w:rStyle w:val="07VERFett"/>
          <w:b w:val="0"/>
          <w:bCs w:val="0"/>
          <w:i/>
          <w:iCs/>
          <w:lang w:val="en-US"/>
        </w:rPr>
        <w:t>you / do</w:t>
      </w:r>
      <w:r w:rsidRPr="00B10E97">
        <w:rPr>
          <w:rStyle w:val="07VERFett"/>
          <w:b w:val="0"/>
          <w:bCs w:val="0"/>
          <w:lang w:val="en-US"/>
        </w:rPr>
        <w:t>), Bob?</w:t>
      </w:r>
    </w:p>
    <w:p w14:paraId="702E9F14" w14:textId="10919DAE" w:rsidR="00B10E97" w:rsidRPr="00B10E97" w:rsidRDefault="00B10E97" w:rsidP="00C34290">
      <w:pPr>
        <w:pStyle w:val="13Lckentext"/>
        <w:tabs>
          <w:tab w:val="left" w:pos="1418"/>
        </w:tabs>
        <w:ind w:left="1416" w:hanging="1416"/>
        <w:rPr>
          <w:rStyle w:val="07VERFett"/>
          <w:b w:val="0"/>
          <w:bCs w:val="0"/>
          <w:lang w:val="en-US"/>
        </w:rPr>
      </w:pPr>
      <w:r w:rsidRPr="00B10E97">
        <w:rPr>
          <w:rStyle w:val="07VERFett"/>
          <w:b w:val="0"/>
          <w:bCs w:val="0"/>
          <w:lang w:val="en-US"/>
        </w:rPr>
        <w:t xml:space="preserve">Bob: </w:t>
      </w:r>
      <w:r w:rsidR="00C34290">
        <w:rPr>
          <w:rStyle w:val="07VERFett"/>
          <w:b w:val="0"/>
          <w:bCs w:val="0"/>
          <w:lang w:val="en-US"/>
        </w:rPr>
        <w:tab/>
      </w:r>
      <w:r w:rsidRPr="00B10E97">
        <w:rPr>
          <w:rStyle w:val="07VERFett"/>
          <w:b w:val="0"/>
          <w:bCs w:val="0"/>
          <w:lang w:val="en-US"/>
        </w:rPr>
        <w:t xml:space="preserve">I don’t know exactly, but I think I </w:t>
      </w:r>
      <w:r w:rsidR="00C34290">
        <w:rPr>
          <w:rStyle w:val="07VERFett"/>
          <w:b w:val="0"/>
          <w:bCs w:val="0"/>
          <w:lang w:val="en-US"/>
        </w:rPr>
        <w:t xml:space="preserve">_______________________ </w:t>
      </w:r>
      <w:r w:rsidRPr="00C34290">
        <w:rPr>
          <w:rStyle w:val="07VERFett"/>
          <w:b w:val="0"/>
          <w:bCs w:val="0"/>
          <w:vertAlign w:val="superscript"/>
          <w:lang w:val="en-US"/>
        </w:rPr>
        <w:t>2</w:t>
      </w:r>
      <w:r w:rsidRPr="00B10E97">
        <w:rPr>
          <w:rStyle w:val="07VERFett"/>
          <w:b w:val="0"/>
          <w:bCs w:val="0"/>
          <w:lang w:val="en-US"/>
        </w:rPr>
        <w:t xml:space="preserve"> (</w:t>
      </w:r>
      <w:r w:rsidRPr="00C34290">
        <w:rPr>
          <w:rStyle w:val="07VERFett"/>
          <w:b w:val="0"/>
          <w:bCs w:val="0"/>
          <w:i/>
          <w:iCs/>
          <w:lang w:val="en-US"/>
        </w:rPr>
        <w:t>jump</w:t>
      </w:r>
      <w:r w:rsidRPr="00B10E97">
        <w:rPr>
          <w:rStyle w:val="07VERFett"/>
          <w:b w:val="0"/>
          <w:bCs w:val="0"/>
          <w:lang w:val="en-US"/>
        </w:rPr>
        <w:t>) over</w:t>
      </w:r>
      <w:r w:rsidR="00C34290">
        <w:rPr>
          <w:rStyle w:val="07VERFett"/>
          <w:b w:val="0"/>
          <w:bCs w:val="0"/>
          <w:lang w:val="en-US"/>
        </w:rPr>
        <w:t xml:space="preserve"> </w:t>
      </w:r>
      <w:r w:rsidRPr="00B10E97">
        <w:rPr>
          <w:rStyle w:val="07VERFett"/>
          <w:b w:val="0"/>
          <w:bCs w:val="0"/>
          <w:lang w:val="en-US"/>
        </w:rPr>
        <w:t>1,000 times.</w:t>
      </w:r>
    </w:p>
    <w:p w14:paraId="4799B3C8" w14:textId="0DAF0B94" w:rsidR="00B10E97" w:rsidRPr="00B10E97" w:rsidRDefault="00B10E97" w:rsidP="00B10E97">
      <w:pPr>
        <w:pStyle w:val="13Lckentext"/>
        <w:rPr>
          <w:rStyle w:val="07VERFett"/>
          <w:b w:val="0"/>
          <w:bCs w:val="0"/>
          <w:lang w:val="en-US"/>
        </w:rPr>
      </w:pPr>
      <w:r w:rsidRPr="00B10E97">
        <w:rPr>
          <w:rStyle w:val="07VERFett"/>
          <w:b w:val="0"/>
          <w:bCs w:val="0"/>
          <w:lang w:val="en-US"/>
        </w:rPr>
        <w:t xml:space="preserve">Interviewer: </w:t>
      </w:r>
      <w:r w:rsidR="00C34290">
        <w:rPr>
          <w:rStyle w:val="07VERFett"/>
          <w:b w:val="0"/>
          <w:bCs w:val="0"/>
          <w:lang w:val="en-US"/>
        </w:rPr>
        <w:tab/>
      </w:r>
      <w:r w:rsidRPr="00B10E97">
        <w:rPr>
          <w:rStyle w:val="07VERFett"/>
          <w:b w:val="0"/>
          <w:bCs w:val="0"/>
          <w:lang w:val="en-US"/>
        </w:rPr>
        <w:t xml:space="preserve">How many people </w:t>
      </w:r>
      <w:r w:rsidR="00C34290">
        <w:rPr>
          <w:rStyle w:val="07VERFett"/>
          <w:b w:val="0"/>
          <w:bCs w:val="0"/>
          <w:lang w:val="en-US"/>
        </w:rPr>
        <w:t>_______________________________</w:t>
      </w:r>
      <w:r w:rsidRPr="001B0F61">
        <w:rPr>
          <w:rStyle w:val="07VERFett"/>
          <w:b w:val="0"/>
          <w:bCs w:val="0"/>
          <w:vertAlign w:val="superscript"/>
          <w:lang w:val="en-US"/>
        </w:rPr>
        <w:t>3</w:t>
      </w:r>
      <w:r w:rsidRPr="00B10E97">
        <w:rPr>
          <w:rStyle w:val="07VERFett"/>
          <w:b w:val="0"/>
          <w:bCs w:val="0"/>
          <w:lang w:val="en-US"/>
        </w:rPr>
        <w:t xml:space="preserve"> (</w:t>
      </w:r>
      <w:r w:rsidRPr="001B0F61">
        <w:rPr>
          <w:rStyle w:val="07VERFett"/>
          <w:b w:val="0"/>
          <w:bCs w:val="0"/>
          <w:i/>
          <w:iCs/>
          <w:lang w:val="en-US"/>
        </w:rPr>
        <w:t>you / train</w:t>
      </w:r>
      <w:r w:rsidRPr="00B10E97">
        <w:rPr>
          <w:rStyle w:val="07VERFett"/>
          <w:b w:val="0"/>
          <w:bCs w:val="0"/>
          <w:lang w:val="en-US"/>
        </w:rPr>
        <w:t>) over the</w:t>
      </w:r>
    </w:p>
    <w:p w14:paraId="6E92E0B0" w14:textId="77777777" w:rsidR="00B10E97" w:rsidRPr="00B10E97" w:rsidRDefault="00B10E97" w:rsidP="001B0F61">
      <w:pPr>
        <w:pStyle w:val="13Lckentext"/>
        <w:ind w:left="708" w:firstLine="708"/>
        <w:rPr>
          <w:rStyle w:val="07VERFett"/>
          <w:b w:val="0"/>
          <w:bCs w:val="0"/>
          <w:lang w:val="en-US"/>
        </w:rPr>
      </w:pPr>
      <w:r w:rsidRPr="00B10E97">
        <w:rPr>
          <w:rStyle w:val="07VERFett"/>
          <w:b w:val="0"/>
          <w:bCs w:val="0"/>
          <w:lang w:val="en-US"/>
        </w:rPr>
        <w:t>years?</w:t>
      </w:r>
    </w:p>
    <w:p w14:paraId="13C2A265" w14:textId="23AF5C72" w:rsidR="00B10E97" w:rsidRPr="00B10E97" w:rsidRDefault="00B10E97" w:rsidP="00B10E97">
      <w:pPr>
        <w:pStyle w:val="13Lckentext"/>
        <w:rPr>
          <w:rStyle w:val="07VERFett"/>
          <w:b w:val="0"/>
          <w:bCs w:val="0"/>
          <w:lang w:val="en-US"/>
        </w:rPr>
      </w:pPr>
      <w:r w:rsidRPr="00B10E97">
        <w:rPr>
          <w:rStyle w:val="07VERFett"/>
          <w:b w:val="0"/>
          <w:bCs w:val="0"/>
          <w:lang w:val="en-US"/>
        </w:rPr>
        <w:t xml:space="preserve">Bob: </w:t>
      </w:r>
      <w:r w:rsidR="001B0F61">
        <w:rPr>
          <w:rStyle w:val="07VERFett"/>
          <w:b w:val="0"/>
          <w:bCs w:val="0"/>
          <w:lang w:val="en-US"/>
        </w:rPr>
        <w:tab/>
      </w:r>
      <w:r w:rsidR="001B0F61">
        <w:rPr>
          <w:rStyle w:val="07VERFett"/>
          <w:b w:val="0"/>
          <w:bCs w:val="0"/>
          <w:lang w:val="en-US"/>
        </w:rPr>
        <w:tab/>
      </w:r>
      <w:r w:rsidRPr="00B10E97">
        <w:rPr>
          <w:rStyle w:val="07VERFett"/>
          <w:b w:val="0"/>
          <w:bCs w:val="0"/>
          <w:lang w:val="en-US"/>
        </w:rPr>
        <w:t xml:space="preserve">I </w:t>
      </w:r>
      <w:r w:rsidR="001B0F61">
        <w:rPr>
          <w:rStyle w:val="07VERFett"/>
          <w:b w:val="0"/>
          <w:bCs w:val="0"/>
          <w:lang w:val="en-US"/>
        </w:rPr>
        <w:t xml:space="preserve">_______________________ </w:t>
      </w:r>
      <w:r w:rsidRPr="001B0F61">
        <w:rPr>
          <w:rStyle w:val="07VERFett"/>
          <w:b w:val="0"/>
          <w:bCs w:val="0"/>
          <w:vertAlign w:val="superscript"/>
          <w:lang w:val="en-US"/>
        </w:rPr>
        <w:t>4</w:t>
      </w:r>
      <w:r w:rsidRPr="00B10E97">
        <w:rPr>
          <w:rStyle w:val="07VERFett"/>
          <w:b w:val="0"/>
          <w:bCs w:val="0"/>
          <w:lang w:val="en-US"/>
        </w:rPr>
        <w:t xml:space="preserve"> (</w:t>
      </w:r>
      <w:r w:rsidRPr="001B0F61">
        <w:rPr>
          <w:rStyle w:val="08VERKursiv"/>
        </w:rPr>
        <w:t>teach</w:t>
      </w:r>
      <w:r w:rsidRPr="00B10E97">
        <w:rPr>
          <w:rStyle w:val="07VERFett"/>
          <w:b w:val="0"/>
          <w:bCs w:val="0"/>
          <w:lang w:val="en-US"/>
        </w:rPr>
        <w:t>) nearly 100 people to BASE jump,</w:t>
      </w:r>
    </w:p>
    <w:p w14:paraId="2CDCCA3E" w14:textId="77777777" w:rsidR="00B10E97" w:rsidRPr="00B10E97" w:rsidRDefault="00B10E97" w:rsidP="001B0F61">
      <w:pPr>
        <w:pStyle w:val="13Lckentext"/>
        <w:ind w:left="708" w:firstLine="708"/>
        <w:rPr>
          <w:rStyle w:val="07VERFett"/>
          <w:b w:val="0"/>
          <w:bCs w:val="0"/>
          <w:lang w:val="en-US"/>
        </w:rPr>
      </w:pPr>
      <w:r w:rsidRPr="00B10E97">
        <w:rPr>
          <w:rStyle w:val="07VERFett"/>
          <w:b w:val="0"/>
          <w:bCs w:val="0"/>
          <w:lang w:val="en-US"/>
        </w:rPr>
        <w:t>and people still ask me to help them.</w:t>
      </w:r>
    </w:p>
    <w:p w14:paraId="2D47864A" w14:textId="2EAAAB3E" w:rsidR="00B10E97" w:rsidRPr="00B10E97" w:rsidRDefault="00B10E97" w:rsidP="00B10E97">
      <w:pPr>
        <w:pStyle w:val="13Lckentext"/>
        <w:rPr>
          <w:rStyle w:val="07VERFett"/>
          <w:b w:val="0"/>
          <w:bCs w:val="0"/>
          <w:lang w:val="en-US"/>
        </w:rPr>
      </w:pPr>
      <w:r w:rsidRPr="00B10E97">
        <w:rPr>
          <w:rStyle w:val="07VERFett"/>
          <w:b w:val="0"/>
          <w:bCs w:val="0"/>
          <w:lang w:val="en-US"/>
        </w:rPr>
        <w:t xml:space="preserve">Interviewer: </w:t>
      </w:r>
      <w:r w:rsidR="001B0F61">
        <w:rPr>
          <w:rStyle w:val="07VERFett"/>
          <w:b w:val="0"/>
          <w:bCs w:val="0"/>
          <w:lang w:val="en-US"/>
        </w:rPr>
        <w:tab/>
        <w:t>__________________________________</w:t>
      </w:r>
      <w:r w:rsidRPr="00B10E97">
        <w:rPr>
          <w:rStyle w:val="07VERFett"/>
          <w:b w:val="0"/>
          <w:bCs w:val="0"/>
          <w:lang w:val="en-US"/>
        </w:rPr>
        <w:t xml:space="preserve"> </w:t>
      </w:r>
      <w:r w:rsidRPr="001B0F61">
        <w:rPr>
          <w:rStyle w:val="07VERFett"/>
          <w:b w:val="0"/>
          <w:bCs w:val="0"/>
          <w:vertAlign w:val="superscript"/>
          <w:lang w:val="en-US"/>
        </w:rPr>
        <w:t>5</w:t>
      </w:r>
      <w:r w:rsidRPr="00B10E97">
        <w:rPr>
          <w:rStyle w:val="07VERFett"/>
          <w:b w:val="0"/>
          <w:bCs w:val="0"/>
          <w:lang w:val="en-US"/>
        </w:rPr>
        <w:t xml:space="preserve"> (</w:t>
      </w:r>
      <w:r w:rsidRPr="001B0F61">
        <w:rPr>
          <w:rStyle w:val="08VERKursiv"/>
        </w:rPr>
        <w:t>you / ever cancel</w:t>
      </w:r>
      <w:r w:rsidRPr="00B10E97">
        <w:rPr>
          <w:rStyle w:val="07VERFett"/>
          <w:b w:val="0"/>
          <w:bCs w:val="0"/>
          <w:lang w:val="en-US"/>
        </w:rPr>
        <w:t>) a jump because</w:t>
      </w:r>
    </w:p>
    <w:p w14:paraId="2BF78F96" w14:textId="77777777" w:rsidR="00B10E97" w:rsidRPr="00B10E97" w:rsidRDefault="00B10E97" w:rsidP="001B0F61">
      <w:pPr>
        <w:pStyle w:val="13Lckentext"/>
        <w:ind w:left="708" w:firstLine="708"/>
        <w:rPr>
          <w:rStyle w:val="07VERFett"/>
          <w:b w:val="0"/>
          <w:bCs w:val="0"/>
          <w:lang w:val="en-US"/>
        </w:rPr>
      </w:pPr>
      <w:r w:rsidRPr="00B10E97">
        <w:rPr>
          <w:rStyle w:val="07VERFett"/>
          <w:b w:val="0"/>
          <w:bCs w:val="0"/>
          <w:lang w:val="en-US"/>
        </w:rPr>
        <w:t>you were afraid?</w:t>
      </w:r>
    </w:p>
    <w:p w14:paraId="534C4B00" w14:textId="7A00A6BC" w:rsidR="00B10E97" w:rsidRPr="00B10E97" w:rsidRDefault="00B10E97" w:rsidP="00B10E97">
      <w:pPr>
        <w:pStyle w:val="13Lckentext"/>
        <w:rPr>
          <w:rStyle w:val="07VERFett"/>
          <w:b w:val="0"/>
          <w:bCs w:val="0"/>
          <w:lang w:val="en-US"/>
        </w:rPr>
      </w:pPr>
      <w:r w:rsidRPr="00B10E97">
        <w:rPr>
          <w:rStyle w:val="07VERFett"/>
          <w:b w:val="0"/>
          <w:bCs w:val="0"/>
          <w:lang w:val="en-US"/>
        </w:rPr>
        <w:t xml:space="preserve">Bob: </w:t>
      </w:r>
      <w:r w:rsidR="001B0F61">
        <w:rPr>
          <w:rStyle w:val="07VERFett"/>
          <w:b w:val="0"/>
          <w:bCs w:val="0"/>
          <w:lang w:val="en-US"/>
        </w:rPr>
        <w:tab/>
      </w:r>
      <w:r w:rsidR="001B0F61">
        <w:rPr>
          <w:rStyle w:val="07VERFett"/>
          <w:b w:val="0"/>
          <w:bCs w:val="0"/>
          <w:lang w:val="en-US"/>
        </w:rPr>
        <w:tab/>
      </w:r>
      <w:r w:rsidRPr="00B10E97">
        <w:rPr>
          <w:rStyle w:val="07VERFett"/>
          <w:b w:val="0"/>
          <w:bCs w:val="0"/>
          <w:lang w:val="en-US"/>
        </w:rPr>
        <w:t xml:space="preserve">No, I </w:t>
      </w:r>
      <w:r w:rsidR="001B0F61">
        <w:rPr>
          <w:rStyle w:val="07VERFett"/>
          <w:b w:val="0"/>
          <w:bCs w:val="0"/>
          <w:lang w:val="en-US"/>
        </w:rPr>
        <w:t xml:space="preserve">___________________________________ </w:t>
      </w:r>
      <w:r w:rsidRPr="001B0F61">
        <w:rPr>
          <w:rStyle w:val="07VERFett"/>
          <w:b w:val="0"/>
          <w:bCs w:val="0"/>
          <w:vertAlign w:val="superscript"/>
          <w:lang w:val="en-US"/>
        </w:rPr>
        <w:t>6</w:t>
      </w:r>
      <w:r w:rsidRPr="00B10E97">
        <w:rPr>
          <w:rStyle w:val="07VERFett"/>
          <w:b w:val="0"/>
          <w:bCs w:val="0"/>
          <w:lang w:val="en-US"/>
        </w:rPr>
        <w:t xml:space="preserve"> (</w:t>
      </w:r>
      <w:r w:rsidRPr="001B0F61">
        <w:rPr>
          <w:rStyle w:val="07VERFett"/>
          <w:b w:val="0"/>
          <w:bCs w:val="0"/>
          <w:i/>
          <w:iCs/>
          <w:lang w:val="en-US"/>
        </w:rPr>
        <w:t>never back down</w:t>
      </w:r>
      <w:r w:rsidRPr="00B10E97">
        <w:rPr>
          <w:rStyle w:val="07VERFett"/>
          <w:b w:val="0"/>
          <w:bCs w:val="0"/>
          <w:lang w:val="en-US"/>
        </w:rPr>
        <w:t>) from a</w:t>
      </w:r>
    </w:p>
    <w:p w14:paraId="29FBB18F" w14:textId="2CF3B531" w:rsidR="00B10E97" w:rsidRDefault="00B10E97" w:rsidP="006A5C14">
      <w:pPr>
        <w:pStyle w:val="13Lckentext"/>
        <w:ind w:left="1416"/>
        <w:rPr>
          <w:rStyle w:val="07VERFett"/>
          <w:b w:val="0"/>
          <w:bCs w:val="0"/>
          <w:lang w:val="en-US"/>
        </w:rPr>
      </w:pPr>
      <w:r w:rsidRPr="00B10E97">
        <w:rPr>
          <w:rStyle w:val="07VERFett"/>
          <w:b w:val="0"/>
          <w:bCs w:val="0"/>
          <w:lang w:val="en-US"/>
        </w:rPr>
        <w:t xml:space="preserve">jump, but I </w:t>
      </w:r>
      <w:r w:rsidR="006A5C14">
        <w:rPr>
          <w:rStyle w:val="07VERFett"/>
          <w:b w:val="0"/>
          <w:bCs w:val="0"/>
          <w:lang w:val="en-US"/>
        </w:rPr>
        <w:t xml:space="preserve">_________________________ </w:t>
      </w:r>
      <w:r w:rsidRPr="006A5C14">
        <w:rPr>
          <w:rStyle w:val="07VERFett"/>
          <w:b w:val="0"/>
          <w:bCs w:val="0"/>
          <w:vertAlign w:val="superscript"/>
          <w:lang w:val="en-US"/>
        </w:rPr>
        <w:t>7</w:t>
      </w:r>
      <w:r w:rsidRPr="00B10E97">
        <w:rPr>
          <w:rStyle w:val="07VERFett"/>
          <w:b w:val="0"/>
          <w:bCs w:val="0"/>
          <w:lang w:val="en-US"/>
        </w:rPr>
        <w:t xml:space="preserve"> (</w:t>
      </w:r>
      <w:r w:rsidRPr="006A5C14">
        <w:rPr>
          <w:rStyle w:val="07VERFett"/>
          <w:b w:val="0"/>
          <w:bCs w:val="0"/>
          <w:i/>
          <w:iCs/>
          <w:lang w:val="en-US"/>
        </w:rPr>
        <w:t>stop</w:t>
      </w:r>
      <w:r w:rsidRPr="00B10E97">
        <w:rPr>
          <w:rStyle w:val="07VERFett"/>
          <w:b w:val="0"/>
          <w:bCs w:val="0"/>
          <w:lang w:val="en-US"/>
        </w:rPr>
        <w:t>) quite a few of them</w:t>
      </w:r>
      <w:r w:rsidR="006A5C14">
        <w:rPr>
          <w:rStyle w:val="07VERFett"/>
          <w:b w:val="0"/>
          <w:bCs w:val="0"/>
          <w:lang w:val="en-US"/>
        </w:rPr>
        <w:t xml:space="preserve"> </w:t>
      </w:r>
      <w:r w:rsidRPr="00B10E97">
        <w:rPr>
          <w:rStyle w:val="07VERFett"/>
          <w:b w:val="0"/>
          <w:bCs w:val="0"/>
          <w:lang w:val="en-US"/>
        </w:rPr>
        <w:t>because the wind was too dangerous.</w:t>
      </w:r>
    </w:p>
    <w:p w14:paraId="5C952197" w14:textId="1FB5C7DE" w:rsidR="00D04387" w:rsidRPr="001B0F61" w:rsidRDefault="00D04387" w:rsidP="006A5C14">
      <w:pPr>
        <w:pStyle w:val="13Lckentext"/>
        <w:ind w:left="1410" w:hanging="1410"/>
        <w:rPr>
          <w:rFonts w:eastAsia="ScalaSansCV-Plain"/>
        </w:rPr>
      </w:pPr>
      <w:r w:rsidRPr="001B0F61">
        <w:rPr>
          <w:rFonts w:eastAsia="ScalaSansCV-Plain"/>
        </w:rPr>
        <w:t xml:space="preserve">Interviewer: </w:t>
      </w:r>
      <w:r w:rsidR="006A5C14">
        <w:rPr>
          <w:rFonts w:eastAsia="ScalaSansCV-Plain"/>
        </w:rPr>
        <w:tab/>
        <w:t xml:space="preserve">____________________________ </w:t>
      </w:r>
      <w:r w:rsidRPr="006A5C14">
        <w:rPr>
          <w:rFonts w:eastAsia="ScalaSansCV-Plain"/>
          <w:vertAlign w:val="superscript"/>
        </w:rPr>
        <w:t>8</w:t>
      </w:r>
      <w:r w:rsidRPr="001B0F61">
        <w:rPr>
          <w:rFonts w:eastAsia="ScalaSansCV-Plain"/>
        </w:rPr>
        <w:t xml:space="preserve"> (</w:t>
      </w:r>
      <w:r w:rsidRPr="006A5C14">
        <w:rPr>
          <w:rFonts w:eastAsia="ScalaSansCV-Plain"/>
          <w:i/>
          <w:iCs/>
        </w:rPr>
        <w:t>you / ever have</w:t>
      </w:r>
      <w:r w:rsidRPr="001B0F61">
        <w:rPr>
          <w:rFonts w:eastAsia="ScalaSansCV-Plain"/>
        </w:rPr>
        <w:t>) an accident while BASE jumping?</w:t>
      </w:r>
      <w:r w:rsidR="006A5C14">
        <w:rPr>
          <w:rFonts w:eastAsia="ScalaSansCV-Plain"/>
        </w:rPr>
        <w:t xml:space="preserve"> </w:t>
      </w:r>
    </w:p>
    <w:p w14:paraId="6036761F" w14:textId="285027E2" w:rsidR="00D04387" w:rsidRPr="001B0F61" w:rsidRDefault="00D04387" w:rsidP="001B0F61">
      <w:pPr>
        <w:pStyle w:val="13Lckentext"/>
        <w:rPr>
          <w:rFonts w:eastAsia="ScalaSansCV-Plain"/>
        </w:rPr>
      </w:pPr>
      <w:r w:rsidRPr="001B0F61">
        <w:rPr>
          <w:rFonts w:eastAsia="ScalaSansCV-Plain"/>
        </w:rPr>
        <w:t xml:space="preserve">Bob: </w:t>
      </w:r>
      <w:r w:rsidR="006A5C14">
        <w:rPr>
          <w:rFonts w:eastAsia="ScalaSansCV-Plain"/>
        </w:rPr>
        <w:tab/>
      </w:r>
      <w:r w:rsidR="006A5C14">
        <w:rPr>
          <w:rFonts w:eastAsia="ScalaSansCV-Plain"/>
        </w:rPr>
        <w:tab/>
      </w:r>
      <w:r w:rsidRPr="001B0F61">
        <w:rPr>
          <w:rFonts w:eastAsia="ScalaSansCV-Plain"/>
        </w:rPr>
        <w:t xml:space="preserve">I </w:t>
      </w:r>
      <w:r w:rsidR="006A5C14">
        <w:rPr>
          <w:rFonts w:eastAsia="ScalaSansCV-Plain"/>
        </w:rPr>
        <w:t xml:space="preserve">___________________________ </w:t>
      </w:r>
      <w:r w:rsidRPr="006A5C14">
        <w:rPr>
          <w:rFonts w:eastAsia="ScalaSansCV-Plain"/>
          <w:vertAlign w:val="superscript"/>
        </w:rPr>
        <w:t>9</w:t>
      </w:r>
      <w:r w:rsidRPr="001B0F61">
        <w:rPr>
          <w:rFonts w:eastAsia="ScalaSansCV-Plain"/>
        </w:rPr>
        <w:t xml:space="preserve"> (</w:t>
      </w:r>
      <w:r w:rsidRPr="006A5C14">
        <w:rPr>
          <w:rFonts w:eastAsia="ScalaSansCV-Plain"/>
          <w:i/>
          <w:iCs/>
        </w:rPr>
        <w:t>never suffer</w:t>
      </w:r>
      <w:r w:rsidRPr="001B0F61">
        <w:rPr>
          <w:rFonts w:eastAsia="ScalaSansCV-Plain"/>
        </w:rPr>
        <w:t>) a serious injury, fortunately.</w:t>
      </w:r>
    </w:p>
    <w:p w14:paraId="486E00E8" w14:textId="77777777" w:rsidR="006A5C14" w:rsidRDefault="00D04387" w:rsidP="006A5C14">
      <w:pPr>
        <w:pStyle w:val="13Lckentext"/>
        <w:ind w:left="708" w:firstLine="708"/>
        <w:rPr>
          <w:rFonts w:eastAsia="ScalaSansCV-Plain"/>
        </w:rPr>
      </w:pPr>
      <w:r w:rsidRPr="001B0F61">
        <w:rPr>
          <w:rFonts w:eastAsia="ScalaSansCV-Plain"/>
        </w:rPr>
        <w:t xml:space="preserve">Some things </w:t>
      </w:r>
      <w:r w:rsidR="006A5C14">
        <w:rPr>
          <w:rFonts w:eastAsia="ScalaSansCV-Plain"/>
        </w:rPr>
        <w:t xml:space="preserve">_________________________ </w:t>
      </w:r>
      <w:r w:rsidRPr="006A5C14">
        <w:rPr>
          <w:rFonts w:eastAsia="ScalaSansCV-Plain"/>
          <w:vertAlign w:val="superscript"/>
        </w:rPr>
        <w:t>10</w:t>
      </w:r>
      <w:r w:rsidRPr="001B0F61">
        <w:rPr>
          <w:rFonts w:eastAsia="ScalaSansCV-Plain"/>
        </w:rPr>
        <w:t xml:space="preserve"> (</w:t>
      </w:r>
      <w:r w:rsidRPr="006A5C14">
        <w:rPr>
          <w:rFonts w:eastAsia="ScalaSansCV-Plain"/>
          <w:i/>
          <w:iCs/>
        </w:rPr>
        <w:t>go</w:t>
      </w:r>
      <w:r w:rsidRPr="001B0F61">
        <w:rPr>
          <w:rFonts w:eastAsia="ScalaSansCV-Plain"/>
        </w:rPr>
        <w:t>) wrong of course, but</w:t>
      </w:r>
      <w:r w:rsidR="006A5C14">
        <w:rPr>
          <w:rFonts w:eastAsia="ScalaSansCV-Plain"/>
        </w:rPr>
        <w:t xml:space="preserve"> </w:t>
      </w:r>
    </w:p>
    <w:p w14:paraId="7F340DD1" w14:textId="61E5D3A7" w:rsidR="00D04387" w:rsidRPr="001B0F61" w:rsidRDefault="00D04387" w:rsidP="006A5C14">
      <w:pPr>
        <w:pStyle w:val="13Lckentext"/>
        <w:ind w:left="1416"/>
        <w:rPr>
          <w:rFonts w:eastAsia="ScalaSansCV-Plain"/>
        </w:rPr>
      </w:pPr>
      <w:r w:rsidRPr="001B0F61">
        <w:rPr>
          <w:rFonts w:eastAsia="ScalaSansCV-Plain"/>
        </w:rPr>
        <w:t xml:space="preserve">I </w:t>
      </w:r>
      <w:r w:rsidR="006A5C14">
        <w:rPr>
          <w:rFonts w:eastAsia="ScalaSansCV-Plain"/>
        </w:rPr>
        <w:t xml:space="preserve">_____________________________ </w:t>
      </w:r>
      <w:r w:rsidRPr="006A5C14">
        <w:rPr>
          <w:rFonts w:eastAsia="ScalaSansCV-Plain"/>
          <w:vertAlign w:val="superscript"/>
        </w:rPr>
        <w:t>11</w:t>
      </w:r>
      <w:r w:rsidRPr="001B0F61">
        <w:rPr>
          <w:rFonts w:eastAsia="ScalaSansCV-Plain"/>
        </w:rPr>
        <w:t xml:space="preserve"> (</w:t>
      </w:r>
      <w:r w:rsidRPr="006A5C14">
        <w:rPr>
          <w:rStyle w:val="08VERKursiv"/>
          <w:rFonts w:eastAsia="ScalaSansCV-Plain"/>
        </w:rPr>
        <w:t>always be</w:t>
      </w:r>
      <w:r w:rsidRPr="001B0F61">
        <w:rPr>
          <w:rFonts w:eastAsia="ScalaSansCV-Plain"/>
        </w:rPr>
        <w:t>) lucky. Careful preparation is</w:t>
      </w:r>
      <w:r w:rsidR="006A5C14">
        <w:rPr>
          <w:rFonts w:eastAsia="ScalaSansCV-Plain"/>
        </w:rPr>
        <w:t xml:space="preserve"> </w:t>
      </w:r>
      <w:r w:rsidRPr="001B0F61">
        <w:rPr>
          <w:rFonts w:eastAsia="ScalaSansCV-Plain"/>
        </w:rPr>
        <w:t>the secret to my success.</w:t>
      </w:r>
    </w:p>
    <w:p w14:paraId="0B02FA46" w14:textId="03690938" w:rsidR="00D04387" w:rsidRPr="001B0F61" w:rsidRDefault="00D04387" w:rsidP="001B0F61">
      <w:pPr>
        <w:pStyle w:val="13Lckentext"/>
        <w:rPr>
          <w:rFonts w:eastAsia="ScalaSansCV-Plain"/>
        </w:rPr>
      </w:pPr>
      <w:r w:rsidRPr="001B0F61">
        <w:rPr>
          <w:rFonts w:eastAsia="ScalaSansCV-Plain"/>
        </w:rPr>
        <w:t xml:space="preserve">Interviewer: </w:t>
      </w:r>
      <w:r w:rsidR="006A5C14">
        <w:rPr>
          <w:rFonts w:eastAsia="ScalaSansCV-Plain"/>
        </w:rPr>
        <w:tab/>
      </w:r>
      <w:r w:rsidRPr="001B0F61">
        <w:rPr>
          <w:rFonts w:eastAsia="ScalaSansCV-Plain"/>
        </w:rPr>
        <w:t xml:space="preserve">Finally, how </w:t>
      </w:r>
      <w:r w:rsidR="00E906C4">
        <w:rPr>
          <w:rFonts w:eastAsia="ScalaSansCV-Plain"/>
        </w:rPr>
        <w:t xml:space="preserve">__________________________________ </w:t>
      </w:r>
      <w:r w:rsidRPr="00E906C4">
        <w:rPr>
          <w:rFonts w:eastAsia="ScalaSansCV-Plain"/>
          <w:vertAlign w:val="superscript"/>
        </w:rPr>
        <w:t>12</w:t>
      </w:r>
      <w:r w:rsidRPr="001B0F61">
        <w:rPr>
          <w:rFonts w:eastAsia="ScalaSansCV-Plain"/>
        </w:rPr>
        <w:t xml:space="preserve"> (</w:t>
      </w:r>
      <w:r w:rsidRPr="00E906C4">
        <w:rPr>
          <w:rFonts w:eastAsia="ScalaSansCV-Plain"/>
          <w:i/>
          <w:iCs/>
        </w:rPr>
        <w:t>BASE jumping / help</w:t>
      </w:r>
      <w:r w:rsidRPr="001B0F61">
        <w:rPr>
          <w:rFonts w:eastAsia="ScalaSansCV-Plain"/>
        </w:rPr>
        <w:t>)</w:t>
      </w:r>
    </w:p>
    <w:p w14:paraId="0C47FFE9" w14:textId="77777777" w:rsidR="00D04387" w:rsidRPr="001B0F61" w:rsidRDefault="00D04387" w:rsidP="00E906C4">
      <w:pPr>
        <w:pStyle w:val="13Lckentext"/>
        <w:ind w:left="708" w:firstLine="708"/>
        <w:rPr>
          <w:rFonts w:eastAsia="ScalaSansCV-Plain"/>
        </w:rPr>
      </w:pPr>
      <w:r w:rsidRPr="001B0F61">
        <w:rPr>
          <w:rFonts w:eastAsia="ScalaSansCV-Plain"/>
        </w:rPr>
        <w:t>you in your life?</w:t>
      </w:r>
    </w:p>
    <w:p w14:paraId="1C9B9168" w14:textId="0EE5D541" w:rsidR="00D04387" w:rsidRPr="001B0F61" w:rsidRDefault="00D04387" w:rsidP="00E906C4">
      <w:pPr>
        <w:pStyle w:val="13Lckentext"/>
        <w:ind w:left="1410" w:hanging="1410"/>
        <w:rPr>
          <w:rFonts w:eastAsia="ScalaSansCV-Plain"/>
        </w:rPr>
      </w:pPr>
      <w:r w:rsidRPr="001B0F61">
        <w:rPr>
          <w:rFonts w:eastAsia="ScalaSansCV-Plain"/>
        </w:rPr>
        <w:t xml:space="preserve">Bob: </w:t>
      </w:r>
      <w:r w:rsidR="00E906C4">
        <w:rPr>
          <w:rFonts w:eastAsia="ScalaSansCV-Plain"/>
        </w:rPr>
        <w:tab/>
      </w:r>
      <w:r w:rsidR="00E906C4">
        <w:rPr>
          <w:rFonts w:eastAsia="ScalaSansCV-Plain"/>
        </w:rPr>
        <w:tab/>
      </w:r>
      <w:r w:rsidRPr="001B0F61">
        <w:rPr>
          <w:rFonts w:eastAsia="ScalaSansCV-Plain"/>
        </w:rPr>
        <w:t>It</w:t>
      </w:r>
      <w:r w:rsidR="00E906C4">
        <w:rPr>
          <w:rFonts w:eastAsia="ScalaSansCV-Plain"/>
        </w:rPr>
        <w:t xml:space="preserve"> _________________________ </w:t>
      </w:r>
      <w:r w:rsidRPr="00E906C4">
        <w:rPr>
          <w:rFonts w:eastAsia="ScalaSansCV-Plain"/>
          <w:vertAlign w:val="superscript"/>
        </w:rPr>
        <w:t>13</w:t>
      </w:r>
      <w:r w:rsidRPr="001B0F61">
        <w:rPr>
          <w:rFonts w:eastAsia="ScalaSansCV-Plain"/>
        </w:rPr>
        <w:t xml:space="preserve"> (</w:t>
      </w:r>
      <w:r w:rsidRPr="00E906C4">
        <w:rPr>
          <w:rFonts w:eastAsia="ScalaSansCV-Plain"/>
          <w:i/>
          <w:iCs/>
        </w:rPr>
        <w:t>give</w:t>
      </w:r>
      <w:r w:rsidRPr="001B0F61">
        <w:rPr>
          <w:rFonts w:eastAsia="ScalaSansCV-Plain"/>
        </w:rPr>
        <w:t>) me the belief that I can do anything if I</w:t>
      </w:r>
      <w:r w:rsidR="00E906C4">
        <w:rPr>
          <w:rFonts w:eastAsia="ScalaSansCV-Plain"/>
        </w:rPr>
        <w:t xml:space="preserve"> </w:t>
      </w:r>
      <w:r w:rsidRPr="001B0F61">
        <w:rPr>
          <w:rFonts w:eastAsia="ScalaSansCV-Plain"/>
        </w:rPr>
        <w:t xml:space="preserve">really want to. And it </w:t>
      </w:r>
      <w:r w:rsidR="00E906C4">
        <w:rPr>
          <w:rFonts w:eastAsia="ScalaSansCV-Plain"/>
        </w:rPr>
        <w:t xml:space="preserve">_________________________ </w:t>
      </w:r>
      <w:r w:rsidRPr="00E906C4">
        <w:rPr>
          <w:rFonts w:eastAsia="ScalaSansCV-Plain"/>
          <w:vertAlign w:val="superscript"/>
        </w:rPr>
        <w:t>14</w:t>
      </w:r>
      <w:r w:rsidRPr="001B0F61">
        <w:rPr>
          <w:rFonts w:eastAsia="ScalaSansCV-Plain"/>
        </w:rPr>
        <w:t xml:space="preserve"> (</w:t>
      </w:r>
      <w:r w:rsidRPr="00E906C4">
        <w:rPr>
          <w:rFonts w:eastAsia="ScalaSansCV-Plain"/>
          <w:i/>
          <w:iCs/>
        </w:rPr>
        <w:t>show</w:t>
      </w:r>
      <w:r w:rsidRPr="001B0F61">
        <w:rPr>
          <w:rFonts w:eastAsia="ScalaSansCV-Plain"/>
        </w:rPr>
        <w:t>) me how to</w:t>
      </w:r>
    </w:p>
    <w:p w14:paraId="3C48054A" w14:textId="5412112F" w:rsidR="00B10E97" w:rsidRPr="001B0F61" w:rsidRDefault="00D04387" w:rsidP="00E906C4">
      <w:pPr>
        <w:pStyle w:val="13Lckentext"/>
        <w:ind w:left="702" w:firstLine="708"/>
        <w:rPr>
          <w:rFonts w:eastAsia="ScalaSansCV-Plain"/>
        </w:rPr>
      </w:pPr>
      <w:r w:rsidRPr="001B0F61">
        <w:rPr>
          <w:rFonts w:eastAsia="ScalaSansCV-Plain"/>
        </w:rPr>
        <w:t>appreciate all the good things in life.</w:t>
      </w:r>
    </w:p>
    <w:p w14:paraId="542A2AF0" w14:textId="70BE247B" w:rsidR="00D04387" w:rsidRDefault="00D04387" w:rsidP="00D04387">
      <w:pPr>
        <w:pStyle w:val="13Lckentext"/>
        <w:rPr>
          <w:rFonts w:ascii="ScalaSansCV-Plain" w:eastAsia="ScalaSansCV-Plain" w:hAnsi="Arial" w:cs="ScalaSansCV-Plain"/>
          <w:color w:val="000000"/>
          <w:sz w:val="21"/>
          <w:szCs w:val="21"/>
          <w:lang w:val="en-US" w:eastAsia="de-AT"/>
        </w:rPr>
      </w:pPr>
    </w:p>
    <w:p w14:paraId="716DEBE3" w14:textId="169D90A2" w:rsidR="00D04387" w:rsidRPr="006C279A" w:rsidRDefault="00D04387" w:rsidP="00D04387">
      <w:pPr>
        <w:pStyle w:val="03VERArbeitsfragen"/>
        <w:numPr>
          <w:ilvl w:val="0"/>
          <w:numId w:val="3"/>
        </w:numPr>
        <w:ind w:left="426" w:hanging="426"/>
        <w:rPr>
          <w:lang w:val="en-GB"/>
        </w:rPr>
      </w:pPr>
      <w:r w:rsidRPr="006C279A">
        <w:rPr>
          <w:lang w:val="en-GB"/>
        </w:rPr>
        <w:t xml:space="preserve">Present </w:t>
      </w:r>
      <w:r>
        <w:rPr>
          <w:lang w:val="en-GB"/>
        </w:rPr>
        <w:t xml:space="preserve">perfect tense: </w:t>
      </w:r>
      <w:r w:rsidRPr="00D04387">
        <w:rPr>
          <w:i/>
          <w:iCs/>
          <w:lang w:val="en-GB"/>
        </w:rPr>
        <w:t>for</w:t>
      </w:r>
      <w:r>
        <w:rPr>
          <w:lang w:val="en-GB"/>
        </w:rPr>
        <w:t xml:space="preserve"> or </w:t>
      </w:r>
      <w:r w:rsidRPr="00D04387">
        <w:rPr>
          <w:i/>
          <w:iCs/>
          <w:lang w:val="en-GB"/>
        </w:rPr>
        <w:t>since</w:t>
      </w:r>
    </w:p>
    <w:p w14:paraId="20FF4F4A" w14:textId="1C2FEC93" w:rsidR="00D04387" w:rsidRPr="00B10E97" w:rsidRDefault="00D04387" w:rsidP="00D04387">
      <w:pPr>
        <w:pStyle w:val="04VERGrundschrift10pt"/>
        <w:rPr>
          <w:rStyle w:val="07VERFett"/>
          <w:lang w:val="en-GB"/>
        </w:rPr>
      </w:pPr>
      <w:r w:rsidRPr="00B10E97">
        <w:rPr>
          <w:rStyle w:val="07VERFett"/>
          <w:lang w:val="en-GB"/>
        </w:rPr>
        <w:t xml:space="preserve">Complete </w:t>
      </w:r>
      <w:r>
        <w:rPr>
          <w:rStyle w:val="07VERFett"/>
          <w:lang w:val="en-GB"/>
        </w:rPr>
        <w:t xml:space="preserve">the sentences with </w:t>
      </w:r>
      <w:r w:rsidRPr="00D04387">
        <w:rPr>
          <w:rStyle w:val="07VERFett"/>
          <w:i/>
          <w:iCs/>
          <w:lang w:val="en-GB"/>
        </w:rPr>
        <w:t>for</w:t>
      </w:r>
      <w:r>
        <w:rPr>
          <w:rStyle w:val="07VERFett"/>
          <w:lang w:val="en-GB"/>
        </w:rPr>
        <w:t xml:space="preserve"> or </w:t>
      </w:r>
      <w:r w:rsidRPr="00D04387">
        <w:rPr>
          <w:rStyle w:val="07VERFett"/>
          <w:i/>
          <w:iCs/>
          <w:lang w:val="en-GB"/>
        </w:rPr>
        <w:t>since</w:t>
      </w:r>
      <w:r>
        <w:rPr>
          <w:rStyle w:val="07VERFett"/>
          <w:lang w:val="en-GB"/>
        </w:rPr>
        <w:t>.</w:t>
      </w:r>
    </w:p>
    <w:p w14:paraId="498A8715" w14:textId="759388EF" w:rsidR="00D04387" w:rsidRDefault="00D04387" w:rsidP="00D04387">
      <w:pPr>
        <w:pStyle w:val="13Lckentext"/>
        <w:rPr>
          <w:rStyle w:val="07VERFett"/>
          <w:b w:val="0"/>
          <w:bCs w:val="0"/>
        </w:rPr>
      </w:pPr>
    </w:p>
    <w:p w14:paraId="3390868F" w14:textId="41C2E99E" w:rsidR="00D04387" w:rsidRPr="00D04387" w:rsidRDefault="00D04387" w:rsidP="00D04387">
      <w:pPr>
        <w:pStyle w:val="13Lckentext"/>
        <w:rPr>
          <w:lang w:val="en-US"/>
        </w:rPr>
      </w:pPr>
      <w:r w:rsidRPr="00D04387">
        <w:rPr>
          <w:lang w:val="en-US"/>
        </w:rPr>
        <w:t>1 Bob Meads hasn</w:t>
      </w:r>
      <w:r w:rsidRPr="00D04387">
        <w:rPr>
          <w:rFonts w:hint="eastAsia"/>
          <w:lang w:val="en-US"/>
        </w:rPr>
        <w:t>’</w:t>
      </w:r>
      <w:r w:rsidRPr="00D04387">
        <w:rPr>
          <w:lang w:val="en-US"/>
        </w:rPr>
        <w:t xml:space="preserve">t done a BASE jump </w:t>
      </w:r>
      <w:r w:rsidR="00E906C4">
        <w:rPr>
          <w:lang w:val="en-US"/>
        </w:rPr>
        <w:t>____________</w:t>
      </w:r>
      <w:r w:rsidRPr="00D04387">
        <w:rPr>
          <w:lang w:val="en-US"/>
        </w:rPr>
        <w:t xml:space="preserve"> two weeks.</w:t>
      </w:r>
    </w:p>
    <w:p w14:paraId="4A86E8B6" w14:textId="427F8040" w:rsidR="00D04387" w:rsidRPr="00D04387" w:rsidRDefault="00D04387" w:rsidP="00D04387">
      <w:pPr>
        <w:pStyle w:val="13Lckentext"/>
        <w:rPr>
          <w:lang w:val="en-US"/>
        </w:rPr>
      </w:pPr>
      <w:r w:rsidRPr="00D04387">
        <w:rPr>
          <w:lang w:val="en-US"/>
        </w:rPr>
        <w:t xml:space="preserve">2 He has been teaching a group of trainees in Mexico </w:t>
      </w:r>
      <w:r w:rsidR="00E906C4">
        <w:rPr>
          <w:lang w:val="en-US"/>
        </w:rPr>
        <w:t>_______________</w:t>
      </w:r>
      <w:r w:rsidRPr="00D04387">
        <w:rPr>
          <w:lang w:val="en-US"/>
        </w:rPr>
        <w:t xml:space="preserve"> last week.</w:t>
      </w:r>
    </w:p>
    <w:p w14:paraId="349A679F" w14:textId="5AA22523" w:rsidR="00D04387" w:rsidRPr="00D04387" w:rsidRDefault="00D04387" w:rsidP="00D04387">
      <w:pPr>
        <w:pStyle w:val="13Lckentext"/>
        <w:rPr>
          <w:lang w:val="en-US"/>
        </w:rPr>
      </w:pPr>
      <w:r w:rsidRPr="00D04387">
        <w:rPr>
          <w:lang w:val="en-US"/>
        </w:rPr>
        <w:t xml:space="preserve">3 The trainees have been working hard </w:t>
      </w:r>
      <w:r w:rsidR="00E906C4">
        <w:rPr>
          <w:lang w:val="en-US"/>
        </w:rPr>
        <w:t>_________________</w:t>
      </w:r>
      <w:r w:rsidRPr="00D04387">
        <w:rPr>
          <w:lang w:val="en-US"/>
        </w:rPr>
        <w:t xml:space="preserve"> they arrived at the camp.</w:t>
      </w:r>
    </w:p>
    <w:p w14:paraId="2286044C" w14:textId="013922D2" w:rsidR="00D04387" w:rsidRPr="00D04387" w:rsidRDefault="00D04387" w:rsidP="00D04387">
      <w:pPr>
        <w:pStyle w:val="13Lckentext"/>
        <w:rPr>
          <w:lang w:val="en-US"/>
        </w:rPr>
      </w:pPr>
      <w:r w:rsidRPr="00D04387">
        <w:rPr>
          <w:lang w:val="en-US"/>
        </w:rPr>
        <w:t>4 They haven</w:t>
      </w:r>
      <w:r w:rsidRPr="00D04387">
        <w:rPr>
          <w:rFonts w:hint="eastAsia"/>
          <w:lang w:val="en-US"/>
        </w:rPr>
        <w:t>’</w:t>
      </w:r>
      <w:r w:rsidRPr="00D04387">
        <w:rPr>
          <w:lang w:val="en-US"/>
        </w:rPr>
        <w:t xml:space="preserve">t had a day off </w:t>
      </w:r>
      <w:r w:rsidR="00E906C4">
        <w:rPr>
          <w:lang w:val="en-US"/>
        </w:rPr>
        <w:t>______________</w:t>
      </w:r>
      <w:r w:rsidRPr="00D04387">
        <w:rPr>
          <w:lang w:val="en-US"/>
        </w:rPr>
        <w:t xml:space="preserve"> ten days.</w:t>
      </w:r>
    </w:p>
    <w:p w14:paraId="0A5FA0AB" w14:textId="260EF1CA" w:rsidR="00D04387" w:rsidRPr="00D04387" w:rsidRDefault="00D04387" w:rsidP="00D04387">
      <w:pPr>
        <w:pStyle w:val="13Lckentext"/>
        <w:rPr>
          <w:lang w:val="en-US"/>
        </w:rPr>
      </w:pPr>
      <w:r w:rsidRPr="00D04387">
        <w:rPr>
          <w:lang w:val="en-US"/>
        </w:rPr>
        <w:t>5 But Bob hasn</w:t>
      </w:r>
      <w:r w:rsidRPr="00D04387">
        <w:rPr>
          <w:rFonts w:hint="eastAsia"/>
          <w:lang w:val="en-US"/>
        </w:rPr>
        <w:t>’</w:t>
      </w:r>
      <w:r w:rsidRPr="00D04387">
        <w:rPr>
          <w:lang w:val="en-US"/>
        </w:rPr>
        <w:t xml:space="preserve">t been able to work </w:t>
      </w:r>
      <w:r w:rsidR="00E906C4">
        <w:rPr>
          <w:lang w:val="en-US"/>
        </w:rPr>
        <w:t>______________</w:t>
      </w:r>
      <w:r w:rsidRPr="00D04387">
        <w:rPr>
          <w:lang w:val="en-US"/>
        </w:rPr>
        <w:t xml:space="preserve"> yesterday.</w:t>
      </w:r>
    </w:p>
    <w:p w14:paraId="37F9283E" w14:textId="213BC537" w:rsidR="00D04387" w:rsidRPr="00D04387" w:rsidRDefault="00D04387" w:rsidP="00D04387">
      <w:pPr>
        <w:pStyle w:val="13Lckentext"/>
        <w:rPr>
          <w:rStyle w:val="07VERFett"/>
          <w:b w:val="0"/>
          <w:bCs w:val="0"/>
          <w:lang w:val="en-US"/>
        </w:rPr>
      </w:pPr>
      <w:r w:rsidRPr="00D04387">
        <w:rPr>
          <w:lang w:val="en-US"/>
        </w:rPr>
        <w:t>6 He</w:t>
      </w:r>
      <w:r w:rsidRPr="00D04387">
        <w:rPr>
          <w:rFonts w:hint="eastAsia"/>
          <w:lang w:val="en-US"/>
        </w:rPr>
        <w:t>’</w:t>
      </w:r>
      <w:r w:rsidRPr="00D04387">
        <w:rPr>
          <w:lang w:val="en-US"/>
        </w:rPr>
        <w:t xml:space="preserve">s had a bad cold </w:t>
      </w:r>
      <w:r w:rsidR="00E906C4">
        <w:rPr>
          <w:lang w:val="en-US"/>
        </w:rPr>
        <w:t>_____________</w:t>
      </w:r>
      <w:r w:rsidRPr="00D04387">
        <w:rPr>
          <w:lang w:val="en-US"/>
        </w:rPr>
        <w:t xml:space="preserve"> a couple of days.</w:t>
      </w:r>
    </w:p>
    <w:p w14:paraId="13CFD11B" w14:textId="77777777" w:rsidR="00162299" w:rsidRPr="00AE3D45" w:rsidRDefault="00162299" w:rsidP="00162299">
      <w:pPr>
        <w:pStyle w:val="04VERGrundschrift10pt"/>
        <w:rPr>
          <w:lang w:val="en-GB"/>
        </w:rPr>
      </w:pPr>
      <w:r w:rsidRPr="00AE3D45">
        <w:rPr>
          <w:lang w:val="en-GB"/>
        </w:rPr>
        <w:br w:type="page"/>
      </w:r>
    </w:p>
    <w:p w14:paraId="3EA2F301" w14:textId="77777777" w:rsidR="00E84272" w:rsidRPr="00E84272" w:rsidRDefault="00E84272" w:rsidP="00E84272"/>
    <w:p w14:paraId="2695C024" w14:textId="7A3782D4" w:rsidR="00B84989" w:rsidRPr="006C279A" w:rsidRDefault="00E54336" w:rsidP="00B10E97">
      <w:pPr>
        <w:pStyle w:val="03VERArbeitsfragen"/>
        <w:numPr>
          <w:ilvl w:val="0"/>
          <w:numId w:val="7"/>
        </w:numPr>
        <w:rPr>
          <w:lang w:val="en-GB"/>
        </w:rPr>
      </w:pPr>
      <w:r>
        <w:rPr>
          <w:lang w:val="en-GB"/>
        </w:rPr>
        <w:t>Present perfect</w:t>
      </w:r>
      <w:r w:rsidR="00FC3663">
        <w:rPr>
          <w:lang w:val="en-GB"/>
        </w:rPr>
        <w:t xml:space="preserve"> tense</w:t>
      </w:r>
      <w:r w:rsidR="00B10E97">
        <w:rPr>
          <w:lang w:val="en-GB"/>
        </w:rPr>
        <w:t xml:space="preserve"> vs. past simple</w:t>
      </w:r>
    </w:p>
    <w:p w14:paraId="7B9A42DD" w14:textId="49CF879E" w:rsidR="00B10E97" w:rsidRDefault="00B10E97" w:rsidP="00B10E97">
      <w:pPr>
        <w:pStyle w:val="04VERGrundschrift10pt"/>
        <w:rPr>
          <w:rStyle w:val="07VERFett"/>
          <w:lang w:val="en-US"/>
        </w:rPr>
      </w:pPr>
      <w:r w:rsidRPr="00B10E97">
        <w:rPr>
          <w:rStyle w:val="07VERFett"/>
          <w:lang w:val="en-US"/>
        </w:rPr>
        <w:t>Complete this newspaper report of an accident using the correct form of the verbs in</w:t>
      </w:r>
      <w:r>
        <w:rPr>
          <w:rStyle w:val="07VERFett"/>
          <w:lang w:val="en-US"/>
        </w:rPr>
        <w:t xml:space="preserve"> </w:t>
      </w:r>
      <w:r w:rsidRPr="00B10E97">
        <w:rPr>
          <w:rStyle w:val="07VERFett"/>
          <w:lang w:val="en-US"/>
        </w:rPr>
        <w:t>brackets. Use the simple past or present perfect.</w:t>
      </w:r>
    </w:p>
    <w:p w14:paraId="39928A85" w14:textId="77777777" w:rsidR="00B10E97" w:rsidRPr="00B10E97" w:rsidRDefault="00B10E97" w:rsidP="00B10E97">
      <w:pPr>
        <w:pStyle w:val="04VERGrundschrift10pt"/>
        <w:rPr>
          <w:rStyle w:val="07VERFett"/>
          <w:lang w:val="en-US"/>
        </w:rPr>
      </w:pPr>
    </w:p>
    <w:p w14:paraId="680422AD" w14:textId="19FE1EDB" w:rsidR="00B10E97" w:rsidRPr="00B10E97" w:rsidRDefault="00B10E97" w:rsidP="00B10E97">
      <w:pPr>
        <w:pStyle w:val="13Lckentext"/>
        <w:rPr>
          <w:rFonts w:eastAsia="ScalaSansCVBold"/>
        </w:rPr>
      </w:pPr>
      <w:r w:rsidRPr="00B10E97">
        <w:rPr>
          <w:rFonts w:eastAsia="ScalaSansCVBold"/>
        </w:rPr>
        <w:t xml:space="preserve">A BASE jumper </w:t>
      </w:r>
      <w:r w:rsidR="00E906C4">
        <w:rPr>
          <w:rFonts w:eastAsia="ScalaSansCVBold"/>
        </w:rPr>
        <w:t xml:space="preserve">____________________ </w:t>
      </w:r>
      <w:r w:rsidRPr="00E906C4">
        <w:rPr>
          <w:rFonts w:eastAsia="ScalaSansCVBold"/>
          <w:vertAlign w:val="superscript"/>
        </w:rPr>
        <w:t>1</w:t>
      </w:r>
      <w:r w:rsidRPr="00B10E97">
        <w:rPr>
          <w:rFonts w:eastAsia="ScalaSansCVBold"/>
        </w:rPr>
        <w:t xml:space="preserve"> (</w:t>
      </w:r>
      <w:r w:rsidRPr="00E906C4">
        <w:rPr>
          <w:rFonts w:eastAsia="ScalaSansCVBold"/>
          <w:i/>
          <w:iCs/>
        </w:rPr>
        <w:t>survive</w:t>
      </w:r>
      <w:r w:rsidRPr="00B10E97">
        <w:rPr>
          <w:rFonts w:eastAsia="ScalaSansCVBold"/>
        </w:rPr>
        <w:t>) a 180ft fall yesterday after his parachute</w:t>
      </w:r>
    </w:p>
    <w:p w14:paraId="4B3B6383" w14:textId="1C161BFD" w:rsidR="00B10E97" w:rsidRDefault="00F13FD6" w:rsidP="00B10E97">
      <w:pPr>
        <w:pStyle w:val="13Lckentext"/>
        <w:rPr>
          <w:rFonts w:eastAsia="ScalaSansCVBold"/>
        </w:rPr>
      </w:pPr>
      <w:r>
        <w:rPr>
          <w:rFonts w:eastAsia="ScalaSansCVBold"/>
        </w:rPr>
        <w:t xml:space="preserve">_________________ </w:t>
      </w:r>
      <w:r w:rsidR="00B10E97" w:rsidRPr="00F13FD6">
        <w:rPr>
          <w:rFonts w:eastAsia="ScalaSansCVBold"/>
          <w:vertAlign w:val="superscript"/>
        </w:rPr>
        <w:t>2</w:t>
      </w:r>
      <w:r w:rsidR="00B10E97" w:rsidRPr="00B10E97">
        <w:rPr>
          <w:rFonts w:eastAsia="ScalaSansCVBold"/>
        </w:rPr>
        <w:t xml:space="preserve"> (</w:t>
      </w:r>
      <w:r w:rsidR="00B10E97" w:rsidRPr="00F13FD6">
        <w:rPr>
          <w:rFonts w:eastAsia="ScalaSansCVBold"/>
          <w:i/>
          <w:iCs/>
        </w:rPr>
        <w:t>spin</w:t>
      </w:r>
      <w:r w:rsidR="00B10E97" w:rsidRPr="00B10E97">
        <w:rPr>
          <w:rFonts w:eastAsia="ScalaSansCVBold"/>
        </w:rPr>
        <w:t xml:space="preserve">) round and </w:t>
      </w:r>
      <w:r>
        <w:rPr>
          <w:rFonts w:eastAsia="ScalaSansCVBold"/>
        </w:rPr>
        <w:t xml:space="preserve">_______________ </w:t>
      </w:r>
      <w:r w:rsidR="00B10E97" w:rsidRPr="00F13FD6">
        <w:rPr>
          <w:rFonts w:eastAsia="ScalaSansCVBold"/>
          <w:vertAlign w:val="superscript"/>
        </w:rPr>
        <w:t>3</w:t>
      </w:r>
      <w:r w:rsidR="00B10E97" w:rsidRPr="00B10E97">
        <w:rPr>
          <w:rFonts w:eastAsia="ScalaSansCVBold"/>
        </w:rPr>
        <w:t xml:space="preserve"> (</w:t>
      </w:r>
      <w:r w:rsidR="00B10E97" w:rsidRPr="00F13FD6">
        <w:rPr>
          <w:rFonts w:eastAsia="ScalaSansCVBold"/>
          <w:i/>
          <w:iCs/>
        </w:rPr>
        <w:t>crash</w:t>
      </w:r>
      <w:r w:rsidR="00B10E97" w:rsidRPr="00B10E97">
        <w:rPr>
          <w:rFonts w:eastAsia="ScalaSansCVBold"/>
        </w:rPr>
        <w:t>) him into a cliff. Eric Robbie</w:t>
      </w:r>
      <w:r w:rsidR="00B10E97" w:rsidRPr="00B10E97">
        <w:rPr>
          <w:rFonts w:eastAsia="ScalaSansCV-Plain"/>
        </w:rPr>
        <w:t>,</w:t>
      </w:r>
      <w:r>
        <w:rPr>
          <w:rFonts w:eastAsia="ScalaSansCV-Plain"/>
        </w:rPr>
        <w:t xml:space="preserve"> </w:t>
      </w:r>
      <w:r w:rsidR="00B10E97" w:rsidRPr="00B10E97">
        <w:rPr>
          <w:rFonts w:eastAsia="ScalaSansCVBold"/>
        </w:rPr>
        <w:t>35</w:t>
      </w:r>
      <w:r w:rsidR="00B10E97" w:rsidRPr="00B10E97">
        <w:rPr>
          <w:rFonts w:eastAsia="ScalaSansCV-Plain"/>
        </w:rPr>
        <w:t xml:space="preserve">, </w:t>
      </w:r>
      <w:r w:rsidR="00B10E97" w:rsidRPr="00B10E97">
        <w:rPr>
          <w:rFonts w:eastAsia="ScalaSansCVBold"/>
        </w:rPr>
        <w:t>had just leapt off a 3</w:t>
      </w:r>
      <w:r w:rsidR="00B10E97" w:rsidRPr="00B10E97">
        <w:rPr>
          <w:rFonts w:eastAsia="ScalaSansCV-Plain"/>
        </w:rPr>
        <w:t>,</w:t>
      </w:r>
      <w:r w:rsidR="00B10E97" w:rsidRPr="00B10E97">
        <w:rPr>
          <w:rFonts w:eastAsia="ScalaSansCVBold"/>
        </w:rPr>
        <w:t>300ft-high mountain in the Scottish Highlands when strong winds</w:t>
      </w:r>
      <w:r>
        <w:rPr>
          <w:rFonts w:eastAsia="ScalaSansCVBold"/>
        </w:rPr>
        <w:t xml:space="preserve"> ________________ </w:t>
      </w:r>
      <w:r w:rsidR="00B10E97" w:rsidRPr="00F13FD6">
        <w:rPr>
          <w:rFonts w:eastAsia="ScalaSansCVBold"/>
          <w:vertAlign w:val="superscript"/>
        </w:rPr>
        <w:t>4</w:t>
      </w:r>
      <w:r w:rsidR="00B10E97" w:rsidRPr="00B10E97">
        <w:rPr>
          <w:rFonts w:eastAsia="ScalaSansCVBold"/>
        </w:rPr>
        <w:t xml:space="preserve"> (</w:t>
      </w:r>
      <w:r w:rsidR="00B10E97" w:rsidRPr="00F13FD6">
        <w:rPr>
          <w:rFonts w:eastAsia="ScalaSansCVBold"/>
          <w:i/>
          <w:iCs/>
        </w:rPr>
        <w:t>blow</w:t>
      </w:r>
      <w:r w:rsidR="00B10E97" w:rsidRPr="00B10E97">
        <w:rPr>
          <w:rFonts w:eastAsia="ScalaSansCVBold"/>
        </w:rPr>
        <w:t>) him against the mountain.</w:t>
      </w:r>
    </w:p>
    <w:p w14:paraId="3815E4CA" w14:textId="77777777" w:rsidR="00F13FD6" w:rsidRPr="00B10E97" w:rsidRDefault="00F13FD6" w:rsidP="00B10E97">
      <w:pPr>
        <w:pStyle w:val="13Lckentext"/>
        <w:rPr>
          <w:rFonts w:eastAsia="ScalaSansCVBold"/>
        </w:rPr>
      </w:pPr>
    </w:p>
    <w:p w14:paraId="2308AAC0" w14:textId="4B175244" w:rsidR="00B10E97" w:rsidRDefault="00B10E97" w:rsidP="00B10E97">
      <w:pPr>
        <w:pStyle w:val="13Lckentext"/>
        <w:rPr>
          <w:rFonts w:eastAsia="ScalaSansCV-Plain"/>
        </w:rPr>
      </w:pPr>
      <w:r w:rsidRPr="00B10E97">
        <w:rPr>
          <w:rFonts w:eastAsia="ScalaSansCV-Plain" w:hint="eastAsia"/>
        </w:rPr>
        <w:t>“</w:t>
      </w:r>
      <w:r w:rsidRPr="00B10E97">
        <w:rPr>
          <w:rFonts w:eastAsia="ScalaSansCVBold"/>
        </w:rPr>
        <w:t xml:space="preserve">I was enjoying the jump when my parachute suddenly </w:t>
      </w:r>
      <w:r w:rsidR="00F13FD6">
        <w:rPr>
          <w:rFonts w:eastAsia="ScalaSansCVBold"/>
        </w:rPr>
        <w:t xml:space="preserve">________________ </w:t>
      </w:r>
      <w:r w:rsidRPr="00F13FD6">
        <w:rPr>
          <w:rFonts w:eastAsia="ScalaSansCVBold"/>
          <w:vertAlign w:val="superscript"/>
        </w:rPr>
        <w:t>5</w:t>
      </w:r>
      <w:r w:rsidRPr="00B10E97">
        <w:rPr>
          <w:rFonts w:eastAsia="ScalaSansCVBold"/>
        </w:rPr>
        <w:t xml:space="preserve"> (</w:t>
      </w:r>
      <w:r w:rsidRPr="00F13FD6">
        <w:rPr>
          <w:rFonts w:eastAsia="ScalaSansCVBold"/>
          <w:i/>
          <w:iCs/>
        </w:rPr>
        <w:t>go</w:t>
      </w:r>
      <w:r w:rsidRPr="00B10E97">
        <w:rPr>
          <w:rFonts w:eastAsia="ScalaSansCVBold"/>
        </w:rPr>
        <w:t>) into a</w:t>
      </w:r>
      <w:r w:rsidR="00F13FD6">
        <w:rPr>
          <w:rFonts w:eastAsia="ScalaSansCVBold"/>
        </w:rPr>
        <w:t xml:space="preserve"> </w:t>
      </w:r>
      <w:r w:rsidRPr="00B10E97">
        <w:rPr>
          <w:rFonts w:eastAsia="ScalaSansCVBold"/>
        </w:rPr>
        <w:t>spin</w:t>
      </w:r>
      <w:r w:rsidRPr="00B10E97">
        <w:rPr>
          <w:rFonts w:eastAsia="ScalaSansCV-Plain"/>
        </w:rPr>
        <w:t>,</w:t>
      </w:r>
      <w:r w:rsidRPr="00B10E97">
        <w:rPr>
          <w:rFonts w:eastAsia="ScalaSansCV-Plain" w:hint="eastAsia"/>
        </w:rPr>
        <w:t>”</w:t>
      </w:r>
      <w:r w:rsidRPr="00B10E97">
        <w:rPr>
          <w:rFonts w:eastAsia="ScalaSansCV-Plain"/>
        </w:rPr>
        <w:t xml:space="preserve"> </w:t>
      </w:r>
      <w:r w:rsidRPr="00B10E97">
        <w:rPr>
          <w:rFonts w:eastAsia="ScalaSansCVBold"/>
        </w:rPr>
        <w:t xml:space="preserve">he </w:t>
      </w:r>
      <w:r w:rsidR="00F13FD6">
        <w:rPr>
          <w:rFonts w:eastAsia="ScalaSansCVBold"/>
        </w:rPr>
        <w:t xml:space="preserve">_______________ </w:t>
      </w:r>
      <w:r w:rsidRPr="00F13FD6">
        <w:rPr>
          <w:rFonts w:eastAsia="ScalaSansCVBold"/>
          <w:vertAlign w:val="superscript"/>
        </w:rPr>
        <w:t>6</w:t>
      </w:r>
      <w:r w:rsidRPr="00B10E97">
        <w:rPr>
          <w:rFonts w:eastAsia="ScalaSansCVBold"/>
        </w:rPr>
        <w:t xml:space="preserve"> (</w:t>
      </w:r>
      <w:r w:rsidRPr="00F13FD6">
        <w:rPr>
          <w:rFonts w:eastAsia="ScalaSansCVBold"/>
          <w:i/>
          <w:iCs/>
        </w:rPr>
        <w:t>tell</w:t>
      </w:r>
      <w:r w:rsidRPr="00B10E97">
        <w:rPr>
          <w:rFonts w:eastAsia="ScalaSansCVBold"/>
        </w:rPr>
        <w:t xml:space="preserve">) reporters. </w:t>
      </w:r>
      <w:r w:rsidRPr="00B10E97">
        <w:rPr>
          <w:rFonts w:eastAsia="ScalaSansCV-Plain" w:hint="eastAsia"/>
        </w:rPr>
        <w:t>“</w:t>
      </w:r>
      <w:r w:rsidRPr="00B10E97">
        <w:rPr>
          <w:rFonts w:eastAsia="ScalaSansCVBold"/>
        </w:rPr>
        <w:t xml:space="preserve">I </w:t>
      </w:r>
      <w:r w:rsidR="00F13FD6">
        <w:rPr>
          <w:rFonts w:eastAsia="ScalaSansCVBold"/>
        </w:rPr>
        <w:t>______________</w:t>
      </w:r>
      <w:r w:rsidRPr="00B10E97">
        <w:rPr>
          <w:rFonts w:eastAsia="ScalaSansCVBold"/>
        </w:rPr>
        <w:t xml:space="preserve"> </w:t>
      </w:r>
      <w:r w:rsidRPr="00F13FD6">
        <w:rPr>
          <w:rFonts w:eastAsia="ScalaSansCVBold"/>
          <w:vertAlign w:val="superscript"/>
        </w:rPr>
        <w:t>7</w:t>
      </w:r>
      <w:r w:rsidRPr="00B10E97">
        <w:rPr>
          <w:rFonts w:eastAsia="ScalaSansCVBold"/>
        </w:rPr>
        <w:t xml:space="preserve"> (</w:t>
      </w:r>
      <w:r w:rsidRPr="00F13FD6">
        <w:rPr>
          <w:rFonts w:eastAsia="ScalaSansCVBold"/>
          <w:i/>
          <w:iCs/>
        </w:rPr>
        <w:t>be</w:t>
      </w:r>
      <w:r w:rsidRPr="00B10E97">
        <w:rPr>
          <w:rFonts w:eastAsia="ScalaSansCVBold"/>
        </w:rPr>
        <w:t>) very</w:t>
      </w:r>
      <w:r w:rsidRPr="00B10E97">
        <w:rPr>
          <w:rFonts w:eastAsia="ScalaSansCV-Plain"/>
        </w:rPr>
        <w:t xml:space="preserve">, </w:t>
      </w:r>
      <w:r w:rsidRPr="00B10E97">
        <w:rPr>
          <w:rFonts w:eastAsia="ScalaSansCVBold"/>
        </w:rPr>
        <w:t>very lucky to</w:t>
      </w:r>
      <w:r w:rsidR="00F13FD6">
        <w:rPr>
          <w:rFonts w:eastAsia="ScalaSansCVBold"/>
        </w:rPr>
        <w:t xml:space="preserve"> </w:t>
      </w:r>
      <w:r w:rsidRPr="00B10E97">
        <w:rPr>
          <w:rFonts w:eastAsia="ScalaSansCVBold"/>
        </w:rPr>
        <w:t xml:space="preserve">survive. I </w:t>
      </w:r>
      <w:r w:rsidR="009F4CA8">
        <w:rPr>
          <w:rFonts w:eastAsia="ScalaSansCVBold"/>
        </w:rPr>
        <w:t>________________</w:t>
      </w:r>
      <w:r w:rsidRPr="00B10E97">
        <w:rPr>
          <w:rFonts w:eastAsia="ScalaSansCVBold"/>
        </w:rPr>
        <w:t xml:space="preserve"> </w:t>
      </w:r>
      <w:r w:rsidRPr="009F4CA8">
        <w:rPr>
          <w:rFonts w:eastAsia="ScalaSansCVBold"/>
          <w:vertAlign w:val="superscript"/>
        </w:rPr>
        <w:t>8</w:t>
      </w:r>
      <w:r w:rsidRPr="00B10E97">
        <w:rPr>
          <w:rFonts w:eastAsia="ScalaSansCVBold"/>
        </w:rPr>
        <w:t xml:space="preserve"> (</w:t>
      </w:r>
      <w:r w:rsidRPr="009F4CA8">
        <w:rPr>
          <w:rFonts w:eastAsia="ScalaSansCVBold"/>
          <w:i/>
          <w:iCs/>
        </w:rPr>
        <w:t>try</w:t>
      </w:r>
      <w:r w:rsidRPr="00B10E97">
        <w:rPr>
          <w:rFonts w:eastAsia="ScalaSansCVBold"/>
        </w:rPr>
        <w:t>) to grab hold of some rocks</w:t>
      </w:r>
      <w:r w:rsidRPr="00B10E97">
        <w:rPr>
          <w:rFonts w:eastAsia="ScalaSansCV-Plain"/>
        </w:rPr>
        <w:t xml:space="preserve">, </w:t>
      </w:r>
      <w:r w:rsidRPr="00B10E97">
        <w:rPr>
          <w:rFonts w:eastAsia="ScalaSansCVBold"/>
        </w:rPr>
        <w:t>but I was falling much too</w:t>
      </w:r>
      <w:r w:rsidR="009F4CA8">
        <w:rPr>
          <w:rFonts w:eastAsia="ScalaSansCVBold"/>
        </w:rPr>
        <w:t xml:space="preserve"> </w:t>
      </w:r>
      <w:r w:rsidRPr="00B10E97">
        <w:rPr>
          <w:rFonts w:eastAsia="ScalaSansCVBold"/>
        </w:rPr>
        <w:t xml:space="preserve">fast to do that. Then I </w:t>
      </w:r>
      <w:r w:rsidR="009F4CA8">
        <w:rPr>
          <w:rFonts w:eastAsia="ScalaSansCVBold"/>
        </w:rPr>
        <w:t>_____________</w:t>
      </w:r>
      <w:r w:rsidRPr="00B10E97">
        <w:rPr>
          <w:rFonts w:eastAsia="ScalaSansCVBold"/>
        </w:rPr>
        <w:t xml:space="preserve"> </w:t>
      </w:r>
      <w:r w:rsidRPr="009F4CA8">
        <w:rPr>
          <w:rFonts w:eastAsia="ScalaSansCVBold"/>
          <w:vertAlign w:val="superscript"/>
        </w:rPr>
        <w:t>9</w:t>
      </w:r>
      <w:r w:rsidRPr="00B10E97">
        <w:rPr>
          <w:rFonts w:eastAsia="ScalaSansCVBold"/>
        </w:rPr>
        <w:t xml:space="preserve"> (</w:t>
      </w:r>
      <w:r w:rsidRPr="009F4CA8">
        <w:rPr>
          <w:rFonts w:eastAsia="ScalaSansCVBold"/>
          <w:i/>
          <w:iCs/>
        </w:rPr>
        <w:t>hit</w:t>
      </w:r>
      <w:r w:rsidRPr="00B10E97">
        <w:rPr>
          <w:rFonts w:eastAsia="ScalaSansCVBold"/>
        </w:rPr>
        <w:t>) the floor of a gully*. My clothes</w:t>
      </w:r>
      <w:r w:rsidR="009F4CA8">
        <w:rPr>
          <w:rFonts w:eastAsia="ScalaSansCVBold"/>
        </w:rPr>
        <w:t xml:space="preserve"> _______________</w:t>
      </w:r>
      <w:r w:rsidRPr="00B10E97">
        <w:rPr>
          <w:rFonts w:eastAsia="ScalaSansCVBold"/>
        </w:rPr>
        <w:t xml:space="preserve"> </w:t>
      </w:r>
      <w:r w:rsidRPr="009F4CA8">
        <w:rPr>
          <w:rFonts w:eastAsia="ScalaSansCVBold"/>
          <w:vertAlign w:val="superscript"/>
        </w:rPr>
        <w:t>10</w:t>
      </w:r>
      <w:r w:rsidRPr="00B10E97">
        <w:rPr>
          <w:rFonts w:eastAsia="ScalaSansCVBold"/>
        </w:rPr>
        <w:t xml:space="preserve"> (</w:t>
      </w:r>
      <w:r w:rsidRPr="009F4CA8">
        <w:rPr>
          <w:rFonts w:eastAsia="ScalaSansCVBold"/>
          <w:i/>
          <w:iCs/>
        </w:rPr>
        <w:t>be</w:t>
      </w:r>
      <w:r w:rsidRPr="00B10E97">
        <w:rPr>
          <w:rFonts w:eastAsia="ScalaSansCVBold"/>
        </w:rPr>
        <w:t>) ruined</w:t>
      </w:r>
      <w:r w:rsidRPr="00B10E97">
        <w:rPr>
          <w:rFonts w:eastAsia="ScalaSansCV-Plain"/>
        </w:rPr>
        <w:t xml:space="preserve">, </w:t>
      </w:r>
      <w:r w:rsidRPr="00B10E97">
        <w:rPr>
          <w:rFonts w:eastAsia="ScalaSansCVBold"/>
        </w:rPr>
        <w:t xml:space="preserve">but I only </w:t>
      </w:r>
      <w:r w:rsidR="009F4CA8">
        <w:rPr>
          <w:rFonts w:eastAsia="ScalaSansCVBold"/>
        </w:rPr>
        <w:t>________________</w:t>
      </w:r>
      <w:r w:rsidRPr="00B10E97">
        <w:rPr>
          <w:rFonts w:eastAsia="ScalaSansCVBold"/>
        </w:rPr>
        <w:t xml:space="preserve"> </w:t>
      </w:r>
      <w:r w:rsidRPr="009F4CA8">
        <w:rPr>
          <w:rFonts w:eastAsia="ScalaSansCVBold"/>
          <w:vertAlign w:val="superscript"/>
        </w:rPr>
        <w:t>11</w:t>
      </w:r>
      <w:r w:rsidRPr="00B10E97">
        <w:rPr>
          <w:rFonts w:eastAsia="ScalaSansCVBold"/>
        </w:rPr>
        <w:t xml:space="preserve"> (</w:t>
      </w:r>
      <w:r w:rsidRPr="009F4CA8">
        <w:rPr>
          <w:rFonts w:eastAsia="ScalaSansCVBold"/>
          <w:i/>
          <w:iCs/>
        </w:rPr>
        <w:t>hurt</w:t>
      </w:r>
      <w:r w:rsidRPr="00B10E97">
        <w:rPr>
          <w:rFonts w:eastAsia="ScalaSansCVBold"/>
        </w:rPr>
        <w:t>) my ankle and wrist.</w:t>
      </w:r>
      <w:r w:rsidRPr="00B10E97">
        <w:rPr>
          <w:rFonts w:eastAsia="ScalaSansCV-Plain" w:hint="eastAsia"/>
        </w:rPr>
        <w:t>”</w:t>
      </w:r>
    </w:p>
    <w:p w14:paraId="58BBD0A5" w14:textId="77777777" w:rsidR="009F4CA8" w:rsidRPr="00B10E97" w:rsidRDefault="009F4CA8" w:rsidP="00B10E97">
      <w:pPr>
        <w:pStyle w:val="13Lckentext"/>
        <w:rPr>
          <w:rFonts w:eastAsia="ScalaSansCV-Plain"/>
        </w:rPr>
      </w:pPr>
    </w:p>
    <w:p w14:paraId="5FCD81D5" w14:textId="01577EE7" w:rsidR="00B10E97" w:rsidRDefault="00B10E97" w:rsidP="00B10E97">
      <w:pPr>
        <w:pStyle w:val="13Lckentext"/>
        <w:rPr>
          <w:rFonts w:eastAsia="ScalaSansCVBold"/>
        </w:rPr>
      </w:pPr>
      <w:r w:rsidRPr="00B10E97">
        <w:rPr>
          <w:rFonts w:eastAsia="ScalaSansCVBold"/>
        </w:rPr>
        <w:t>His friends</w:t>
      </w:r>
      <w:r w:rsidRPr="00B10E97">
        <w:rPr>
          <w:rFonts w:eastAsia="ScalaSansCV-Plain"/>
        </w:rPr>
        <w:t xml:space="preserve">, </w:t>
      </w:r>
      <w:r w:rsidRPr="00B10E97">
        <w:rPr>
          <w:rFonts w:eastAsia="ScalaSansCVBold"/>
        </w:rPr>
        <w:t>who were watching from the top</w:t>
      </w:r>
      <w:r w:rsidRPr="00B10E97">
        <w:rPr>
          <w:rFonts w:eastAsia="ScalaSansCV-Plain"/>
        </w:rPr>
        <w:t xml:space="preserve">, </w:t>
      </w:r>
      <w:r w:rsidR="009F4CA8">
        <w:rPr>
          <w:rFonts w:eastAsia="ScalaSansCVBold"/>
        </w:rPr>
        <w:t>__________________</w:t>
      </w:r>
      <w:r w:rsidRPr="00B10E97">
        <w:rPr>
          <w:rFonts w:eastAsia="ScalaSansCVBold"/>
        </w:rPr>
        <w:t xml:space="preserve"> </w:t>
      </w:r>
      <w:r w:rsidRPr="009F4CA8">
        <w:rPr>
          <w:rFonts w:eastAsia="ScalaSansCVBold"/>
          <w:vertAlign w:val="superscript"/>
        </w:rPr>
        <w:t>12</w:t>
      </w:r>
      <w:r w:rsidRPr="00B10E97">
        <w:rPr>
          <w:rFonts w:eastAsia="ScalaSansCVBold"/>
        </w:rPr>
        <w:t xml:space="preserve"> (</w:t>
      </w:r>
      <w:r w:rsidRPr="009F4CA8">
        <w:rPr>
          <w:rFonts w:eastAsia="ScalaSansCVBold"/>
          <w:i/>
          <w:iCs/>
        </w:rPr>
        <w:t>call</w:t>
      </w:r>
      <w:r w:rsidRPr="00B10E97">
        <w:rPr>
          <w:rFonts w:eastAsia="ScalaSansCVBold"/>
        </w:rPr>
        <w:t>) 999 to alert the</w:t>
      </w:r>
      <w:r w:rsidR="009F4CA8">
        <w:rPr>
          <w:rFonts w:eastAsia="ScalaSansCVBold"/>
        </w:rPr>
        <w:t xml:space="preserve"> </w:t>
      </w:r>
      <w:r w:rsidRPr="00B10E97">
        <w:rPr>
          <w:rFonts w:eastAsia="ScalaSansCVBold"/>
        </w:rPr>
        <w:t>mountain rescue team straight away.</w:t>
      </w:r>
    </w:p>
    <w:p w14:paraId="136E3D23" w14:textId="77777777" w:rsidR="009F4CA8" w:rsidRPr="00B10E97" w:rsidRDefault="009F4CA8" w:rsidP="00B10E97">
      <w:pPr>
        <w:pStyle w:val="13Lckentext"/>
        <w:rPr>
          <w:rFonts w:eastAsia="ScalaSansCVBold"/>
        </w:rPr>
      </w:pPr>
    </w:p>
    <w:p w14:paraId="69FABFF6" w14:textId="7AFB4845" w:rsidR="00B10E97" w:rsidRPr="00B10E97" w:rsidRDefault="00B10E97" w:rsidP="00B10E97">
      <w:pPr>
        <w:pStyle w:val="13Lckentext"/>
        <w:rPr>
          <w:rFonts w:eastAsia="ScalaSansCVBold"/>
        </w:rPr>
      </w:pPr>
      <w:r w:rsidRPr="00B10E97">
        <w:rPr>
          <w:rFonts w:eastAsia="ScalaSansCV-Plain" w:hint="eastAsia"/>
        </w:rPr>
        <w:t>“</w:t>
      </w:r>
      <w:r w:rsidRPr="00B10E97">
        <w:rPr>
          <w:rFonts w:eastAsia="ScalaSansCVBold"/>
        </w:rPr>
        <w:t xml:space="preserve">This is the first time we </w:t>
      </w:r>
      <w:r w:rsidR="009F4CA8">
        <w:rPr>
          <w:rFonts w:eastAsia="ScalaSansCVBold"/>
        </w:rPr>
        <w:t>______________________</w:t>
      </w:r>
      <w:r w:rsidRPr="00B10E97">
        <w:rPr>
          <w:rFonts w:eastAsia="ScalaSansCVBold"/>
        </w:rPr>
        <w:t xml:space="preserve"> </w:t>
      </w:r>
      <w:r w:rsidRPr="009F4CA8">
        <w:rPr>
          <w:rFonts w:eastAsia="ScalaSansCVBold"/>
          <w:vertAlign w:val="superscript"/>
        </w:rPr>
        <w:t>13</w:t>
      </w:r>
      <w:r w:rsidRPr="00B10E97">
        <w:rPr>
          <w:rFonts w:eastAsia="ScalaSansCVBold"/>
        </w:rPr>
        <w:t xml:space="preserve"> (</w:t>
      </w:r>
      <w:r w:rsidRPr="009F4CA8">
        <w:rPr>
          <w:rFonts w:eastAsia="ScalaSansCVBold"/>
          <w:i/>
          <w:iCs/>
        </w:rPr>
        <w:t>be</w:t>
      </w:r>
      <w:r w:rsidRPr="00B10E97">
        <w:rPr>
          <w:rFonts w:eastAsia="ScalaSansCVBold"/>
        </w:rPr>
        <w:t>) to a BASE jumping accident</w:t>
      </w:r>
      <w:r w:rsidRPr="00B10E97">
        <w:rPr>
          <w:rFonts w:eastAsia="ScalaSansCV-Plain"/>
        </w:rPr>
        <w:t>,</w:t>
      </w:r>
      <w:r w:rsidRPr="00B10E97">
        <w:rPr>
          <w:rFonts w:eastAsia="ScalaSansCV-Plain" w:hint="eastAsia"/>
        </w:rPr>
        <w:t>”</w:t>
      </w:r>
      <w:r w:rsidRPr="00B10E97">
        <w:rPr>
          <w:rFonts w:eastAsia="ScalaSansCV-Plain"/>
        </w:rPr>
        <w:t xml:space="preserve"> </w:t>
      </w:r>
      <w:r w:rsidRPr="00B10E97">
        <w:rPr>
          <w:rFonts w:eastAsia="ScalaSansCVBold"/>
        </w:rPr>
        <w:t>said</w:t>
      </w:r>
    </w:p>
    <w:p w14:paraId="53A33CAC" w14:textId="389A5AD0" w:rsidR="00B10E97" w:rsidRPr="00B10E97" w:rsidRDefault="00B10E97" w:rsidP="00B10E97">
      <w:pPr>
        <w:pStyle w:val="13Lckentext"/>
        <w:rPr>
          <w:rFonts w:eastAsia="ScalaSansCVBold"/>
        </w:rPr>
      </w:pPr>
      <w:r w:rsidRPr="00B10E97">
        <w:rPr>
          <w:rFonts w:eastAsia="ScalaSansCVBold"/>
        </w:rPr>
        <w:t xml:space="preserve">rescue team leader Archie McGill. </w:t>
      </w:r>
      <w:r w:rsidRPr="00B10E97">
        <w:rPr>
          <w:rFonts w:eastAsia="ScalaSansCV-Plain" w:hint="eastAsia"/>
        </w:rPr>
        <w:t>“</w:t>
      </w:r>
      <w:r w:rsidRPr="00B10E97">
        <w:rPr>
          <w:rFonts w:eastAsia="ScalaSansCVBold"/>
        </w:rPr>
        <w:t xml:space="preserve">He </w:t>
      </w:r>
      <w:r w:rsidR="009F4CA8">
        <w:rPr>
          <w:rFonts w:eastAsia="ScalaSansCVBold"/>
        </w:rPr>
        <w:t>____________________</w:t>
      </w:r>
      <w:r w:rsidRPr="00B10E97">
        <w:rPr>
          <w:rFonts w:eastAsia="ScalaSansCVBold"/>
        </w:rPr>
        <w:t xml:space="preserve"> </w:t>
      </w:r>
      <w:r w:rsidRPr="009F4CA8">
        <w:rPr>
          <w:rFonts w:eastAsia="ScalaSansCVBold"/>
          <w:vertAlign w:val="superscript"/>
        </w:rPr>
        <w:t>14</w:t>
      </w:r>
      <w:r w:rsidRPr="00B10E97">
        <w:rPr>
          <w:rFonts w:eastAsia="ScalaSansCVBold"/>
        </w:rPr>
        <w:t xml:space="preserve"> (</w:t>
      </w:r>
      <w:r w:rsidRPr="009F4CA8">
        <w:rPr>
          <w:rFonts w:eastAsia="ScalaSansCVBold"/>
          <w:i/>
          <w:iCs/>
        </w:rPr>
        <w:t>have</w:t>
      </w:r>
      <w:r w:rsidRPr="00B10E97">
        <w:rPr>
          <w:rFonts w:eastAsia="ScalaSansCVBold"/>
        </w:rPr>
        <w:t>) a very lucky escape.</w:t>
      </w:r>
    </w:p>
    <w:p w14:paraId="385B7970" w14:textId="586E7A29" w:rsidR="00B10E97" w:rsidRDefault="00B10E97" w:rsidP="00B10E97">
      <w:pPr>
        <w:pStyle w:val="13Lckentext"/>
        <w:rPr>
          <w:rFonts w:eastAsia="ScalaSansCV-Plain"/>
        </w:rPr>
      </w:pPr>
      <w:r w:rsidRPr="00B10E97">
        <w:rPr>
          <w:rFonts w:eastAsia="ScalaSansCVBold"/>
        </w:rPr>
        <w:t xml:space="preserve">I </w:t>
      </w:r>
      <w:r w:rsidR="009F4CA8">
        <w:rPr>
          <w:rFonts w:eastAsia="ScalaSansCVBold"/>
        </w:rPr>
        <w:t>_____________________________</w:t>
      </w:r>
      <w:r w:rsidRPr="00B10E97">
        <w:rPr>
          <w:rFonts w:eastAsia="ScalaSansCVBold"/>
        </w:rPr>
        <w:t xml:space="preserve"> </w:t>
      </w:r>
      <w:r w:rsidRPr="009F4CA8">
        <w:rPr>
          <w:rFonts w:eastAsia="ScalaSansCVBold"/>
          <w:vertAlign w:val="superscript"/>
        </w:rPr>
        <w:t>15</w:t>
      </w:r>
      <w:r w:rsidRPr="00B10E97">
        <w:rPr>
          <w:rFonts w:eastAsia="ScalaSansCVBold"/>
        </w:rPr>
        <w:t xml:space="preserve"> (</w:t>
      </w:r>
      <w:r w:rsidRPr="009F4CA8">
        <w:rPr>
          <w:rFonts w:eastAsia="ScalaSansCVBold"/>
          <w:i/>
          <w:iCs/>
        </w:rPr>
        <w:t>never</w:t>
      </w:r>
      <w:r w:rsidRPr="00B10E97">
        <w:rPr>
          <w:rFonts w:eastAsia="ScalaSansCVBold"/>
        </w:rPr>
        <w:t xml:space="preserve"> see) anything like it.</w:t>
      </w:r>
      <w:r w:rsidRPr="00B10E97">
        <w:rPr>
          <w:rFonts w:eastAsia="ScalaSansCV-Plain" w:hint="eastAsia"/>
        </w:rPr>
        <w:t>”</w:t>
      </w:r>
    </w:p>
    <w:p w14:paraId="5658DF1A" w14:textId="77777777" w:rsidR="009F4CA8" w:rsidRPr="00B10E97" w:rsidRDefault="009F4CA8" w:rsidP="00B10E97">
      <w:pPr>
        <w:pStyle w:val="13Lckentext"/>
        <w:rPr>
          <w:rFonts w:eastAsia="ScalaSansCV-Plain"/>
        </w:rPr>
      </w:pPr>
    </w:p>
    <w:p w14:paraId="284E8732" w14:textId="21514AF7" w:rsidR="00B10E97" w:rsidRPr="00B10E97" w:rsidRDefault="00B10E97" w:rsidP="00B10E97">
      <w:pPr>
        <w:pStyle w:val="13Lckentext"/>
        <w:rPr>
          <w:rFonts w:eastAsia="ScalaSansCVBold"/>
          <w:lang w:val="en-US"/>
        </w:rPr>
      </w:pPr>
      <w:r w:rsidRPr="00B10E97">
        <w:rPr>
          <w:rFonts w:eastAsia="ScalaSansCV-Plain" w:hint="eastAsia"/>
          <w:lang w:val="en-US"/>
        </w:rPr>
        <w:t>“</w:t>
      </w:r>
      <w:r w:rsidRPr="00B10E97">
        <w:rPr>
          <w:rFonts w:eastAsia="ScalaSansCVBold"/>
          <w:lang w:val="en-US"/>
        </w:rPr>
        <w:t>People keep saying I should buy a lottery ticket</w:t>
      </w:r>
      <w:r w:rsidRPr="00B10E97">
        <w:rPr>
          <w:rFonts w:eastAsia="ScalaSansCV-Plain"/>
          <w:lang w:val="en-US"/>
        </w:rPr>
        <w:t>,</w:t>
      </w:r>
      <w:r w:rsidRPr="00B10E97">
        <w:rPr>
          <w:rFonts w:eastAsia="ScalaSansCV-Plain" w:hint="eastAsia"/>
          <w:lang w:val="en-US"/>
        </w:rPr>
        <w:t>”</w:t>
      </w:r>
      <w:r w:rsidRPr="00B10E97">
        <w:rPr>
          <w:rFonts w:eastAsia="ScalaSansCV-Plain"/>
          <w:lang w:val="en-US"/>
        </w:rPr>
        <w:t xml:space="preserve"> </w:t>
      </w:r>
      <w:r w:rsidRPr="00B10E97">
        <w:rPr>
          <w:rFonts w:eastAsia="ScalaSansCVBold"/>
          <w:lang w:val="en-US"/>
        </w:rPr>
        <w:t xml:space="preserve">Robbie commented. </w:t>
      </w:r>
      <w:r w:rsidRPr="00B10E97">
        <w:rPr>
          <w:rFonts w:eastAsia="ScalaSansCV-Plain" w:hint="eastAsia"/>
          <w:lang w:val="en-US"/>
        </w:rPr>
        <w:t>“</w:t>
      </w:r>
      <w:r w:rsidRPr="00B10E97">
        <w:rPr>
          <w:rFonts w:eastAsia="ScalaSansCVBold"/>
          <w:lang w:val="en-US"/>
        </w:rPr>
        <w:t>But I think I</w:t>
      </w:r>
      <w:r w:rsidR="009F4CA8">
        <w:rPr>
          <w:rFonts w:eastAsia="ScalaSansCVBold"/>
          <w:lang w:val="en-US"/>
        </w:rPr>
        <w:t xml:space="preserve"> </w:t>
      </w:r>
    </w:p>
    <w:p w14:paraId="67A543E8" w14:textId="367D3F81" w:rsidR="00B10E97" w:rsidRDefault="009F4CA8" w:rsidP="00B10E97">
      <w:pPr>
        <w:pStyle w:val="13Lckentext"/>
        <w:rPr>
          <w:rFonts w:eastAsia="ScalaSansCV-Plain"/>
          <w:lang w:val="en-US"/>
        </w:rPr>
      </w:pPr>
      <w:r>
        <w:rPr>
          <w:rFonts w:eastAsia="ScalaSansCVBold"/>
          <w:lang w:val="en-US"/>
        </w:rPr>
        <w:t>___________________________________</w:t>
      </w:r>
      <w:r w:rsidR="00B10E97" w:rsidRPr="00B10E97">
        <w:rPr>
          <w:rFonts w:eastAsia="ScalaSansCVBold"/>
          <w:lang w:val="en-US"/>
        </w:rPr>
        <w:t xml:space="preserve"> </w:t>
      </w:r>
      <w:r w:rsidR="00B10E97" w:rsidRPr="009F4CA8">
        <w:rPr>
          <w:rFonts w:eastAsia="ScalaSansCVBold"/>
          <w:vertAlign w:val="superscript"/>
        </w:rPr>
        <w:t>16</w:t>
      </w:r>
      <w:r w:rsidR="00B10E97" w:rsidRPr="00B10E97">
        <w:rPr>
          <w:rFonts w:eastAsia="ScalaSansCVBold"/>
          <w:lang w:val="en-US"/>
        </w:rPr>
        <w:t xml:space="preserve"> (</w:t>
      </w:r>
      <w:r w:rsidR="00B10E97" w:rsidRPr="009F4CA8">
        <w:rPr>
          <w:rFonts w:eastAsia="ScalaSansCVBold"/>
          <w:i/>
          <w:iCs/>
        </w:rPr>
        <w:t>already</w:t>
      </w:r>
      <w:r w:rsidR="00B10E97" w:rsidRPr="00B10E97">
        <w:rPr>
          <w:rFonts w:eastAsia="ScalaSansCVBold"/>
          <w:lang w:val="en-US"/>
        </w:rPr>
        <w:t xml:space="preserve"> </w:t>
      </w:r>
      <w:r w:rsidR="00B10E97" w:rsidRPr="009F4CA8">
        <w:rPr>
          <w:rFonts w:eastAsia="ScalaSansCVBold"/>
          <w:i/>
          <w:iCs/>
        </w:rPr>
        <w:t>use</w:t>
      </w:r>
      <w:r w:rsidR="00B10E97" w:rsidRPr="00B10E97">
        <w:rPr>
          <w:rFonts w:eastAsia="ScalaSansCVBold"/>
          <w:lang w:val="en-US"/>
        </w:rPr>
        <w:t>) up all my luck for this year.</w:t>
      </w:r>
      <w:r w:rsidR="00B10E97" w:rsidRPr="00B10E97">
        <w:rPr>
          <w:rFonts w:eastAsia="ScalaSansCV-Plain" w:hint="eastAsia"/>
          <w:lang w:val="en-US"/>
        </w:rPr>
        <w:t>”</w:t>
      </w:r>
    </w:p>
    <w:p w14:paraId="020AA91F" w14:textId="77777777" w:rsidR="00F95867" w:rsidRPr="00B10E97" w:rsidRDefault="00F95867" w:rsidP="00B10E97">
      <w:pPr>
        <w:pStyle w:val="13Lckentext"/>
        <w:rPr>
          <w:rFonts w:eastAsia="ScalaSansCV-Plain"/>
          <w:lang w:val="en-US"/>
        </w:rPr>
      </w:pPr>
    </w:p>
    <w:p w14:paraId="37138F21" w14:textId="23053144" w:rsidR="009F4CA8" w:rsidRDefault="00B10E97" w:rsidP="00B10E97">
      <w:pPr>
        <w:pStyle w:val="13Lckentext"/>
        <w:rPr>
          <w:rFonts w:eastAsia="ScalaSansCVBold"/>
        </w:rPr>
      </w:pPr>
      <w:r w:rsidRPr="00B10E97">
        <w:rPr>
          <w:rFonts w:eastAsia="ScalaSansCVBold"/>
          <w:lang w:val="en-US"/>
        </w:rPr>
        <w:t xml:space="preserve">BASE jumping </w:t>
      </w:r>
      <w:r w:rsidR="00F95867">
        <w:rPr>
          <w:rFonts w:eastAsia="ScalaSansCVBold"/>
          <w:lang w:val="en-US"/>
        </w:rPr>
        <w:t>________________________</w:t>
      </w:r>
      <w:r w:rsidRPr="00B10E97">
        <w:rPr>
          <w:rFonts w:eastAsia="ScalaSansCVBold"/>
          <w:lang w:val="en-US"/>
        </w:rPr>
        <w:t xml:space="preserve"> </w:t>
      </w:r>
      <w:r w:rsidRPr="009F4CA8">
        <w:rPr>
          <w:rFonts w:eastAsia="ScalaSansCVBold"/>
          <w:vertAlign w:val="superscript"/>
        </w:rPr>
        <w:t>17</w:t>
      </w:r>
      <w:r w:rsidRPr="00B10E97">
        <w:rPr>
          <w:rFonts w:eastAsia="ScalaSansCVBold"/>
          <w:lang w:val="en-US"/>
        </w:rPr>
        <w:t xml:space="preserve"> (</w:t>
      </w:r>
      <w:r w:rsidRPr="009F4CA8">
        <w:rPr>
          <w:rFonts w:eastAsia="ScalaSansCVBold"/>
          <w:i/>
          <w:iCs/>
        </w:rPr>
        <w:t>become</w:t>
      </w:r>
      <w:r w:rsidRPr="00B10E97">
        <w:rPr>
          <w:rFonts w:eastAsia="ScalaSansCVBold"/>
          <w:lang w:val="en-US"/>
        </w:rPr>
        <w:t>) very popular in Scotland in the last few</w:t>
      </w:r>
      <w:r w:rsidR="00F95867">
        <w:rPr>
          <w:rFonts w:eastAsia="ScalaSansCVBold"/>
          <w:lang w:val="en-US"/>
        </w:rPr>
        <w:t xml:space="preserve"> </w:t>
      </w:r>
      <w:r w:rsidRPr="00B10E97">
        <w:rPr>
          <w:rFonts w:eastAsia="ScalaSansCVBold"/>
          <w:lang w:val="en-US"/>
        </w:rPr>
        <w:t xml:space="preserve">years. The number of people taking part in the sport </w:t>
      </w:r>
      <w:r w:rsidR="00F95867">
        <w:rPr>
          <w:rFonts w:eastAsia="ScalaSansCVBold"/>
          <w:lang w:val="en-US"/>
        </w:rPr>
        <w:t>_______________________</w:t>
      </w:r>
      <w:r w:rsidRPr="00B10E97">
        <w:rPr>
          <w:rFonts w:eastAsia="ScalaSansCVBold"/>
          <w:lang w:val="en-US"/>
        </w:rPr>
        <w:t xml:space="preserve"> </w:t>
      </w:r>
      <w:r w:rsidRPr="009F4CA8">
        <w:rPr>
          <w:rFonts w:eastAsia="ScalaSansCVBold"/>
          <w:vertAlign w:val="superscript"/>
        </w:rPr>
        <w:t>18</w:t>
      </w:r>
      <w:r w:rsidRPr="00B10E97">
        <w:rPr>
          <w:rFonts w:eastAsia="ScalaSansCVBold"/>
          <w:lang w:val="en-US"/>
        </w:rPr>
        <w:t xml:space="preserve"> (</w:t>
      </w:r>
      <w:r w:rsidRPr="009F4CA8">
        <w:rPr>
          <w:rFonts w:eastAsia="ScalaSansCVBold"/>
          <w:i/>
          <w:iCs/>
        </w:rPr>
        <w:t>rise</w:t>
      </w:r>
      <w:r w:rsidRPr="00B10E97">
        <w:rPr>
          <w:rFonts w:eastAsia="ScalaSansCVBold"/>
          <w:lang w:val="en-US"/>
        </w:rPr>
        <w:t>) sharply</w:t>
      </w:r>
      <w:r w:rsidR="00F95867">
        <w:rPr>
          <w:rFonts w:eastAsia="ScalaSansCVBold"/>
          <w:lang w:val="en-US"/>
        </w:rPr>
        <w:t xml:space="preserve"> </w:t>
      </w:r>
      <w:r w:rsidRPr="00B10E97">
        <w:rPr>
          <w:rFonts w:eastAsia="ScalaSansCVBold"/>
        </w:rPr>
        <w:t>since 2010.</w:t>
      </w:r>
    </w:p>
    <w:p w14:paraId="757FB381" w14:textId="39941444" w:rsidR="009F4CA8" w:rsidRDefault="009F4CA8" w:rsidP="00B10E97">
      <w:pPr>
        <w:pStyle w:val="13Lckentext"/>
        <w:rPr>
          <w:rFonts w:eastAsia="ScalaSansCVBold"/>
        </w:rPr>
      </w:pPr>
    </w:p>
    <w:p w14:paraId="00DA391E" w14:textId="697ACF20" w:rsidR="009F4CA8" w:rsidRPr="0040041B" w:rsidRDefault="009F4CA8" w:rsidP="009F4CA8">
      <w:pPr>
        <w:pStyle w:val="12VERQuellenangabeBildangabe"/>
        <w:rPr>
          <w:rFonts w:eastAsia="ScalaSansCVBold"/>
          <w:lang w:val="en-US"/>
        </w:rPr>
      </w:pPr>
      <w:r w:rsidRPr="0040041B">
        <w:rPr>
          <w:rFonts w:eastAsia="ScalaSansCVBold"/>
          <w:lang w:val="en-US"/>
        </w:rPr>
        <w:t xml:space="preserve">* </w:t>
      </w:r>
      <w:r w:rsidRPr="0040041B">
        <w:rPr>
          <w:rFonts w:eastAsia="ScalaSansCVBold"/>
          <w:i/>
          <w:iCs/>
          <w:lang w:val="en-US"/>
        </w:rPr>
        <w:t>gully</w:t>
      </w:r>
      <w:r w:rsidRPr="0040041B">
        <w:rPr>
          <w:rFonts w:eastAsia="ScalaSansCVBold"/>
          <w:lang w:val="en-US"/>
        </w:rPr>
        <w:t xml:space="preserve"> Schlucht</w:t>
      </w:r>
    </w:p>
    <w:p w14:paraId="734C9D11" w14:textId="4A797130" w:rsidR="005A2D1F" w:rsidRPr="00B10E97" w:rsidRDefault="005C030E" w:rsidP="009F4CA8">
      <w:pPr>
        <w:pStyle w:val="13Lckentext"/>
        <w:ind w:left="720"/>
      </w:pPr>
      <w:r w:rsidRPr="00B10E97">
        <w:br w:type="page"/>
      </w:r>
    </w:p>
    <w:p w14:paraId="262DDBAB" w14:textId="77777777" w:rsidR="00E84272" w:rsidRPr="00E84272" w:rsidRDefault="00E84272" w:rsidP="00E84272"/>
    <w:p w14:paraId="6805B88B" w14:textId="0C514E19" w:rsidR="00AE3D45" w:rsidRPr="00456CB7" w:rsidRDefault="00AE3D45" w:rsidP="00AE3D45">
      <w:pPr>
        <w:pStyle w:val="02VERUeberschrift"/>
        <w:rPr>
          <w:lang w:val="en-GB"/>
        </w:rPr>
      </w:pPr>
      <w:r>
        <w:rPr>
          <w:lang w:val="en-GB"/>
        </w:rPr>
        <w:t>Lösungen</w:t>
      </w:r>
    </w:p>
    <w:p w14:paraId="3E85941F" w14:textId="77777777" w:rsidR="00BC5125" w:rsidRPr="00FC3663" w:rsidRDefault="00AE3D45" w:rsidP="00AE3D45">
      <w:pPr>
        <w:pStyle w:val="04VERGrundschrift10pt"/>
        <w:rPr>
          <w:rStyle w:val="07VERFett"/>
          <w:b w:val="0"/>
          <w:bCs w:val="0"/>
          <w:lang w:val="en-GB"/>
        </w:rPr>
      </w:pPr>
      <w:r w:rsidRPr="00FC3663">
        <w:rPr>
          <w:rStyle w:val="07VERFett"/>
          <w:b w:val="0"/>
          <w:bCs w:val="0"/>
          <w:lang w:val="en-GB"/>
        </w:rPr>
        <w:t>1</w:t>
      </w:r>
    </w:p>
    <w:p w14:paraId="2B9EA048" w14:textId="622B4DAF" w:rsidR="007555C8" w:rsidRDefault="00F95867" w:rsidP="00AE3D45">
      <w:pPr>
        <w:pStyle w:val="04VERGrundschrift10pt"/>
        <w:rPr>
          <w:rStyle w:val="07VERFett"/>
          <w:b w:val="0"/>
          <w:bCs w:val="0"/>
          <w:lang w:val="en-GB"/>
        </w:rPr>
      </w:pPr>
      <w:r w:rsidRPr="00F629A8">
        <w:rPr>
          <w:rStyle w:val="07VERFett"/>
          <w:lang w:val="en-GB"/>
        </w:rPr>
        <w:t>Present perfect tense</w:t>
      </w:r>
      <w:r>
        <w:rPr>
          <w:rStyle w:val="07VERFett"/>
          <w:b w:val="0"/>
          <w:bCs w:val="0"/>
          <w:lang w:val="en-GB"/>
        </w:rPr>
        <w:t>: already, ever, for … hours/years/ …., never, recently, since, yet</w:t>
      </w:r>
    </w:p>
    <w:p w14:paraId="32502511" w14:textId="62EDAD6C" w:rsidR="00F95867" w:rsidRDefault="00F95867" w:rsidP="00AE3D45">
      <w:pPr>
        <w:pStyle w:val="04VERGrundschrift10pt"/>
        <w:rPr>
          <w:rStyle w:val="07VERFett"/>
          <w:b w:val="0"/>
          <w:bCs w:val="0"/>
          <w:lang w:val="en-GB"/>
        </w:rPr>
      </w:pPr>
      <w:r w:rsidRPr="00F629A8">
        <w:rPr>
          <w:rStyle w:val="07VERFett"/>
          <w:lang w:val="en-GB"/>
        </w:rPr>
        <w:t>Past simple</w:t>
      </w:r>
      <w:r>
        <w:rPr>
          <w:rStyle w:val="07VERFett"/>
          <w:b w:val="0"/>
          <w:bCs w:val="0"/>
          <w:lang w:val="en-GB"/>
        </w:rPr>
        <w:t>: in 1999/2000/ … , in those days, last week/month/Christmas/</w:t>
      </w:r>
      <w:r w:rsidR="00F629A8">
        <w:rPr>
          <w:rStyle w:val="07VERFett"/>
          <w:b w:val="0"/>
          <w:bCs w:val="0"/>
          <w:lang w:val="en-GB"/>
        </w:rPr>
        <w:t xml:space="preserve"> … , two days/weeks/ … ago, yesterday</w:t>
      </w:r>
    </w:p>
    <w:p w14:paraId="7D6CA420" w14:textId="77777777" w:rsidR="00F95867" w:rsidRPr="00FC3663" w:rsidRDefault="00F95867" w:rsidP="00AE3D45">
      <w:pPr>
        <w:pStyle w:val="04VERGrundschrift10pt"/>
        <w:rPr>
          <w:rStyle w:val="07VERFett"/>
          <w:b w:val="0"/>
          <w:bCs w:val="0"/>
          <w:lang w:val="en-GB"/>
        </w:rPr>
      </w:pPr>
    </w:p>
    <w:p w14:paraId="7F77B096" w14:textId="77777777" w:rsidR="00AE3D45" w:rsidRPr="00FC3663" w:rsidRDefault="00AE3D45" w:rsidP="00AE3D45">
      <w:pPr>
        <w:pStyle w:val="04VERGrundschrift10pt"/>
        <w:rPr>
          <w:rStyle w:val="07VERFett"/>
          <w:b w:val="0"/>
          <w:bCs w:val="0"/>
          <w:lang w:val="en-GB"/>
        </w:rPr>
      </w:pPr>
      <w:r w:rsidRPr="00FC3663">
        <w:rPr>
          <w:rStyle w:val="07VERFett"/>
          <w:b w:val="0"/>
          <w:bCs w:val="0"/>
          <w:lang w:val="en-GB"/>
        </w:rPr>
        <w:t>2</w:t>
      </w:r>
    </w:p>
    <w:p w14:paraId="760376D4" w14:textId="00F2059A" w:rsidR="006A5C14" w:rsidRPr="00E906C4" w:rsidRDefault="006A5C14" w:rsidP="006A5C14">
      <w:pPr>
        <w:pStyle w:val="04VERGrundschrift10pt"/>
        <w:rPr>
          <w:rStyle w:val="07VERFett"/>
          <w:b w:val="0"/>
          <w:bCs w:val="0"/>
          <w:lang w:val="en-US"/>
        </w:rPr>
      </w:pPr>
      <w:r w:rsidRPr="00247343">
        <w:rPr>
          <w:szCs w:val="18"/>
          <w:lang w:val="en-GB"/>
        </w:rPr>
        <w:t xml:space="preserve">1 </w:t>
      </w:r>
      <w:r w:rsidRPr="00B10E97">
        <w:rPr>
          <w:rStyle w:val="07VERFett"/>
          <w:b w:val="0"/>
          <w:bCs w:val="0"/>
          <w:lang w:val="en-US"/>
        </w:rPr>
        <w:t>have you done</w:t>
      </w:r>
      <w:r>
        <w:rPr>
          <w:rStyle w:val="07VERFett"/>
          <w:b w:val="0"/>
          <w:bCs w:val="0"/>
          <w:lang w:val="en-US"/>
        </w:rPr>
        <w:t xml:space="preserve">, 2 </w:t>
      </w:r>
      <w:r w:rsidRPr="00B10E97">
        <w:rPr>
          <w:rStyle w:val="07VERFett"/>
          <w:b w:val="0"/>
          <w:bCs w:val="0"/>
          <w:lang w:val="en-US"/>
        </w:rPr>
        <w:t>’ve</w:t>
      </w:r>
      <w:r>
        <w:rPr>
          <w:rStyle w:val="07VERFett"/>
          <w:b w:val="0"/>
          <w:bCs w:val="0"/>
          <w:lang w:val="en-US"/>
        </w:rPr>
        <w:t>/have</w:t>
      </w:r>
      <w:r w:rsidRPr="00B10E97">
        <w:rPr>
          <w:rStyle w:val="07VERFett"/>
          <w:b w:val="0"/>
          <w:bCs w:val="0"/>
          <w:lang w:val="en-US"/>
        </w:rPr>
        <w:t xml:space="preserve"> jumped</w:t>
      </w:r>
      <w:r>
        <w:rPr>
          <w:rStyle w:val="07VERFett"/>
          <w:b w:val="0"/>
          <w:bCs w:val="0"/>
          <w:lang w:val="en-US"/>
        </w:rPr>
        <w:t xml:space="preserve">, 3 </w:t>
      </w:r>
      <w:r w:rsidRPr="00B10E97">
        <w:rPr>
          <w:rStyle w:val="07VERFett"/>
          <w:b w:val="0"/>
          <w:bCs w:val="0"/>
          <w:lang w:val="en-US"/>
        </w:rPr>
        <w:t>have you trained</w:t>
      </w:r>
      <w:r>
        <w:rPr>
          <w:rStyle w:val="07VERFett"/>
          <w:b w:val="0"/>
          <w:bCs w:val="0"/>
          <w:lang w:val="en-US"/>
        </w:rPr>
        <w:t>, 4 ’ve/</w:t>
      </w:r>
      <w:r w:rsidRPr="00B10E97">
        <w:rPr>
          <w:rStyle w:val="07VERFett"/>
          <w:b w:val="0"/>
          <w:bCs w:val="0"/>
          <w:lang w:val="en-US"/>
        </w:rPr>
        <w:t>have taught</w:t>
      </w:r>
      <w:r>
        <w:rPr>
          <w:rStyle w:val="07VERFett"/>
          <w:b w:val="0"/>
          <w:bCs w:val="0"/>
          <w:lang w:val="en-US"/>
        </w:rPr>
        <w:t>, 5 Have you ever cancelled, 6 ’ve/</w:t>
      </w:r>
      <w:r w:rsidRPr="00B10E97">
        <w:rPr>
          <w:rStyle w:val="07VERFett"/>
          <w:b w:val="0"/>
          <w:bCs w:val="0"/>
          <w:lang w:val="en-US"/>
        </w:rPr>
        <w:t>have never backed down</w:t>
      </w:r>
      <w:r>
        <w:rPr>
          <w:rStyle w:val="07VERFett"/>
          <w:b w:val="0"/>
          <w:bCs w:val="0"/>
          <w:lang w:val="en-US"/>
        </w:rPr>
        <w:t xml:space="preserve">, 7 </w:t>
      </w:r>
      <w:r w:rsidR="00E84272">
        <w:rPr>
          <w:rStyle w:val="07VERFett"/>
          <w:b w:val="0"/>
          <w:bCs w:val="0"/>
          <w:lang w:val="en-US"/>
        </w:rPr>
        <w:t>’ve/</w:t>
      </w:r>
      <w:r w:rsidRPr="00B10E97">
        <w:rPr>
          <w:rStyle w:val="07VERFett"/>
          <w:b w:val="0"/>
          <w:bCs w:val="0"/>
          <w:lang w:val="en-US"/>
        </w:rPr>
        <w:t>have stopped</w:t>
      </w:r>
      <w:r>
        <w:rPr>
          <w:rStyle w:val="07VERFett"/>
          <w:b w:val="0"/>
          <w:bCs w:val="0"/>
          <w:lang w:val="en-US"/>
        </w:rPr>
        <w:t xml:space="preserve">, 8 </w:t>
      </w:r>
      <w:r w:rsidRPr="006A5C14">
        <w:rPr>
          <w:rFonts w:eastAsia="ScalaSansCV-Plain"/>
          <w:lang w:val="en-US"/>
        </w:rPr>
        <w:t>Have you ever had</w:t>
      </w:r>
      <w:r>
        <w:rPr>
          <w:rFonts w:eastAsia="ScalaSansCV-Plain"/>
          <w:lang w:val="en-US"/>
        </w:rPr>
        <w:t xml:space="preserve">, 9 </w:t>
      </w:r>
      <w:r>
        <w:rPr>
          <w:rStyle w:val="07VERFett"/>
          <w:b w:val="0"/>
          <w:bCs w:val="0"/>
          <w:lang w:val="en-US"/>
        </w:rPr>
        <w:t>’ve/</w:t>
      </w:r>
      <w:r w:rsidRPr="006A5C14">
        <w:rPr>
          <w:rFonts w:eastAsia="ScalaSansCV-Plain"/>
          <w:lang w:val="en-US"/>
        </w:rPr>
        <w:t>have never suffered</w:t>
      </w:r>
      <w:r>
        <w:rPr>
          <w:rFonts w:eastAsia="ScalaSansCV-Plain"/>
          <w:lang w:val="en-US"/>
        </w:rPr>
        <w:t xml:space="preserve">, 10 </w:t>
      </w:r>
      <w:r w:rsidRPr="006A5C14">
        <w:rPr>
          <w:rFonts w:eastAsia="ScalaSansCV-Plain"/>
          <w:lang w:val="en-US"/>
        </w:rPr>
        <w:t>have gone</w:t>
      </w:r>
      <w:r>
        <w:rPr>
          <w:rFonts w:eastAsia="ScalaSansCV-Plain"/>
          <w:lang w:val="en-US"/>
        </w:rPr>
        <w:t xml:space="preserve">, 11 </w:t>
      </w:r>
      <w:r>
        <w:rPr>
          <w:rStyle w:val="07VERFett"/>
          <w:b w:val="0"/>
          <w:bCs w:val="0"/>
          <w:lang w:val="en-US"/>
        </w:rPr>
        <w:t>’ve/</w:t>
      </w:r>
      <w:r w:rsidRPr="006A5C14">
        <w:rPr>
          <w:rFonts w:eastAsia="ScalaSansCV-Plain"/>
          <w:lang w:val="en-US"/>
        </w:rPr>
        <w:t>have always been</w:t>
      </w:r>
      <w:r>
        <w:rPr>
          <w:rFonts w:eastAsia="ScalaSansCV-Plain"/>
          <w:lang w:val="en-US"/>
        </w:rPr>
        <w:t xml:space="preserve">, 12 </w:t>
      </w:r>
      <w:r w:rsidR="00E906C4" w:rsidRPr="00E906C4">
        <w:rPr>
          <w:rFonts w:eastAsia="ScalaSansCV-Plain"/>
          <w:lang w:val="en-US"/>
        </w:rPr>
        <w:t>has BASE jumping helped</w:t>
      </w:r>
      <w:r w:rsidR="00E906C4">
        <w:rPr>
          <w:rFonts w:eastAsia="ScalaSansCV-Plain"/>
          <w:lang w:val="en-US"/>
        </w:rPr>
        <w:t xml:space="preserve">, 13 </w:t>
      </w:r>
      <w:r w:rsidR="00E906C4" w:rsidRPr="00E906C4">
        <w:rPr>
          <w:rFonts w:eastAsia="ScalaSansCV-Plain"/>
          <w:lang w:val="en-US"/>
        </w:rPr>
        <w:t>has given</w:t>
      </w:r>
      <w:r w:rsidR="00E906C4">
        <w:rPr>
          <w:rFonts w:eastAsia="ScalaSansCV-Plain"/>
          <w:lang w:val="en-US"/>
        </w:rPr>
        <w:t xml:space="preserve">, 14 </w:t>
      </w:r>
      <w:r w:rsidR="00E906C4" w:rsidRPr="00E906C4">
        <w:rPr>
          <w:rFonts w:eastAsia="ScalaSansCV-Plain"/>
          <w:lang w:val="en-US"/>
        </w:rPr>
        <w:t>has shown</w:t>
      </w:r>
    </w:p>
    <w:p w14:paraId="01E3705B" w14:textId="77777777" w:rsidR="007555C8" w:rsidRDefault="007555C8" w:rsidP="00AE3D45">
      <w:pPr>
        <w:pStyle w:val="04VERGrundschrift10pt"/>
        <w:rPr>
          <w:rStyle w:val="07VERFett"/>
          <w:b w:val="0"/>
          <w:bCs w:val="0"/>
          <w:lang w:val="en-GB"/>
        </w:rPr>
      </w:pPr>
    </w:p>
    <w:p w14:paraId="0D5A0B42" w14:textId="77777777" w:rsidR="00AE3D45" w:rsidRDefault="00AE3D45" w:rsidP="00AE3D45">
      <w:pPr>
        <w:pStyle w:val="04VERGrundschrift10pt"/>
        <w:rPr>
          <w:szCs w:val="18"/>
          <w:lang w:val="en-GB"/>
        </w:rPr>
      </w:pPr>
      <w:r>
        <w:rPr>
          <w:szCs w:val="18"/>
          <w:lang w:val="en-GB"/>
        </w:rPr>
        <w:t>3</w:t>
      </w:r>
    </w:p>
    <w:p w14:paraId="526E9F4C" w14:textId="4AEAB737" w:rsidR="007555C8" w:rsidRDefault="005A7733" w:rsidP="00AE3D45">
      <w:pPr>
        <w:pStyle w:val="04VERGrundschrift10pt"/>
        <w:rPr>
          <w:szCs w:val="18"/>
          <w:lang w:val="en-GB"/>
        </w:rPr>
      </w:pPr>
      <w:r w:rsidRPr="00414AEF">
        <w:rPr>
          <w:szCs w:val="18"/>
          <w:lang w:val="en-GB"/>
        </w:rPr>
        <w:t xml:space="preserve">1 </w:t>
      </w:r>
      <w:r w:rsidR="00E906C4">
        <w:rPr>
          <w:szCs w:val="18"/>
          <w:lang w:val="en-GB"/>
        </w:rPr>
        <w:t>for, 2 since, 3 since, 4 for, 5 since, 6 for</w:t>
      </w:r>
    </w:p>
    <w:p w14:paraId="78E1F98D" w14:textId="77777777" w:rsidR="007555C8" w:rsidRDefault="007555C8" w:rsidP="00AE3D45">
      <w:pPr>
        <w:pStyle w:val="04VERGrundschrift10pt"/>
        <w:rPr>
          <w:szCs w:val="18"/>
          <w:lang w:val="en-GB"/>
        </w:rPr>
      </w:pPr>
    </w:p>
    <w:p w14:paraId="102F995A" w14:textId="77777777" w:rsidR="00AE3D45" w:rsidRDefault="00AE3D45" w:rsidP="00AE3D45">
      <w:pPr>
        <w:pStyle w:val="04VERGrundschrift10pt"/>
        <w:rPr>
          <w:szCs w:val="18"/>
          <w:lang w:val="en-GB"/>
        </w:rPr>
      </w:pPr>
      <w:r>
        <w:rPr>
          <w:szCs w:val="18"/>
          <w:lang w:val="en-GB"/>
        </w:rPr>
        <w:t>4</w:t>
      </w:r>
    </w:p>
    <w:p w14:paraId="0D1AC061" w14:textId="7B15B9AD" w:rsidR="0091281F" w:rsidRPr="00F13FD6" w:rsidRDefault="00A16234" w:rsidP="00AE3D45">
      <w:pPr>
        <w:pStyle w:val="04VERGrundschrift10pt"/>
        <w:rPr>
          <w:szCs w:val="18"/>
          <w:lang w:val="en-US"/>
        </w:rPr>
      </w:pPr>
      <w:r w:rsidRPr="00414AEF">
        <w:rPr>
          <w:szCs w:val="18"/>
          <w:lang w:val="en-GB"/>
        </w:rPr>
        <w:t xml:space="preserve">1 </w:t>
      </w:r>
      <w:r w:rsidR="00F13FD6" w:rsidRPr="00F13FD6">
        <w:rPr>
          <w:rFonts w:eastAsia="ScalaSansCVBold"/>
          <w:lang w:val="en-US"/>
        </w:rPr>
        <w:t>survived, 2 spun, 3 crashed, 4 blew, 5 went</w:t>
      </w:r>
      <w:r w:rsidR="00F13FD6">
        <w:rPr>
          <w:rFonts w:eastAsia="ScalaSansCVBold"/>
          <w:lang w:val="en-US"/>
        </w:rPr>
        <w:t>, 6 told, 7 was, 8 tried, 9 hit, 10 were, 11 hurt, 12 called, 13 have been, 14 has had, 15 have never seen, 16 have already used, 17 has become, 18 has risen</w:t>
      </w:r>
    </w:p>
    <w:p w14:paraId="565302EF" w14:textId="77777777" w:rsidR="007555C8" w:rsidRDefault="007555C8" w:rsidP="00AE3D45">
      <w:pPr>
        <w:pStyle w:val="04VERGrundschrift10pt"/>
        <w:rPr>
          <w:szCs w:val="18"/>
          <w:lang w:val="en-GB"/>
        </w:rPr>
      </w:pPr>
    </w:p>
    <w:sectPr w:rsidR="007555C8" w:rsidSect="00175CE4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361" w:right="1134" w:bottom="1361" w:left="1134" w:header="624" w:footer="62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8339CBC" w14:textId="77777777" w:rsidR="00C47396" w:rsidRDefault="00C47396" w:rsidP="000B1DC7">
      <w:r>
        <w:separator/>
      </w:r>
    </w:p>
  </w:endnote>
  <w:endnote w:type="continuationSeparator" w:id="0">
    <w:p w14:paraId="1DDC8268" w14:textId="77777777" w:rsidR="00C47396" w:rsidRDefault="00C47396" w:rsidP="000B1DC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Minion Pro">
    <w:altName w:val="Cambria"/>
    <w:panose1 w:val="02040503050201020203"/>
    <w:charset w:val="00"/>
    <w:family w:val="roman"/>
    <w:notTrueType/>
    <w:pitch w:val="variable"/>
    <w:sig w:usb0="E00002AF" w:usb1="50006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calaSansCVBold">
    <w:altName w:val="Yu Gothic"/>
    <w:panose1 w:val="00000000000000000000"/>
    <w:charset w:val="80"/>
    <w:family w:val="swiss"/>
    <w:notTrueType/>
    <w:pitch w:val="default"/>
    <w:sig w:usb0="00000001" w:usb1="08070000" w:usb2="00000010" w:usb3="00000000" w:csb0="0002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calaSansCV-Plain">
    <w:altName w:val="Dotum"/>
    <w:panose1 w:val="02000603040000020003"/>
    <w:charset w:val="81"/>
    <w:family w:val="swiss"/>
    <w:notTrueType/>
    <w:pitch w:val="default"/>
    <w:sig w:usb0="00000001" w:usb1="09060000" w:usb2="00000010" w:usb3="00000000" w:csb0="0008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6595417" w14:textId="77777777" w:rsidR="003F10FE" w:rsidRDefault="003F10FE">
    <w:pPr>
      <w:spacing w:after="0" w:line="240" w:lineRule="auto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283ACF9" w14:textId="292338CF" w:rsidR="00F3074C" w:rsidRPr="0040041B" w:rsidRDefault="00F3074C" w:rsidP="00175CE4">
    <w:pPr>
      <w:pStyle w:val="06VERFuzeile"/>
      <w:pBdr>
        <w:top w:val="single" w:sz="4" w:space="1" w:color="auto"/>
      </w:pBdr>
      <w:tabs>
        <w:tab w:val="clear" w:pos="9072"/>
        <w:tab w:val="right" w:pos="9638"/>
      </w:tabs>
      <w:rPr>
        <w:lang w:val="de-AT"/>
      </w:rPr>
    </w:pPr>
    <w:r w:rsidRPr="0040041B">
      <w:rPr>
        <w:lang w:val="de-AT"/>
      </w:rPr>
      <w:t>© VERITAS-Verlag, Linz</w:t>
    </w:r>
    <w:r w:rsidR="0040041B" w:rsidRPr="0040041B">
      <w:rPr>
        <w:lang w:val="de-AT"/>
      </w:rPr>
      <w:t>, und Cornelsen Verlag G</w:t>
    </w:r>
    <w:r w:rsidR="0040041B">
      <w:rPr>
        <w:lang w:val="de-AT"/>
      </w:rPr>
      <w:t>mbH, Berlin</w:t>
    </w:r>
    <w:r w:rsidRPr="0040041B">
      <w:rPr>
        <w:lang w:val="de-AT"/>
      </w:rPr>
      <w:tab/>
    </w:r>
    <w:r w:rsidR="002F1B4D" w:rsidRPr="0040041B">
      <w:rPr>
        <w:rStyle w:val="09VERUnterstrichen"/>
        <w:u w:val="none"/>
        <w:lang w:val="de-AT"/>
      </w:rPr>
      <w:t>James Abram /Steve Williams</w:t>
    </w:r>
    <w:r w:rsidRPr="0040041B">
      <w:rPr>
        <w:lang w:val="de-AT"/>
      </w:rPr>
      <w:t xml:space="preserve"> </w:t>
    </w:r>
  </w:p>
  <w:p w14:paraId="608F924A" w14:textId="77777777" w:rsidR="00F3074C" w:rsidRPr="002F1B4D" w:rsidRDefault="00F3074C" w:rsidP="00175CE4">
    <w:pPr>
      <w:pStyle w:val="06VERFuzeile"/>
      <w:tabs>
        <w:tab w:val="clear" w:pos="9072"/>
        <w:tab w:val="right" w:pos="9638"/>
      </w:tabs>
      <w:rPr>
        <w:lang w:val="en-US"/>
      </w:rPr>
    </w:pPr>
    <w:r w:rsidRPr="0040041B">
      <w:rPr>
        <w:rStyle w:val="09VERUnterstrichen"/>
        <w:u w:val="none"/>
        <w:lang w:val="de-AT"/>
      </w:rPr>
      <w:tab/>
    </w:r>
    <w:r w:rsidRPr="0040041B">
      <w:rPr>
        <w:lang w:val="de-AT"/>
      </w:rPr>
      <w:tab/>
    </w:r>
    <w:r w:rsidR="00713E30" w:rsidRPr="00B84989">
      <w:rPr>
        <w:rStyle w:val="07VERFett"/>
        <w:b w:val="0"/>
      </w:rPr>
      <w:fldChar w:fldCharType="begin"/>
    </w:r>
    <w:r w:rsidRPr="002F1B4D">
      <w:rPr>
        <w:rStyle w:val="07VERFett"/>
        <w:b w:val="0"/>
        <w:lang w:val="en-US"/>
      </w:rPr>
      <w:instrText xml:space="preserve"> PAGE   \* MERGEFORMAT </w:instrText>
    </w:r>
    <w:r w:rsidR="00713E30" w:rsidRPr="00B84989">
      <w:rPr>
        <w:rStyle w:val="07VERFett"/>
        <w:b w:val="0"/>
      </w:rPr>
      <w:fldChar w:fldCharType="separate"/>
    </w:r>
    <w:r w:rsidR="003F10FE" w:rsidRPr="002F1B4D">
      <w:rPr>
        <w:rStyle w:val="07VERFett"/>
        <w:b w:val="0"/>
        <w:noProof/>
        <w:lang w:val="en-US"/>
      </w:rPr>
      <w:t>1</w:t>
    </w:r>
    <w:r w:rsidR="00713E30" w:rsidRPr="00B84989">
      <w:rPr>
        <w:rStyle w:val="07VERFett"/>
        <w:b w:val="0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FA7C9BD" w14:textId="77777777" w:rsidR="003F10FE" w:rsidRDefault="003F10FE">
    <w:pPr>
      <w:spacing w:after="0" w:line="240" w:lineRule="auto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E4814BA" w14:textId="77777777" w:rsidR="00C47396" w:rsidRDefault="00C47396" w:rsidP="000B1DC7">
      <w:r>
        <w:separator/>
      </w:r>
    </w:p>
  </w:footnote>
  <w:footnote w:type="continuationSeparator" w:id="0">
    <w:p w14:paraId="0E0FB2F1" w14:textId="77777777" w:rsidR="00C47396" w:rsidRDefault="00C47396" w:rsidP="000B1DC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B4B1109" w14:textId="77777777" w:rsidR="00A3117F" w:rsidRDefault="00A3117F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709A1B6" w14:textId="6153B3A9" w:rsidR="00F3074C" w:rsidRPr="00BC5125" w:rsidRDefault="00F3074C" w:rsidP="00334EC5">
    <w:pPr>
      <w:pStyle w:val="06VERKopfzeile"/>
      <w:rPr>
        <w:lang w:val="en-GB"/>
      </w:rPr>
    </w:pPr>
    <w:r>
      <w:rPr>
        <w:noProof/>
        <w:lang w:val="de-DE" w:eastAsia="de-DE" w:bidi="ar-SA"/>
      </w:rPr>
      <w:drawing>
        <wp:anchor distT="0" distB="0" distL="114300" distR="114300" simplePos="0" relativeHeight="251657728" behindDoc="0" locked="0" layoutInCell="1" allowOverlap="1" wp14:anchorId="6E05C520" wp14:editId="6E683CD5">
          <wp:simplePos x="0" y="0"/>
          <wp:positionH relativeFrom="column">
            <wp:posOffset>5168265</wp:posOffset>
          </wp:positionH>
          <wp:positionV relativeFrom="paragraph">
            <wp:posOffset>-13335</wp:posOffset>
          </wp:positionV>
          <wp:extent cx="982980" cy="269875"/>
          <wp:effectExtent l="0" t="0" r="7620" b="0"/>
          <wp:wrapNone/>
          <wp:docPr id="1" name="Bild 1" descr="veritas_logo_SW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veritas_logo_SW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982980" cy="26987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="00A3117F">
      <w:rPr>
        <w:lang w:val="en-GB"/>
      </w:rPr>
      <w:t>Grammar e</w:t>
    </w:r>
    <w:r w:rsidR="00A3117F" w:rsidRPr="00BC5125">
      <w:rPr>
        <w:lang w:val="en-GB"/>
      </w:rPr>
      <w:t xml:space="preserve">xtra practice </w:t>
    </w:r>
    <w:r w:rsidR="00BC5125" w:rsidRPr="00BC5125">
      <w:rPr>
        <w:lang w:val="en-GB"/>
      </w:rPr>
      <w:t xml:space="preserve">– </w:t>
    </w:r>
    <w:r w:rsidR="00E54336">
      <w:rPr>
        <w:lang w:val="en-GB"/>
      </w:rPr>
      <w:t>Present perfect</w:t>
    </w:r>
    <w:r w:rsidR="00FC3663">
      <w:rPr>
        <w:lang w:val="en-GB"/>
      </w:rPr>
      <w:t xml:space="preserve"> tense</w:t>
    </w:r>
  </w:p>
  <w:p w14:paraId="778DA964" w14:textId="15D746D6" w:rsidR="00F3074C" w:rsidRPr="00BC5125" w:rsidRDefault="002F1B4D" w:rsidP="00B84989">
    <w:pPr>
      <w:pStyle w:val="06VERKopfzeile"/>
      <w:pBdr>
        <w:bottom w:val="single" w:sz="4" w:space="1" w:color="auto"/>
      </w:pBdr>
      <w:rPr>
        <w:rStyle w:val="09VERUnterstrichen"/>
        <w:u w:val="none"/>
        <w:lang w:val="en-GB"/>
      </w:rPr>
    </w:pPr>
    <w:r>
      <w:rPr>
        <w:rStyle w:val="09VERUnterstrichen"/>
        <w:u w:val="none"/>
        <w:lang w:val="en-GB"/>
      </w:rPr>
      <w:t xml:space="preserve">Business in Context </w:t>
    </w:r>
    <w:r w:rsidR="00BC5125">
      <w:rPr>
        <w:rStyle w:val="09VERUnterstrichen"/>
        <w:u w:val="none"/>
        <w:lang w:val="en-GB"/>
      </w:rPr>
      <w:t>1</w:t>
    </w:r>
    <w:r w:rsidR="00F3074C" w:rsidRPr="00BC5125">
      <w:rPr>
        <w:rStyle w:val="09VERUnterstrichen"/>
        <w:u w:val="none"/>
        <w:lang w:val="en-GB"/>
      </w:rPr>
      <w:tab/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C21D639" w14:textId="77777777" w:rsidR="00A3117F" w:rsidRDefault="00A3117F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C07930"/>
    <w:multiLevelType w:val="hybridMultilevel"/>
    <w:tmpl w:val="9AA640BC"/>
    <w:lvl w:ilvl="0" w:tplc="FB6E6BD2">
      <w:start w:val="1"/>
      <w:numFmt w:val="bullet"/>
      <w:pStyle w:val="05VERAufzaehlungLinie10pt"/>
      <w:lvlText w:val="−"/>
      <w:lvlJc w:val="left"/>
      <w:pPr>
        <w:ind w:left="720" w:hanging="360"/>
      </w:pPr>
      <w:rPr>
        <w:rFonts w:ascii="Minion Pro" w:hAnsi="Minion Pro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1973363"/>
    <w:multiLevelType w:val="hybridMultilevel"/>
    <w:tmpl w:val="243C8E30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28E1861"/>
    <w:multiLevelType w:val="hybridMultilevel"/>
    <w:tmpl w:val="7A8E2690"/>
    <w:lvl w:ilvl="0" w:tplc="8D78CF76">
      <w:start w:val="1"/>
      <w:numFmt w:val="bullet"/>
      <w:pStyle w:val="05VERAufzaehlungRaute10pt"/>
      <w:lvlText w:val=""/>
      <w:lvlJc w:val="left"/>
      <w:pPr>
        <w:ind w:left="360" w:hanging="360"/>
      </w:pPr>
      <w:rPr>
        <w:rFonts w:ascii="Wingdings 2" w:hAnsi="Wingdings 2" w:hint="default"/>
        <w:color w:val="777777"/>
        <w:sz w:val="16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5D12EE8"/>
    <w:multiLevelType w:val="hybridMultilevel"/>
    <w:tmpl w:val="7C8EB552"/>
    <w:lvl w:ilvl="0" w:tplc="86F4A806">
      <w:numFmt w:val="bullet"/>
      <w:lvlText w:val="•"/>
      <w:lvlJc w:val="left"/>
      <w:pPr>
        <w:ind w:left="1068" w:hanging="708"/>
      </w:pPr>
      <w:rPr>
        <w:rFonts w:ascii="Verdana" w:eastAsia="Times New Roman" w:hAnsi="Verdana" w:cs="Aria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9CC507F"/>
    <w:multiLevelType w:val="hybridMultilevel"/>
    <w:tmpl w:val="27706BDC"/>
    <w:lvl w:ilvl="0" w:tplc="6AD6F06C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 w:tplc="0C070019" w:tentative="1">
      <w:start w:val="1"/>
      <w:numFmt w:val="lowerLetter"/>
      <w:lvlText w:val="%2."/>
      <w:lvlJc w:val="left"/>
      <w:pPr>
        <w:ind w:left="1080" w:hanging="360"/>
      </w:pPr>
    </w:lvl>
    <w:lvl w:ilvl="2" w:tplc="0C07001B" w:tentative="1">
      <w:start w:val="1"/>
      <w:numFmt w:val="lowerRoman"/>
      <w:lvlText w:val="%3."/>
      <w:lvlJc w:val="right"/>
      <w:pPr>
        <w:ind w:left="1800" w:hanging="180"/>
      </w:pPr>
    </w:lvl>
    <w:lvl w:ilvl="3" w:tplc="0C07000F" w:tentative="1">
      <w:start w:val="1"/>
      <w:numFmt w:val="decimal"/>
      <w:lvlText w:val="%4."/>
      <w:lvlJc w:val="left"/>
      <w:pPr>
        <w:ind w:left="2520" w:hanging="360"/>
      </w:pPr>
    </w:lvl>
    <w:lvl w:ilvl="4" w:tplc="0C070019" w:tentative="1">
      <w:start w:val="1"/>
      <w:numFmt w:val="lowerLetter"/>
      <w:lvlText w:val="%5."/>
      <w:lvlJc w:val="left"/>
      <w:pPr>
        <w:ind w:left="3240" w:hanging="360"/>
      </w:pPr>
    </w:lvl>
    <w:lvl w:ilvl="5" w:tplc="0C07001B" w:tentative="1">
      <w:start w:val="1"/>
      <w:numFmt w:val="lowerRoman"/>
      <w:lvlText w:val="%6."/>
      <w:lvlJc w:val="right"/>
      <w:pPr>
        <w:ind w:left="3960" w:hanging="180"/>
      </w:pPr>
    </w:lvl>
    <w:lvl w:ilvl="6" w:tplc="0C07000F" w:tentative="1">
      <w:start w:val="1"/>
      <w:numFmt w:val="decimal"/>
      <w:lvlText w:val="%7."/>
      <w:lvlJc w:val="left"/>
      <w:pPr>
        <w:ind w:left="4680" w:hanging="360"/>
      </w:pPr>
    </w:lvl>
    <w:lvl w:ilvl="7" w:tplc="0C070019" w:tentative="1">
      <w:start w:val="1"/>
      <w:numFmt w:val="lowerLetter"/>
      <w:lvlText w:val="%8."/>
      <w:lvlJc w:val="left"/>
      <w:pPr>
        <w:ind w:left="5400" w:hanging="360"/>
      </w:pPr>
    </w:lvl>
    <w:lvl w:ilvl="8" w:tplc="0C07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3C887814"/>
    <w:multiLevelType w:val="hybridMultilevel"/>
    <w:tmpl w:val="4BAEE0E4"/>
    <w:lvl w:ilvl="0" w:tplc="0C070017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C070019" w:tentative="1">
      <w:start w:val="1"/>
      <w:numFmt w:val="lowerLetter"/>
      <w:lvlText w:val="%2."/>
      <w:lvlJc w:val="left"/>
      <w:pPr>
        <w:ind w:left="1364" w:hanging="360"/>
      </w:pPr>
    </w:lvl>
    <w:lvl w:ilvl="2" w:tplc="0C07001B" w:tentative="1">
      <w:start w:val="1"/>
      <w:numFmt w:val="lowerRoman"/>
      <w:lvlText w:val="%3."/>
      <w:lvlJc w:val="right"/>
      <w:pPr>
        <w:ind w:left="2084" w:hanging="180"/>
      </w:pPr>
    </w:lvl>
    <w:lvl w:ilvl="3" w:tplc="0C07000F" w:tentative="1">
      <w:start w:val="1"/>
      <w:numFmt w:val="decimal"/>
      <w:lvlText w:val="%4."/>
      <w:lvlJc w:val="left"/>
      <w:pPr>
        <w:ind w:left="2804" w:hanging="360"/>
      </w:pPr>
    </w:lvl>
    <w:lvl w:ilvl="4" w:tplc="0C070019" w:tentative="1">
      <w:start w:val="1"/>
      <w:numFmt w:val="lowerLetter"/>
      <w:lvlText w:val="%5."/>
      <w:lvlJc w:val="left"/>
      <w:pPr>
        <w:ind w:left="3524" w:hanging="360"/>
      </w:pPr>
    </w:lvl>
    <w:lvl w:ilvl="5" w:tplc="0C07001B" w:tentative="1">
      <w:start w:val="1"/>
      <w:numFmt w:val="lowerRoman"/>
      <w:lvlText w:val="%6."/>
      <w:lvlJc w:val="right"/>
      <w:pPr>
        <w:ind w:left="4244" w:hanging="180"/>
      </w:pPr>
    </w:lvl>
    <w:lvl w:ilvl="6" w:tplc="0C07000F" w:tentative="1">
      <w:start w:val="1"/>
      <w:numFmt w:val="decimal"/>
      <w:lvlText w:val="%7."/>
      <w:lvlJc w:val="left"/>
      <w:pPr>
        <w:ind w:left="4964" w:hanging="360"/>
      </w:pPr>
    </w:lvl>
    <w:lvl w:ilvl="7" w:tplc="0C070019" w:tentative="1">
      <w:start w:val="1"/>
      <w:numFmt w:val="lowerLetter"/>
      <w:lvlText w:val="%8."/>
      <w:lvlJc w:val="left"/>
      <w:pPr>
        <w:ind w:left="5684" w:hanging="360"/>
      </w:pPr>
    </w:lvl>
    <w:lvl w:ilvl="8" w:tplc="0C07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6" w15:restartNumberingAfterBreak="0">
    <w:nsid w:val="41081FFD"/>
    <w:multiLevelType w:val="hybridMultilevel"/>
    <w:tmpl w:val="F2A68614"/>
    <w:lvl w:ilvl="0" w:tplc="74C058AA">
      <w:start w:val="1"/>
      <w:numFmt w:val="bullet"/>
      <w:lvlText w:val=""/>
      <w:lvlJc w:val="left"/>
      <w:pPr>
        <w:ind w:left="720" w:hanging="360"/>
      </w:pPr>
      <w:rPr>
        <w:rFonts w:ascii="Symbol" w:eastAsia="ScalaSansCVBold" w:hAnsi="Symbol" w:cs="Arial" w:hint="default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BCE3ECF"/>
    <w:multiLevelType w:val="hybridMultilevel"/>
    <w:tmpl w:val="F9200598"/>
    <w:lvl w:ilvl="0" w:tplc="9BB8870E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44073259">
    <w:abstractNumId w:val="2"/>
  </w:num>
  <w:num w:numId="2" w16cid:durableId="1331562519">
    <w:abstractNumId w:val="0"/>
  </w:num>
  <w:num w:numId="3" w16cid:durableId="833296595">
    <w:abstractNumId w:val="7"/>
  </w:num>
  <w:num w:numId="4" w16cid:durableId="1550259896">
    <w:abstractNumId w:val="1"/>
  </w:num>
  <w:num w:numId="5" w16cid:durableId="1394809288">
    <w:abstractNumId w:val="3"/>
  </w:num>
  <w:num w:numId="6" w16cid:durableId="1022173830">
    <w:abstractNumId w:val="5"/>
  </w:num>
  <w:num w:numId="7" w16cid:durableId="1915387713">
    <w:abstractNumId w:val="4"/>
  </w:num>
  <w:num w:numId="8" w16cid:durableId="196171936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attachedTemplate r:id="rId1"/>
  <w:documentProtection w:formatting="1" w:enforcement="0"/>
  <w:defaultTabStop w:val="708"/>
  <w:hyphenationZone w:val="425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C279A"/>
    <w:rsid w:val="0001663C"/>
    <w:rsid w:val="000B0A8F"/>
    <w:rsid w:val="000B1DC7"/>
    <w:rsid w:val="000C059F"/>
    <w:rsid w:val="000C42FD"/>
    <w:rsid w:val="0012687D"/>
    <w:rsid w:val="001348B5"/>
    <w:rsid w:val="00134CB8"/>
    <w:rsid w:val="00160407"/>
    <w:rsid w:val="00162299"/>
    <w:rsid w:val="00175CE4"/>
    <w:rsid w:val="001A3563"/>
    <w:rsid w:val="001B0F61"/>
    <w:rsid w:val="001D6CE8"/>
    <w:rsid w:val="001F475B"/>
    <w:rsid w:val="002220CB"/>
    <w:rsid w:val="00236A11"/>
    <w:rsid w:val="00247343"/>
    <w:rsid w:val="002571E8"/>
    <w:rsid w:val="002B6BCD"/>
    <w:rsid w:val="002C7873"/>
    <w:rsid w:val="002D0DD2"/>
    <w:rsid w:val="002D0DFC"/>
    <w:rsid w:val="002F1B4D"/>
    <w:rsid w:val="002F213B"/>
    <w:rsid w:val="003077B9"/>
    <w:rsid w:val="00334EC5"/>
    <w:rsid w:val="00355277"/>
    <w:rsid w:val="003B0AA3"/>
    <w:rsid w:val="003F10FE"/>
    <w:rsid w:val="003F65BE"/>
    <w:rsid w:val="003F6CB1"/>
    <w:rsid w:val="0040041B"/>
    <w:rsid w:val="00437912"/>
    <w:rsid w:val="00456CB7"/>
    <w:rsid w:val="00483AA2"/>
    <w:rsid w:val="00487403"/>
    <w:rsid w:val="004A1F31"/>
    <w:rsid w:val="004B7489"/>
    <w:rsid w:val="004D4B4D"/>
    <w:rsid w:val="004F134E"/>
    <w:rsid w:val="00515EEE"/>
    <w:rsid w:val="005732B7"/>
    <w:rsid w:val="005866A6"/>
    <w:rsid w:val="005A2201"/>
    <w:rsid w:val="005A2D1F"/>
    <w:rsid w:val="005A7733"/>
    <w:rsid w:val="005C030E"/>
    <w:rsid w:val="005D1F64"/>
    <w:rsid w:val="005E264B"/>
    <w:rsid w:val="005F21DF"/>
    <w:rsid w:val="00603369"/>
    <w:rsid w:val="0060621C"/>
    <w:rsid w:val="0061583D"/>
    <w:rsid w:val="00623835"/>
    <w:rsid w:val="006A32C8"/>
    <w:rsid w:val="006A5C14"/>
    <w:rsid w:val="006C279A"/>
    <w:rsid w:val="006D7631"/>
    <w:rsid w:val="006E7DCB"/>
    <w:rsid w:val="006F2A07"/>
    <w:rsid w:val="00710A74"/>
    <w:rsid w:val="00713E30"/>
    <w:rsid w:val="007555C8"/>
    <w:rsid w:val="00760FE5"/>
    <w:rsid w:val="00763471"/>
    <w:rsid w:val="007926AD"/>
    <w:rsid w:val="007A56C3"/>
    <w:rsid w:val="007B05B6"/>
    <w:rsid w:val="007E2D87"/>
    <w:rsid w:val="00802A3A"/>
    <w:rsid w:val="008A4938"/>
    <w:rsid w:val="008C17DB"/>
    <w:rsid w:val="0091281F"/>
    <w:rsid w:val="009422C8"/>
    <w:rsid w:val="00943D9F"/>
    <w:rsid w:val="00944823"/>
    <w:rsid w:val="0096782C"/>
    <w:rsid w:val="009915F2"/>
    <w:rsid w:val="009B3960"/>
    <w:rsid w:val="009D23C1"/>
    <w:rsid w:val="009E052C"/>
    <w:rsid w:val="009F1C64"/>
    <w:rsid w:val="009F4CA8"/>
    <w:rsid w:val="00A0280C"/>
    <w:rsid w:val="00A12671"/>
    <w:rsid w:val="00A16234"/>
    <w:rsid w:val="00A3117F"/>
    <w:rsid w:val="00A32686"/>
    <w:rsid w:val="00A621A5"/>
    <w:rsid w:val="00A850BE"/>
    <w:rsid w:val="00A9222E"/>
    <w:rsid w:val="00AB368D"/>
    <w:rsid w:val="00AD35ED"/>
    <w:rsid w:val="00AE1D26"/>
    <w:rsid w:val="00AE3D45"/>
    <w:rsid w:val="00B00A70"/>
    <w:rsid w:val="00B10E97"/>
    <w:rsid w:val="00B25D9E"/>
    <w:rsid w:val="00B47F8A"/>
    <w:rsid w:val="00B50D4B"/>
    <w:rsid w:val="00B631E0"/>
    <w:rsid w:val="00B7792C"/>
    <w:rsid w:val="00B84989"/>
    <w:rsid w:val="00BB710D"/>
    <w:rsid w:val="00BC5125"/>
    <w:rsid w:val="00BF6FE8"/>
    <w:rsid w:val="00C21002"/>
    <w:rsid w:val="00C34290"/>
    <w:rsid w:val="00C40FFB"/>
    <w:rsid w:val="00C47396"/>
    <w:rsid w:val="00C92A44"/>
    <w:rsid w:val="00CC19CE"/>
    <w:rsid w:val="00CD795D"/>
    <w:rsid w:val="00D03363"/>
    <w:rsid w:val="00D04387"/>
    <w:rsid w:val="00D21ADF"/>
    <w:rsid w:val="00D2253B"/>
    <w:rsid w:val="00D23A2B"/>
    <w:rsid w:val="00D24006"/>
    <w:rsid w:val="00D31EF8"/>
    <w:rsid w:val="00D42CB0"/>
    <w:rsid w:val="00D50879"/>
    <w:rsid w:val="00D54D6F"/>
    <w:rsid w:val="00D950BD"/>
    <w:rsid w:val="00DA534E"/>
    <w:rsid w:val="00DB5F45"/>
    <w:rsid w:val="00DD3BA2"/>
    <w:rsid w:val="00E2526B"/>
    <w:rsid w:val="00E42D95"/>
    <w:rsid w:val="00E54336"/>
    <w:rsid w:val="00E73BB2"/>
    <w:rsid w:val="00E76053"/>
    <w:rsid w:val="00E83BBE"/>
    <w:rsid w:val="00E84272"/>
    <w:rsid w:val="00E906C4"/>
    <w:rsid w:val="00E911D3"/>
    <w:rsid w:val="00EF4C21"/>
    <w:rsid w:val="00F13FD6"/>
    <w:rsid w:val="00F26C89"/>
    <w:rsid w:val="00F3074C"/>
    <w:rsid w:val="00F44878"/>
    <w:rsid w:val="00F47B24"/>
    <w:rsid w:val="00F53810"/>
    <w:rsid w:val="00F61B55"/>
    <w:rsid w:val="00F629A8"/>
    <w:rsid w:val="00F7724A"/>
    <w:rsid w:val="00F93280"/>
    <w:rsid w:val="00F95867"/>
    <w:rsid w:val="00FB7ABA"/>
    <w:rsid w:val="00FC3663"/>
    <w:rsid w:val="00FF3D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,"/>
  <w:listSeparator w:val=";"/>
  <w14:docId w14:val="09075418"/>
  <w15:docId w15:val="{59E4413F-34E8-4EEB-800E-91065FDF1F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Times New Roman" w:hAnsi="Arial" w:cs="Times New Roman"/>
        <w:lang w:val="de-AT" w:eastAsia="de-A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3" w:qFormat="1"/>
    <w:lsdException w:name="heading 1" w:locked="1" w:uiPriority="9" w:qFormat="1"/>
    <w:lsdException w:name="heading 2" w:locked="1" w:semiHidden="1" w:uiPriority="9" w:unhideWhenUsed="1" w:qFormat="1"/>
    <w:lsdException w:name="heading 3" w:locked="1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locked="1" w:semiHidden="1" w:uiPriority="39" w:unhideWhenUsed="1"/>
    <w:lsdException w:name="toc 5" w:locked="1" w:semiHidden="1" w:uiPriority="39" w:unhideWhenUsed="1"/>
    <w:lsdException w:name="toc 6" w:locked="1" w:semiHidden="1" w:uiPriority="39" w:unhideWhenUsed="1"/>
    <w:lsdException w:name="toc 7" w:locked="1" w:semiHidden="1" w:uiPriority="39" w:unhideWhenUsed="1"/>
    <w:lsdException w:name="toc 8" w:locked="1" w:semiHidden="1" w:uiPriority="39" w:unhideWhenUsed="1"/>
    <w:lsdException w:name="toc 9" w:locked="1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locked="1" w:semiHidden="1" w:unhideWhenUsed="1"/>
    <w:lsdException w:name="index heading" w:semiHidden="1" w:unhideWhenUsed="1"/>
    <w:lsdException w:name="caption" w:semiHidden="1" w:uiPriority="35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locked="1" w:semiHidden="1" w:unhideWhenUsed="1"/>
    <w:lsdException w:name="FollowedHyperlink" w:semiHidden="1" w:unhideWhenUsed="1"/>
    <w:lsdException w:name="Strong" w:locked="1" w:uiPriority="22" w:qFormat="1"/>
    <w:lsdException w:name="Emphasis" w:locked="1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59"/>
    <w:lsdException w:name="Table Theme" w:semiHidden="1" w:unhideWhenUsed="1"/>
    <w:lsdException w:name="Placeholder Text" w:semiHidden="1"/>
    <w:lsdException w:name="No Spacing" w:locked="1" w:uiPriority="1"/>
    <w:lsdException w:name="Light Shading" w:locked="1" w:uiPriority="60"/>
    <w:lsdException w:name="Light List" w:locked="1" w:uiPriority="61"/>
    <w:lsdException w:name="Light Grid" w:locked="1" w:uiPriority="62"/>
    <w:lsdException w:name="Medium Shading 1" w:locked="1" w:uiPriority="63"/>
    <w:lsdException w:name="Medium Shading 2" w:locked="1" w:uiPriority="64"/>
    <w:lsdException w:name="Medium List 1" w:locked="1" w:uiPriority="65"/>
    <w:lsdException w:name="Medium List 2" w:locked="1" w:uiPriority="66"/>
    <w:lsdException w:name="Medium Grid 1" w:locked="1" w:uiPriority="67"/>
    <w:lsdException w:name="Medium Grid 2" w:locked="1" w:uiPriority="68"/>
    <w:lsdException w:name="Medium Grid 3" w:locked="1" w:uiPriority="69"/>
    <w:lsdException w:name="Dark List" w:locked="1" w:uiPriority="70"/>
    <w:lsdException w:name="Colorful Shading" w:locked="1" w:uiPriority="71"/>
    <w:lsdException w:name="Colorful List" w:locked="1" w:uiPriority="72"/>
    <w:lsdException w:name="Colorful Grid" w:locked="1" w:uiPriority="73"/>
    <w:lsdException w:name="Light Shading Accent 1" w:locked="1" w:uiPriority="60"/>
    <w:lsdException w:name="Light List Accent 1" w:locked="1" w:uiPriority="61"/>
    <w:lsdException w:name="Light Grid Accent 1" w:locked="1" w:uiPriority="62"/>
    <w:lsdException w:name="Medium Shading 1 Accent 1" w:locked="1" w:uiPriority="63"/>
    <w:lsdException w:name="Medium Shading 2 Accent 1" w:locked="1" w:uiPriority="64"/>
    <w:lsdException w:name="Medium List 1 Accent 1" w:locked="1" w:uiPriority="65"/>
    <w:lsdException w:name="Revision" w:semiHidden="1"/>
    <w:lsdException w:name="List Paragraph" w:locked="1" w:uiPriority="34" w:qFormat="1"/>
    <w:lsdException w:name="Quote" w:locked="1" w:uiPriority="29" w:qFormat="1"/>
    <w:lsdException w:name="Intense Quote" w:locked="1" w:uiPriority="30" w:qFormat="1"/>
    <w:lsdException w:name="Medium List 2 Accent 1" w:locked="1" w:uiPriority="66"/>
    <w:lsdException w:name="Medium Grid 1 Accent 1" w:locked="1" w:uiPriority="67"/>
    <w:lsdException w:name="Medium Grid 2 Accent 1" w:locked="1" w:uiPriority="68"/>
    <w:lsdException w:name="Medium Grid 3 Accent 1" w:locked="1" w:uiPriority="69"/>
    <w:lsdException w:name="Dark List Accent 1" w:locked="1" w:uiPriority="70"/>
    <w:lsdException w:name="Colorful Shading Accent 1" w:locked="1" w:uiPriority="71"/>
    <w:lsdException w:name="Colorful List Accent 1" w:locked="1" w:uiPriority="72"/>
    <w:lsdException w:name="Colorful Grid Accent 1" w:locked="1" w:uiPriority="73"/>
    <w:lsdException w:name="Light Shading Accent 2" w:locked="1" w:uiPriority="60"/>
    <w:lsdException w:name="Light List Accent 2" w:locked="1" w:uiPriority="61"/>
    <w:lsdException w:name="Light Grid Accent 2" w:locked="1" w:uiPriority="62"/>
    <w:lsdException w:name="Medium Shading 1 Accent 2" w:locked="1" w:uiPriority="63"/>
    <w:lsdException w:name="Medium Shading 2 Accent 2" w:locked="1" w:uiPriority="64"/>
    <w:lsdException w:name="Medium List 1 Accent 2" w:locked="1" w:uiPriority="65"/>
    <w:lsdException w:name="Medium List 2 Accent 2" w:locked="1" w:uiPriority="66"/>
    <w:lsdException w:name="Medium Grid 1 Accent 2" w:locked="1" w:uiPriority="67"/>
    <w:lsdException w:name="Medium Grid 2 Accent 2" w:locked="1" w:uiPriority="68"/>
    <w:lsdException w:name="Medium Grid 3 Accent 2" w:locked="1" w:uiPriority="69"/>
    <w:lsdException w:name="Dark List Accent 2" w:locked="1" w:uiPriority="70"/>
    <w:lsdException w:name="Colorful Shading Accent 2" w:locked="1" w:uiPriority="71"/>
    <w:lsdException w:name="Colorful List Accent 2" w:locked="1" w:uiPriority="72"/>
    <w:lsdException w:name="Colorful Grid Accent 2" w:locked="1" w:uiPriority="73"/>
    <w:lsdException w:name="Light Shading Accent 3" w:locked="1" w:uiPriority="60"/>
    <w:lsdException w:name="Light List Accent 3" w:locked="1" w:uiPriority="61"/>
    <w:lsdException w:name="Light Grid Accent 3" w:locked="1" w:uiPriority="62"/>
    <w:lsdException w:name="Medium Shading 1 Accent 3" w:locked="1" w:uiPriority="63"/>
    <w:lsdException w:name="Medium Shading 2 Accent 3" w:locked="1" w:uiPriority="64"/>
    <w:lsdException w:name="Medium List 1 Accent 3" w:locked="1" w:uiPriority="65"/>
    <w:lsdException w:name="Medium List 2 Accent 3" w:locked="1" w:uiPriority="66"/>
    <w:lsdException w:name="Medium Grid 1 Accent 3" w:locked="1" w:uiPriority="67"/>
    <w:lsdException w:name="Medium Grid 2 Accent 3" w:locked="1" w:uiPriority="68"/>
    <w:lsdException w:name="Medium Grid 3 Accent 3" w:locked="1" w:uiPriority="69"/>
    <w:lsdException w:name="Dark List Accent 3" w:locked="1" w:uiPriority="70"/>
    <w:lsdException w:name="Colorful Shading Accent 3" w:locked="1" w:uiPriority="71"/>
    <w:lsdException w:name="Colorful List Accent 3" w:locked="1" w:uiPriority="72"/>
    <w:lsdException w:name="Colorful Grid Accent 3" w:locked="1" w:uiPriority="73"/>
    <w:lsdException w:name="Light Shading Accent 4" w:locked="1" w:uiPriority="60"/>
    <w:lsdException w:name="Light List Accent 4" w:locked="1" w:uiPriority="61"/>
    <w:lsdException w:name="Light Grid Accent 4" w:locked="1" w:uiPriority="62"/>
    <w:lsdException w:name="Medium Shading 1 Accent 4" w:locked="1" w:uiPriority="63"/>
    <w:lsdException w:name="Medium Shading 2 Accent 4" w:locked="1" w:uiPriority="64"/>
    <w:lsdException w:name="Medium List 1 Accent 4" w:locked="1" w:uiPriority="65"/>
    <w:lsdException w:name="Medium List 2 Accent 4" w:locked="1" w:uiPriority="66"/>
    <w:lsdException w:name="Medium Grid 1 Accent 4" w:locked="1" w:uiPriority="67"/>
    <w:lsdException w:name="Medium Grid 2 Accent 4" w:locked="1" w:uiPriority="68"/>
    <w:lsdException w:name="Medium Grid 3 Accent 4" w:locked="1" w:uiPriority="69"/>
    <w:lsdException w:name="Dark List Accent 4" w:locked="1" w:uiPriority="70"/>
    <w:lsdException w:name="Colorful Shading Accent 4" w:locked="1" w:uiPriority="71"/>
    <w:lsdException w:name="Colorful List Accent 4" w:locked="1" w:uiPriority="72"/>
    <w:lsdException w:name="Colorful Grid Accent 4" w:locked="1" w:uiPriority="73"/>
    <w:lsdException w:name="Light Shading Accent 5" w:locked="1" w:uiPriority="60"/>
    <w:lsdException w:name="Light List Accent 5" w:locked="1" w:uiPriority="61"/>
    <w:lsdException w:name="Light Grid Accent 5" w:locked="1" w:uiPriority="62"/>
    <w:lsdException w:name="Medium Shading 1 Accent 5" w:locked="1" w:uiPriority="63"/>
    <w:lsdException w:name="Medium Shading 2 Accent 5" w:locked="1" w:uiPriority="64"/>
    <w:lsdException w:name="Medium List 1 Accent 5" w:locked="1" w:uiPriority="65"/>
    <w:lsdException w:name="Medium List 2 Accent 5" w:locked="1" w:uiPriority="66"/>
    <w:lsdException w:name="Medium Grid 1 Accent 5" w:locked="1" w:uiPriority="67"/>
    <w:lsdException w:name="Medium Grid 2 Accent 5" w:locked="1" w:uiPriority="68"/>
    <w:lsdException w:name="Medium Grid 3 Accent 5" w:locked="1" w:uiPriority="69"/>
    <w:lsdException w:name="Dark List Accent 5" w:locked="1" w:uiPriority="70"/>
    <w:lsdException w:name="Colorful Shading Accent 5" w:locked="1" w:uiPriority="71"/>
    <w:lsdException w:name="Colorful List Accent 5" w:locked="1" w:uiPriority="72"/>
    <w:lsdException w:name="Colorful Grid Accent 5" w:locked="1" w:uiPriority="73"/>
    <w:lsdException w:name="Light Shading Accent 6" w:locked="1" w:uiPriority="60"/>
    <w:lsdException w:name="Light List Accent 6" w:locked="1" w:uiPriority="61"/>
    <w:lsdException w:name="Light Grid Accent 6" w:locked="1" w:uiPriority="62"/>
    <w:lsdException w:name="Medium Shading 1 Accent 6" w:locked="1" w:uiPriority="63"/>
    <w:lsdException w:name="Medium Shading 2 Accent 6" w:locked="1" w:uiPriority="64"/>
    <w:lsdException w:name="Medium List 1 Accent 6" w:locked="1" w:uiPriority="65"/>
    <w:lsdException w:name="Medium List 2 Accent 6" w:locked="1" w:uiPriority="66"/>
    <w:lsdException w:name="Medium Grid 1 Accent 6" w:locked="1" w:uiPriority="67"/>
    <w:lsdException w:name="Medium Grid 2 Accent 6" w:locked="1" w:uiPriority="68"/>
    <w:lsdException w:name="Medium Grid 3 Accent 6" w:locked="1" w:uiPriority="69"/>
    <w:lsdException w:name="Dark List Accent 6" w:locked="1" w:uiPriority="70"/>
    <w:lsdException w:name="Colorful Shading Accent 6" w:locked="1" w:uiPriority="71"/>
    <w:lsdException w:name="Colorful List Accent 6" w:locked="1" w:uiPriority="72"/>
    <w:lsdException w:name="Colorful Grid Accent 6" w:locked="1" w:uiPriority="73"/>
    <w:lsdException w:name="Subtle Emphasis" w:locked="1" w:uiPriority="19" w:qFormat="1"/>
    <w:lsdException w:name="Intense Emphasis" w:locked="1" w:uiPriority="21" w:qFormat="1"/>
    <w:lsdException w:name="Subtle Reference" w:locked="1" w:uiPriority="31" w:qFormat="1"/>
    <w:lsdException w:name="Intense Reference" w:locked="1" w:uiPriority="32" w:qFormat="1"/>
    <w:lsdException w:name="Book Title" w:locked="1" w:uiPriority="33" w:qFormat="1"/>
    <w:lsdException w:name="Bibliography" w:semiHidden="1" w:uiPriority="37" w:unhideWhenUsed="1"/>
    <w:lsdException w:name="TOC Heading" w:locked="1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uiPriority w:val="10"/>
    <w:qFormat/>
    <w:rsid w:val="00515EEE"/>
    <w:pPr>
      <w:spacing w:after="160" w:line="256" w:lineRule="auto"/>
    </w:pPr>
    <w:rPr>
      <w:rFonts w:asciiTheme="minorHAnsi" w:eastAsiaTheme="minorHAnsi" w:hAnsiTheme="minorHAnsi" w:cstheme="minorBidi"/>
      <w:sz w:val="22"/>
      <w:szCs w:val="22"/>
      <w:lang w:val="de-DE" w:eastAsia="en-US"/>
    </w:rPr>
  </w:style>
  <w:style w:type="paragraph" w:styleId="berschrift1">
    <w:name w:val="heading 1"/>
    <w:next w:val="04VERGrundschrift10pt"/>
    <w:link w:val="berschrift1Zchn"/>
    <w:uiPriority w:val="9"/>
    <w:semiHidden/>
    <w:qFormat/>
    <w:locked/>
    <w:rsid w:val="008A4938"/>
    <w:pPr>
      <w:spacing w:before="360" w:after="360" w:line="276" w:lineRule="auto"/>
      <w:contextualSpacing/>
      <w:outlineLvl w:val="0"/>
    </w:pPr>
    <w:rPr>
      <w:rFonts w:cs="Arial"/>
      <w:b/>
      <w:caps/>
      <w:spacing w:val="5"/>
      <w:sz w:val="36"/>
      <w:szCs w:val="36"/>
      <w:lang w:val="en-US" w:eastAsia="en-US" w:bidi="en-US"/>
    </w:rPr>
  </w:style>
  <w:style w:type="paragraph" w:styleId="berschrift2">
    <w:name w:val="heading 2"/>
    <w:basedOn w:val="Standard"/>
    <w:next w:val="Standard"/>
    <w:link w:val="berschrift2Zchn"/>
    <w:uiPriority w:val="9"/>
    <w:semiHidden/>
    <w:qFormat/>
    <w:locked/>
    <w:rsid w:val="008A4938"/>
    <w:pPr>
      <w:spacing w:before="200" w:line="240" w:lineRule="auto"/>
      <w:outlineLvl w:val="1"/>
    </w:pPr>
    <w:rPr>
      <w:b/>
      <w:sz w:val="28"/>
      <w:szCs w:val="28"/>
    </w:rPr>
  </w:style>
  <w:style w:type="paragraph" w:styleId="berschrift3">
    <w:name w:val="heading 3"/>
    <w:basedOn w:val="Standard"/>
    <w:next w:val="Standard"/>
    <w:link w:val="berschrift3Zchn"/>
    <w:uiPriority w:val="9"/>
    <w:semiHidden/>
    <w:qFormat/>
    <w:locked/>
    <w:rsid w:val="000B1DC7"/>
    <w:pPr>
      <w:spacing w:before="200" w:after="0" w:line="271" w:lineRule="auto"/>
      <w:outlineLvl w:val="2"/>
    </w:pPr>
    <w:rPr>
      <w:i/>
      <w:iCs/>
      <w:smallCaps/>
      <w:spacing w:val="5"/>
      <w:sz w:val="26"/>
      <w:szCs w:val="26"/>
    </w:rPr>
  </w:style>
  <w:style w:type="paragraph" w:styleId="berschrift4">
    <w:name w:val="heading 4"/>
    <w:basedOn w:val="Standard"/>
    <w:next w:val="Standard"/>
    <w:link w:val="berschrift4Zchn"/>
    <w:uiPriority w:val="9"/>
    <w:semiHidden/>
    <w:unhideWhenUsed/>
    <w:qFormat/>
    <w:rsid w:val="000B1DC7"/>
    <w:pPr>
      <w:spacing w:after="0" w:line="271" w:lineRule="auto"/>
      <w:outlineLvl w:val="3"/>
    </w:pPr>
    <w:rPr>
      <w:b/>
      <w:bCs/>
      <w:spacing w:val="5"/>
      <w:sz w:val="24"/>
      <w:szCs w:val="24"/>
    </w:rPr>
  </w:style>
  <w:style w:type="paragraph" w:styleId="berschrift5">
    <w:name w:val="heading 5"/>
    <w:basedOn w:val="Standard"/>
    <w:next w:val="Standard"/>
    <w:link w:val="berschrift5Zchn"/>
    <w:uiPriority w:val="9"/>
    <w:semiHidden/>
    <w:unhideWhenUsed/>
    <w:qFormat/>
    <w:rsid w:val="000B1DC7"/>
    <w:pPr>
      <w:spacing w:after="0" w:line="271" w:lineRule="auto"/>
      <w:outlineLvl w:val="4"/>
    </w:pPr>
    <w:rPr>
      <w:i/>
      <w:iCs/>
      <w:sz w:val="24"/>
      <w:szCs w:val="24"/>
    </w:rPr>
  </w:style>
  <w:style w:type="paragraph" w:styleId="berschrift6">
    <w:name w:val="heading 6"/>
    <w:basedOn w:val="Standard"/>
    <w:next w:val="Standard"/>
    <w:link w:val="berschrift6Zchn"/>
    <w:uiPriority w:val="9"/>
    <w:semiHidden/>
    <w:unhideWhenUsed/>
    <w:qFormat/>
    <w:rsid w:val="000B1DC7"/>
    <w:pPr>
      <w:shd w:val="clear" w:color="auto" w:fill="FFFFFF"/>
      <w:spacing w:after="0" w:line="271" w:lineRule="auto"/>
      <w:outlineLvl w:val="5"/>
    </w:pPr>
    <w:rPr>
      <w:b/>
      <w:bCs/>
      <w:color w:val="595959"/>
      <w:spacing w:val="5"/>
    </w:rPr>
  </w:style>
  <w:style w:type="paragraph" w:styleId="berschrift7">
    <w:name w:val="heading 7"/>
    <w:basedOn w:val="Standard"/>
    <w:next w:val="Standard"/>
    <w:link w:val="berschrift7Zchn"/>
    <w:uiPriority w:val="9"/>
    <w:semiHidden/>
    <w:unhideWhenUsed/>
    <w:qFormat/>
    <w:rsid w:val="000B1DC7"/>
    <w:pPr>
      <w:spacing w:after="0"/>
      <w:outlineLvl w:val="6"/>
    </w:pPr>
    <w:rPr>
      <w:b/>
      <w:bCs/>
      <w:i/>
      <w:iCs/>
      <w:color w:val="5A5A5A"/>
      <w:sz w:val="20"/>
      <w:szCs w:val="20"/>
    </w:rPr>
  </w:style>
  <w:style w:type="paragraph" w:styleId="berschrift8">
    <w:name w:val="heading 8"/>
    <w:basedOn w:val="Standard"/>
    <w:next w:val="Standard"/>
    <w:link w:val="berschrift8Zchn"/>
    <w:uiPriority w:val="9"/>
    <w:semiHidden/>
    <w:unhideWhenUsed/>
    <w:qFormat/>
    <w:rsid w:val="000B1DC7"/>
    <w:pPr>
      <w:spacing w:after="0"/>
      <w:outlineLvl w:val="7"/>
    </w:pPr>
    <w:rPr>
      <w:b/>
      <w:bCs/>
      <w:color w:val="7F7F7F"/>
      <w:sz w:val="20"/>
      <w:szCs w:val="20"/>
    </w:rPr>
  </w:style>
  <w:style w:type="paragraph" w:styleId="berschrift9">
    <w:name w:val="heading 9"/>
    <w:basedOn w:val="Standard"/>
    <w:next w:val="Standard"/>
    <w:link w:val="berschrift9Zchn"/>
    <w:uiPriority w:val="9"/>
    <w:semiHidden/>
    <w:unhideWhenUsed/>
    <w:qFormat/>
    <w:rsid w:val="000B1DC7"/>
    <w:pPr>
      <w:spacing w:after="0" w:line="271" w:lineRule="auto"/>
      <w:outlineLvl w:val="8"/>
    </w:pPr>
    <w:rPr>
      <w:b/>
      <w:bCs/>
      <w:i/>
      <w:iCs/>
      <w:color w:val="7F7F7F"/>
      <w:sz w:val="18"/>
      <w:szCs w:val="18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chn">
    <w:name w:val="Überschrift 1 Zchn"/>
    <w:basedOn w:val="Absatz-Standardschriftart"/>
    <w:link w:val="berschrift1"/>
    <w:uiPriority w:val="9"/>
    <w:semiHidden/>
    <w:rsid w:val="00EF4C21"/>
    <w:rPr>
      <w:rFonts w:cs="Arial"/>
      <w:b/>
      <w:caps/>
      <w:spacing w:val="5"/>
      <w:sz w:val="36"/>
      <w:szCs w:val="36"/>
      <w:lang w:val="en-US" w:eastAsia="en-US" w:bidi="en-US"/>
    </w:rPr>
  </w:style>
  <w:style w:type="character" w:customStyle="1" w:styleId="berschrift2Zchn">
    <w:name w:val="Überschrift 2 Zchn"/>
    <w:basedOn w:val="Absatz-Standardschriftart"/>
    <w:link w:val="berschrift2"/>
    <w:uiPriority w:val="9"/>
    <w:semiHidden/>
    <w:rsid w:val="00EF4C21"/>
    <w:rPr>
      <w:rFonts w:ascii="Arial" w:hAnsi="Arial" w:cs="Arial"/>
      <w:b/>
      <w:sz w:val="28"/>
      <w:szCs w:val="28"/>
      <w:lang w:val="en-US" w:eastAsia="en-US" w:bidi="en-US"/>
    </w:rPr>
  </w:style>
  <w:style w:type="character" w:customStyle="1" w:styleId="berschrift3Zchn">
    <w:name w:val="Überschrift 3 Zchn"/>
    <w:basedOn w:val="Absatz-Standardschriftart"/>
    <w:link w:val="berschrift3"/>
    <w:uiPriority w:val="9"/>
    <w:semiHidden/>
    <w:rsid w:val="00EF4C21"/>
    <w:rPr>
      <w:rFonts w:ascii="Arial" w:hAnsi="Arial" w:cs="Arial"/>
      <w:i/>
      <w:iCs/>
      <w:smallCaps/>
      <w:spacing w:val="5"/>
      <w:sz w:val="26"/>
      <w:szCs w:val="26"/>
      <w:lang w:val="en-US" w:eastAsia="en-US" w:bidi="en-US"/>
    </w:rPr>
  </w:style>
  <w:style w:type="character" w:customStyle="1" w:styleId="berschrift4Zchn">
    <w:name w:val="Überschrift 4 Zchn"/>
    <w:basedOn w:val="Absatz-Standardschriftart"/>
    <w:link w:val="berschrift4"/>
    <w:uiPriority w:val="9"/>
    <w:semiHidden/>
    <w:rsid w:val="000B1DC7"/>
    <w:rPr>
      <w:b/>
      <w:bCs/>
      <w:spacing w:val="5"/>
      <w:sz w:val="24"/>
      <w:szCs w:val="24"/>
    </w:rPr>
  </w:style>
  <w:style w:type="character" w:customStyle="1" w:styleId="berschrift5Zchn">
    <w:name w:val="Überschrift 5 Zchn"/>
    <w:basedOn w:val="Absatz-Standardschriftart"/>
    <w:link w:val="berschrift5"/>
    <w:uiPriority w:val="9"/>
    <w:semiHidden/>
    <w:rsid w:val="000B1DC7"/>
    <w:rPr>
      <w:i/>
      <w:iCs/>
      <w:sz w:val="24"/>
      <w:szCs w:val="24"/>
    </w:rPr>
  </w:style>
  <w:style w:type="character" w:customStyle="1" w:styleId="berschrift6Zchn">
    <w:name w:val="Überschrift 6 Zchn"/>
    <w:basedOn w:val="Absatz-Standardschriftart"/>
    <w:link w:val="berschrift6"/>
    <w:uiPriority w:val="9"/>
    <w:semiHidden/>
    <w:rsid w:val="000B1DC7"/>
    <w:rPr>
      <w:b/>
      <w:bCs/>
      <w:color w:val="595959"/>
      <w:spacing w:val="5"/>
      <w:shd w:val="clear" w:color="auto" w:fill="FFFFFF"/>
    </w:rPr>
  </w:style>
  <w:style w:type="character" w:customStyle="1" w:styleId="berschrift7Zchn">
    <w:name w:val="Überschrift 7 Zchn"/>
    <w:basedOn w:val="Absatz-Standardschriftart"/>
    <w:link w:val="berschrift7"/>
    <w:uiPriority w:val="9"/>
    <w:semiHidden/>
    <w:rsid w:val="000B1DC7"/>
    <w:rPr>
      <w:b/>
      <w:bCs/>
      <w:i/>
      <w:iCs/>
      <w:color w:val="5A5A5A"/>
      <w:sz w:val="20"/>
      <w:szCs w:val="20"/>
    </w:rPr>
  </w:style>
  <w:style w:type="character" w:customStyle="1" w:styleId="berschrift8Zchn">
    <w:name w:val="Überschrift 8 Zchn"/>
    <w:basedOn w:val="Absatz-Standardschriftart"/>
    <w:link w:val="berschrift8"/>
    <w:uiPriority w:val="9"/>
    <w:semiHidden/>
    <w:rsid w:val="000B1DC7"/>
    <w:rPr>
      <w:b/>
      <w:bCs/>
      <w:color w:val="7F7F7F"/>
      <w:sz w:val="20"/>
      <w:szCs w:val="20"/>
    </w:rPr>
  </w:style>
  <w:style w:type="character" w:customStyle="1" w:styleId="berschrift9Zchn">
    <w:name w:val="Überschrift 9 Zchn"/>
    <w:basedOn w:val="Absatz-Standardschriftart"/>
    <w:link w:val="berschrift9"/>
    <w:uiPriority w:val="9"/>
    <w:semiHidden/>
    <w:rsid w:val="000B1DC7"/>
    <w:rPr>
      <w:b/>
      <w:bCs/>
      <w:i/>
      <w:iCs/>
      <w:color w:val="7F7F7F"/>
      <w:sz w:val="18"/>
      <w:szCs w:val="18"/>
    </w:rPr>
  </w:style>
  <w:style w:type="paragraph" w:styleId="Beschriftung">
    <w:name w:val="caption"/>
    <w:basedOn w:val="Standard"/>
    <w:next w:val="Standard"/>
    <w:uiPriority w:val="35"/>
    <w:semiHidden/>
    <w:unhideWhenUsed/>
    <w:rsid w:val="000B1DC7"/>
    <w:rPr>
      <w:b/>
      <w:bCs/>
      <w:sz w:val="18"/>
      <w:szCs w:val="18"/>
    </w:rPr>
  </w:style>
  <w:style w:type="paragraph" w:styleId="Titel">
    <w:name w:val="Title"/>
    <w:basedOn w:val="Standard"/>
    <w:next w:val="Standard"/>
    <w:link w:val="TitelZchn"/>
    <w:uiPriority w:val="10"/>
    <w:semiHidden/>
    <w:qFormat/>
    <w:locked/>
    <w:rsid w:val="000B1DC7"/>
    <w:pPr>
      <w:spacing w:after="300" w:line="240" w:lineRule="auto"/>
      <w:contextualSpacing/>
    </w:pPr>
    <w:rPr>
      <w:smallCaps/>
      <w:sz w:val="52"/>
      <w:szCs w:val="52"/>
    </w:rPr>
  </w:style>
  <w:style w:type="character" w:customStyle="1" w:styleId="TitelZchn">
    <w:name w:val="Titel Zchn"/>
    <w:basedOn w:val="Absatz-Standardschriftart"/>
    <w:link w:val="Titel"/>
    <w:uiPriority w:val="10"/>
    <w:semiHidden/>
    <w:rsid w:val="00EF4C21"/>
    <w:rPr>
      <w:rFonts w:ascii="Arial" w:hAnsi="Arial" w:cs="Arial"/>
      <w:smallCaps/>
      <w:sz w:val="52"/>
      <w:szCs w:val="52"/>
      <w:lang w:val="en-US" w:eastAsia="en-US" w:bidi="en-US"/>
    </w:rPr>
  </w:style>
  <w:style w:type="paragraph" w:styleId="Untertitel">
    <w:name w:val="Subtitle"/>
    <w:basedOn w:val="Standard"/>
    <w:next w:val="Standard"/>
    <w:link w:val="UntertitelZchn"/>
    <w:uiPriority w:val="11"/>
    <w:semiHidden/>
    <w:qFormat/>
    <w:locked/>
    <w:rsid w:val="000B1DC7"/>
    <w:rPr>
      <w:i/>
      <w:iCs/>
      <w:smallCaps/>
      <w:spacing w:val="10"/>
      <w:sz w:val="28"/>
      <w:szCs w:val="28"/>
    </w:rPr>
  </w:style>
  <w:style w:type="character" w:customStyle="1" w:styleId="UntertitelZchn">
    <w:name w:val="Untertitel Zchn"/>
    <w:basedOn w:val="Absatz-Standardschriftart"/>
    <w:link w:val="Untertitel"/>
    <w:uiPriority w:val="11"/>
    <w:semiHidden/>
    <w:rsid w:val="00EF4C21"/>
    <w:rPr>
      <w:rFonts w:ascii="Arial" w:hAnsi="Arial" w:cs="Arial"/>
      <w:i/>
      <w:iCs/>
      <w:smallCaps/>
      <w:spacing w:val="10"/>
      <w:sz w:val="28"/>
      <w:szCs w:val="28"/>
      <w:lang w:val="en-US" w:eastAsia="en-US" w:bidi="en-US"/>
    </w:rPr>
  </w:style>
  <w:style w:type="character" w:styleId="Fett">
    <w:name w:val="Strong"/>
    <w:uiPriority w:val="22"/>
    <w:semiHidden/>
    <w:qFormat/>
    <w:locked/>
    <w:rsid w:val="000B1DC7"/>
    <w:rPr>
      <w:b/>
      <w:bCs/>
    </w:rPr>
  </w:style>
  <w:style w:type="character" w:styleId="Hervorhebung">
    <w:name w:val="Emphasis"/>
    <w:uiPriority w:val="20"/>
    <w:semiHidden/>
    <w:qFormat/>
    <w:locked/>
    <w:rsid w:val="000B1DC7"/>
    <w:rPr>
      <w:b/>
      <w:bCs/>
      <w:i/>
      <w:iCs/>
      <w:spacing w:val="10"/>
    </w:rPr>
  </w:style>
  <w:style w:type="paragraph" w:styleId="KeinLeerraum">
    <w:name w:val="No Spacing"/>
    <w:basedOn w:val="Standard"/>
    <w:link w:val="KeinLeerraumZchn"/>
    <w:uiPriority w:val="1"/>
    <w:semiHidden/>
    <w:locked/>
    <w:rsid w:val="000B1DC7"/>
    <w:pPr>
      <w:spacing w:after="0" w:line="240" w:lineRule="auto"/>
    </w:pPr>
  </w:style>
  <w:style w:type="character" w:customStyle="1" w:styleId="KeinLeerraumZchn">
    <w:name w:val="Kein Leerraum Zchn"/>
    <w:basedOn w:val="Absatz-Standardschriftart"/>
    <w:link w:val="KeinLeerraum"/>
    <w:uiPriority w:val="1"/>
    <w:semiHidden/>
    <w:rsid w:val="00EF4C21"/>
    <w:rPr>
      <w:rFonts w:ascii="Arial" w:hAnsi="Arial" w:cs="Arial"/>
      <w:sz w:val="22"/>
      <w:szCs w:val="22"/>
      <w:lang w:val="en-US" w:eastAsia="en-US" w:bidi="en-US"/>
    </w:rPr>
  </w:style>
  <w:style w:type="paragraph" w:styleId="Listenabsatz">
    <w:name w:val="List Paragraph"/>
    <w:basedOn w:val="Standard"/>
    <w:uiPriority w:val="34"/>
    <w:semiHidden/>
    <w:qFormat/>
    <w:locked/>
    <w:rsid w:val="000B1DC7"/>
    <w:pPr>
      <w:ind w:left="720"/>
      <w:contextualSpacing/>
    </w:pPr>
  </w:style>
  <w:style w:type="paragraph" w:styleId="Zitat">
    <w:name w:val="Quote"/>
    <w:basedOn w:val="Standard"/>
    <w:next w:val="Standard"/>
    <w:link w:val="ZitatZchn"/>
    <w:uiPriority w:val="29"/>
    <w:semiHidden/>
    <w:qFormat/>
    <w:locked/>
    <w:rsid w:val="000B1DC7"/>
    <w:rPr>
      <w:i/>
      <w:iCs/>
    </w:rPr>
  </w:style>
  <w:style w:type="character" w:customStyle="1" w:styleId="ZitatZchn">
    <w:name w:val="Zitat Zchn"/>
    <w:basedOn w:val="Absatz-Standardschriftart"/>
    <w:link w:val="Zitat"/>
    <w:uiPriority w:val="29"/>
    <w:semiHidden/>
    <w:rsid w:val="00EF4C21"/>
    <w:rPr>
      <w:rFonts w:ascii="Arial" w:hAnsi="Arial" w:cs="Arial"/>
      <w:i/>
      <w:iCs/>
      <w:sz w:val="22"/>
      <w:szCs w:val="22"/>
      <w:lang w:val="en-US" w:eastAsia="en-US" w:bidi="en-US"/>
    </w:rPr>
  </w:style>
  <w:style w:type="paragraph" w:styleId="IntensivesZitat">
    <w:name w:val="Intense Quote"/>
    <w:basedOn w:val="Standard"/>
    <w:next w:val="Standard"/>
    <w:link w:val="IntensivesZitatZchn"/>
    <w:uiPriority w:val="30"/>
    <w:semiHidden/>
    <w:qFormat/>
    <w:locked/>
    <w:rsid w:val="000B1DC7"/>
    <w:pPr>
      <w:pBdr>
        <w:top w:val="single" w:sz="4" w:space="10" w:color="auto"/>
        <w:bottom w:val="single" w:sz="4" w:space="10" w:color="auto"/>
      </w:pBdr>
      <w:spacing w:before="240" w:after="240" w:line="300" w:lineRule="auto"/>
      <w:ind w:left="1152" w:right="1152"/>
      <w:jc w:val="both"/>
    </w:pPr>
    <w:rPr>
      <w:i/>
      <w:iCs/>
    </w:rPr>
  </w:style>
  <w:style w:type="character" w:customStyle="1" w:styleId="IntensivesZitatZchn">
    <w:name w:val="Intensives Zitat Zchn"/>
    <w:basedOn w:val="Absatz-Standardschriftart"/>
    <w:link w:val="IntensivesZitat"/>
    <w:uiPriority w:val="30"/>
    <w:semiHidden/>
    <w:rsid w:val="00EF4C21"/>
    <w:rPr>
      <w:rFonts w:ascii="Arial" w:hAnsi="Arial" w:cs="Arial"/>
      <w:i/>
      <w:iCs/>
      <w:sz w:val="22"/>
      <w:szCs w:val="22"/>
      <w:lang w:val="en-US" w:eastAsia="en-US" w:bidi="en-US"/>
    </w:rPr>
  </w:style>
  <w:style w:type="character" w:styleId="SchwacheHervorhebung">
    <w:name w:val="Subtle Emphasis"/>
    <w:uiPriority w:val="19"/>
    <w:semiHidden/>
    <w:qFormat/>
    <w:locked/>
    <w:rsid w:val="00134CB8"/>
    <w:rPr>
      <w:iCs/>
      <w:sz w:val="18"/>
      <w:szCs w:val="18"/>
    </w:rPr>
  </w:style>
  <w:style w:type="character" w:styleId="IntensiveHervorhebung">
    <w:name w:val="Intense Emphasis"/>
    <w:uiPriority w:val="21"/>
    <w:semiHidden/>
    <w:qFormat/>
    <w:locked/>
    <w:rsid w:val="000B1DC7"/>
    <w:rPr>
      <w:b/>
      <w:bCs/>
      <w:i/>
      <w:iCs/>
    </w:rPr>
  </w:style>
  <w:style w:type="character" w:styleId="SchwacherVerweis">
    <w:name w:val="Subtle Reference"/>
    <w:basedOn w:val="Absatz-Standardschriftart"/>
    <w:uiPriority w:val="31"/>
    <w:semiHidden/>
    <w:qFormat/>
    <w:locked/>
    <w:rsid w:val="000B1DC7"/>
    <w:rPr>
      <w:smallCaps/>
    </w:rPr>
  </w:style>
  <w:style w:type="character" w:styleId="IntensiverVerweis">
    <w:name w:val="Intense Reference"/>
    <w:uiPriority w:val="32"/>
    <w:semiHidden/>
    <w:qFormat/>
    <w:locked/>
    <w:rsid w:val="000B1DC7"/>
    <w:rPr>
      <w:b/>
      <w:bCs/>
      <w:smallCaps/>
    </w:rPr>
  </w:style>
  <w:style w:type="character" w:styleId="Buchtitel">
    <w:name w:val="Book Title"/>
    <w:basedOn w:val="Absatz-Standardschriftart"/>
    <w:uiPriority w:val="33"/>
    <w:semiHidden/>
    <w:qFormat/>
    <w:locked/>
    <w:rsid w:val="000B1DC7"/>
    <w:rPr>
      <w:i/>
      <w:iCs/>
      <w:smallCaps/>
      <w:spacing w:val="5"/>
    </w:rPr>
  </w:style>
  <w:style w:type="paragraph" w:styleId="Inhaltsverzeichnisberschrift">
    <w:name w:val="TOC Heading"/>
    <w:aliases w:val="Inhaltsverzeichnisueberschrift"/>
    <w:basedOn w:val="berschrift1"/>
    <w:next w:val="Standard"/>
    <w:uiPriority w:val="99"/>
    <w:unhideWhenUsed/>
    <w:qFormat/>
    <w:locked/>
    <w:rsid w:val="00763471"/>
    <w:pPr>
      <w:outlineLvl w:val="9"/>
    </w:pPr>
    <w:rPr>
      <w:rFonts w:ascii="Verdana" w:hAnsi="Verdana"/>
      <w:caps w:val="0"/>
      <w:sz w:val="32"/>
    </w:rPr>
  </w:style>
  <w:style w:type="paragraph" w:styleId="Kopfzeile">
    <w:name w:val="header"/>
    <w:basedOn w:val="Standard"/>
    <w:link w:val="KopfzeileZchn"/>
    <w:uiPriority w:val="99"/>
    <w:unhideWhenUsed/>
    <w:rsid w:val="000B1DC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0B1DC7"/>
  </w:style>
  <w:style w:type="paragraph" w:styleId="Fuzeile">
    <w:name w:val="footer"/>
    <w:basedOn w:val="Standard"/>
    <w:link w:val="FuzeileZchn"/>
    <w:uiPriority w:val="99"/>
    <w:semiHidden/>
    <w:locked/>
    <w:rsid w:val="000B1DC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semiHidden/>
    <w:rsid w:val="00EF4C21"/>
    <w:rPr>
      <w:rFonts w:ascii="Arial" w:hAnsi="Arial" w:cs="Arial"/>
      <w:sz w:val="22"/>
      <w:szCs w:val="22"/>
      <w:lang w:val="en-US" w:eastAsia="en-US" w:bidi="en-US"/>
    </w:rPr>
  </w:style>
  <w:style w:type="character" w:styleId="Hyperlink">
    <w:name w:val="Hyperlink"/>
    <w:basedOn w:val="Absatz-Standardschriftart"/>
    <w:uiPriority w:val="99"/>
    <w:semiHidden/>
    <w:locked/>
    <w:rsid w:val="00134CB8"/>
    <w:rPr>
      <w:color w:val="0000FF"/>
      <w:u w:val="single"/>
    </w:rPr>
  </w:style>
  <w:style w:type="paragraph" w:customStyle="1" w:styleId="04VERGrundschrift10pt">
    <w:name w:val="04_VER_Grundschrift_10pt"/>
    <w:link w:val="04VERGrundschrift10ptZchn"/>
    <w:uiPriority w:val="4"/>
    <w:qFormat/>
    <w:rsid w:val="003F10FE"/>
    <w:pPr>
      <w:spacing w:line="276" w:lineRule="auto"/>
    </w:pPr>
    <w:rPr>
      <w:rFonts w:ascii="Verdana" w:hAnsi="Verdana" w:cs="Arial"/>
      <w:szCs w:val="22"/>
      <w:lang w:eastAsia="en-US" w:bidi="en-US"/>
    </w:rPr>
  </w:style>
  <w:style w:type="paragraph" w:customStyle="1" w:styleId="01VERUeberschrift">
    <w:name w:val="01_VER_Ueberschrift"/>
    <w:next w:val="04VERGrundschrift10pt"/>
    <w:link w:val="01VERUeberschriftZchn"/>
    <w:qFormat/>
    <w:rsid w:val="00175CE4"/>
    <w:pPr>
      <w:spacing w:before="360" w:after="360" w:line="300" w:lineRule="auto"/>
    </w:pPr>
    <w:rPr>
      <w:rFonts w:ascii="Verdana" w:hAnsi="Verdana" w:cs="Arial"/>
      <w:b/>
      <w:color w:val="595959" w:themeColor="text1" w:themeTint="A6"/>
      <w:spacing w:val="5"/>
      <w:sz w:val="40"/>
      <w:szCs w:val="36"/>
      <w:lang w:eastAsia="en-US" w:bidi="en-US"/>
    </w:rPr>
  </w:style>
  <w:style w:type="character" w:customStyle="1" w:styleId="04VERGrundschrift10ptZchn">
    <w:name w:val="04_VER_Grundschrift_10pt Zchn"/>
    <w:basedOn w:val="Absatz-Standardschriftart"/>
    <w:link w:val="04VERGrundschrift10pt"/>
    <w:uiPriority w:val="4"/>
    <w:rsid w:val="003F10FE"/>
    <w:rPr>
      <w:rFonts w:ascii="Verdana" w:hAnsi="Verdana" w:cs="Arial"/>
      <w:szCs w:val="22"/>
      <w:lang w:eastAsia="en-US" w:bidi="en-US"/>
    </w:rPr>
  </w:style>
  <w:style w:type="paragraph" w:customStyle="1" w:styleId="02VERUeberschrift">
    <w:name w:val="02_VER_Ueberschrift"/>
    <w:next w:val="04VERGrundschrift10pt"/>
    <w:link w:val="02VERUeberschriftZchn"/>
    <w:uiPriority w:val="1"/>
    <w:qFormat/>
    <w:rsid w:val="00763471"/>
    <w:pPr>
      <w:spacing w:before="200" w:after="200" w:line="276" w:lineRule="auto"/>
    </w:pPr>
    <w:rPr>
      <w:rFonts w:ascii="Verdana" w:hAnsi="Verdana" w:cs="Arial"/>
      <w:b/>
      <w:sz w:val="28"/>
      <w:szCs w:val="28"/>
      <w:lang w:eastAsia="en-US" w:bidi="en-US"/>
    </w:rPr>
  </w:style>
  <w:style w:type="character" w:customStyle="1" w:styleId="01VERUeberschriftZchn">
    <w:name w:val="01_VER_Ueberschrift Zchn"/>
    <w:basedOn w:val="Absatz-Standardschriftart"/>
    <w:link w:val="01VERUeberschrift"/>
    <w:rsid w:val="00175CE4"/>
    <w:rPr>
      <w:rFonts w:ascii="Verdana" w:hAnsi="Verdana" w:cs="Arial"/>
      <w:b/>
      <w:color w:val="595959" w:themeColor="text1" w:themeTint="A6"/>
      <w:spacing w:val="5"/>
      <w:sz w:val="40"/>
      <w:szCs w:val="36"/>
      <w:lang w:eastAsia="en-US" w:bidi="en-US"/>
    </w:rPr>
  </w:style>
  <w:style w:type="character" w:customStyle="1" w:styleId="07VERFett">
    <w:name w:val="07_VER_Fett"/>
    <w:basedOn w:val="Fett"/>
    <w:uiPriority w:val="6"/>
    <w:qFormat/>
    <w:rsid w:val="008A4938"/>
    <w:rPr>
      <w:b/>
      <w:bCs/>
    </w:rPr>
  </w:style>
  <w:style w:type="character" w:customStyle="1" w:styleId="02VERUeberschriftZchn">
    <w:name w:val="02_VER_Ueberschrift Zchn"/>
    <w:basedOn w:val="Absatz-Standardschriftart"/>
    <w:link w:val="02VERUeberschrift"/>
    <w:uiPriority w:val="1"/>
    <w:rsid w:val="00763471"/>
    <w:rPr>
      <w:rFonts w:ascii="Verdana" w:hAnsi="Verdana" w:cs="Arial"/>
      <w:b/>
      <w:sz w:val="28"/>
      <w:szCs w:val="28"/>
      <w:lang w:eastAsia="en-US" w:bidi="en-US"/>
    </w:rPr>
  </w:style>
  <w:style w:type="character" w:customStyle="1" w:styleId="08VERKursiv">
    <w:name w:val="08_VER_Kursiv"/>
    <w:uiPriority w:val="7"/>
    <w:qFormat/>
    <w:rsid w:val="00236A11"/>
    <w:rPr>
      <w:b w:val="0"/>
      <w:i/>
    </w:rPr>
  </w:style>
  <w:style w:type="character" w:customStyle="1" w:styleId="09VERUnterstrichen">
    <w:name w:val="09_VER_Unterstrichen"/>
    <w:uiPriority w:val="8"/>
    <w:qFormat/>
    <w:rsid w:val="00B00A70"/>
    <w:rPr>
      <w:u w:val="single"/>
    </w:rPr>
  </w:style>
  <w:style w:type="paragraph" w:customStyle="1" w:styleId="06VERKopfzeile">
    <w:name w:val="06_VER_Kopfzeile"/>
    <w:link w:val="06VERKopfzeileZchn"/>
    <w:uiPriority w:val="5"/>
    <w:qFormat/>
    <w:rsid w:val="00763471"/>
    <w:pPr>
      <w:tabs>
        <w:tab w:val="right" w:pos="9072"/>
      </w:tabs>
      <w:spacing w:line="276" w:lineRule="auto"/>
    </w:pPr>
    <w:rPr>
      <w:rFonts w:ascii="Verdana" w:hAnsi="Verdana" w:cs="Arial"/>
      <w:color w:val="595959"/>
      <w:sz w:val="16"/>
      <w:szCs w:val="18"/>
      <w:lang w:eastAsia="en-US" w:bidi="en-US"/>
    </w:rPr>
  </w:style>
  <w:style w:type="paragraph" w:customStyle="1" w:styleId="06VERFuzeile">
    <w:name w:val="06_VER_Fußzeile"/>
    <w:link w:val="06VERFuzeileZchn"/>
    <w:uiPriority w:val="5"/>
    <w:qFormat/>
    <w:rsid w:val="00763471"/>
    <w:pPr>
      <w:tabs>
        <w:tab w:val="center" w:pos="4536"/>
        <w:tab w:val="right" w:pos="9072"/>
      </w:tabs>
      <w:spacing w:line="276" w:lineRule="auto"/>
    </w:pPr>
    <w:rPr>
      <w:rFonts w:ascii="Verdana" w:hAnsi="Verdana" w:cs="Arial"/>
      <w:color w:val="595959"/>
      <w:sz w:val="16"/>
      <w:szCs w:val="22"/>
      <w:lang w:val="de-DE" w:eastAsia="en-US" w:bidi="en-US"/>
    </w:rPr>
  </w:style>
  <w:style w:type="character" w:customStyle="1" w:styleId="06VERKopfzeileZchn">
    <w:name w:val="06_VER_Kopfzeile Zchn"/>
    <w:basedOn w:val="Absatz-Standardschriftart"/>
    <w:link w:val="06VERKopfzeile"/>
    <w:uiPriority w:val="5"/>
    <w:rsid w:val="00763471"/>
    <w:rPr>
      <w:rFonts w:ascii="Verdana" w:hAnsi="Verdana" w:cs="Arial"/>
      <w:color w:val="595959"/>
      <w:sz w:val="16"/>
      <w:szCs w:val="18"/>
      <w:lang w:eastAsia="en-US" w:bidi="en-US"/>
    </w:rPr>
  </w:style>
  <w:style w:type="paragraph" w:customStyle="1" w:styleId="03VERUeberschrift">
    <w:name w:val="03_VER_Ueberschrift"/>
    <w:next w:val="04VERGrundschrift10pt"/>
    <w:link w:val="03VERUeberschriftZchn"/>
    <w:uiPriority w:val="2"/>
    <w:qFormat/>
    <w:rsid w:val="00763471"/>
    <w:pPr>
      <w:spacing w:before="120" w:after="120" w:line="276" w:lineRule="auto"/>
    </w:pPr>
    <w:rPr>
      <w:rFonts w:ascii="Verdana" w:hAnsi="Verdana" w:cs="Arial"/>
      <w:b/>
      <w:sz w:val="24"/>
      <w:szCs w:val="22"/>
      <w:lang w:eastAsia="en-US" w:bidi="en-US"/>
    </w:rPr>
  </w:style>
  <w:style w:type="character" w:customStyle="1" w:styleId="06VERFuzeileZchn">
    <w:name w:val="06_VER_Fußzeile Zchn"/>
    <w:basedOn w:val="Absatz-Standardschriftart"/>
    <w:link w:val="06VERFuzeile"/>
    <w:uiPriority w:val="5"/>
    <w:rsid w:val="00763471"/>
    <w:rPr>
      <w:rFonts w:ascii="Verdana" w:hAnsi="Verdana" w:cs="Arial"/>
      <w:color w:val="595959"/>
      <w:sz w:val="16"/>
      <w:szCs w:val="22"/>
      <w:lang w:val="de-DE" w:eastAsia="en-US" w:bidi="en-US"/>
    </w:rPr>
  </w:style>
  <w:style w:type="paragraph" w:customStyle="1" w:styleId="03VERArbeitsfragen">
    <w:name w:val="03_VER_Arbeitsfragen"/>
    <w:next w:val="04VERGrundschrift10pt"/>
    <w:link w:val="03VERArbeitsfragenZchn"/>
    <w:uiPriority w:val="3"/>
    <w:qFormat/>
    <w:rsid w:val="00763471"/>
    <w:pPr>
      <w:shd w:val="clear" w:color="auto" w:fill="BFBFBF"/>
      <w:spacing w:before="120" w:after="120"/>
    </w:pPr>
    <w:rPr>
      <w:rFonts w:ascii="Verdana" w:hAnsi="Verdana" w:cs="Arial"/>
      <w:b/>
      <w:sz w:val="24"/>
      <w:szCs w:val="22"/>
      <w:lang w:eastAsia="en-US" w:bidi="en-US"/>
    </w:rPr>
  </w:style>
  <w:style w:type="character" w:customStyle="1" w:styleId="03VERArbeitsfragenZchn">
    <w:name w:val="03_VER_Arbeitsfragen Zchn"/>
    <w:basedOn w:val="Absatz-Standardschriftart"/>
    <w:link w:val="03VERArbeitsfragen"/>
    <w:uiPriority w:val="3"/>
    <w:rsid w:val="00763471"/>
    <w:rPr>
      <w:rFonts w:ascii="Verdana" w:hAnsi="Verdana" w:cs="Arial"/>
      <w:b/>
      <w:sz w:val="24"/>
      <w:szCs w:val="22"/>
      <w:shd w:val="clear" w:color="auto" w:fill="BFBFBF"/>
      <w:lang w:eastAsia="en-US" w:bidi="en-US"/>
    </w:rPr>
  </w:style>
  <w:style w:type="paragraph" w:customStyle="1" w:styleId="10Inhaltsverzeichnis">
    <w:name w:val="10_Inhaltsverzeichnis"/>
    <w:basedOn w:val="04VERGrundschrift10pt"/>
    <w:link w:val="10InhaltsverzeichnisZchn"/>
    <w:uiPriority w:val="3"/>
    <w:semiHidden/>
    <w:qFormat/>
    <w:rsid w:val="00B00A70"/>
    <w:pPr>
      <w:tabs>
        <w:tab w:val="right" w:leader="dot" w:pos="6804"/>
      </w:tabs>
      <w:spacing w:before="120" w:line="360" w:lineRule="auto"/>
      <w:ind w:left="1134"/>
    </w:pPr>
  </w:style>
  <w:style w:type="character" w:customStyle="1" w:styleId="10InhaltsverzeichnisZchn">
    <w:name w:val="10_Inhaltsverzeichnis Zchn"/>
    <w:basedOn w:val="04VERGrundschrift10ptZchn"/>
    <w:link w:val="10Inhaltsverzeichnis"/>
    <w:uiPriority w:val="3"/>
    <w:semiHidden/>
    <w:rsid w:val="00F44878"/>
    <w:rPr>
      <w:rFonts w:ascii="Verdana" w:hAnsi="Verdana" w:cs="Arial"/>
      <w:sz w:val="22"/>
      <w:szCs w:val="22"/>
      <w:lang w:val="de-AT" w:eastAsia="en-US" w:bidi="en-US"/>
    </w:rPr>
  </w:style>
  <w:style w:type="paragraph" w:customStyle="1" w:styleId="04Ueberschrift">
    <w:name w:val="04_Ueberschrift"/>
    <w:next w:val="04VERGrundschrift10pt"/>
    <w:semiHidden/>
    <w:qFormat/>
    <w:rsid w:val="000C059F"/>
    <w:pPr>
      <w:spacing w:before="120" w:after="120"/>
    </w:pPr>
    <w:rPr>
      <w:rFonts w:ascii="Verdana" w:hAnsi="Verdana" w:cs="Arial"/>
      <w:i/>
      <w:szCs w:val="22"/>
      <w:lang w:eastAsia="en-US" w:bidi="en-US"/>
    </w:rPr>
  </w:style>
  <w:style w:type="character" w:customStyle="1" w:styleId="03VERUeberschriftZchn">
    <w:name w:val="03_VER_Ueberschrift Zchn"/>
    <w:basedOn w:val="Absatz-Standardschriftart"/>
    <w:link w:val="03VERUeberschrift"/>
    <w:uiPriority w:val="2"/>
    <w:rsid w:val="00763471"/>
    <w:rPr>
      <w:rFonts w:ascii="Verdana" w:hAnsi="Verdana" w:cs="Arial"/>
      <w:b/>
      <w:sz w:val="24"/>
      <w:szCs w:val="22"/>
      <w:lang w:eastAsia="en-US" w:bidi="en-US"/>
    </w:rPr>
  </w:style>
  <w:style w:type="paragraph" w:customStyle="1" w:styleId="12VERQuellenangabeBildangabe">
    <w:name w:val="12_VER_Quellenangabe/Bildangabe"/>
    <w:link w:val="12VERQuellenangabeBildangabeZchn"/>
    <w:uiPriority w:val="9"/>
    <w:qFormat/>
    <w:rsid w:val="00763471"/>
    <w:pPr>
      <w:spacing w:line="160" w:lineRule="exact"/>
      <w:jc w:val="right"/>
    </w:pPr>
    <w:rPr>
      <w:rFonts w:ascii="Verdana" w:hAnsi="Verdana" w:cs="Arial"/>
      <w:color w:val="404040"/>
      <w:sz w:val="16"/>
      <w:szCs w:val="22"/>
      <w:lang w:eastAsia="en-US" w:bidi="en-US"/>
    </w:rPr>
  </w:style>
  <w:style w:type="paragraph" w:styleId="Verzeichnis1">
    <w:name w:val="toc 1"/>
    <w:next w:val="Verzeichnis2"/>
    <w:autoRedefine/>
    <w:uiPriority w:val="99"/>
    <w:rsid w:val="00763471"/>
    <w:pPr>
      <w:tabs>
        <w:tab w:val="right" w:leader="dot" w:pos="9062"/>
      </w:tabs>
      <w:spacing w:before="240" w:after="120"/>
    </w:pPr>
    <w:rPr>
      <w:rFonts w:ascii="Verdana" w:hAnsi="Verdana" w:cs="Arial"/>
      <w:b/>
      <w:bCs/>
      <w:noProof/>
      <w:lang w:val="en-US" w:eastAsia="en-US" w:bidi="en-US"/>
    </w:rPr>
  </w:style>
  <w:style w:type="character" w:customStyle="1" w:styleId="12VERQuellenangabeBildangabeZchn">
    <w:name w:val="12_VER_Quellenangabe/Bildangabe Zchn"/>
    <w:basedOn w:val="Absatz-Standardschriftart"/>
    <w:link w:val="12VERQuellenangabeBildangabe"/>
    <w:uiPriority w:val="9"/>
    <w:rsid w:val="00763471"/>
    <w:rPr>
      <w:rFonts w:ascii="Verdana" w:hAnsi="Verdana" w:cs="Arial"/>
      <w:color w:val="404040"/>
      <w:sz w:val="16"/>
      <w:szCs w:val="22"/>
      <w:lang w:eastAsia="en-US" w:bidi="en-US"/>
    </w:rPr>
  </w:style>
  <w:style w:type="paragraph" w:customStyle="1" w:styleId="12VERQuellentext">
    <w:name w:val="12_VER_Quellentext"/>
    <w:link w:val="12VERQuellentextZchn"/>
    <w:uiPriority w:val="9"/>
    <w:qFormat/>
    <w:rsid w:val="003F10FE"/>
    <w:pPr>
      <w:spacing w:line="276" w:lineRule="auto"/>
      <w:ind w:left="709"/>
    </w:pPr>
    <w:rPr>
      <w:rFonts w:ascii="Verdana" w:hAnsi="Verdana" w:cs="Arial"/>
      <w:color w:val="595959"/>
      <w:sz w:val="18"/>
      <w:szCs w:val="22"/>
      <w:lang w:eastAsia="en-US" w:bidi="en-US"/>
    </w:rPr>
  </w:style>
  <w:style w:type="paragraph" w:styleId="Verzeichnis3">
    <w:name w:val="toc 3"/>
    <w:basedOn w:val="Standard"/>
    <w:next w:val="Standard"/>
    <w:autoRedefine/>
    <w:uiPriority w:val="99"/>
    <w:rsid w:val="00763471"/>
    <w:pPr>
      <w:tabs>
        <w:tab w:val="right" w:leader="dot" w:pos="9062"/>
      </w:tabs>
      <w:spacing w:after="0"/>
      <w:ind w:left="440"/>
    </w:pPr>
    <w:rPr>
      <w:rFonts w:ascii="Verdana" w:hAnsi="Verdana"/>
      <w:i/>
      <w:iCs/>
      <w:noProof/>
      <w:sz w:val="20"/>
      <w:szCs w:val="20"/>
    </w:rPr>
  </w:style>
  <w:style w:type="character" w:customStyle="1" w:styleId="12VERQuellentextZchn">
    <w:name w:val="12_VER_Quellentext Zchn"/>
    <w:basedOn w:val="Absatz-Standardschriftart"/>
    <w:link w:val="12VERQuellentext"/>
    <w:uiPriority w:val="9"/>
    <w:rsid w:val="003F10FE"/>
    <w:rPr>
      <w:rFonts w:ascii="Verdana" w:hAnsi="Verdana" w:cs="Arial"/>
      <w:color w:val="595959"/>
      <w:sz w:val="18"/>
      <w:szCs w:val="22"/>
      <w:lang w:eastAsia="en-US" w:bidi="en-US"/>
    </w:rPr>
  </w:style>
  <w:style w:type="paragraph" w:styleId="Verzeichnis2">
    <w:name w:val="toc 2"/>
    <w:next w:val="Verzeichnis3"/>
    <w:autoRedefine/>
    <w:uiPriority w:val="99"/>
    <w:rsid w:val="00763471"/>
    <w:pPr>
      <w:tabs>
        <w:tab w:val="right" w:leader="dot" w:pos="9062"/>
      </w:tabs>
      <w:spacing w:after="120"/>
      <w:ind w:left="221"/>
    </w:pPr>
    <w:rPr>
      <w:rFonts w:ascii="Verdana" w:hAnsi="Verdana" w:cs="Arial"/>
      <w:noProof/>
      <w:lang w:val="en-US" w:eastAsia="en-US" w:bidi="en-US"/>
    </w:rPr>
  </w:style>
  <w:style w:type="paragraph" w:styleId="Verzeichnis4">
    <w:name w:val="toc 4"/>
    <w:basedOn w:val="Standard"/>
    <w:next w:val="Standard"/>
    <w:autoRedefine/>
    <w:uiPriority w:val="39"/>
    <w:semiHidden/>
    <w:locked/>
    <w:rsid w:val="00D21ADF"/>
    <w:pPr>
      <w:spacing w:after="0"/>
      <w:ind w:left="660"/>
    </w:pPr>
    <w:rPr>
      <w:rFonts w:ascii="Calibri" w:hAnsi="Calibri"/>
      <w:sz w:val="18"/>
      <w:szCs w:val="18"/>
    </w:rPr>
  </w:style>
  <w:style w:type="paragraph" w:styleId="Verzeichnis5">
    <w:name w:val="toc 5"/>
    <w:basedOn w:val="Standard"/>
    <w:next w:val="Standard"/>
    <w:autoRedefine/>
    <w:uiPriority w:val="39"/>
    <w:semiHidden/>
    <w:locked/>
    <w:rsid w:val="00D21ADF"/>
    <w:pPr>
      <w:spacing w:after="0"/>
      <w:ind w:left="880"/>
    </w:pPr>
    <w:rPr>
      <w:rFonts w:ascii="Calibri" w:hAnsi="Calibri"/>
      <w:sz w:val="18"/>
      <w:szCs w:val="18"/>
    </w:rPr>
  </w:style>
  <w:style w:type="paragraph" w:styleId="Verzeichnis6">
    <w:name w:val="toc 6"/>
    <w:basedOn w:val="Standard"/>
    <w:next w:val="Standard"/>
    <w:autoRedefine/>
    <w:uiPriority w:val="39"/>
    <w:semiHidden/>
    <w:locked/>
    <w:rsid w:val="00D21ADF"/>
    <w:pPr>
      <w:spacing w:after="0"/>
      <w:ind w:left="1100"/>
    </w:pPr>
    <w:rPr>
      <w:rFonts w:ascii="Calibri" w:hAnsi="Calibri"/>
      <w:sz w:val="18"/>
      <w:szCs w:val="18"/>
    </w:rPr>
  </w:style>
  <w:style w:type="paragraph" w:styleId="Verzeichnis7">
    <w:name w:val="toc 7"/>
    <w:basedOn w:val="Standard"/>
    <w:next w:val="Standard"/>
    <w:autoRedefine/>
    <w:uiPriority w:val="39"/>
    <w:semiHidden/>
    <w:locked/>
    <w:rsid w:val="00D21ADF"/>
    <w:pPr>
      <w:spacing w:after="0"/>
      <w:ind w:left="1320"/>
    </w:pPr>
    <w:rPr>
      <w:rFonts w:ascii="Calibri" w:hAnsi="Calibri"/>
      <w:sz w:val="18"/>
      <w:szCs w:val="18"/>
    </w:rPr>
  </w:style>
  <w:style w:type="paragraph" w:styleId="Verzeichnis8">
    <w:name w:val="toc 8"/>
    <w:basedOn w:val="Standard"/>
    <w:next w:val="Standard"/>
    <w:autoRedefine/>
    <w:uiPriority w:val="39"/>
    <w:semiHidden/>
    <w:locked/>
    <w:rsid w:val="00D21ADF"/>
    <w:pPr>
      <w:spacing w:after="0"/>
      <w:ind w:left="1540"/>
    </w:pPr>
    <w:rPr>
      <w:rFonts w:ascii="Calibri" w:hAnsi="Calibri"/>
      <w:sz w:val="18"/>
      <w:szCs w:val="18"/>
    </w:rPr>
  </w:style>
  <w:style w:type="paragraph" w:styleId="Verzeichnis9">
    <w:name w:val="toc 9"/>
    <w:basedOn w:val="Standard"/>
    <w:next w:val="Standard"/>
    <w:autoRedefine/>
    <w:uiPriority w:val="39"/>
    <w:semiHidden/>
    <w:locked/>
    <w:rsid w:val="00D21ADF"/>
    <w:pPr>
      <w:spacing w:after="0"/>
      <w:ind w:left="1760"/>
    </w:pPr>
    <w:rPr>
      <w:rFonts w:ascii="Calibri" w:hAnsi="Calibri"/>
      <w:sz w:val="18"/>
      <w:szCs w:val="18"/>
    </w:rPr>
  </w:style>
  <w:style w:type="paragraph" w:customStyle="1" w:styleId="10VERSchreibzeilebisRand">
    <w:name w:val="10_VER_Schreibzeile bis Rand"/>
    <w:basedOn w:val="04VERGrundschrift10pt"/>
    <w:uiPriority w:val="8"/>
    <w:qFormat/>
    <w:rsid w:val="003F10FE"/>
    <w:pPr>
      <w:tabs>
        <w:tab w:val="left" w:pos="284"/>
        <w:tab w:val="right" w:leader="underscore" w:pos="9072"/>
      </w:tabs>
      <w:spacing w:before="120"/>
      <w:ind w:right="142"/>
    </w:pPr>
  </w:style>
  <w:style w:type="paragraph" w:customStyle="1" w:styleId="04VERGrundschrift9pt">
    <w:name w:val="04_VER_Grundschrift_9pt"/>
    <w:basedOn w:val="04VERGrundschrift10pt"/>
    <w:uiPriority w:val="3"/>
    <w:qFormat/>
    <w:rsid w:val="003F10FE"/>
    <w:rPr>
      <w:sz w:val="18"/>
      <w:szCs w:val="20"/>
    </w:rPr>
  </w:style>
  <w:style w:type="character" w:customStyle="1" w:styleId="11VERLsungsschrift">
    <w:name w:val="11_VER_Lösungsschrift"/>
    <w:uiPriority w:val="8"/>
    <w:qFormat/>
    <w:rsid w:val="003F10FE"/>
    <w:rPr>
      <w:b/>
      <w:i/>
      <w:color w:val="0070C0"/>
    </w:rPr>
  </w:style>
  <w:style w:type="paragraph" w:customStyle="1" w:styleId="05VERAufzaehlungRaute10pt">
    <w:name w:val="05_VER_Aufzaehlung_Raute_10pt"/>
    <w:uiPriority w:val="2"/>
    <w:qFormat/>
    <w:rsid w:val="00CC19CE"/>
    <w:pPr>
      <w:numPr>
        <w:numId w:val="1"/>
      </w:numPr>
      <w:tabs>
        <w:tab w:val="left" w:pos="227"/>
        <w:tab w:val="left" w:pos="284"/>
      </w:tabs>
      <w:spacing w:after="85" w:line="220" w:lineRule="exact"/>
      <w:ind w:left="227" w:right="227" w:hanging="227"/>
    </w:pPr>
    <w:rPr>
      <w:rFonts w:ascii="Verdana" w:eastAsiaTheme="minorHAnsi" w:hAnsi="Verdana" w:cstheme="minorBidi"/>
      <w:color w:val="000000" w:themeColor="text1"/>
      <w:szCs w:val="22"/>
      <w:lang w:val="de-DE" w:eastAsia="en-US"/>
    </w:rPr>
  </w:style>
  <w:style w:type="paragraph" w:customStyle="1" w:styleId="05VERAufzaehlungLinie10pt">
    <w:name w:val="05_VER_Aufzaehlung_Linie_10pt"/>
    <w:uiPriority w:val="2"/>
    <w:qFormat/>
    <w:rsid w:val="00CC19CE"/>
    <w:pPr>
      <w:numPr>
        <w:numId w:val="2"/>
      </w:numPr>
      <w:spacing w:after="85" w:line="240" w:lineRule="exact"/>
      <w:ind w:left="454" w:hanging="227"/>
    </w:pPr>
    <w:rPr>
      <w:rFonts w:ascii="Verdana" w:eastAsiaTheme="minorHAnsi" w:hAnsi="Verdana" w:cstheme="minorBidi"/>
      <w:color w:val="000000" w:themeColor="text1"/>
      <w:szCs w:val="22"/>
      <w:lang w:val="de-DE" w:eastAsia="en-US"/>
    </w:rPr>
  </w:style>
  <w:style w:type="table" w:customStyle="1" w:styleId="VERITASTabelle">
    <w:name w:val="VERITAS_Tabelle"/>
    <w:basedOn w:val="NormaleTabelle"/>
    <w:uiPriority w:val="99"/>
    <w:rsid w:val="00CC19CE"/>
    <w:pPr>
      <w:spacing w:line="240" w:lineRule="exact"/>
    </w:pPr>
    <w:rPr>
      <w:rFonts w:ascii="Verdana" w:eastAsiaTheme="minorHAnsi" w:hAnsi="Verdana" w:cstheme="minorBidi"/>
      <w:color w:val="000000" w:themeColor="text1"/>
      <w:sz w:val="18"/>
      <w:szCs w:val="22"/>
      <w:lang w:val="de-DE" w:eastAsia="en-US"/>
    </w:rPr>
    <w:tblPr>
      <w:tblInd w:w="0" w:type="nil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  <w:tcPr>
      <w:vAlign w:val="center"/>
    </w:tcPr>
  </w:style>
  <w:style w:type="table" w:customStyle="1" w:styleId="VERITASgrau">
    <w:name w:val="VERITAS_grau"/>
    <w:basedOn w:val="NormaleTabelle"/>
    <w:uiPriority w:val="99"/>
    <w:rsid w:val="00CC19CE"/>
    <w:rPr>
      <w:rFonts w:ascii="Verdana" w:eastAsiaTheme="minorHAnsi" w:hAnsi="Verdana" w:cstheme="minorBidi"/>
      <w:color w:val="000000" w:themeColor="text1"/>
      <w:sz w:val="18"/>
      <w:szCs w:val="22"/>
      <w:lang w:val="de-DE" w:eastAsia="en-US"/>
    </w:rPr>
    <w:tblPr>
      <w:tblInd w:w="0" w:type="nil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  <w:tcPr>
      <w:vAlign w:val="center"/>
    </w:tcPr>
    <w:tblStylePr w:type="firstRow">
      <w:pPr>
        <w:jc w:val="left"/>
      </w:pPr>
      <w:rPr>
        <w:rFonts w:ascii="Verdana" w:hAnsi="Verdana" w:hint="default"/>
        <w:sz w:val="18"/>
        <w:szCs w:val="18"/>
      </w:rPr>
      <w:tblPr/>
      <w:tcPr>
        <w:shd w:val="clear" w:color="auto" w:fill="A6A6A6" w:themeFill="background1" w:themeFillShade="A6"/>
      </w:tcPr>
    </w:tblStylePr>
  </w:style>
  <w:style w:type="paragraph" w:customStyle="1" w:styleId="13Lckentext">
    <w:name w:val="13_Lückentext"/>
    <w:basedOn w:val="04VERGrundschrift10pt"/>
    <w:uiPriority w:val="10"/>
    <w:qFormat/>
    <w:rsid w:val="006C279A"/>
    <w:pPr>
      <w:spacing w:line="360" w:lineRule="auto"/>
    </w:pPr>
    <w:rPr>
      <w:lang w:val="en-GB"/>
    </w:rPr>
  </w:style>
  <w:style w:type="table" w:styleId="Tabellenraster">
    <w:name w:val="Table Grid"/>
    <w:basedOn w:val="NormaleTabelle"/>
    <w:uiPriority w:val="59"/>
    <w:locked/>
    <w:rsid w:val="00AD35E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14Textcorrection">
    <w:name w:val="14_Text correction"/>
    <w:basedOn w:val="04VERGrundschrift10pt"/>
    <w:uiPriority w:val="10"/>
    <w:qFormat/>
    <w:rsid w:val="005732B7"/>
    <w:pPr>
      <w:spacing w:line="48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21398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822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k.adlesgruber\AppData\Roaming\Microsoft\Templates\VERITAS-Vorlagen\E-Book-Material_Vorlage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DE323263-A386-458E-AD92-32B24321A7C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E-Book-Material_Vorlage</Template>
  <TotalTime>0</TotalTime>
  <Pages>4</Pages>
  <Words>803</Words>
  <Characters>5061</Characters>
  <Application>Microsoft Office Word</Application>
  <DocSecurity>0</DocSecurity>
  <Lines>42</Lines>
  <Paragraphs>11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Veritas</Company>
  <LinksUpToDate>false</LinksUpToDate>
  <CharactersWithSpaces>5853</CharactersWithSpaces>
  <SharedDoc>false</SharedDoc>
  <HLinks>
    <vt:vector size="6" baseType="variant">
      <vt:variant>
        <vt:i4>3276855</vt:i4>
      </vt:variant>
      <vt:variant>
        <vt:i4>0</vt:i4>
      </vt:variant>
      <vt:variant>
        <vt:i4>0</vt:i4>
      </vt:variant>
      <vt:variant>
        <vt:i4>5</vt:i4>
      </vt:variant>
      <vt:variant>
        <vt:lpwstr>http://sms1.veritas.at/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Adlesgruber Kerstin</dc:creator>
  <cp:lastModifiedBy>Kossak Saskia</cp:lastModifiedBy>
  <cp:revision>22</cp:revision>
  <cp:lastPrinted>2022-06-30T12:55:00Z</cp:lastPrinted>
  <dcterms:created xsi:type="dcterms:W3CDTF">2020-03-16T08:00:00Z</dcterms:created>
  <dcterms:modified xsi:type="dcterms:W3CDTF">2022-07-26T14:00:00Z</dcterms:modified>
</cp:coreProperties>
</file>