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F0" w:rsidRPr="00566A87" w:rsidRDefault="004C2EF0" w:rsidP="004C2EF0">
      <w:pPr>
        <w:pStyle w:val="01Kapitel-berschrift1"/>
        <w:rPr>
          <w:rFonts w:cstheme="majorHAnsi"/>
        </w:rPr>
      </w:pPr>
      <w:r w:rsidRPr="00566A87">
        <w:rPr>
          <w:rFonts w:cstheme="majorHAnsi"/>
        </w:rPr>
        <w:t>Online-Erweiterung</w:t>
      </w:r>
    </w:p>
    <w:p w:rsidR="004C2EF0" w:rsidRPr="00566A87" w:rsidRDefault="004C2EF0" w:rsidP="004C2EF0">
      <w:pPr>
        <w:pStyle w:val="02Unterkapitel-berschrift2"/>
        <w:rPr>
          <w:rFonts w:cstheme="majorHAnsi"/>
        </w:rPr>
      </w:pPr>
      <w:r w:rsidRPr="00566A87">
        <w:rPr>
          <w:rFonts w:cstheme="majorHAnsi"/>
        </w:rPr>
        <w:t>Bruchrechnen</w:t>
      </w:r>
    </w:p>
    <w:p w:rsidR="004C2EF0" w:rsidRPr="00566A87" w:rsidRDefault="004C2EF0" w:rsidP="004C2EF0">
      <w:pPr>
        <w:pStyle w:val="02Unterkapitel-berschrift2"/>
        <w:rPr>
          <w:rFonts w:cstheme="majorHAnsi"/>
          <w:sz w:val="12"/>
          <w:szCs w:val="12"/>
        </w:rPr>
      </w:pPr>
    </w:p>
    <w:p w:rsidR="00571871" w:rsidRPr="00566A87" w:rsidRDefault="00571871" w:rsidP="004C2EF0">
      <w:pPr>
        <w:pStyle w:val="02Unterkapitel-berschrift2"/>
        <w:rPr>
          <w:rFonts w:cstheme="majorHAnsi"/>
          <w:sz w:val="12"/>
          <w:szCs w:val="12"/>
        </w:rPr>
      </w:pPr>
    </w:p>
    <w:tbl>
      <w:tblPr>
        <w:tblW w:w="9854" w:type="dxa"/>
        <w:tblLayout w:type="fixed"/>
        <w:tblLook w:val="04A0"/>
      </w:tblPr>
      <w:tblGrid>
        <w:gridCol w:w="567"/>
        <w:gridCol w:w="9287"/>
      </w:tblGrid>
      <w:tr w:rsidR="004C2EF0" w:rsidRPr="00566A87" w:rsidTr="004C2EF0">
        <w:trPr>
          <w:trHeight w:val="125"/>
        </w:trPr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01</w:t>
            </w: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</w:tc>
        <w:tc>
          <w:tcPr>
            <w:tcW w:w="9287" w:type="dxa"/>
          </w:tcPr>
          <w:p w:rsidR="004C2EF0" w:rsidRPr="00566A87" w:rsidRDefault="004C2EF0" w:rsidP="004C2EF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566A87">
              <w:rPr>
                <w:rFonts w:asciiTheme="majorHAnsi" w:hAnsiTheme="majorHAnsi" w:cstheme="majorHAnsi"/>
                <w:sz w:val="21"/>
                <w:szCs w:val="21"/>
              </w:rPr>
              <w:t xml:space="preserve">Geben Sie jeweils eine Bruchzahl an, die zwischen den beiden gegebenen Brüchen liegt und erklären Sie Ihre Vorgehensweise. </w:t>
            </w:r>
          </w:p>
          <w:p w:rsidR="004C2EF0" w:rsidRPr="00566A87" w:rsidRDefault="00F36C8D" w:rsidP="004C2EF0">
            <w:pPr>
              <w:pStyle w:val="Listenabsatz"/>
              <w:numPr>
                <w:ilvl w:val="0"/>
                <w:numId w:val="25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7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 xml:space="preserve"> und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7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 xml:space="preserve">        b)</w:t>
            </w:r>
            <w:r w:rsidR="004C2EF0" w:rsidRPr="00566A8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5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 xml:space="preserve"> und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4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4"/>
                <w:szCs w:val="24"/>
              </w:rPr>
              <w:t xml:space="preserve">        </w:t>
            </w:r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>c)</w:t>
            </w:r>
            <w:r w:rsidR="004C2EF0" w:rsidRPr="00566A8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8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 xml:space="preserve"> und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11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4"/>
                <w:szCs w:val="24"/>
              </w:rPr>
              <w:t xml:space="preserve">        </w:t>
            </w:r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>d)</w:t>
            </w:r>
            <w:r w:rsidR="004C2EF0" w:rsidRPr="00566A8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9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 xml:space="preserve"> und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9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4"/>
                <w:szCs w:val="24"/>
              </w:rPr>
              <w:t xml:space="preserve">        </w:t>
            </w:r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>e)</w:t>
            </w:r>
            <w:r w:rsidR="004C2EF0" w:rsidRPr="00566A8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3</m:t>
                  </m:r>
                </m:den>
              </m:f>
            </m:oMath>
            <w:r w:rsidR="004C2EF0" w:rsidRPr="00566A87">
              <w:rPr>
                <w:rFonts w:asciiTheme="majorHAnsi" w:hAnsiTheme="majorHAnsi" w:cstheme="majorHAnsi"/>
                <w:sz w:val="21"/>
                <w:szCs w:val="21"/>
              </w:rPr>
              <w:t xml:space="preserve"> und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Theme="majorHAnsi" w:cstheme="majorHAnsi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4C2EF0" w:rsidRPr="00566A87" w:rsidRDefault="004C2EF0" w:rsidP="004C2EF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4C2EF0" w:rsidRPr="00566A87" w:rsidTr="004C2EF0">
        <w:trPr>
          <w:trHeight w:val="125"/>
        </w:trPr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02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Fonts w:asciiTheme="majorHAnsi" w:hAnsiTheme="majorHAnsi" w:cstheme="majorHAnsi"/>
                <w:szCs w:val="21"/>
              </w:rPr>
            </w:pPr>
            <w:r w:rsidRPr="00566A87">
              <w:rPr>
                <w:rFonts w:asciiTheme="majorHAnsi" w:hAnsiTheme="majorHAnsi" w:cstheme="majorHAnsi"/>
                <w:szCs w:val="21"/>
              </w:rPr>
              <w:t>Ordnen Sie jedem Text die richtige Rechnung zu und vereinfa</w:t>
            </w:r>
            <w:r w:rsidR="00891A48" w:rsidRPr="00566A87">
              <w:rPr>
                <w:rFonts w:asciiTheme="majorHAnsi" w:hAnsiTheme="majorHAnsi" w:cstheme="majorHAnsi"/>
                <w:szCs w:val="21"/>
              </w:rPr>
              <w:t>chen Sie die Terme anschließend.</w:t>
            </w:r>
          </w:p>
          <w:p w:rsidR="00891A48" w:rsidRPr="00566A87" w:rsidRDefault="00891A48" w:rsidP="004C2EF0">
            <w:pPr>
              <w:pStyle w:val="03Grundschrifteinspaltig"/>
              <w:rPr>
                <w:rFonts w:asciiTheme="majorHAnsi" w:hAnsiTheme="majorHAnsi" w:cstheme="majorHAnsi"/>
                <w:szCs w:val="21"/>
              </w:rPr>
            </w:pPr>
          </w:p>
          <w:tbl>
            <w:tblPr>
              <w:tblStyle w:val="Tabellengitternetz"/>
              <w:tblW w:w="9104" w:type="dxa"/>
              <w:tblLayout w:type="fixed"/>
              <w:tblLook w:val="04A0"/>
            </w:tblPr>
            <w:tblGrid>
              <w:gridCol w:w="5279"/>
              <w:gridCol w:w="425"/>
              <w:gridCol w:w="1418"/>
              <w:gridCol w:w="425"/>
              <w:gridCol w:w="1557"/>
            </w:tblGrid>
            <w:tr w:rsidR="00891A48" w:rsidRPr="00566A87" w:rsidTr="00891A48">
              <w:tc>
                <w:tcPr>
                  <w:tcW w:w="527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numPr>
                      <w:ilvl w:val="0"/>
                      <w:numId w:val="38"/>
                    </w:numPr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Berechnen Sie die Hälfte der Summe </w:t>
                  </w:r>
                </w:p>
                <w:p w:rsidR="00891A48" w:rsidRPr="00566A87" w:rsidRDefault="00891A48" w:rsidP="00267C61">
                  <w:pPr>
                    <w:pStyle w:val="03Grundschrifteinspaltig"/>
                    <w:spacing w:after="40"/>
                    <w:ind w:left="72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von </w:t>
                  </w:r>
                  <m:oMath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5</m:t>
                        </m:r>
                      </m:den>
                    </m:f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 und </w:t>
                  </w:r>
                  <m:oMath>
                    <m:r>
                      <w:rPr>
                        <w:rFonts w:ascii="Cambria Math" w:hAnsiTheme="majorHAnsi" w:cstheme="majorHAnsi"/>
                        <w:szCs w:val="21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9</m:t>
                        </m:r>
                      </m:den>
                    </m:f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.</w:t>
                  </w:r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A</w:t>
                  </w:r>
                </w:p>
              </w:tc>
              <w:tc>
                <w:tcPr>
                  <w:tcW w:w="1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F36C8D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+1</m:t>
                          </m:r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9</m:t>
                              </m:r>
                            </m:den>
                          </m:f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B</w:t>
                  </w:r>
                </w:p>
              </w:tc>
              <w:tc>
                <w:tcPr>
                  <w:tcW w:w="155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F36C8D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Theme="majorHAnsi" w:hAnsiTheme="majorHAnsi" w:cstheme="majorHAnsi"/>
                          <w:szCs w:val="21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+1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9</m:t>
                          </m:r>
                        </m:den>
                      </m:f>
                    </m:oMath>
                  </m:oMathPara>
                </w:p>
              </w:tc>
            </w:tr>
            <w:tr w:rsidR="00891A48" w:rsidRPr="00566A87" w:rsidTr="00891A48">
              <w:tc>
                <w:tcPr>
                  <w:tcW w:w="527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numPr>
                      <w:ilvl w:val="0"/>
                      <w:numId w:val="38"/>
                    </w:numPr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Subtrahieren Sie das Dreifache </w:t>
                  </w:r>
                </w:p>
                <w:p w:rsidR="00891A48" w:rsidRPr="00566A87" w:rsidRDefault="00891A48" w:rsidP="00267C61">
                  <w:pPr>
                    <w:pStyle w:val="03Grundschrifteinspaltig"/>
                    <w:spacing w:after="40"/>
                    <w:ind w:left="72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von </w:t>
                  </w:r>
                  <m:oMath>
                    <m:r>
                      <w:rPr>
                        <w:rFonts w:ascii="Cambria Math" w:hAnsiTheme="majorHAnsi" w:cstheme="majorHAnsi"/>
                        <w:szCs w:val="21"/>
                      </w:rPr>
                      <m:t>2</m:t>
                    </m:r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Theme="majorHAnsi" w:cstheme="majorHAnsi"/>
                        <w:szCs w:val="21"/>
                      </w:rPr>
                      <m:t xml:space="preserve"> </m:t>
                    </m:r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von </w:t>
                  </w:r>
                  <m:oMath>
                    <m:r>
                      <w:rPr>
                        <w:rFonts w:ascii="Cambria Math" w:hAnsiTheme="majorHAnsi" w:cstheme="majorHAnsi"/>
                        <w:szCs w:val="21"/>
                      </w:rPr>
                      <m:t>15</m:t>
                    </m:r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Theme="majorHAnsi" w:cstheme="majorHAnsi"/>
                        <w:szCs w:val="21"/>
                      </w:rPr>
                      <m:t>.</m:t>
                    </m:r>
                  </m:oMath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A</w:t>
                  </w:r>
                </w:p>
              </w:tc>
              <w:tc>
                <w:tcPr>
                  <w:tcW w:w="1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3(15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Theme="majorHAnsi" w:hAnsiTheme="majorHAnsi" w:cstheme="majorHAnsi"/>
                          <w:szCs w:val="21"/>
                        </w:rPr>
                        <m:t>-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2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)</m:t>
                      </m:r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B</w:t>
                  </w:r>
                </w:p>
              </w:tc>
              <w:tc>
                <w:tcPr>
                  <w:tcW w:w="155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15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Theme="majorHAnsi" w:hAnsiTheme="majorHAnsi" w:cstheme="majorHAnsi"/>
                          <w:szCs w:val="21"/>
                        </w:rPr>
                        <m:t>-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3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∙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2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</w:tr>
            <w:tr w:rsidR="00891A48" w:rsidRPr="00566A87" w:rsidTr="00891A48">
              <w:tc>
                <w:tcPr>
                  <w:tcW w:w="527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numPr>
                      <w:ilvl w:val="0"/>
                      <w:numId w:val="38"/>
                    </w:numPr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Multiplizieren Sie den Kehrwert von </w:t>
                  </w:r>
                  <m:oMath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4</m:t>
                        </m:r>
                      </m:den>
                    </m:f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 </w:t>
                  </w:r>
                </w:p>
                <w:p w:rsidR="00891A48" w:rsidRPr="00566A87" w:rsidRDefault="00891A48" w:rsidP="00267C61">
                  <w:pPr>
                    <w:pStyle w:val="03Grundschrifteinspaltig"/>
                    <w:spacing w:after="40"/>
                    <w:ind w:left="72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mit der Differenz von  </w:t>
                  </w:r>
                  <m:oMath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2</m:t>
                        </m:r>
                      </m:den>
                    </m:f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 und </w:t>
                  </w:r>
                  <m:oMath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Theme="majorHAnsi" w:cstheme="majorHAnsi"/>
                        <w:szCs w:val="21"/>
                      </w:rPr>
                      <m:t>.</m:t>
                    </m:r>
                  </m:oMath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A</w:t>
                  </w:r>
                </w:p>
              </w:tc>
              <w:tc>
                <w:tcPr>
                  <w:tcW w:w="1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F36C8D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5</m:t>
                          </m:r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∙</m:t>
                          </m:r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(</m:t>
                          </m:r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Theme="majorHAnsi" w:hAnsiTheme="majorHAnsi" w:cstheme="majorHAnsi"/>
                              <w:szCs w:val="21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)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B</w:t>
                  </w:r>
                </w:p>
              </w:tc>
              <w:tc>
                <w:tcPr>
                  <w:tcW w:w="155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F36C8D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Theme="majorHAnsi" w:hAnsiTheme="majorHAnsi" w:cstheme="majorHAnsi"/>
                              <w:szCs w:val="21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3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: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</w:tr>
            <w:tr w:rsidR="00891A48" w:rsidRPr="00566A87" w:rsidTr="00891A48">
              <w:tc>
                <w:tcPr>
                  <w:tcW w:w="527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numPr>
                      <w:ilvl w:val="0"/>
                      <w:numId w:val="38"/>
                    </w:numPr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Dividieren Sie das Produkt </w:t>
                  </w:r>
                </w:p>
                <w:p w:rsidR="00891A48" w:rsidRPr="00566A87" w:rsidRDefault="00891A48" w:rsidP="00267C61">
                  <w:pPr>
                    <w:pStyle w:val="03Grundschrifteinspaltig"/>
                    <w:spacing w:after="40"/>
                    <w:ind w:left="72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von </w:t>
                  </w:r>
                  <m:oMath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7</m:t>
                        </m:r>
                      </m:den>
                    </m:f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 und </w:t>
                  </w:r>
                  <m:oMath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8</m:t>
                        </m:r>
                      </m:den>
                    </m:f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 durch ein Viertel.</w:t>
                  </w:r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A</w:t>
                  </w:r>
                </w:p>
              </w:tc>
              <w:tc>
                <w:tcPr>
                  <w:tcW w:w="1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F36C8D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6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7</m:t>
                              </m:r>
                            </m:den>
                          </m:f>
                        </m:num>
                        <m:den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4</m:t>
                              </m:r>
                            </m:den>
                          </m:f>
                        </m:den>
                      </m:f>
                      <m:r>
                        <w:rPr>
                          <w:rFonts w:asciiTheme="majorHAnsi" w:hAnsiTheme="majorHAnsi" w:cstheme="majorHAnsi"/>
                          <w:szCs w:val="21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8</m:t>
                              </m:r>
                            </m:den>
                          </m:f>
                        </m:num>
                        <m:den>
                          <m:f>
                            <m:fPr>
                              <m:ctrlPr>
                                <w:rPr>
                                  <w:rFonts w:ascii="Cambria Math" w:hAnsiTheme="majorHAnsi" w:cstheme="majorHAnsi"/>
                                  <w:i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Theme="majorHAnsi" w:cstheme="majorHAnsi"/>
                                  <w:szCs w:val="21"/>
                                </w:rPr>
                                <m:t>4</m:t>
                              </m:r>
                            </m:den>
                          </m:f>
                        </m:den>
                      </m:f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B</w:t>
                  </w:r>
                </w:p>
              </w:tc>
              <w:tc>
                <w:tcPr>
                  <w:tcW w:w="155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4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7</m:t>
                          </m:r>
                        </m:den>
                      </m:f>
                      <m:r>
                        <w:rPr>
                          <w:rFonts w:asciiTheme="majorHAnsi" w:hAnsiTheme="majorHAnsi" w:cstheme="majorHAnsi"/>
                          <w:szCs w:val="21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8</m:t>
                          </m:r>
                        </m:den>
                      </m:f>
                    </m:oMath>
                  </m:oMathPara>
                </w:p>
              </w:tc>
            </w:tr>
            <w:tr w:rsidR="00891A48" w:rsidRPr="00566A87" w:rsidTr="00891A48">
              <w:tc>
                <w:tcPr>
                  <w:tcW w:w="527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numPr>
                      <w:ilvl w:val="0"/>
                      <w:numId w:val="38"/>
                    </w:numPr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Vermindern Sie </w:t>
                  </w:r>
                  <m:oMath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4</m:t>
                        </m:r>
                      </m:den>
                    </m:f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 um </w:t>
                  </w:r>
                  <m:oMath>
                    <m:f>
                      <m:fPr>
                        <m:ctrlPr>
                          <w:rPr>
                            <w:rFonts w:ascii="Cambria Math" w:hAnsiTheme="majorHAnsi" w:cstheme="majorHAnsi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HAnsi" w:cstheme="majorHAnsi"/>
                            <w:szCs w:val="21"/>
                          </w:rPr>
                          <m:t>5</m:t>
                        </m:r>
                      </m:den>
                    </m:f>
                  </m:oMath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 xml:space="preserve"> und multiplizieren Sie das Ergebnis mit 3.</w:t>
                  </w:r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A</w:t>
                  </w:r>
                </w:p>
              </w:tc>
              <w:tc>
                <w:tcPr>
                  <w:tcW w:w="1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)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∙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3</m:t>
                      </m:r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891A48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w:r w:rsidRPr="00566A87">
                    <w:rPr>
                      <w:rFonts w:asciiTheme="majorHAnsi" w:hAnsiTheme="majorHAnsi" w:cstheme="majorHAnsi"/>
                      <w:szCs w:val="21"/>
                    </w:rPr>
                    <w:t>B</w:t>
                  </w:r>
                </w:p>
              </w:tc>
              <w:tc>
                <w:tcPr>
                  <w:tcW w:w="155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891A48" w:rsidRPr="00566A87" w:rsidRDefault="00F36C8D" w:rsidP="00267C61">
                  <w:pPr>
                    <w:pStyle w:val="03Grundschrifteinspaltig"/>
                    <w:spacing w:before="120" w:after="40"/>
                    <w:rPr>
                      <w:rFonts w:asciiTheme="majorHAnsi" w:hAnsiTheme="majorHAnsi" w:cstheme="majorHAnsi"/>
                      <w:szCs w:val="21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Theme="majorHAnsi" w:hAnsiTheme="majorHAnsi" w:cstheme="majorHAnsi"/>
                          <w:szCs w:val="21"/>
                        </w:rPr>
                        <m:t>∙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3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Theme="majorHAnsi" w:cstheme="majorHAnsi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Theme="majorHAnsi" w:cstheme="majorHAnsi"/>
                              <w:szCs w:val="21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Theme="majorHAnsi" w:hAnsiTheme="majorHAnsi" w:cstheme="majorHAnsi"/>
                          <w:szCs w:val="21"/>
                        </w:rPr>
                        <m:t>∙</m:t>
                      </m:r>
                      <m:r>
                        <w:rPr>
                          <w:rFonts w:ascii="Cambria Math" w:hAnsiTheme="majorHAnsi" w:cstheme="majorHAnsi"/>
                          <w:szCs w:val="21"/>
                        </w:rPr>
                        <m:t>3</m:t>
                      </m:r>
                    </m:oMath>
                  </m:oMathPara>
                </w:p>
              </w:tc>
            </w:tr>
          </w:tbl>
          <w:p w:rsidR="00891A48" w:rsidRPr="00566A87" w:rsidRDefault="00891A48" w:rsidP="004C2EF0">
            <w:pPr>
              <w:pStyle w:val="03Grundschrifteinspaltig"/>
              <w:rPr>
                <w:rFonts w:asciiTheme="majorHAnsi" w:hAnsiTheme="majorHAnsi" w:cstheme="majorHAnsi"/>
                <w:szCs w:val="21"/>
              </w:rPr>
            </w:pPr>
          </w:p>
        </w:tc>
      </w:tr>
      <w:tr w:rsidR="004C2EF0" w:rsidRPr="00566A87" w:rsidTr="004C2EF0">
        <w:trPr>
          <w:trHeight w:val="125"/>
        </w:trPr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</w:tc>
        <w:tc>
          <w:tcPr>
            <w:tcW w:w="9287" w:type="dxa"/>
          </w:tcPr>
          <w:p w:rsidR="004C2EF0" w:rsidRPr="00566A87" w:rsidRDefault="004C2EF0" w:rsidP="004C2EF0">
            <w:pPr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</w:pPr>
          </w:p>
        </w:tc>
      </w:tr>
      <w:tr w:rsidR="004C2EF0" w:rsidRPr="00566A87" w:rsidTr="004C2EF0">
        <w:trPr>
          <w:trHeight w:val="125"/>
        </w:trPr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03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</w:pPr>
            <w:r w:rsidRPr="00566A87"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  <w:t xml:space="preserve">Iris und Ramadan kaufen gemeinsam einen Lottoschein und füllen </w:t>
            </w:r>
            <w:r w:rsidR="00F05163" w:rsidRPr="00566A87"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  <w:t>drei</w:t>
            </w:r>
            <w:r w:rsidRPr="00566A87"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  <w:t xml:space="preserve"> Tipps zu insgesamt € 3,60 aus. Iris zahlt € 2 und Ramadan die restlichen € 1,60. Sie haben Glück und haben 5 Richtige womit sie € 1.350 gewinnen. </w:t>
            </w:r>
          </w:p>
          <w:p w:rsidR="004C2EF0" w:rsidRPr="00566A87" w:rsidRDefault="004C2EF0" w:rsidP="004C2EF0">
            <w:pPr>
              <w:pStyle w:val="Listenabsatz"/>
              <w:numPr>
                <w:ilvl w:val="0"/>
                <w:numId w:val="39"/>
              </w:numPr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</w:pPr>
            <w:r w:rsidRPr="00566A87"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  <w:t xml:space="preserve">Geben Sie die Anteile am Lospreis mit Hilfe eines gekürzten Bruches an. </w:t>
            </w:r>
          </w:p>
          <w:p w:rsidR="004C2EF0" w:rsidRPr="00566A87" w:rsidRDefault="004C2EF0" w:rsidP="004C2EF0">
            <w:pPr>
              <w:pStyle w:val="Listenabsatz"/>
              <w:numPr>
                <w:ilvl w:val="0"/>
                <w:numId w:val="39"/>
              </w:numPr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</w:pPr>
            <w:r w:rsidRPr="00566A87"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  <w:t xml:space="preserve">Berechnen Sie die Anteile </w:t>
            </w:r>
            <w:r w:rsidR="00F05163" w:rsidRPr="00566A87"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  <w:t>von Iris und Ramadan</w:t>
            </w:r>
            <w:r w:rsidRPr="00566A87"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  <w:t xml:space="preserve"> am Gewinn, wenn er gerecht aufgeteilt werden soll. </w:t>
            </w:r>
          </w:p>
          <w:p w:rsidR="004C2EF0" w:rsidRPr="00566A87" w:rsidRDefault="004C2EF0" w:rsidP="004C2EF0">
            <w:pPr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</w:pPr>
          </w:p>
        </w:tc>
      </w:tr>
      <w:tr w:rsidR="004C2EF0" w:rsidRPr="00566A87" w:rsidTr="004C2EF0"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04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Fonts w:asciiTheme="majorHAnsi" w:hAnsiTheme="majorHAnsi" w:cstheme="majorHAnsi"/>
              </w:rPr>
            </w:pPr>
            <w:r w:rsidRPr="00566A87">
              <w:rPr>
                <w:rFonts w:asciiTheme="majorHAnsi" w:hAnsiTheme="majorHAnsi" w:cstheme="majorHAnsi"/>
              </w:rPr>
              <w:t xml:space="preserve">Führen Sie die folgenden Rechnungen durch, indem sie </w:t>
            </w: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26"/>
              </w:numPr>
              <w:rPr>
                <w:rFonts w:asciiTheme="majorHAnsi" w:hAnsiTheme="majorHAnsi" w:cstheme="majorHAnsi"/>
              </w:rPr>
            </w:pPr>
            <w:r w:rsidRPr="00566A87">
              <w:rPr>
                <w:rFonts w:asciiTheme="majorHAnsi" w:hAnsiTheme="majorHAnsi" w:cstheme="majorHAnsi"/>
              </w:rPr>
              <w:t>die Dezimalzahlen als Brüche anschreiben.</w:t>
            </w: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26"/>
              </w:numPr>
              <w:rPr>
                <w:rFonts w:asciiTheme="majorHAnsi" w:hAnsiTheme="majorHAnsi" w:cstheme="majorHAnsi"/>
              </w:rPr>
            </w:pPr>
            <w:r w:rsidRPr="00566A87">
              <w:rPr>
                <w:rFonts w:asciiTheme="majorHAnsi" w:hAnsiTheme="majorHAnsi" w:cstheme="majorHAnsi"/>
              </w:rPr>
              <w:t xml:space="preserve">die Brüche als Dezimalzahlen anschreiben. </w:t>
            </w: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m:oMath>
              <m:r>
                <w:rPr>
                  <w:rFonts w:ascii="Cambria Math" w:hAnsiTheme="majorHAnsi" w:cstheme="majorHAnsi"/>
                </w:rPr>
                <m:t>0,125+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5</m:t>
                  </m:r>
                </m:den>
              </m:f>
            </m:oMath>
            <w:r w:rsidRPr="00566A87">
              <w:rPr>
                <w:rFonts w:asciiTheme="majorHAnsi" w:hAnsiTheme="majorHAnsi" w:cstheme="majorHAnsi"/>
              </w:rPr>
              <w:t xml:space="preserve">     </w:t>
            </w:r>
            <w:r w:rsidR="00F05163" w:rsidRPr="00566A87">
              <w:rPr>
                <w:rFonts w:asciiTheme="majorHAnsi" w:hAnsiTheme="majorHAnsi" w:cstheme="majorHAnsi"/>
              </w:rPr>
              <w:t xml:space="preserve"> </w:t>
            </w:r>
            <w:r w:rsidRPr="00566A87">
              <w:rPr>
                <w:rFonts w:asciiTheme="majorHAnsi" w:hAnsiTheme="majorHAnsi" w:cstheme="majorHAnsi"/>
              </w:rPr>
              <w:t xml:space="preserve">  b) </w:t>
            </w:r>
            <m:oMath>
              <m:r>
                <w:rPr>
                  <w:rFonts w:ascii="Cambria Math" w:hAnsiTheme="majorHAnsi" w:cstheme="majorHAnsi"/>
                </w:rPr>
                <m:t>(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3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4</m:t>
                  </m:r>
                </m:den>
              </m:f>
              <m:r>
                <w:rPr>
                  <w:rFonts w:asciiTheme="majorHAnsi" w:hAnsiTheme="majorHAnsi" w:cstheme="majorHAnsi"/>
                </w:rPr>
                <m:t>-</m:t>
              </m:r>
              <m:r>
                <w:rPr>
                  <w:rFonts w:ascii="Cambria Math" w:hAnsiTheme="majorHAnsi" w:cstheme="majorHAnsi"/>
                </w:rPr>
                <m:t>0,1)</m:t>
              </m:r>
              <m:r>
                <w:rPr>
                  <w:rFonts w:asciiTheme="majorHAnsi" w:hAnsiTheme="majorHAnsi" w:cstheme="majorHAnsi"/>
                </w:rPr>
                <m:t>∙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2</m:t>
                  </m:r>
                </m:den>
              </m:f>
            </m:oMath>
            <w:r w:rsidRPr="00566A87">
              <w:rPr>
                <w:rFonts w:asciiTheme="majorHAnsi" w:hAnsiTheme="majorHAnsi" w:cstheme="majorHAnsi"/>
              </w:rPr>
              <w:t xml:space="preserve">      </w:t>
            </w:r>
            <w:r w:rsidR="00F05163" w:rsidRPr="00566A87">
              <w:rPr>
                <w:rFonts w:asciiTheme="majorHAnsi" w:hAnsiTheme="majorHAnsi" w:cstheme="majorHAnsi"/>
              </w:rPr>
              <w:t xml:space="preserve"> </w:t>
            </w:r>
            <w:r w:rsidRPr="00566A87">
              <w:rPr>
                <w:rFonts w:asciiTheme="majorHAnsi" w:hAnsiTheme="majorHAnsi" w:cstheme="majorHAnsi"/>
              </w:rPr>
              <w:t xml:space="preserve"> c) </w:t>
            </w:r>
            <m:oMath>
              <m:r>
                <w:rPr>
                  <w:rFonts w:ascii="Cambria Math" w:hAnsiTheme="majorHAnsi" w:cstheme="majorHAnsi"/>
                </w:rPr>
                <m:t>2,4</m:t>
              </m:r>
              <m:r>
                <w:rPr>
                  <w:rFonts w:asciiTheme="majorHAnsi" w:hAnsiTheme="majorHAnsi" w:cstheme="majorHAnsi"/>
                </w:rPr>
                <m:t>∙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8</m:t>
                  </m:r>
                </m:den>
              </m:f>
              <m:r>
                <w:rPr>
                  <w:rFonts w:ascii="Cambria Math" w:hAnsiTheme="majorHAnsi" w:cstheme="majorHAnsi"/>
                </w:rPr>
                <m:t>+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3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8</m:t>
                  </m:r>
                </m:den>
              </m:f>
            </m:oMath>
            <w:r w:rsidRPr="00566A87">
              <w:rPr>
                <w:rFonts w:asciiTheme="majorHAnsi" w:hAnsiTheme="majorHAnsi" w:cstheme="majorHAnsi"/>
              </w:rPr>
              <w:t xml:space="preserve">     </w:t>
            </w:r>
            <w:r w:rsidR="00F05163" w:rsidRPr="00566A87">
              <w:rPr>
                <w:rFonts w:asciiTheme="majorHAnsi" w:hAnsiTheme="majorHAnsi" w:cstheme="majorHAnsi"/>
              </w:rPr>
              <w:t xml:space="preserve"> </w:t>
            </w:r>
            <w:r w:rsidRPr="00566A87">
              <w:rPr>
                <w:rFonts w:asciiTheme="majorHAnsi" w:hAnsiTheme="majorHAnsi" w:cstheme="majorHAnsi"/>
              </w:rPr>
              <w:t xml:space="preserve">  d) </w:t>
            </w:r>
            <m:oMath>
              <m:d>
                <m:dPr>
                  <m:ctrlPr>
                    <w:rPr>
                      <w:rFonts w:ascii="Cambria Math" w:hAnsiTheme="majorHAnsi" w:cstheme="majorHAnsi"/>
                      <w:i/>
                    </w:rPr>
                  </m:ctrlPr>
                </m:dPr>
                <m:e>
                  <m:r>
                    <w:rPr>
                      <w:rFonts w:ascii="Cambria Math" w:hAnsiTheme="majorHAnsi" w:cstheme="majorHAnsi"/>
                    </w:rPr>
                    <m:t>0,</m:t>
                  </m:r>
                  <m:acc>
                    <m:accPr>
                      <m:chr m:val="̇"/>
                      <m:ctrlPr>
                        <w:rPr>
                          <w:rFonts w:ascii="Cambria Math" w:hAnsiTheme="majorHAnsi" w:cstheme="majorHAns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Theme="majorHAnsi" w:cstheme="majorHAnsi"/>
                        </w:rPr>
                        <m:t>2</m:t>
                      </m:r>
                    </m:e>
                  </m:acc>
                  <m:r>
                    <w:rPr>
                      <w:rFonts w:ascii="Cambria Math" w:hAnsiTheme="majorHAnsi" w:cstheme="majorHAnsi"/>
                    </w:rPr>
                    <m:t>+</m:t>
                  </m:r>
                  <m:f>
                    <m:fPr>
                      <m:ctrlPr>
                        <w:rPr>
                          <w:rFonts w:ascii="Cambria Math" w:hAnsiTheme="majorHAnsi" w:cstheme="majorHAns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Theme="majorHAnsi" w:cstheme="majorHAnsi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Theme="majorHAnsi" w:cstheme="majorHAnsi"/>
                        </w:rPr>
                        <m:t>9</m:t>
                      </m:r>
                    </m:den>
                  </m:f>
                </m:e>
              </m:d>
              <m:r>
                <w:rPr>
                  <w:rFonts w:ascii="Cambria Math" w:hAnsiTheme="majorHAnsi" w:cstheme="majorHAnsi"/>
                </w:rPr>
                <m:t>: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4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5</m:t>
                  </m:r>
                </m:den>
              </m:f>
            </m:oMath>
            <w:r w:rsidRPr="00566A87">
              <w:rPr>
                <w:rFonts w:asciiTheme="majorHAnsi" w:hAnsiTheme="majorHAnsi" w:cstheme="majorHAnsi"/>
              </w:rPr>
              <w:t xml:space="preserve">     </w:t>
            </w:r>
            <w:r w:rsidR="00F05163" w:rsidRPr="00566A87">
              <w:rPr>
                <w:rFonts w:asciiTheme="majorHAnsi" w:hAnsiTheme="majorHAnsi" w:cstheme="majorHAnsi"/>
              </w:rPr>
              <w:t xml:space="preserve"> </w:t>
            </w:r>
            <w:r w:rsidRPr="00566A87">
              <w:rPr>
                <w:rFonts w:asciiTheme="majorHAnsi" w:hAnsiTheme="majorHAnsi" w:cstheme="majorHAnsi"/>
              </w:rPr>
              <w:t xml:space="preserve">  e) </w:t>
            </w:r>
            <m:oMath>
              <m:r>
                <w:rPr>
                  <w:rFonts w:ascii="Cambria Math" w:hAnsiTheme="majorHAnsi" w:cstheme="majorHAnsi"/>
                </w:rPr>
                <m:t>0,2</m:t>
              </m:r>
              <m:r>
                <w:rPr>
                  <w:rFonts w:asciiTheme="majorHAnsi" w:hAnsiTheme="majorHAnsi" w:cstheme="majorHAnsi"/>
                </w:rPr>
                <m:t>∙</m:t>
              </m:r>
              <m:r>
                <w:rPr>
                  <w:rFonts w:ascii="Cambria Math" w:hAnsiTheme="majorHAnsi" w:cstheme="majorHAnsi"/>
                </w:rPr>
                <m:t>1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6</m:t>
                  </m:r>
                </m:den>
              </m:f>
              <m:r>
                <w:rPr>
                  <w:rFonts w:asciiTheme="majorHAnsi" w:hAnsiTheme="majorHAnsi" w:cstheme="majorHAnsi"/>
                </w:rPr>
                <m:t>-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3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10</m:t>
                  </m:r>
                </m:den>
              </m:f>
            </m:oMath>
          </w:p>
          <w:p w:rsidR="004C2EF0" w:rsidRPr="00566A87" w:rsidRDefault="004C2EF0" w:rsidP="004C2EF0">
            <w:pPr>
              <w:pStyle w:val="03Grundschrifteinspaltig"/>
              <w:rPr>
                <w:rFonts w:asciiTheme="majorHAnsi" w:hAnsiTheme="majorHAnsi" w:cstheme="majorHAnsi"/>
              </w:rPr>
            </w:pPr>
          </w:p>
        </w:tc>
      </w:tr>
      <w:tr w:rsidR="004C2EF0" w:rsidRPr="00566A87" w:rsidTr="004C2EF0"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05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Fonts w:asciiTheme="majorHAnsi" w:hAnsiTheme="majorHAnsi" w:cstheme="majorHAnsi"/>
              </w:rPr>
            </w:pPr>
            <w:r w:rsidRPr="00566A87">
              <w:rPr>
                <w:rFonts w:asciiTheme="majorHAnsi" w:hAnsiTheme="majorHAnsi" w:cstheme="majorHAnsi"/>
              </w:rPr>
              <w:t>Führen Sie die folgenden Rechnungen durch. Überlegen Sie vorher, ob es einfacher ist mit Br</w:t>
            </w:r>
            <w:r w:rsidRPr="00566A87">
              <w:rPr>
                <w:rFonts w:asciiTheme="majorHAnsi" w:hAnsiTheme="majorHAnsi" w:cstheme="majorHAnsi"/>
              </w:rPr>
              <w:t>ü</w:t>
            </w:r>
            <w:r w:rsidRPr="00566A87">
              <w:rPr>
                <w:rFonts w:asciiTheme="majorHAnsi" w:hAnsiTheme="majorHAnsi" w:cstheme="majorHAnsi"/>
              </w:rPr>
              <w:t xml:space="preserve">chen oder Dezimalzahlen zu rechnen. </w:t>
            </w: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31"/>
              </w:numPr>
              <w:rPr>
                <w:rFonts w:asciiTheme="majorHAnsi" w:hAnsiTheme="majorHAnsi" w:cstheme="majorHAnsi"/>
              </w:rPr>
            </w:pPr>
            <m:oMath>
              <m:r>
                <w:rPr>
                  <w:rFonts w:ascii="Cambria Math" w:hAnsiTheme="majorHAnsi" w:cstheme="majorHAnsi"/>
                </w:rPr>
                <m:t>(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4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5</m:t>
                  </m:r>
                </m:den>
              </m:f>
              <m:r>
                <w:rPr>
                  <w:rFonts w:asciiTheme="majorHAnsi" w:hAnsiTheme="majorHAnsi" w:cstheme="majorHAnsi"/>
                </w:rPr>
                <m:t>-</m:t>
              </m:r>
              <m:r>
                <w:rPr>
                  <w:rFonts w:ascii="Cambria Math" w:hAnsiTheme="majorHAnsi" w:cstheme="majorHAnsi"/>
                </w:rPr>
                <m:t>0,2)</m:t>
              </m:r>
              <m:r>
                <w:rPr>
                  <w:rFonts w:asciiTheme="majorHAnsi" w:hAnsiTheme="majorHAnsi" w:cstheme="majorHAnsi"/>
                </w:rPr>
                <m:t>∙</m:t>
              </m:r>
              <m:r>
                <w:rPr>
                  <w:rFonts w:ascii="Cambria Math" w:hAnsiTheme="majorHAnsi" w:cstheme="majorHAnsi"/>
                </w:rPr>
                <m:t>2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3</m:t>
                  </m:r>
                </m:den>
              </m:f>
            </m:oMath>
            <w:r w:rsidRPr="00566A87">
              <w:rPr>
                <w:rFonts w:asciiTheme="majorHAnsi" w:hAnsiTheme="majorHAnsi" w:cstheme="majorHAnsi"/>
              </w:rPr>
              <w:t xml:space="preserve">       b) </w:t>
            </w:r>
            <m:oMath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Theme="majorHAnsi" w:cstheme="majorHAns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Theme="majorHAnsi" w:cstheme="majorHAnsi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Theme="majorHAnsi" w:cstheme="majorHAnsi"/>
                        </w:rPr>
                        <m:t>7</m:t>
                      </m:r>
                    </m:den>
                  </m:f>
                  <m:r>
                    <w:rPr>
                      <w:rFonts w:asciiTheme="majorHAnsi" w:hAnsiTheme="majorHAnsi" w:cstheme="majorHAnsi"/>
                    </w:rPr>
                    <m:t>-</m:t>
                  </m:r>
                  <m:r>
                    <w:rPr>
                      <w:rFonts w:ascii="Cambria Math" w:hAnsiTheme="majorHAnsi" w:cstheme="majorHAnsi"/>
                    </w:rPr>
                    <m:t>1,5</m:t>
                  </m:r>
                </m:num>
                <m:den>
                  <m:f>
                    <m:fPr>
                      <m:ctrlPr>
                        <w:rPr>
                          <w:rFonts w:ascii="Cambria Math" w:hAnsiTheme="majorHAnsi" w:cstheme="majorHAns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Theme="majorHAnsi" w:cstheme="majorHAnsi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Theme="majorHAnsi" w:cstheme="majorHAnsi"/>
                        </w:rPr>
                        <m:t>14</m:t>
                      </m:r>
                    </m:den>
                  </m:f>
                </m:den>
              </m:f>
            </m:oMath>
            <w:r w:rsidRPr="00566A87">
              <w:rPr>
                <w:rFonts w:asciiTheme="majorHAnsi" w:hAnsiTheme="majorHAnsi" w:cstheme="majorHAnsi"/>
              </w:rPr>
              <w:t xml:space="preserve">       c) </w:t>
            </w:r>
            <m:oMath>
              <m:r>
                <w:rPr>
                  <w:rFonts w:ascii="Cambria Math" w:hAnsiTheme="majorHAnsi" w:cstheme="majorHAnsi"/>
                </w:rPr>
                <m:t>2,8</m:t>
              </m:r>
              <m:r>
                <w:rPr>
                  <w:rFonts w:asciiTheme="majorHAnsi" w:hAnsiTheme="majorHAnsi" w:cstheme="majorHAnsi"/>
                </w:rPr>
                <m:t>∙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2</m:t>
                  </m:r>
                </m:den>
              </m:f>
              <m:r>
                <w:rPr>
                  <w:rFonts w:asciiTheme="majorHAnsi" w:hAnsiTheme="majorHAnsi" w:cstheme="majorHAnsi"/>
                </w:rPr>
                <m:t>-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2</m:t>
                  </m:r>
                </m:den>
              </m:f>
              <m:r>
                <w:rPr>
                  <w:rFonts w:ascii="Cambria Math" w:hAnsiTheme="majorHAnsi" w:cstheme="majorHAnsi"/>
                </w:rPr>
                <m:t xml:space="preserve"> :0,8</m:t>
              </m:r>
            </m:oMath>
            <w:r w:rsidRPr="00566A87">
              <w:rPr>
                <w:rFonts w:asciiTheme="majorHAnsi" w:hAnsiTheme="majorHAnsi" w:cstheme="majorHAnsi"/>
              </w:rPr>
              <w:t xml:space="preserve">       d) </w:t>
            </w:r>
            <m:oMath>
              <m:r>
                <w:rPr>
                  <w:rFonts w:ascii="Cambria Math" w:hAnsiTheme="majorHAnsi" w:cstheme="majorHAnsi"/>
                </w:rPr>
                <m:t>0,01</m:t>
              </m:r>
              <m:r>
                <w:rPr>
                  <w:rFonts w:asciiTheme="majorHAnsi" w:hAnsiTheme="majorHAnsi" w:cstheme="majorHAnsi"/>
                </w:rPr>
                <m:t>-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1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10</m:t>
                  </m:r>
                </m:den>
              </m:f>
              <m:r>
                <w:rPr>
                  <w:rFonts w:asciiTheme="majorHAnsi" w:hAnsiTheme="majorHAnsi" w:cstheme="majorHAnsi"/>
                </w:rPr>
                <m:t>∙</m:t>
              </m:r>
              <m:f>
                <m:fPr>
                  <m:ctrlPr>
                    <w:rPr>
                      <w:rFonts w:ascii="Cambria Math" w:hAnsiTheme="majorHAnsi" w:cstheme="majorHAnsi"/>
                      <w:i/>
                    </w:rPr>
                  </m:ctrlPr>
                </m:fPr>
                <m:num>
                  <m:r>
                    <w:rPr>
                      <w:rFonts w:ascii="Cambria Math" w:hAnsiTheme="majorHAnsi" w:cstheme="majorHAnsi"/>
                    </w:rPr>
                    <m:t>3</m:t>
                  </m:r>
                </m:num>
                <m:den>
                  <m:r>
                    <w:rPr>
                      <w:rFonts w:ascii="Cambria Math" w:hAnsiTheme="majorHAnsi" w:cstheme="majorHAnsi"/>
                    </w:rPr>
                    <m:t>10</m:t>
                  </m:r>
                </m:den>
              </m:f>
              <m:r>
                <w:rPr>
                  <w:rFonts w:ascii="Cambria Math" w:hAnsiTheme="majorHAnsi" w:cstheme="majorHAnsi"/>
                </w:rPr>
                <m:t>+0,02</m:t>
              </m:r>
            </m:oMath>
          </w:p>
          <w:p w:rsidR="004C2EF0" w:rsidRPr="00566A87" w:rsidRDefault="004C2EF0" w:rsidP="004C2EF0">
            <w:pPr>
              <w:pStyle w:val="03Grundschrifteinspaltig"/>
              <w:rPr>
                <w:rFonts w:asciiTheme="majorHAnsi" w:hAnsiTheme="majorHAnsi" w:cstheme="majorHAnsi"/>
              </w:rPr>
            </w:pPr>
          </w:p>
        </w:tc>
      </w:tr>
      <w:tr w:rsidR="004C2EF0" w:rsidRPr="00566A87" w:rsidTr="004C2EF0"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06</w:t>
            </w:r>
          </w:p>
          <w:p w:rsidR="00571871" w:rsidRPr="00566A87" w:rsidRDefault="00571871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571871" w:rsidRPr="00566A87" w:rsidRDefault="00571871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571871" w:rsidRPr="00566A87" w:rsidRDefault="00571871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571871" w:rsidRPr="00566A87" w:rsidRDefault="00571871" w:rsidP="00566A8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Vereinfachen Sie die folgenden Bruchterme mit </w:t>
            </w:r>
            <w:proofErr w:type="spellStart"/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>a</w:t>
            </w:r>
            <w:proofErr w:type="gramStart"/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>,b</w:t>
            </w:r>
            <m:oMath>
              <w:proofErr w:type="spellEnd"/>
              <w:proofErr w:type="gramEnd"/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 xml:space="preserve"> </m:t>
              </m:r>
              <m:r>
                <m:rPr>
                  <m:scr m:val="double-struck"/>
                </m:rPr>
                <w:rPr>
                  <w:rStyle w:val="04Quellenangabe"/>
                  <w:rFonts w:ascii="Cambria Math" w:hAnsi="Cambria Math" w:cstheme="majorHAnsi"/>
                  <w:sz w:val="21"/>
                </w:rPr>
                <m:t>∈N</m:t>
              </m:r>
            </m:oMath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>\{0} und stellen Sie das Ergebnis mit e</w:t>
            </w:r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>i</w:t>
            </w:r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>nem gemeinsamen Nenner dar.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8"/>
                <w:szCs w:val="8"/>
              </w:rPr>
            </w:pPr>
          </w:p>
          <w:p w:rsidR="004C2EF0" w:rsidRPr="00566A87" w:rsidRDefault="00F36C8D" w:rsidP="004C2EF0">
            <w:pPr>
              <w:pStyle w:val="03Grundschrifteinspaltig"/>
              <w:numPr>
                <w:ilvl w:val="0"/>
                <w:numId w:val="28"/>
              </w:numPr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3a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2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+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4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a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</w:rPr>
                <m:t>∙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a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5</m:t>
                  </m:r>
                </m:den>
              </m:f>
            </m:oMath>
            <w:r w:rsidR="004C2EF0"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      b)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2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b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</w:rPr>
                <m:t>-</m:t>
              </m:r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1: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b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3</m:t>
                  </m:r>
                </m:den>
              </m:f>
            </m:oMath>
            <w:r w:rsidR="004C2EF0"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      c)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10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b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: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5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2a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+2a</m:t>
              </m:r>
            </m:oMath>
            <w:r w:rsidR="004C2EF0"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      d) </w:t>
            </w:r>
            <m:oMath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1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3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</w:rPr>
                <m:t>-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a</m:t>
                  </m:r>
                </m:den>
              </m:f>
            </m:oMath>
            <w:r w:rsidR="004C2EF0"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      e)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5ab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2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</w:rPr>
                <m:t>∙</m:t>
              </m:r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(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2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a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+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2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b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)</m:t>
              </m:r>
            </m:oMath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</w:p>
        </w:tc>
      </w:tr>
      <w:tr w:rsidR="004C2EF0" w:rsidRPr="00566A87" w:rsidTr="003634FF">
        <w:trPr>
          <w:trHeight w:val="292"/>
        </w:trPr>
        <w:tc>
          <w:tcPr>
            <w:tcW w:w="567" w:type="dxa"/>
            <w:shd w:val="clear" w:color="auto" w:fill="E5F1D4" w:themeFill="accent1" w:themeFillTint="33"/>
          </w:tcPr>
          <w:p w:rsidR="00571871" w:rsidRPr="00566A87" w:rsidRDefault="00571871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07</w:t>
            </w:r>
          </w:p>
        </w:tc>
        <w:tc>
          <w:tcPr>
            <w:tcW w:w="9287" w:type="dxa"/>
          </w:tcPr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>Berechne</w:t>
            </w:r>
            <w:r w:rsidR="00F05163"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>n Sie</w:t>
            </w:r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jeweils die Summe bzw. Differenz und geben Sie das Ergebnis als Bruch an</w:t>
            </w:r>
            <w:r w:rsidR="00F05163"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>.</w:t>
            </w: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32"/>
              </w:numPr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  <m:oMath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0,</m:t>
              </m:r>
              <m:acc>
                <m:accPr>
                  <m:chr m:val="̇"/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accPr>
                <m:e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2</m:t>
                  </m:r>
                </m:e>
              </m:acc>
              <m:r>
                <w:rPr>
                  <w:rStyle w:val="04Quellenangabe"/>
                  <w:rFonts w:asciiTheme="majorHAnsi" w:hAnsiTheme="majorHAnsi" w:cstheme="majorHAnsi"/>
                  <w:sz w:val="21"/>
                </w:rPr>
                <m:t>-</m:t>
              </m:r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0,2</m:t>
              </m:r>
            </m:oMath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      b) </w:t>
            </w:r>
            <m:oMath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0,</m:t>
              </m:r>
              <m:acc>
                <m:accPr>
                  <m:chr m:val="̇"/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accPr>
                <m:e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 xml:space="preserve">9 </m:t>
                  </m:r>
                </m:e>
              </m:acc>
              <m:r>
                <w:rPr>
                  <w:rStyle w:val="04Quellenangabe"/>
                  <w:rFonts w:asciiTheme="majorHAnsi" w:hAnsiTheme="majorHAnsi" w:cstheme="majorHAnsi"/>
                  <w:sz w:val="21"/>
                </w:rPr>
                <m:t>-</m:t>
              </m:r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1</m:t>
              </m:r>
            </m:oMath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      c) 0,7 + </w:t>
            </w:r>
            <m:oMath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1,</m:t>
              </m:r>
              <m:acc>
                <m:accPr>
                  <m:chr m:val="̇"/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accPr>
                <m:e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3</m:t>
                  </m:r>
                </m:e>
              </m:acc>
            </m:oMath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      d) 2,01 +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3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20</m:t>
                  </m:r>
                </m:den>
              </m:f>
            </m:oMath>
            <w:r w:rsidRPr="00566A87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      e)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6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</w:rPr>
                <m:t>-</m:t>
              </m:r>
              <m:r>
                <w:rPr>
                  <w:rStyle w:val="04Quellenangabe"/>
                  <w:rFonts w:ascii="Cambria Math" w:hAnsiTheme="majorHAnsi" w:cstheme="majorHAnsi"/>
                  <w:sz w:val="21"/>
                </w:rPr>
                <m:t>0,</m:t>
              </m:r>
              <m:acc>
                <m:accPr>
                  <m:chr m:val="̇"/>
                  <m:ctrlPr>
                    <w:rPr>
                      <w:rStyle w:val="04Quellenangabe"/>
                      <w:rFonts w:ascii="Cambria Math" w:hAnsiTheme="majorHAnsi" w:cstheme="majorHAnsi"/>
                      <w:i w:val="0"/>
                      <w:sz w:val="21"/>
                    </w:rPr>
                  </m:ctrlPr>
                </m:accPr>
                <m:e>
                  <m:r>
                    <w:rPr>
                      <w:rStyle w:val="04Quellenangabe"/>
                      <w:rFonts w:ascii="Cambria Math" w:hAnsiTheme="majorHAnsi" w:cstheme="majorHAnsi"/>
                      <w:sz w:val="21"/>
                    </w:rPr>
                    <m:t>6</m:t>
                  </m:r>
                </m:e>
              </m:acc>
            </m:oMath>
          </w:p>
          <w:p w:rsidR="003634FF" w:rsidRPr="00566A87" w:rsidRDefault="003634FF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</w:p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</w:p>
        </w:tc>
      </w:tr>
      <w:tr w:rsidR="004C2EF0" w:rsidRPr="00566A87" w:rsidTr="004C2EF0">
        <w:tc>
          <w:tcPr>
            <w:tcW w:w="567" w:type="dxa"/>
            <w:shd w:val="clear" w:color="auto" w:fill="E5F1D4" w:themeFill="accent1" w:themeFillTint="33"/>
          </w:tcPr>
          <w:p w:rsidR="00086A06" w:rsidRPr="00566A87" w:rsidRDefault="00086A06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4"/>
              </w:rPr>
            </w:pP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08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Geben Sie an, wie sich das Produkt von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7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  <w:szCs w:val="21"/>
                </w:rPr>
                <m:t>∙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3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=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21</m:t>
                  </m:r>
                </m:den>
              </m:f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ändert, wenn:</w:t>
            </w:r>
          </w:p>
          <w:p w:rsidR="003634FF" w:rsidRPr="00566A87" w:rsidRDefault="003634FF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29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der</w:t>
            </w:r>
            <w:r w:rsidR="003634FF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erste Faktor verdoppelt wird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                    </w:t>
            </w:r>
          </w:p>
          <w:p w:rsidR="003634FF" w:rsidRPr="00566A87" w:rsidRDefault="004C2EF0" w:rsidP="004C2EF0">
            <w:pPr>
              <w:pStyle w:val="03Grundschrifteinspaltig"/>
              <w:numPr>
                <w:ilvl w:val="0"/>
                <w:numId w:val="32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der Nenner des </w:t>
            </w:r>
            <w:r w:rsidR="003634FF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ersten Faktors verdoppelt wird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</w:t>
            </w:r>
          </w:p>
          <w:p w:rsidR="003634FF" w:rsidRPr="00566A87" w:rsidRDefault="003634FF" w:rsidP="004C2EF0">
            <w:pPr>
              <w:pStyle w:val="03Grundschrifteinspaltig"/>
              <w:numPr>
                <w:ilvl w:val="0"/>
                <w:numId w:val="32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der zweite Faktor halbiert wird</w:t>
            </w:r>
          </w:p>
          <w:p w:rsidR="003634FF" w:rsidRPr="00566A87" w:rsidRDefault="003634FF" w:rsidP="004C2EF0">
            <w:pPr>
              <w:pStyle w:val="03Grundschrifteinspaltig"/>
              <w:numPr>
                <w:ilvl w:val="0"/>
                <w:numId w:val="32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die Faktoren vertauscht werden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</w:tc>
      </w:tr>
      <w:tr w:rsidR="004C2EF0" w:rsidRPr="00566A87" w:rsidTr="004C2EF0">
        <w:tc>
          <w:tcPr>
            <w:tcW w:w="567" w:type="dxa"/>
            <w:shd w:val="clear" w:color="auto" w:fill="E5F1D4" w:themeFill="accent1" w:themeFillTint="33"/>
          </w:tcPr>
          <w:p w:rsidR="00571871" w:rsidRPr="00566A87" w:rsidRDefault="00571871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6"/>
              </w:rPr>
            </w:pPr>
          </w:p>
          <w:p w:rsidR="004C2EF0" w:rsidRPr="00566A87" w:rsidRDefault="00086A06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0</w:t>
            </w:r>
            <w:r w:rsidR="004C2EF0"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9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Geben sie an, wie sich der Quotient von </w:t>
            </w:r>
            <m:oMath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 xml:space="preserve">2 : 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3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8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=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16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3</m:t>
                  </m:r>
                </m:den>
              </m:f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ändert, wenn:</w:t>
            </w: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33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der Divisor verdoppelt wi</w:t>
            </w:r>
            <w:r w:rsidR="003634FF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rd</w:t>
            </w:r>
          </w:p>
          <w:p w:rsidR="003634FF" w:rsidRPr="00566A87" w:rsidRDefault="004C2EF0" w:rsidP="004C2EF0">
            <w:pPr>
              <w:pStyle w:val="03Grundschrifteinspaltig"/>
              <w:numPr>
                <w:ilvl w:val="0"/>
                <w:numId w:val="33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Dividend und Divisor halbiert werden      </w:t>
            </w:r>
          </w:p>
          <w:p w:rsidR="003634FF" w:rsidRPr="00566A87" w:rsidRDefault="003634FF" w:rsidP="004C2EF0">
            <w:pPr>
              <w:pStyle w:val="03Grundschrifteinspaltig"/>
              <w:numPr>
                <w:ilvl w:val="0"/>
                <w:numId w:val="33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der Dividend halbiert wird</w:t>
            </w: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33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der Nenner des Divisors verdoppelt wird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</w:tc>
      </w:tr>
      <w:tr w:rsidR="004C2EF0" w:rsidRPr="00566A87" w:rsidTr="004C2EF0"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10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Welcher Fehler ist bei den Aufgaben passiert? Stellen Sie die Ergebnisse richtig.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8"/>
                <w:szCs w:val="8"/>
              </w:rPr>
            </w:pPr>
          </w:p>
          <w:p w:rsidR="004C2EF0" w:rsidRPr="00566A87" w:rsidRDefault="00F36C8D" w:rsidP="004C2EF0">
            <w:pPr>
              <w:pStyle w:val="03Grundschrifteinspaltig"/>
              <w:numPr>
                <w:ilvl w:val="0"/>
                <w:numId w:val="35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4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+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3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10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=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4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14</m:t>
                  </m:r>
                </m:den>
              </m:f>
            </m:oMath>
            <w:r w:rsidR="004C2EF0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   </w:t>
            </w:r>
            <w:r w:rsidR="00086A06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</w:t>
            </w:r>
            <w:r w:rsidR="004C2EF0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b) </w:t>
            </w:r>
            <m:oMath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2</m:t>
              </m:r>
              <m:r>
                <w:rPr>
                  <w:rStyle w:val="04Quellenangabe"/>
                  <w:rFonts w:asciiTheme="majorHAnsi" w:hAnsiTheme="majorHAnsi" w:cstheme="majorHAnsi"/>
                  <w:sz w:val="21"/>
                  <w:szCs w:val="21"/>
                </w:rPr>
                <m:t>∙</m:t>
              </m:r>
              <m:d>
                <m:d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dPr>
                <m:e>
                  <m:f>
                    <m:fPr>
                      <m:ctrlPr>
                        <w:rPr>
                          <w:rStyle w:val="04Quellenangabe"/>
                          <w:rFonts w:ascii="Cambria Math" w:hAnsiTheme="majorHAnsi" w:cstheme="majorHAnsi"/>
                          <w:bCs/>
                          <w:i w:val="0"/>
                          <w:sz w:val="21"/>
                          <w:szCs w:val="21"/>
                        </w:rPr>
                      </m:ctrlPr>
                    </m:fPr>
                    <m:num>
                      <m:r>
                        <w:rPr>
                          <w:rStyle w:val="04Quellenangabe"/>
                          <w:rFonts w:ascii="Cambria Math" w:hAnsiTheme="majorHAnsi" w:cstheme="majorHAnsi"/>
                          <w:sz w:val="21"/>
                          <w:szCs w:val="21"/>
                        </w:rPr>
                        <m:t>2</m:t>
                      </m:r>
                    </m:num>
                    <m:den>
                      <m:r>
                        <w:rPr>
                          <w:rStyle w:val="04Quellenangabe"/>
                          <w:rFonts w:ascii="Cambria Math" w:hAnsiTheme="majorHAnsi" w:cstheme="majorHAnsi"/>
                          <w:sz w:val="21"/>
                          <w:szCs w:val="21"/>
                        </w:rPr>
                        <m:t>11</m:t>
                      </m:r>
                    </m:den>
                  </m:f>
                  <m:r>
                    <w:rPr>
                      <w:rStyle w:val="04Quellenangabe"/>
                      <w:rFonts w:asciiTheme="majorHAnsi" w:hAnsiTheme="majorHAnsi" w:cstheme="majorHAnsi"/>
                      <w:sz w:val="21"/>
                      <w:szCs w:val="21"/>
                    </w:rPr>
                    <m:t>∙</m:t>
                  </m:r>
                  <m:f>
                    <m:fPr>
                      <m:ctrlPr>
                        <w:rPr>
                          <w:rStyle w:val="04Quellenangabe"/>
                          <w:rFonts w:ascii="Cambria Math" w:hAnsiTheme="majorHAnsi" w:cstheme="majorHAnsi"/>
                          <w:bCs/>
                          <w:i w:val="0"/>
                          <w:sz w:val="21"/>
                          <w:szCs w:val="21"/>
                        </w:rPr>
                      </m:ctrlPr>
                    </m:fPr>
                    <m:num>
                      <m:r>
                        <w:rPr>
                          <w:rStyle w:val="04Quellenangabe"/>
                          <w:rFonts w:ascii="Cambria Math" w:hAnsiTheme="majorHAnsi" w:cstheme="majorHAnsi"/>
                          <w:sz w:val="21"/>
                          <w:szCs w:val="21"/>
                        </w:rPr>
                        <m:t>5</m:t>
                      </m:r>
                    </m:num>
                    <m:den>
                      <m:r>
                        <w:rPr>
                          <w:rStyle w:val="04Quellenangabe"/>
                          <w:rFonts w:ascii="Cambria Math" w:hAnsiTheme="majorHAnsi" w:cstheme="majorHAnsi"/>
                          <w:sz w:val="21"/>
                          <w:szCs w:val="21"/>
                        </w:rPr>
                        <m:t>2</m:t>
                      </m:r>
                    </m:den>
                  </m:f>
                </m:e>
              </m:d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 xml:space="preserve">= 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4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11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  <w:szCs w:val="21"/>
                </w:rPr>
                <m:t>∙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10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=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40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22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=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20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11</m:t>
                  </m:r>
                </m:den>
              </m:f>
            </m:oMath>
            <w:r w:rsidR="004C2EF0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 </w:t>
            </w:r>
            <w:r w:rsidR="00086A06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</w:t>
            </w:r>
            <w:r w:rsidR="004C2EF0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c) </w:t>
            </w:r>
            <m:oMath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5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3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4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  <w:szCs w:val="21"/>
                </w:rPr>
                <m:t>-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3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4</m:t>
                  </m:r>
                </m:den>
              </m:f>
              <m:r>
                <w:rPr>
                  <w:rStyle w:val="04Quellenangabe"/>
                  <w:rFonts w:asciiTheme="majorHAnsi" w:hAnsiTheme="majorHAnsi" w:cstheme="majorHAnsi"/>
                  <w:sz w:val="21"/>
                  <w:szCs w:val="21"/>
                </w:rPr>
                <m:t>∙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7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+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5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7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=5</m:t>
              </m:r>
              <m:r>
                <w:rPr>
                  <w:rStyle w:val="04Quellenangabe"/>
                  <w:rFonts w:asciiTheme="majorHAnsi" w:hAnsiTheme="majorHAnsi" w:cstheme="majorHAnsi"/>
                  <w:sz w:val="21"/>
                  <w:szCs w:val="21"/>
                </w:rPr>
                <m:t>∙</m:t>
              </m:r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1=5</m:t>
              </m:r>
            </m:oMath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</w:tc>
      </w:tr>
      <w:tr w:rsidR="004C2EF0" w:rsidRPr="00566A87" w:rsidTr="004C2EF0">
        <w:tc>
          <w:tcPr>
            <w:tcW w:w="567" w:type="dxa"/>
            <w:shd w:val="clear" w:color="auto" w:fill="E5F1D4" w:themeFill="accent1" w:themeFillTint="33"/>
          </w:tcPr>
          <w:p w:rsidR="00086A06" w:rsidRPr="00566A87" w:rsidRDefault="00086A06" w:rsidP="00086A06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6"/>
              </w:rPr>
            </w:pPr>
          </w:p>
          <w:p w:rsidR="004C2EF0" w:rsidRPr="00566A87" w:rsidRDefault="004C2EF0" w:rsidP="001B7953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11</w:t>
            </w: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Ein Zimmer soll mit einem neuen Parkettboden ausgelegt werden. Die Breite beträgt 5</w:t>
            </w:r>
            <w:r w:rsidR="00086A06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4</m:t>
                  </m:r>
                </m:den>
              </m:f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m und die Länge </w:t>
            </w:r>
            <m:oMath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6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</m:t>
                  </m:r>
                </m:den>
              </m:f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m. Wie viel m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  <w:vertAlign w:val="superscript"/>
              </w:rPr>
              <w:t>2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Parkettboden </w:t>
            </w:r>
            <w:r w:rsidR="00086A06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müssen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gekauft werden, wenn mit einem Verschnitt von 10 % kalkuliert wird?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</w:tc>
      </w:tr>
      <w:tr w:rsidR="004C2EF0" w:rsidRPr="00566A87" w:rsidTr="004C2EF0">
        <w:tc>
          <w:tcPr>
            <w:tcW w:w="567" w:type="dxa"/>
            <w:shd w:val="clear" w:color="auto" w:fill="E5F1D4" w:themeFill="accent1" w:themeFillTint="33"/>
          </w:tcPr>
          <w:p w:rsidR="00086A06" w:rsidRPr="00566A87" w:rsidRDefault="00086A06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4"/>
              </w:rPr>
            </w:pP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12</w:t>
            </w: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Berechnen Sie die Länge des Flurs, wenn er 2</w:t>
            </w:r>
            <w:r w:rsidR="00086A06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3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8</m:t>
                  </m:r>
                </m:den>
              </m:f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m breit ist und eine Gesamtfläche von 14,25 m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  <w:vertAlign w:val="superscript"/>
              </w:rPr>
              <w:t>2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hat. 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</w:tc>
      </w:tr>
      <w:tr w:rsidR="004C2EF0" w:rsidRPr="00566A87" w:rsidTr="004C2EF0">
        <w:tblPrEx>
          <w:tblCellMar>
            <w:left w:w="70" w:type="dxa"/>
            <w:right w:w="70" w:type="dxa"/>
          </w:tblCellMar>
        </w:tblPrEx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13</w:t>
            </w: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Manuel und Aysel haben aufgezeichnet, wie viele Stunden sie jeweils in der vergangenen Woche g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e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lernt haben. Die Tageswerte wurden von beiden mit einem Säulendiagramm festgehalten. 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8"/>
                <w:szCs w:val="8"/>
              </w:rPr>
            </w:pPr>
          </w:p>
          <w:p w:rsidR="004C2EF0" w:rsidRPr="00566A87" w:rsidRDefault="004C2EF0" w:rsidP="004C2EF0">
            <w:pPr>
              <w:pStyle w:val="03Grundschrifteinspaltig"/>
              <w:numPr>
                <w:ilvl w:val="0"/>
                <w:numId w:val="36"/>
              </w:numPr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Berechnen Sie die Gesamtlernzeit von      b) Berechnen Sie die Gesamtlernzeit von </w:t>
            </w:r>
          </w:p>
          <w:p w:rsidR="004C2EF0" w:rsidRPr="00566A87" w:rsidRDefault="004C2EF0" w:rsidP="004C2EF0">
            <w:pPr>
              <w:pStyle w:val="03Grundschrifteinspaltig"/>
              <w:ind w:left="720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Manuel.                                                           </w:t>
            </w:r>
            <w:r w:rsidR="000126A3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Aysel. </w:t>
            </w:r>
          </w:p>
          <w:p w:rsidR="004C2EF0" w:rsidRPr="00566A87" w:rsidRDefault="00086A06" w:rsidP="004C2EF0">
            <w:pPr>
              <w:pStyle w:val="03Grundschrifteinspaltig"/>
              <w:ind w:left="720"/>
              <w:rPr>
                <w:rStyle w:val="04Quellenangabe"/>
                <w:rFonts w:asciiTheme="majorHAnsi" w:hAnsiTheme="majorHAnsi" w:cstheme="majorHAnsi"/>
                <w:bCs/>
                <w:i w:val="0"/>
                <w:sz w:val="8"/>
                <w:szCs w:val="8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8"/>
                <w:szCs w:val="8"/>
              </w:rPr>
              <w:t xml:space="preserve">  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12"/>
                <w:szCs w:val="12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12"/>
                <w:szCs w:val="12"/>
              </w:rPr>
              <w:t xml:space="preserve">Stunden                                                                                                                                      </w:t>
            </w:r>
            <w:r w:rsidR="00086A06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12"/>
                <w:szCs w:val="12"/>
              </w:rPr>
              <w:t xml:space="preserve">           </w:t>
            </w:r>
            <w:proofErr w:type="spellStart"/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12"/>
                <w:szCs w:val="12"/>
              </w:rPr>
              <w:t>Stunden</w:t>
            </w:r>
            <w:proofErr w:type="spellEnd"/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Fonts w:asciiTheme="majorHAnsi" w:hAnsiTheme="majorHAnsi" w:cstheme="majorHAnsi"/>
                <w:noProof/>
                <w:lang w:eastAsia="de-DE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3052445</wp:posOffset>
                  </wp:positionH>
                  <wp:positionV relativeFrom="paragraph">
                    <wp:posOffset>35560</wp:posOffset>
                  </wp:positionV>
                  <wp:extent cx="2790825" cy="1866900"/>
                  <wp:effectExtent l="0" t="0" r="9525" b="0"/>
                  <wp:wrapTight wrapText="bothSides">
                    <wp:wrapPolygon edited="0">
                      <wp:start x="0" y="0"/>
                      <wp:lineTo x="0" y="21380"/>
                      <wp:lineTo x="21526" y="21380"/>
                      <wp:lineTo x="21526" y="0"/>
                      <wp:lineTo x="0" y="0"/>
                    </wp:wrapPolygon>
                  </wp:wrapTight>
                  <wp:docPr id="12" name="Diagramm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anchor>
              </w:drawing>
            </w:r>
            <w:r w:rsidRPr="00566A87">
              <w:rPr>
                <w:rFonts w:asciiTheme="majorHAnsi" w:hAnsiTheme="majorHAnsi" w:cstheme="majorHAnsi"/>
                <w:noProof/>
                <w:lang w:eastAsia="de-DE"/>
              </w:rPr>
              <w:drawing>
                <wp:inline distT="0" distB="0" distL="0" distR="0">
                  <wp:extent cx="2924175" cy="1914525"/>
                  <wp:effectExtent l="0" t="0" r="9525" b="9525"/>
                  <wp:docPr id="13" name="Diagramm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4C2EF0" w:rsidRPr="00566A87" w:rsidTr="004C2EF0">
        <w:tblPrEx>
          <w:tblCellMar>
            <w:left w:w="70" w:type="dxa"/>
            <w:right w:w="70" w:type="dxa"/>
          </w:tblCellMar>
        </w:tblPrEx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571871" w:rsidRPr="00566A87" w:rsidRDefault="00571871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</w:p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14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571871" w:rsidRPr="00566A87" w:rsidRDefault="00571871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FF000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Springen Sie waagrecht, senkrecht oder diagonal von Feld zu Feld</w:t>
            </w:r>
            <w:r w:rsidR="00467599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. Dabei dürfen Sie nur auf Fe</w:t>
            </w:r>
            <w:r w:rsidR="00467599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l</w:t>
            </w:r>
            <w:r w:rsidR="00467599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der springen, deren Ergebnis die gleiche Bruchzahl wie das des Startfelds aufweist. Versuchen Sie, bis zum </w:t>
            </w:r>
            <w:proofErr w:type="spellStart"/>
            <w:r w:rsidR="00467599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Zielfeld</w:t>
            </w:r>
            <w:proofErr w:type="spellEnd"/>
            <w:r w:rsidR="00467599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zu gelangen. 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color w:val="000000" w:themeColor="text1"/>
                <w:sz w:val="21"/>
                <w:szCs w:val="21"/>
              </w:rPr>
              <w:t>Klammern dürfen dabei beliebig gesetzt werden!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color w:val="FF0000"/>
                <w:sz w:val="21"/>
                <w:szCs w:val="21"/>
              </w:rPr>
              <w:t xml:space="preserve"> </w:t>
            </w:r>
          </w:p>
          <w:p w:rsidR="00467599" w:rsidRPr="00566A87" w:rsidRDefault="00467599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FF0000"/>
                <w:sz w:val="21"/>
                <w:szCs w:val="21"/>
              </w:rPr>
            </w:pP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FF0000"/>
                <w:sz w:val="8"/>
                <w:szCs w:val="8"/>
              </w:rPr>
            </w:pP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START</w:t>
            </w:r>
          </w:p>
          <w:tbl>
            <w:tblPr>
              <w:tblW w:w="0" w:type="auto"/>
              <w:tblBorders>
                <w:top w:val="single" w:sz="4" w:space="0" w:color="7DAE38" w:themeColor="accent1"/>
                <w:left w:val="single" w:sz="4" w:space="0" w:color="7DAE38" w:themeColor="accent1"/>
                <w:bottom w:val="single" w:sz="4" w:space="0" w:color="7DAE38" w:themeColor="accent1"/>
                <w:right w:val="single" w:sz="4" w:space="0" w:color="7DAE38" w:themeColor="accent1"/>
                <w:insideH w:val="single" w:sz="4" w:space="0" w:color="7DAE38" w:themeColor="accent1"/>
                <w:insideV w:val="single" w:sz="4" w:space="0" w:color="7DAE38" w:themeColor="accent1"/>
              </w:tblBorders>
              <w:tblLayout w:type="fixed"/>
              <w:tblLook w:val="04A0"/>
            </w:tblPr>
            <w:tblGrid>
              <w:gridCol w:w="1167"/>
              <w:gridCol w:w="1418"/>
              <w:gridCol w:w="1417"/>
              <w:gridCol w:w="1701"/>
              <w:gridCol w:w="1701"/>
              <w:gridCol w:w="1733"/>
            </w:tblGrid>
            <w:tr w:rsidR="004C2EF0" w:rsidRPr="00566A87" w:rsidTr="00467599">
              <w:trPr>
                <w:trHeight w:val="697"/>
              </w:trPr>
              <w:tc>
                <w:tcPr>
                  <w:tcW w:w="1167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1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418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∙</m:t>
                      </m:r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2</m:t>
                      </m:r>
                    </m:oMath>
                  </m:oMathPara>
                </w:p>
              </w:tc>
              <w:tc>
                <w:tcPr>
                  <w:tcW w:w="1417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2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∙</m:t>
                      </m:r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2</m:t>
                      </m:r>
                    </m:oMath>
                  </m:oMathPara>
                </w:p>
              </w:tc>
              <w:tc>
                <w:tcPr>
                  <w:tcW w:w="1701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0,85</m:t>
                      </m:r>
                    </m:oMath>
                  </m:oMathPara>
                </w:p>
              </w:tc>
              <w:tc>
                <w:tcPr>
                  <w:tcW w:w="1701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1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: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33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12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30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15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6</m:t>
                          </m:r>
                        </m:den>
                      </m:f>
                    </m:oMath>
                  </m:oMathPara>
                </w:p>
              </w:tc>
            </w:tr>
            <w:tr w:rsidR="004C2EF0" w:rsidRPr="00566A87" w:rsidTr="000B6CD4">
              <w:trPr>
                <w:trHeight w:val="724"/>
              </w:trPr>
              <w:tc>
                <w:tcPr>
                  <w:tcW w:w="1167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2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∙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8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418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f>
                            <m:fPr>
                              <m:ctrlPr>
                                <w:rPr>
                                  <w:rStyle w:val="04Quellenangabe"/>
                                  <w:rFonts w:ascii="Cambria Math" w:hAnsiTheme="majorHAnsi" w:cstheme="majorHAnsi"/>
                                  <w:i w:val="0"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Style w:val="04Quellenangabe"/>
                                  <w:rFonts w:ascii="Cambria Math" w:hAnsiTheme="majorHAnsi" w:cstheme="majorHAnsi"/>
                                  <w:sz w:val="20"/>
                                  <w:szCs w:val="20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Style w:val="04Quellenangabe"/>
                                  <w:rFonts w:ascii="Cambria Math" w:hAnsiTheme="majorHAnsi" w:cstheme="majorHAnsi"/>
                                  <w:sz w:val="20"/>
                                  <w:szCs w:val="20"/>
                                </w:rPr>
                                <m:t>5</m:t>
                              </m:r>
                            </m:den>
                          </m:f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0,5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417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3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∙</m:t>
                      </m:r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3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01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1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92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115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01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4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20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33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∙</m:t>
                      </m:r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3+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8</m:t>
                          </m:r>
                        </m:den>
                      </m:f>
                    </m:oMath>
                  </m:oMathPara>
                </w:p>
              </w:tc>
            </w:tr>
            <w:tr w:rsidR="004C2EF0" w:rsidRPr="00566A87" w:rsidTr="000B6CD4">
              <w:trPr>
                <w:trHeight w:val="706"/>
              </w:trPr>
              <w:tc>
                <w:tcPr>
                  <w:tcW w:w="1167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0,</m:t>
                      </m:r>
                      <m:acc>
                        <m:accPr>
                          <m:chr m:val="̇"/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i w:val="0"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8</m:t>
                          </m:r>
                        </m:e>
                      </m:acc>
                    </m:oMath>
                  </m:oMathPara>
                </w:p>
              </w:tc>
              <w:tc>
                <w:tcPr>
                  <w:tcW w:w="1418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84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105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417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0,2+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01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w:r w:rsidRPr="00566A87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  <w:t>-</w:t>
                  </w:r>
                  <m:oMath>
                    <m:f>
                      <m:fPr>
                        <m:ctrlPr>
                          <w:rPr>
                            <w:rStyle w:val="04Quellenangabe"/>
                            <w:rFonts w:ascii="Cambria Math" w:hAnsiTheme="majorHAnsi" w:cstheme="majorHAnsi"/>
                            <w:bCs/>
                            <w:i w:val="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Style w:val="04Quellenangabe"/>
                            <w:rFonts w:ascii="Cambria Math" w:hAnsiTheme="majorHAnsi" w:cstheme="majorHAnsi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Style w:val="04Quellenangabe"/>
                            <w:rFonts w:ascii="Cambria Math" w:hAnsiTheme="majorHAnsi" w:cstheme="majorHAnsi"/>
                            <w:sz w:val="20"/>
                            <w:szCs w:val="20"/>
                          </w:rPr>
                          <m:t>10</m:t>
                        </m:r>
                      </m:den>
                    </m:f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Style w:val="04Quellenangabe"/>
                            <w:rFonts w:ascii="Cambria Math" w:hAnsiTheme="majorHAnsi" w:cstheme="majorHAnsi"/>
                            <w:bCs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Style w:val="04Quellenangabe"/>
                            <w:rFonts w:ascii="Cambria Math" w:hAnsiTheme="majorHAnsi" w:cstheme="majorHAnsi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Style w:val="04Quellenangabe"/>
                            <w:rFonts w:ascii="Cambria Math" w:hAnsiTheme="majorHAnsi" w:cstheme="majorHAnsi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  <m:r>
                      <w:rPr>
                        <w:rStyle w:val="04Quellenangabe"/>
                        <w:rFonts w:asciiTheme="majorHAnsi" w:hAnsiTheme="majorHAnsi" w:cstheme="majorHAnsi"/>
                        <w:sz w:val="20"/>
                        <w:szCs w:val="20"/>
                      </w:rPr>
                      <m:t>∙</m:t>
                    </m:r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2</m:t>
                    </m:r>
                    <m:r>
                      <w:rPr>
                        <w:rStyle w:val="04Quellenangabe"/>
                        <w:rFonts w:asciiTheme="majorHAnsi" w:hAnsiTheme="majorHAnsi" w:cstheme="majorHAnsi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Style w:val="04Quellenangabe"/>
                            <w:rFonts w:ascii="Cambria Math" w:hAnsiTheme="majorHAnsi" w:cstheme="majorHAnsi"/>
                            <w:bCs/>
                            <w:i w:val="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Style w:val="04Quellenangabe"/>
                            <w:rFonts w:ascii="Cambria Math" w:hAnsiTheme="majorHAnsi" w:cstheme="majorHAnsi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Style w:val="04Quellenangabe"/>
                            <w:rFonts w:ascii="Cambria Math" w:hAnsiTheme="majorHAnsi" w:cstheme="majorHAnsi"/>
                            <w:sz w:val="20"/>
                            <w:szCs w:val="20"/>
                          </w:rPr>
                          <m:t>5</m:t>
                        </m:r>
                      </m:den>
                    </m:f>
                  </m:oMath>
                </w:p>
              </w:tc>
              <w:tc>
                <w:tcPr>
                  <w:tcW w:w="1701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1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∙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33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1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∙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10</m:t>
                          </m:r>
                        </m:den>
                      </m:f>
                    </m:oMath>
                  </m:oMathPara>
                </w:p>
              </w:tc>
            </w:tr>
            <w:tr w:rsidR="004C2EF0" w:rsidRPr="00566A87" w:rsidTr="000B6CD4">
              <w:trPr>
                <w:trHeight w:val="689"/>
              </w:trPr>
              <w:tc>
                <w:tcPr>
                  <w:tcW w:w="1167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112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135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418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1+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417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3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15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01" w:type="dxa"/>
                </w:tcPr>
                <w:p w:rsidR="004C2EF0" w:rsidRPr="00566A87" w:rsidRDefault="004C2EF0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5</m:t>
                      </m:r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25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01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105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130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33" w:type="dxa"/>
                </w:tcPr>
                <w:p w:rsidR="004C2EF0" w:rsidRPr="00566A87" w:rsidRDefault="00F36C8D" w:rsidP="000B6CD4">
                  <w:pPr>
                    <w:pStyle w:val="03Grundschrifteinspaltig"/>
                    <w:spacing w:before="60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den>
                      </m:f>
                      <m:r>
                        <w:rPr>
                          <w:rStyle w:val="04Quellenangabe"/>
                          <w:rFonts w:asciiTheme="majorHAnsi" w:hAnsiTheme="majorHAnsi" w:cstheme="majorHAnsi"/>
                          <w:sz w:val="20"/>
                          <w:szCs w:val="20"/>
                        </w:rPr>
                        <m:t>∙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i w:val="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15</m:t>
                          </m:r>
                        </m:den>
                      </m:f>
                      <m:r>
                        <w:rPr>
                          <w:rStyle w:val="04Quellenangabe"/>
                          <w:rFonts w:ascii="Cambria Math" w:hAnsiTheme="majorHAnsi" w:cstheme="majorHAnsi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04Quellenangabe"/>
                              <w:rFonts w:ascii="Cambria Math" w:hAnsiTheme="majorHAnsi" w:cstheme="majorHAnsi"/>
                              <w:bCs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Style w:val="04Quellenangabe"/>
                              <w:rFonts w:ascii="Cambria Math" w:hAnsiTheme="majorHAnsi" w:cstheme="majorHAnsi"/>
                              <w:sz w:val="20"/>
                              <w:szCs w:val="20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</w:tr>
          </w:tbl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</w:t>
            </w:r>
            <w:r w:rsidR="00467599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  </w:t>
            </w:r>
            <w:r w:rsid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ZIEL</w:t>
            </w:r>
            <w:r w:rsidR="00467599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                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</w:t>
            </w:r>
          </w:p>
          <w:p w:rsidR="00F14704" w:rsidRPr="00566A87" w:rsidRDefault="00F14704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</w:tc>
      </w:tr>
      <w:tr w:rsidR="004C2EF0" w:rsidRPr="00566A87" w:rsidTr="004C2EF0">
        <w:tblPrEx>
          <w:tblCellMar>
            <w:left w:w="70" w:type="dxa"/>
            <w:right w:w="70" w:type="dxa"/>
          </w:tblCellMar>
        </w:tblPrEx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15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Geben Sie für die folgenden Produkte die zwei fehlenden Ei</w:t>
            </w:r>
            <w:r w:rsidR="00F14704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nheiten zu den Mengenangaben an.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Ermitteln Sie bei Brüchen auch jeweils die entsprechende Dezimalzahl. </w:t>
            </w:r>
          </w:p>
          <w:p w:rsidR="00FB6FFF" w:rsidRPr="00566A87" w:rsidRDefault="00FB6FFF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  <w:p w:rsidR="004C2EF0" w:rsidRPr="00566A87" w:rsidRDefault="004C2EF0" w:rsidP="004D4313">
            <w:pPr>
              <w:pStyle w:val="03Grundschrifteinspaltig"/>
              <w:numPr>
                <w:ilvl w:val="0"/>
                <w:numId w:val="37"/>
              </w:numPr>
              <w:spacing w:after="240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Wein: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7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10</m:t>
                  </m:r>
                </m:den>
              </m:f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</w:t>
            </w:r>
            <w:r w:rsidR="00F14704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L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= _______cm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  <w:vertAlign w:val="superscript"/>
              </w:rPr>
              <w:t>3</w:t>
            </w:r>
            <w:r w:rsidR="00D533DC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= _______</w:t>
            </w:r>
            <w:proofErr w:type="spellStart"/>
            <w:r w:rsidR="00D533DC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dL</w:t>
            </w:r>
            <w:proofErr w:type="spellEnd"/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 </w:t>
            </w:r>
          </w:p>
          <w:p w:rsidR="004C2EF0" w:rsidRPr="00566A87" w:rsidRDefault="004C2EF0" w:rsidP="004D4313">
            <w:pPr>
              <w:pStyle w:val="03Grundschrifteinspaltig"/>
              <w:numPr>
                <w:ilvl w:val="0"/>
                <w:numId w:val="37"/>
              </w:numPr>
              <w:spacing w:after="240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Faschiertes: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2</m:t>
                  </m:r>
                </m:den>
              </m:f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kg = ________ </w:t>
            </w:r>
            <w:proofErr w:type="spellStart"/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dag</w:t>
            </w:r>
            <w:proofErr w:type="spellEnd"/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         </w:t>
            </w:r>
          </w:p>
          <w:p w:rsidR="00F14704" w:rsidRPr="00566A87" w:rsidRDefault="004C2EF0" w:rsidP="004D4313">
            <w:pPr>
              <w:pStyle w:val="03Grundschrifteinspaltig"/>
              <w:numPr>
                <w:ilvl w:val="0"/>
                <w:numId w:val="37"/>
              </w:numPr>
              <w:spacing w:after="240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proofErr w:type="spellStart"/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Germ</w:t>
            </w:r>
            <w:proofErr w:type="spellEnd"/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: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6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125</m:t>
                  </m:r>
                </m:den>
              </m:f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kg</m:t>
              </m:r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= _______g                 </w:t>
            </w:r>
          </w:p>
          <w:p w:rsidR="00F14704" w:rsidRPr="00566A87" w:rsidRDefault="004D4313" w:rsidP="004D4313">
            <w:pPr>
              <w:pStyle w:val="03Grundschrifteinspaltig"/>
              <w:numPr>
                <w:ilvl w:val="0"/>
                <w:numId w:val="37"/>
              </w:numPr>
              <w:spacing w:after="240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Joghurt: </w:t>
            </w:r>
            <m:oMath>
              <m: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200 g</m:t>
              </m:r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= _______kg = _______dag</w:t>
            </w:r>
          </w:p>
          <w:p w:rsidR="00F14704" w:rsidRPr="00566A87" w:rsidRDefault="00F14704" w:rsidP="004D4313">
            <w:pPr>
              <w:pStyle w:val="03Grundschrifteinspaltig"/>
              <w:numPr>
                <w:ilvl w:val="0"/>
                <w:numId w:val="37"/>
              </w:numPr>
              <w:spacing w:after="240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Hustensaft: 35 </w:t>
            </w:r>
            <w:proofErr w:type="spellStart"/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mL</w:t>
            </w:r>
            <w:proofErr w:type="spellEnd"/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= _______L = _______cm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  <w:vertAlign w:val="superscript"/>
              </w:rPr>
              <w:t>3</w:t>
            </w:r>
          </w:p>
          <w:p w:rsidR="004C2EF0" w:rsidRPr="00566A87" w:rsidRDefault="004C2EF0" w:rsidP="004D4313">
            <w:pPr>
              <w:pStyle w:val="03Grundschrifteinspaltig"/>
              <w:numPr>
                <w:ilvl w:val="0"/>
                <w:numId w:val="37"/>
              </w:numPr>
              <w:spacing w:after="240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Cola: </w:t>
            </w:r>
            <m:oMath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sz w:val="21"/>
                      <w:szCs w:val="21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sz w:val="21"/>
                      <w:szCs w:val="21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Style w:val="04Quellenangabe"/>
                  <w:rFonts w:ascii="Cambria Math" w:hAnsiTheme="majorHAnsi" w:cstheme="majorHAnsi"/>
                  <w:sz w:val="21"/>
                  <w:szCs w:val="21"/>
                </w:rPr>
                <m:t>L</m:t>
              </m:r>
            </m:oMath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= _______m</w:t>
            </w:r>
            <w:r w:rsidR="00F14704"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>L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= _______dm</w:t>
            </w:r>
            <w:r w:rsidRPr="00566A87"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  <w:vertAlign w:val="superscript"/>
              </w:rPr>
              <w:t>3</w:t>
            </w:r>
          </w:p>
          <w:p w:rsidR="004C2EF0" w:rsidRPr="00566A87" w:rsidRDefault="004C2EF0" w:rsidP="004D4313">
            <w:pPr>
              <w:pStyle w:val="03Grundschrifteinspaltig"/>
              <w:spacing w:after="240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</w:tc>
      </w:tr>
      <w:tr w:rsidR="004C2EF0" w:rsidRPr="00566A87" w:rsidTr="004C2EF0">
        <w:tblPrEx>
          <w:tblCellMar>
            <w:left w:w="70" w:type="dxa"/>
            <w:right w:w="70" w:type="dxa"/>
          </w:tblCellMar>
        </w:tblPrEx>
        <w:tc>
          <w:tcPr>
            <w:tcW w:w="567" w:type="dxa"/>
            <w:shd w:val="clear" w:color="auto" w:fill="E5F1D4" w:themeFill="accent1" w:themeFillTint="33"/>
          </w:tcPr>
          <w:p w:rsidR="004C2EF0" w:rsidRPr="00566A87" w:rsidRDefault="004C2EF0" w:rsidP="004C2EF0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</w:pPr>
            <w:r w:rsidRPr="00566A87">
              <w:rPr>
                <w:rFonts w:asciiTheme="majorHAnsi" w:hAnsiTheme="majorHAnsi" w:cstheme="majorHAnsi"/>
                <w:b/>
                <w:color w:val="000000" w:themeColor="text1"/>
                <w:sz w:val="21"/>
              </w:rPr>
              <w:t>16</w:t>
            </w:r>
          </w:p>
        </w:tc>
        <w:tc>
          <w:tcPr>
            <w:tcW w:w="9287" w:type="dxa"/>
          </w:tcPr>
          <w:p w:rsidR="004C2EF0" w:rsidRPr="00566A87" w:rsidRDefault="004C2EF0" w:rsidP="004C2EF0">
            <w:pPr>
              <w:pStyle w:val="03Grundschrifteinspaltig"/>
              <w:rPr>
                <w:rFonts w:asciiTheme="majorHAnsi" w:hAnsiTheme="majorHAnsi" w:cstheme="majorHAnsi"/>
                <w:szCs w:val="21"/>
              </w:rPr>
            </w:pPr>
            <w:r w:rsidRPr="00566A87">
              <w:rPr>
                <w:rFonts w:asciiTheme="majorHAnsi" w:hAnsiTheme="majorHAnsi" w:cstheme="majorHAnsi"/>
                <w:szCs w:val="21"/>
              </w:rPr>
              <w:t xml:space="preserve">Über den folgenden Link können Sie ein Lied zu den Rechneregeln für Brüche abrufen: </w:t>
            </w:r>
            <w:hyperlink r:id="rId10" w:history="1">
              <w:r w:rsidRPr="00566A87">
                <w:rPr>
                  <w:rStyle w:val="Hyperlink"/>
                  <w:rFonts w:asciiTheme="majorHAnsi" w:hAnsiTheme="majorHAnsi" w:cstheme="majorHAnsi"/>
                  <w:szCs w:val="21"/>
                </w:rPr>
                <w:t>https://www.youtube.com/watch?v=WS4esRS09iA</w:t>
              </w:r>
            </w:hyperlink>
          </w:p>
          <w:p w:rsidR="004C2EF0" w:rsidRPr="00566A87" w:rsidRDefault="004C2EF0" w:rsidP="004C2EF0">
            <w:pPr>
              <w:pStyle w:val="03Grundschrifteinspaltig"/>
              <w:rPr>
                <w:rFonts w:asciiTheme="majorHAnsi" w:hAnsiTheme="majorHAnsi" w:cstheme="majorHAnsi"/>
                <w:szCs w:val="21"/>
              </w:rPr>
            </w:pPr>
            <w:r w:rsidRPr="00566A87">
              <w:rPr>
                <w:rFonts w:asciiTheme="majorHAnsi" w:hAnsiTheme="majorHAnsi" w:cstheme="majorHAnsi"/>
                <w:szCs w:val="21"/>
              </w:rPr>
              <w:t xml:space="preserve">Halten Sie alle im Lied enthaltenen Rechenregeln fest und überprüfen Sie diese </w:t>
            </w:r>
            <w:r w:rsidR="004D4313" w:rsidRPr="00566A87">
              <w:rPr>
                <w:rFonts w:asciiTheme="majorHAnsi" w:hAnsiTheme="majorHAnsi" w:cstheme="majorHAnsi"/>
                <w:szCs w:val="21"/>
              </w:rPr>
              <w:t xml:space="preserve">anhand eines </w:t>
            </w:r>
            <w:r w:rsidRPr="00566A87">
              <w:rPr>
                <w:rFonts w:asciiTheme="majorHAnsi" w:hAnsiTheme="majorHAnsi" w:cstheme="majorHAnsi"/>
                <w:szCs w:val="21"/>
              </w:rPr>
              <w:t>selbst gewählten Beispiel</w:t>
            </w:r>
            <w:r w:rsidR="004D4313" w:rsidRPr="00566A87">
              <w:rPr>
                <w:rFonts w:asciiTheme="majorHAnsi" w:hAnsiTheme="majorHAnsi" w:cstheme="majorHAnsi"/>
                <w:szCs w:val="21"/>
              </w:rPr>
              <w:t>s</w:t>
            </w:r>
            <w:r w:rsidRPr="00566A87">
              <w:rPr>
                <w:rFonts w:asciiTheme="majorHAnsi" w:hAnsiTheme="majorHAnsi" w:cstheme="majorHAnsi"/>
                <w:szCs w:val="21"/>
              </w:rPr>
              <w:t xml:space="preserve">. </w:t>
            </w:r>
          </w:p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1"/>
                <w:szCs w:val="21"/>
              </w:rPr>
            </w:pPr>
          </w:p>
        </w:tc>
      </w:tr>
    </w:tbl>
    <w:p w:rsidR="004D4313" w:rsidRPr="00566A87" w:rsidRDefault="004D4313" w:rsidP="004C2EF0">
      <w:pPr>
        <w:pStyle w:val="03Ahabenwirnicht"/>
        <w:rPr>
          <w:rFonts w:asciiTheme="majorHAnsi" w:hAnsiTheme="majorHAnsi" w:cstheme="majorHAnsi"/>
        </w:rPr>
      </w:pPr>
    </w:p>
    <w:p w:rsidR="004D4313" w:rsidRPr="00566A87" w:rsidRDefault="004D4313">
      <w:pPr>
        <w:spacing w:line="240" w:lineRule="auto"/>
        <w:rPr>
          <w:rFonts w:asciiTheme="majorHAnsi" w:hAnsiTheme="majorHAnsi" w:cstheme="majorHAnsi"/>
          <w:sz w:val="20"/>
          <w:szCs w:val="21"/>
        </w:rPr>
      </w:pPr>
      <w:r w:rsidRPr="00566A87">
        <w:rPr>
          <w:rFonts w:asciiTheme="majorHAnsi" w:hAnsiTheme="majorHAnsi" w:cstheme="majorHAnsi"/>
        </w:rPr>
        <w:br w:type="page"/>
      </w:r>
    </w:p>
    <w:p w:rsidR="004C2EF0" w:rsidRPr="00566A87" w:rsidRDefault="004C2EF0" w:rsidP="004C2EF0">
      <w:pPr>
        <w:pStyle w:val="03Ahabenwirnicht"/>
        <w:rPr>
          <w:rFonts w:asciiTheme="majorHAnsi" w:hAnsiTheme="majorHAnsi" w:cstheme="majorHAnsi"/>
        </w:rPr>
      </w:pPr>
    </w:p>
    <w:p w:rsidR="004C2EF0" w:rsidRPr="00566A87" w:rsidRDefault="004C2EF0" w:rsidP="004D4313">
      <w:pPr>
        <w:pStyle w:val="02Unterkapitel-berschrift2"/>
        <w:rPr>
          <w:rFonts w:cstheme="majorHAnsi"/>
        </w:rPr>
      </w:pPr>
      <w:r w:rsidRPr="00566A87">
        <w:rPr>
          <w:rFonts w:cstheme="majorHAnsi"/>
        </w:rPr>
        <w:t>LÖSUNGEN</w:t>
      </w:r>
    </w:p>
    <w:p w:rsidR="004C2EF0" w:rsidRPr="00566A87" w:rsidRDefault="004C2EF0" w:rsidP="004C2EF0">
      <w:pPr>
        <w:pStyle w:val="03Ahabenwirnicht"/>
        <w:rPr>
          <w:rFonts w:asciiTheme="majorHAnsi" w:hAnsiTheme="majorHAnsi" w:cstheme="majorHAnsi"/>
          <w:b/>
        </w:rPr>
      </w:pPr>
    </w:p>
    <w:p w:rsidR="004D4313" w:rsidRPr="00566A87" w:rsidRDefault="004D4313" w:rsidP="000126A3">
      <w:pPr>
        <w:pStyle w:val="03Ahabenwirnicht"/>
        <w:spacing w:after="100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b/>
          <w:szCs w:val="20"/>
        </w:rPr>
        <w:t>0</w:t>
      </w:r>
      <w:r w:rsidR="004C2EF0" w:rsidRPr="00566A87">
        <w:rPr>
          <w:rFonts w:asciiTheme="majorHAnsi" w:hAnsiTheme="majorHAnsi" w:cstheme="majorHAnsi"/>
          <w:b/>
          <w:szCs w:val="20"/>
        </w:rPr>
        <w:t>1</w:t>
      </w:r>
      <w:r w:rsidRPr="00566A87">
        <w:rPr>
          <w:rFonts w:asciiTheme="majorHAnsi" w:hAnsiTheme="majorHAnsi" w:cstheme="majorHAnsi"/>
          <w:szCs w:val="20"/>
        </w:rPr>
        <w:t xml:space="preserve"> </w:t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 xml:space="preserve">a)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5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7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 xml:space="preserve">b)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6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25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 xml:space="preserve">c)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8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9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 xml:space="preserve">d)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2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 xml:space="preserve">e)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7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10</m:t>
            </m:r>
          </m:den>
        </m:f>
      </m:oMath>
    </w:p>
    <w:p w:rsidR="004D4313" w:rsidRPr="00566A87" w:rsidRDefault="004D4313" w:rsidP="000126A3">
      <w:pPr>
        <w:pStyle w:val="03Ahabenwirnicht"/>
        <w:spacing w:after="100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b/>
          <w:szCs w:val="20"/>
          <w:lang w:val="en-US"/>
        </w:rPr>
        <w:t>0</w:t>
      </w:r>
      <w:r w:rsidR="004C2EF0" w:rsidRPr="00566A87">
        <w:rPr>
          <w:rFonts w:asciiTheme="majorHAnsi" w:hAnsiTheme="majorHAnsi" w:cstheme="majorHAnsi"/>
          <w:b/>
          <w:szCs w:val="20"/>
          <w:lang w:val="en-US"/>
        </w:rPr>
        <w:t>2</w:t>
      </w:r>
      <w:r w:rsidRPr="00566A87">
        <w:rPr>
          <w:rFonts w:asciiTheme="majorHAnsi" w:hAnsiTheme="majorHAnsi" w:cstheme="majorHAnsi"/>
          <w:szCs w:val="20"/>
          <w:lang w:val="en-US"/>
        </w:rPr>
        <w:t xml:space="preserve"> </w:t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 xml:space="preserve">a) A,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103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90</m:t>
            </m:r>
          </m:den>
        </m:f>
      </m:oMath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ab/>
        <w:t xml:space="preserve">b) B, </w:t>
      </w:r>
      <m:oMath>
        <m:r>
          <w:rPr>
            <w:rFonts w:ascii="Cambria Math" w:hAnsiTheme="majorHAnsi" w:cstheme="majorHAnsi"/>
            <w:szCs w:val="20"/>
            <w:lang w:val="en-US"/>
          </w:rPr>
          <m:t>7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4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ab/>
        <w:t xml:space="preserve">c) B,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2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15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ab/>
        <w:t xml:space="preserve">d) B,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9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7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ab/>
        <w:t xml:space="preserve">e) B, </w:t>
      </w:r>
      <m:oMath>
        <m:r>
          <w:rPr>
            <w:rFonts w:ascii="Cambria Math" w:hAnsiTheme="majorHAnsi" w:cstheme="majorHAnsi"/>
            <w:szCs w:val="20"/>
            <w:lang w:val="en-US"/>
          </w:rPr>
          <m:t>1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13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20</m:t>
            </m:r>
          </m:den>
        </m:f>
      </m:oMath>
    </w:p>
    <w:p w:rsidR="004D4313" w:rsidRPr="00566A87" w:rsidRDefault="004D4313" w:rsidP="000126A3">
      <w:pPr>
        <w:pStyle w:val="03Ahabenwirnicht"/>
        <w:spacing w:after="100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b/>
          <w:szCs w:val="20"/>
          <w:lang w:val="en-US"/>
        </w:rPr>
        <w:t>0</w:t>
      </w:r>
      <w:r w:rsidR="004C2EF0" w:rsidRPr="00566A87">
        <w:rPr>
          <w:rFonts w:asciiTheme="majorHAnsi" w:hAnsiTheme="majorHAnsi" w:cstheme="majorHAnsi"/>
          <w:b/>
          <w:szCs w:val="20"/>
          <w:lang w:val="en-US"/>
        </w:rPr>
        <w:t>3</w:t>
      </w:r>
      <w:r w:rsidRPr="00566A87">
        <w:rPr>
          <w:rFonts w:asciiTheme="majorHAnsi" w:hAnsiTheme="majorHAnsi" w:cstheme="majorHAnsi"/>
          <w:szCs w:val="20"/>
          <w:lang w:val="en-US"/>
        </w:rPr>
        <w:t xml:space="preserve"> </w:t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 xml:space="preserve">a)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5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9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 xml:space="preserve">, 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4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9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>b) 750 €; 600 €</w:t>
      </w:r>
    </w:p>
    <w:p w:rsidR="004D4313" w:rsidRPr="00566A87" w:rsidRDefault="004D4313" w:rsidP="004C2EF0">
      <w:pPr>
        <w:pStyle w:val="03Ahabenwirnicht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b/>
          <w:szCs w:val="20"/>
          <w:lang w:val="en-US"/>
        </w:rPr>
        <w:t>0</w:t>
      </w:r>
      <w:r w:rsidR="004C2EF0" w:rsidRPr="00566A87">
        <w:rPr>
          <w:rFonts w:asciiTheme="majorHAnsi" w:hAnsiTheme="majorHAnsi" w:cstheme="majorHAnsi"/>
          <w:b/>
          <w:szCs w:val="20"/>
          <w:lang w:val="en-US"/>
        </w:rPr>
        <w:t>4</w:t>
      </w:r>
      <w:r w:rsidRPr="00566A87">
        <w:rPr>
          <w:rFonts w:asciiTheme="majorHAnsi" w:hAnsiTheme="majorHAnsi" w:cstheme="majorHAnsi"/>
          <w:szCs w:val="20"/>
          <w:lang w:val="en-US"/>
        </w:rPr>
        <w:t xml:space="preserve"> </w:t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>a) (1</w:t>
      </w:r>
      <w:proofErr w:type="gramStart"/>
      <w:r w:rsidR="004C2EF0" w:rsidRPr="00566A87">
        <w:rPr>
          <w:rFonts w:asciiTheme="majorHAnsi" w:hAnsiTheme="majorHAnsi" w:cstheme="majorHAnsi"/>
          <w:szCs w:val="20"/>
          <w:lang w:val="en-US"/>
        </w:rPr>
        <w:t xml:space="preserve">) </w:t>
      </w:r>
      <m:oMath>
        <w:proofErr w:type="gramEnd"/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8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+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5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=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13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40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>; (2) 0,125 + 0,2 = 0,325</w:t>
      </w:r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</w:p>
    <w:p w:rsidR="004C2EF0" w:rsidRPr="00566A87" w:rsidRDefault="004C2EF0" w:rsidP="004D4313">
      <w:pPr>
        <w:pStyle w:val="03Ahabenwirnicht"/>
        <w:ind w:firstLine="708"/>
        <w:rPr>
          <w:rFonts w:asciiTheme="majorHAnsi" w:hAnsiTheme="majorHAnsi" w:cstheme="majorHAnsi"/>
          <w:szCs w:val="20"/>
          <w:lang w:val="en-US"/>
        </w:rPr>
      </w:pPr>
      <w:proofErr w:type="gramStart"/>
      <w:r w:rsidRPr="00566A87">
        <w:rPr>
          <w:rFonts w:asciiTheme="majorHAnsi" w:hAnsiTheme="majorHAnsi" w:cstheme="majorHAnsi"/>
          <w:szCs w:val="20"/>
          <w:lang w:val="en-US"/>
        </w:rPr>
        <w:t>b</w:t>
      </w:r>
      <w:proofErr w:type="gramEnd"/>
      <w:r w:rsidRPr="00566A87">
        <w:rPr>
          <w:rFonts w:asciiTheme="majorHAnsi" w:hAnsiTheme="majorHAnsi" w:cstheme="majorHAnsi"/>
          <w:szCs w:val="20"/>
          <w:lang w:val="en-US"/>
        </w:rPr>
        <w:t xml:space="preserve">) (1) </w:t>
      </w:r>
      <m:oMath>
        <m:d>
          <m:dPr>
            <m:ctrlPr>
              <w:rPr>
                <w:rFonts w:ascii="Cambria Math" w:hAnsiTheme="majorHAnsi" w:cstheme="majorHAnsi"/>
                <w:i/>
                <w:szCs w:val="20"/>
              </w:rPr>
            </m:ctrlPr>
          </m:dPr>
          <m:e>
            <m:f>
              <m:fPr>
                <m:ctrlPr>
                  <w:rPr>
                    <w:rFonts w:ascii="Cambria Math" w:hAnsiTheme="majorHAnsi" w:cstheme="majorHAnsi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3</m:t>
                </m:r>
              </m:num>
              <m:den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4</m:t>
                </m:r>
              </m:den>
            </m:f>
            <m:r>
              <w:rPr>
                <w:rFonts w:asciiTheme="majorHAnsi" w:hAnsiTheme="majorHAnsi" w:cstheme="majorHAnsi"/>
                <w:szCs w:val="20"/>
                <w:lang w:val="en-US"/>
              </w:rPr>
              <m:t>-</m:t>
            </m:r>
            <m:f>
              <m:fPr>
                <m:ctrlPr>
                  <w:rPr>
                    <w:rFonts w:ascii="Cambria Math" w:hAnsiTheme="majorHAnsi" w:cstheme="majorHAnsi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10</m:t>
                </m:r>
              </m:den>
            </m:f>
          </m:e>
        </m:d>
        <m:r>
          <w:rPr>
            <w:rFonts w:asciiTheme="majorHAnsi" w:hAnsiTheme="majorHAnsi" w:cstheme="majorHAnsi"/>
            <w:szCs w:val="20"/>
            <w:lang w:val="en-US"/>
          </w:rPr>
          <m:t>∙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2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=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13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40</m:t>
            </m:r>
          </m:den>
        </m:f>
      </m:oMath>
      <w:r w:rsidRPr="00566A87">
        <w:rPr>
          <w:rFonts w:asciiTheme="majorHAnsi" w:hAnsiTheme="majorHAnsi" w:cstheme="majorHAnsi"/>
          <w:szCs w:val="20"/>
          <w:lang w:val="en-US"/>
        </w:rPr>
        <w:t>; (2) (0,75 – 0,1) ∙0,5 = 0,325</w:t>
      </w:r>
    </w:p>
    <w:p w:rsidR="004D4313" w:rsidRPr="00566A87" w:rsidRDefault="004C2EF0" w:rsidP="004D4313">
      <w:pPr>
        <w:pStyle w:val="03Ahabenwirnicht"/>
        <w:ind w:firstLine="708"/>
        <w:rPr>
          <w:rFonts w:asciiTheme="majorHAnsi" w:hAnsiTheme="majorHAnsi" w:cstheme="majorHAnsi"/>
          <w:szCs w:val="20"/>
          <w:lang w:val="en-US"/>
        </w:rPr>
      </w:pPr>
      <w:proofErr w:type="gramStart"/>
      <w:r w:rsidRPr="00566A87">
        <w:rPr>
          <w:rFonts w:asciiTheme="majorHAnsi" w:hAnsiTheme="majorHAnsi" w:cstheme="majorHAnsi"/>
          <w:szCs w:val="20"/>
          <w:lang w:val="en-US"/>
        </w:rPr>
        <w:t>c</w:t>
      </w:r>
      <w:proofErr w:type="gramEnd"/>
      <w:r w:rsidRPr="00566A87">
        <w:rPr>
          <w:rFonts w:asciiTheme="majorHAnsi" w:hAnsiTheme="majorHAnsi" w:cstheme="majorHAnsi"/>
          <w:szCs w:val="20"/>
          <w:lang w:val="en-US"/>
        </w:rPr>
        <w:t xml:space="preserve">) (1)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24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10</m:t>
            </m:r>
          </m:den>
        </m:f>
        <m:r>
          <w:rPr>
            <w:rFonts w:asciiTheme="majorHAnsi" w:hAnsiTheme="majorHAnsi" w:cstheme="majorHAnsi"/>
            <w:szCs w:val="20"/>
            <w:lang w:val="en-US"/>
          </w:rPr>
          <m:t>∙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8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+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3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8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=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27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40</m:t>
            </m:r>
          </m:den>
        </m:f>
      </m:oMath>
      <w:r w:rsidRPr="00566A87">
        <w:rPr>
          <w:rFonts w:asciiTheme="majorHAnsi" w:hAnsiTheme="majorHAnsi" w:cstheme="majorHAnsi"/>
          <w:szCs w:val="20"/>
          <w:lang w:val="en-US"/>
        </w:rPr>
        <w:t>; (2) 2,4 ∙0,125+0,375 = 0,675</w:t>
      </w:r>
    </w:p>
    <w:p w:rsidR="004C2EF0" w:rsidRPr="00566A87" w:rsidRDefault="004C2EF0" w:rsidP="004D4313">
      <w:pPr>
        <w:pStyle w:val="03Ahabenwirnicht"/>
        <w:ind w:firstLine="708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szCs w:val="20"/>
          <w:lang w:val="en-US"/>
        </w:rPr>
        <w:t>d) (1</w:t>
      </w:r>
      <w:proofErr w:type="gramStart"/>
      <w:r w:rsidRPr="00566A87">
        <w:rPr>
          <w:rFonts w:asciiTheme="majorHAnsi" w:hAnsiTheme="majorHAnsi" w:cstheme="majorHAnsi"/>
          <w:szCs w:val="20"/>
          <w:lang w:val="en-US"/>
        </w:rPr>
        <w:t xml:space="preserve">) </w:t>
      </w:r>
      <m:oMath>
        <w:proofErr w:type="gramEnd"/>
        <m:d>
          <m:dPr>
            <m:ctrlPr>
              <w:rPr>
                <w:rFonts w:ascii="Cambria Math" w:hAnsiTheme="majorHAnsi" w:cstheme="majorHAnsi"/>
                <w:i/>
                <w:szCs w:val="20"/>
              </w:rPr>
            </m:ctrlPr>
          </m:dPr>
          <m:e>
            <m:f>
              <m:fPr>
                <m:ctrlPr>
                  <w:rPr>
                    <w:rFonts w:ascii="Cambria Math" w:hAnsiTheme="majorHAnsi" w:cstheme="majorHAnsi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2</m:t>
                </m:r>
              </m:num>
              <m:den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9</m:t>
                </m:r>
              </m:den>
            </m:f>
            <m:r>
              <w:rPr>
                <w:rFonts w:ascii="Cambria Math" w:hAnsiTheme="majorHAnsi" w:cstheme="majorHAnsi"/>
                <w:szCs w:val="20"/>
                <w:lang w:val="en-US"/>
              </w:rPr>
              <m:t>+</m:t>
            </m:r>
            <m:f>
              <m:fPr>
                <m:ctrlPr>
                  <w:rPr>
                    <w:rFonts w:ascii="Cambria Math" w:hAnsiTheme="majorHAnsi" w:cstheme="majorHAnsi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4</m:t>
                </m:r>
              </m:num>
              <m:den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9</m:t>
                </m:r>
              </m:den>
            </m:f>
          </m:e>
        </m:d>
        <m:r>
          <w:rPr>
            <w:rFonts w:ascii="Cambria Math" w:hAnsiTheme="majorHAnsi" w:cstheme="majorHAnsi"/>
            <w:szCs w:val="20"/>
            <w:lang w:val="en-US"/>
          </w:rPr>
          <m:t>: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4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5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=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5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6</m:t>
            </m:r>
          </m:den>
        </m:f>
      </m:oMath>
      <w:r w:rsidRPr="00566A87">
        <w:rPr>
          <w:rFonts w:asciiTheme="majorHAnsi" w:hAnsiTheme="majorHAnsi" w:cstheme="majorHAnsi"/>
          <w:szCs w:val="20"/>
          <w:lang w:val="en-US"/>
        </w:rPr>
        <w:t>; (2) (</w:t>
      </w:r>
      <m:oMath>
        <m:r>
          <w:rPr>
            <w:rFonts w:ascii="Cambria Math" w:hAnsiTheme="majorHAnsi" w:cstheme="majorHAnsi"/>
            <w:szCs w:val="20"/>
            <w:lang w:val="en-US"/>
          </w:rPr>
          <m:t>0,</m:t>
        </m:r>
        <m:acc>
          <m:accPr>
            <m:chr m:val="̇"/>
            <m:ctrlPr>
              <w:rPr>
                <w:rFonts w:ascii="Cambria Math" w:hAnsiTheme="majorHAnsi" w:cstheme="majorHAnsi"/>
                <w:i/>
                <w:szCs w:val="20"/>
              </w:rPr>
            </m:ctrlPr>
          </m:accPr>
          <m:e>
            <m:r>
              <w:rPr>
                <w:rFonts w:ascii="Cambria Math" w:hAnsiTheme="majorHAnsi" w:cstheme="majorHAnsi"/>
                <w:szCs w:val="20"/>
                <w:lang w:val="en-US"/>
              </w:rPr>
              <m:t>2</m:t>
            </m:r>
          </m:e>
        </m:acc>
        <m:r>
          <w:rPr>
            <w:rFonts w:ascii="Cambria Math" w:hAnsiTheme="majorHAnsi" w:cstheme="majorHAnsi"/>
            <w:szCs w:val="20"/>
            <w:lang w:val="en-US"/>
          </w:rPr>
          <m:t>+0,</m:t>
        </m:r>
        <m:acc>
          <m:accPr>
            <m:chr m:val="̇"/>
            <m:ctrlPr>
              <w:rPr>
                <w:rFonts w:ascii="Cambria Math" w:hAnsiTheme="majorHAnsi" w:cstheme="majorHAnsi"/>
                <w:i/>
                <w:szCs w:val="20"/>
              </w:rPr>
            </m:ctrlPr>
          </m:accPr>
          <m:e>
            <m:r>
              <w:rPr>
                <w:rFonts w:ascii="Cambria Math" w:hAnsiTheme="majorHAnsi" w:cstheme="majorHAnsi"/>
                <w:szCs w:val="20"/>
                <w:lang w:val="en-US"/>
              </w:rPr>
              <m:t>4</m:t>
            </m:r>
          </m:e>
        </m:acc>
        <m:r>
          <w:rPr>
            <w:rFonts w:ascii="Cambria Math" w:hAnsiTheme="majorHAnsi" w:cstheme="majorHAnsi"/>
            <w:szCs w:val="20"/>
            <w:lang w:val="en-US"/>
          </w:rPr>
          <m:t>):0,8=0,8</m:t>
        </m:r>
        <m:acc>
          <m:accPr>
            <m:chr m:val="̇"/>
            <m:ctrlPr>
              <w:rPr>
                <w:rFonts w:ascii="Cambria Math" w:hAnsiTheme="majorHAnsi" w:cstheme="majorHAnsi"/>
                <w:i/>
                <w:szCs w:val="20"/>
              </w:rPr>
            </m:ctrlPr>
          </m:accPr>
          <m:e>
            <m:r>
              <w:rPr>
                <w:rFonts w:ascii="Cambria Math" w:hAnsiTheme="majorHAnsi" w:cstheme="majorHAnsi"/>
                <w:szCs w:val="20"/>
                <w:lang w:val="en-US"/>
              </w:rPr>
              <m:t>3</m:t>
            </m:r>
          </m:e>
        </m:acc>
      </m:oMath>
    </w:p>
    <w:p w:rsidR="004D4313" w:rsidRPr="00566A87" w:rsidRDefault="004C2EF0" w:rsidP="000126A3">
      <w:pPr>
        <w:pStyle w:val="03Ahabenwirnicht"/>
        <w:spacing w:after="100"/>
        <w:ind w:firstLine="709"/>
        <w:rPr>
          <w:rFonts w:asciiTheme="majorHAnsi" w:hAnsiTheme="majorHAnsi" w:cstheme="majorHAnsi"/>
          <w:szCs w:val="20"/>
          <w:lang w:val="en-US"/>
        </w:rPr>
      </w:pPr>
      <w:proofErr w:type="gramStart"/>
      <w:r w:rsidRPr="00566A87">
        <w:rPr>
          <w:rFonts w:asciiTheme="majorHAnsi" w:hAnsiTheme="majorHAnsi" w:cstheme="majorHAnsi"/>
          <w:szCs w:val="20"/>
          <w:lang w:val="en-US"/>
        </w:rPr>
        <w:t>e</w:t>
      </w:r>
      <w:proofErr w:type="gramEnd"/>
      <w:r w:rsidRPr="00566A87">
        <w:rPr>
          <w:rFonts w:asciiTheme="majorHAnsi" w:hAnsiTheme="majorHAnsi" w:cstheme="majorHAnsi"/>
          <w:szCs w:val="20"/>
          <w:lang w:val="en-US"/>
        </w:rPr>
        <w:t xml:space="preserve">) (1)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5</m:t>
            </m:r>
          </m:den>
        </m:f>
        <m:r>
          <w:rPr>
            <w:rFonts w:asciiTheme="majorHAnsi" w:hAnsiTheme="majorHAnsi" w:cstheme="majorHAnsi"/>
            <w:szCs w:val="20"/>
            <w:lang w:val="en-US"/>
          </w:rPr>
          <m:t>∙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7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6</m:t>
            </m:r>
          </m:den>
        </m:f>
        <m:r>
          <w:rPr>
            <w:rFonts w:asciiTheme="majorHAnsi" w:hAnsiTheme="majorHAnsi" w:cstheme="majorHAnsi"/>
            <w:szCs w:val="20"/>
            <w:lang w:val="en-US"/>
          </w:rPr>
          <m:t>-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3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10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=</m:t>
        </m:r>
        <m:r>
          <w:rPr>
            <w:rFonts w:asciiTheme="majorHAnsi" w:hAnsiTheme="majorHAnsi" w:cstheme="majorHAnsi"/>
            <w:szCs w:val="20"/>
            <w:lang w:val="en-US"/>
          </w:rPr>
          <m:t>-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15</m:t>
            </m:r>
          </m:den>
        </m:f>
      </m:oMath>
      <w:r w:rsidRPr="00566A87">
        <w:rPr>
          <w:rFonts w:asciiTheme="majorHAnsi" w:hAnsiTheme="majorHAnsi" w:cstheme="majorHAnsi"/>
          <w:szCs w:val="20"/>
          <w:lang w:val="en-US"/>
        </w:rPr>
        <w:t xml:space="preserve">; (2) </w:t>
      </w:r>
      <m:oMath>
        <m:r>
          <w:rPr>
            <w:rFonts w:ascii="Cambria Math" w:hAnsiTheme="majorHAnsi" w:cstheme="majorHAnsi"/>
            <w:szCs w:val="20"/>
            <w:lang w:val="en-US"/>
          </w:rPr>
          <m:t>0,2</m:t>
        </m:r>
        <m:r>
          <w:rPr>
            <w:rFonts w:asciiTheme="majorHAnsi" w:hAnsiTheme="majorHAnsi" w:cstheme="majorHAnsi"/>
            <w:szCs w:val="20"/>
            <w:lang w:val="en-US"/>
          </w:rPr>
          <m:t>∙</m:t>
        </m:r>
        <m:r>
          <w:rPr>
            <w:rFonts w:ascii="Cambria Math" w:hAnsiTheme="majorHAnsi" w:cstheme="majorHAnsi"/>
            <w:szCs w:val="20"/>
            <w:lang w:val="en-US"/>
          </w:rPr>
          <m:t>1,1</m:t>
        </m:r>
        <m:acc>
          <m:accPr>
            <m:chr m:val="̇"/>
            <m:ctrlPr>
              <w:rPr>
                <w:rFonts w:ascii="Cambria Math" w:hAnsiTheme="majorHAnsi" w:cstheme="majorHAnsi"/>
                <w:i/>
                <w:szCs w:val="20"/>
              </w:rPr>
            </m:ctrlPr>
          </m:accPr>
          <m:e>
            <m:r>
              <w:rPr>
                <w:rFonts w:ascii="Cambria Math" w:hAnsiTheme="majorHAnsi" w:cstheme="majorHAnsi"/>
                <w:szCs w:val="20"/>
                <w:lang w:val="en-US"/>
              </w:rPr>
              <m:t>6</m:t>
            </m:r>
          </m:e>
        </m:acc>
        <m:r>
          <w:rPr>
            <w:rFonts w:asciiTheme="majorHAnsi" w:hAnsiTheme="majorHAnsi" w:cstheme="majorHAnsi"/>
            <w:szCs w:val="20"/>
            <w:lang w:val="en-US"/>
          </w:rPr>
          <m:t>-</m:t>
        </m:r>
        <m:r>
          <w:rPr>
            <w:rFonts w:ascii="Cambria Math" w:hAnsiTheme="majorHAnsi" w:cstheme="majorHAnsi"/>
            <w:szCs w:val="20"/>
            <w:lang w:val="en-US"/>
          </w:rPr>
          <m:t>0,3=</m:t>
        </m:r>
        <m:r>
          <w:rPr>
            <w:rFonts w:asciiTheme="majorHAnsi" w:hAnsiTheme="majorHAnsi" w:cstheme="majorHAnsi"/>
            <w:szCs w:val="20"/>
            <w:lang w:val="en-US"/>
          </w:rPr>
          <m:t>-</m:t>
        </m:r>
        <m:r>
          <w:rPr>
            <w:rFonts w:ascii="Cambria Math" w:hAnsiTheme="majorHAnsi" w:cstheme="majorHAnsi"/>
            <w:szCs w:val="20"/>
            <w:lang w:val="en-US"/>
          </w:rPr>
          <m:t>0,0</m:t>
        </m:r>
        <m:acc>
          <m:accPr>
            <m:chr m:val="̇"/>
            <m:ctrlPr>
              <w:rPr>
                <w:rFonts w:ascii="Cambria Math" w:hAnsiTheme="majorHAnsi" w:cstheme="majorHAnsi"/>
                <w:i/>
                <w:szCs w:val="20"/>
              </w:rPr>
            </m:ctrlPr>
          </m:accPr>
          <m:e>
            <m:r>
              <w:rPr>
                <w:rFonts w:ascii="Cambria Math" w:hAnsiTheme="majorHAnsi" w:cstheme="majorHAnsi"/>
                <w:szCs w:val="20"/>
                <w:lang w:val="en-US"/>
              </w:rPr>
              <m:t>6</m:t>
            </m:r>
          </m:e>
        </m:acc>
      </m:oMath>
    </w:p>
    <w:p w:rsidR="004D4313" w:rsidRPr="00566A87" w:rsidRDefault="004D4313" w:rsidP="004C2EF0">
      <w:pPr>
        <w:pStyle w:val="03Ahabenwirnicht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b/>
          <w:szCs w:val="20"/>
          <w:lang w:val="en-US"/>
        </w:rPr>
        <w:t>0</w:t>
      </w:r>
      <w:r w:rsidR="004C2EF0" w:rsidRPr="00566A87">
        <w:rPr>
          <w:rFonts w:asciiTheme="majorHAnsi" w:hAnsiTheme="majorHAnsi" w:cstheme="majorHAnsi"/>
          <w:b/>
          <w:szCs w:val="20"/>
          <w:lang w:val="en-US"/>
        </w:rPr>
        <w:t>5</w:t>
      </w:r>
      <w:r w:rsidRPr="00566A87">
        <w:rPr>
          <w:rFonts w:asciiTheme="majorHAnsi" w:hAnsiTheme="majorHAnsi" w:cstheme="majorHAnsi"/>
          <w:szCs w:val="20"/>
          <w:lang w:val="en-US"/>
        </w:rPr>
        <w:t xml:space="preserve"> </w:t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 xml:space="preserve">a) </w:t>
      </w:r>
      <m:oMath>
        <m:d>
          <m:dPr>
            <m:ctrlPr>
              <w:rPr>
                <w:rFonts w:ascii="Cambria Math" w:hAnsiTheme="majorHAnsi" w:cstheme="majorHAnsi"/>
                <w:i/>
                <w:szCs w:val="20"/>
              </w:rPr>
            </m:ctrlPr>
          </m:dPr>
          <m:e>
            <m:r>
              <w:rPr>
                <w:rFonts w:ascii="Cambria Math" w:hAnsiTheme="majorHAnsi" w:cstheme="majorHAnsi"/>
                <w:szCs w:val="20"/>
                <w:lang w:val="en-US"/>
              </w:rPr>
              <m:t>0,8</m:t>
            </m:r>
            <m:r>
              <w:rPr>
                <w:rFonts w:asciiTheme="majorHAnsi" w:hAnsiTheme="majorHAnsi" w:cstheme="majorHAnsi"/>
                <w:szCs w:val="20"/>
                <w:lang w:val="en-US"/>
              </w:rPr>
              <m:t>-</m:t>
            </m:r>
            <m:r>
              <w:rPr>
                <w:rFonts w:ascii="Cambria Math" w:hAnsiTheme="majorHAnsi" w:cstheme="majorHAnsi"/>
                <w:szCs w:val="20"/>
                <w:lang w:val="en-US"/>
              </w:rPr>
              <m:t>0,2</m:t>
            </m:r>
          </m:e>
        </m:d>
        <m:r>
          <w:rPr>
            <w:rFonts w:asciiTheme="majorHAnsi" w:hAnsiTheme="majorHAnsi" w:cstheme="majorHAnsi"/>
            <w:szCs w:val="20"/>
            <w:lang w:val="en-US"/>
          </w:rPr>
          <m:t>∙</m:t>
        </m:r>
        <m:r>
          <w:rPr>
            <w:rFonts w:ascii="Cambria Math" w:hAnsiTheme="majorHAnsi" w:cstheme="majorHAnsi"/>
            <w:szCs w:val="20"/>
            <w:lang w:val="en-US"/>
          </w:rPr>
          <m:t>2,</m:t>
        </m:r>
        <m:acc>
          <m:accPr>
            <m:chr m:val="̇"/>
            <m:ctrlPr>
              <w:rPr>
                <w:rFonts w:ascii="Cambria Math" w:hAnsiTheme="majorHAnsi" w:cstheme="majorHAnsi"/>
                <w:i/>
                <w:szCs w:val="20"/>
              </w:rPr>
            </m:ctrlPr>
          </m:accPr>
          <m:e>
            <m:r>
              <w:rPr>
                <w:rFonts w:ascii="Cambria Math" w:hAnsiTheme="majorHAnsi" w:cstheme="majorHAnsi"/>
                <w:szCs w:val="20"/>
                <w:lang w:val="en-US"/>
              </w:rPr>
              <m:t>3</m:t>
            </m:r>
          </m:e>
        </m:acc>
        <m:r>
          <w:rPr>
            <w:rFonts w:ascii="Cambria Math" w:hAnsiTheme="majorHAnsi" w:cstheme="majorHAnsi"/>
            <w:szCs w:val="20"/>
            <w:lang w:val="en-US"/>
          </w:rPr>
          <m:t>=1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2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5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</w:p>
    <w:p w:rsidR="004D4313" w:rsidRPr="00566A87" w:rsidRDefault="004C2EF0" w:rsidP="004D4313">
      <w:pPr>
        <w:pStyle w:val="03Ahabenwirnicht"/>
        <w:ind w:firstLine="708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szCs w:val="20"/>
          <w:lang w:val="en-US"/>
        </w:rPr>
        <w:t xml:space="preserve">b) </w:t>
      </w:r>
      <m:oMath>
        <m:d>
          <m:dPr>
            <m:ctrlPr>
              <w:rPr>
                <w:rFonts w:ascii="Cambria Math" w:hAnsiTheme="majorHAnsi" w:cstheme="majorHAnsi"/>
                <w:i/>
                <w:szCs w:val="20"/>
              </w:rPr>
            </m:ctrlPr>
          </m:dPr>
          <m:e>
            <m:f>
              <m:fPr>
                <m:ctrlPr>
                  <w:rPr>
                    <w:rFonts w:ascii="Cambria Math" w:hAnsiTheme="majorHAnsi" w:cstheme="majorHAnsi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3</m:t>
                </m:r>
              </m:num>
              <m:den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7</m:t>
                </m:r>
              </m:den>
            </m:f>
            <m:r>
              <w:rPr>
                <w:rFonts w:asciiTheme="majorHAnsi" w:hAnsiTheme="majorHAnsi" w:cstheme="majorHAnsi"/>
                <w:szCs w:val="20"/>
                <w:lang w:val="en-US"/>
              </w:rPr>
              <m:t>-</m:t>
            </m:r>
            <m:f>
              <m:fPr>
                <m:ctrlPr>
                  <w:rPr>
                    <w:rFonts w:ascii="Cambria Math" w:hAnsiTheme="majorHAnsi" w:cstheme="majorHAnsi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3</m:t>
                </m:r>
              </m:num>
              <m:den>
                <m:r>
                  <w:rPr>
                    <w:rFonts w:ascii="Cambria Math" w:hAnsiTheme="majorHAnsi" w:cstheme="majorHAnsi"/>
                    <w:szCs w:val="20"/>
                    <w:lang w:val="en-US"/>
                  </w:rPr>
                  <m:t>2</m:t>
                </m:r>
              </m:den>
            </m:f>
          </m:e>
        </m:d>
        <m:r>
          <w:rPr>
            <w:rFonts w:asciiTheme="majorHAnsi" w:hAnsiTheme="majorHAnsi" w:cstheme="majorHAnsi"/>
            <w:szCs w:val="20"/>
            <w:lang w:val="en-US"/>
          </w:rPr>
          <m:t>∙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14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3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=</m:t>
        </m:r>
        <m:r>
          <w:rPr>
            <w:rFonts w:asciiTheme="majorHAnsi" w:hAnsiTheme="majorHAnsi" w:cstheme="majorHAnsi"/>
            <w:szCs w:val="20"/>
            <w:lang w:val="en-US"/>
          </w:rPr>
          <m:t>-</m:t>
        </m:r>
        <m:r>
          <w:rPr>
            <w:rFonts w:ascii="Cambria Math" w:hAnsiTheme="majorHAnsi" w:cstheme="majorHAnsi"/>
            <w:szCs w:val="20"/>
            <w:lang w:val="en-US"/>
          </w:rPr>
          <m:t>5</m:t>
        </m:r>
      </m:oMath>
      <w:r w:rsidRPr="00566A87">
        <w:rPr>
          <w:rFonts w:asciiTheme="majorHAnsi" w:hAnsiTheme="majorHAnsi" w:cstheme="majorHAnsi"/>
          <w:szCs w:val="20"/>
          <w:lang w:val="en-US"/>
        </w:rPr>
        <w:tab/>
      </w:r>
    </w:p>
    <w:p w:rsidR="004D4313" w:rsidRPr="00566A87" w:rsidRDefault="004C2EF0" w:rsidP="004D4313">
      <w:pPr>
        <w:pStyle w:val="03Ahabenwirnicht"/>
        <w:ind w:firstLine="708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szCs w:val="20"/>
          <w:lang w:val="en-US"/>
        </w:rPr>
        <w:t xml:space="preserve">c) </w:t>
      </w:r>
      <m:oMath>
        <m:r>
          <w:rPr>
            <w:rFonts w:ascii="Cambria Math" w:hAnsiTheme="majorHAnsi" w:cstheme="majorHAnsi"/>
            <w:szCs w:val="20"/>
            <w:lang w:val="en-US"/>
          </w:rPr>
          <m:t>2,8</m:t>
        </m:r>
        <m:r>
          <w:rPr>
            <w:rFonts w:asciiTheme="majorHAnsi" w:hAnsiTheme="majorHAnsi" w:cstheme="majorHAnsi"/>
            <w:szCs w:val="20"/>
            <w:lang w:val="en-US"/>
          </w:rPr>
          <m:t>∙</m:t>
        </m:r>
        <m:r>
          <w:rPr>
            <w:rFonts w:ascii="Cambria Math" w:hAnsiTheme="majorHAnsi" w:cstheme="majorHAnsi"/>
            <w:szCs w:val="20"/>
            <w:lang w:val="en-US"/>
          </w:rPr>
          <m:t>0,5</m:t>
        </m:r>
        <m:r>
          <w:rPr>
            <w:rFonts w:asciiTheme="majorHAnsi" w:hAnsiTheme="majorHAnsi" w:cstheme="majorHAnsi"/>
            <w:szCs w:val="20"/>
            <w:lang w:val="en-US"/>
          </w:rPr>
          <m:t>-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0,5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0,8</m:t>
            </m:r>
          </m:den>
        </m:f>
        <m:r>
          <w:rPr>
            <w:rFonts w:ascii="Cambria Math" w:hAnsiTheme="majorHAnsi" w:cstheme="majorHAnsi"/>
            <w:szCs w:val="20"/>
            <w:lang w:val="en-US"/>
          </w:rPr>
          <m:t>=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31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40</m:t>
            </m:r>
          </m:den>
        </m:f>
      </m:oMath>
      <w:r w:rsidRPr="00566A87">
        <w:rPr>
          <w:rFonts w:asciiTheme="majorHAnsi" w:hAnsiTheme="majorHAnsi" w:cstheme="majorHAnsi"/>
          <w:szCs w:val="20"/>
          <w:lang w:val="en-US"/>
        </w:rPr>
        <w:tab/>
      </w:r>
    </w:p>
    <w:p w:rsidR="004D4313" w:rsidRPr="00566A87" w:rsidRDefault="004C2EF0" w:rsidP="000126A3">
      <w:pPr>
        <w:pStyle w:val="03Ahabenwirnicht"/>
        <w:spacing w:after="100"/>
        <w:ind w:firstLine="708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szCs w:val="20"/>
          <w:lang w:val="en-US"/>
        </w:rPr>
        <w:t xml:space="preserve">d) </w:t>
      </w:r>
      <m:oMath>
        <m:r>
          <w:rPr>
            <w:rFonts w:ascii="Cambria Math" w:hAnsiTheme="majorHAnsi" w:cstheme="majorHAnsi"/>
            <w:szCs w:val="20"/>
            <w:lang w:val="en-US"/>
          </w:rPr>
          <m:t>0,01</m:t>
        </m:r>
        <m:r>
          <w:rPr>
            <w:rFonts w:asciiTheme="majorHAnsi" w:hAnsiTheme="majorHAnsi" w:cstheme="majorHAnsi"/>
            <w:szCs w:val="20"/>
            <w:lang w:val="en-US"/>
          </w:rPr>
          <m:t>-</m:t>
        </m:r>
        <m:r>
          <w:rPr>
            <w:rFonts w:ascii="Cambria Math" w:hAnsiTheme="majorHAnsi" w:cstheme="majorHAnsi"/>
            <w:szCs w:val="20"/>
            <w:lang w:val="en-US"/>
          </w:rPr>
          <m:t>0,1</m:t>
        </m:r>
        <m:r>
          <w:rPr>
            <w:rFonts w:asciiTheme="majorHAnsi" w:hAnsiTheme="majorHAnsi" w:cstheme="majorHAnsi"/>
            <w:szCs w:val="20"/>
            <w:lang w:val="en-US"/>
          </w:rPr>
          <m:t>∙</m:t>
        </m:r>
        <m:r>
          <w:rPr>
            <w:rFonts w:ascii="Cambria Math" w:hAnsiTheme="majorHAnsi" w:cstheme="majorHAnsi"/>
            <w:szCs w:val="20"/>
            <w:lang w:val="en-US"/>
          </w:rPr>
          <m:t>0,3+0,02=0</m:t>
        </m:r>
      </m:oMath>
    </w:p>
    <w:p w:rsidR="004D4313" w:rsidRPr="00566A87" w:rsidRDefault="004D4313" w:rsidP="000126A3">
      <w:pPr>
        <w:pStyle w:val="03Ahabenwirnicht"/>
        <w:spacing w:after="100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b/>
          <w:szCs w:val="20"/>
          <w:lang w:val="en-US"/>
        </w:rPr>
        <w:t>0</w:t>
      </w:r>
      <w:r w:rsidR="004C2EF0" w:rsidRPr="00566A87">
        <w:rPr>
          <w:rFonts w:asciiTheme="majorHAnsi" w:hAnsiTheme="majorHAnsi" w:cstheme="majorHAnsi"/>
          <w:b/>
          <w:szCs w:val="20"/>
          <w:lang w:val="en-US"/>
        </w:rPr>
        <w:t>6</w:t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 xml:space="preserve">a)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15</m:t>
            </m:r>
            <m:r>
              <w:rPr>
                <w:rFonts w:ascii="Cambria Math" w:hAnsi="Cambria Math" w:cstheme="majorHAnsi"/>
                <w:szCs w:val="20"/>
              </w:rPr>
              <m:t>a</m:t>
            </m:r>
            <m:r>
              <w:rPr>
                <w:rFonts w:ascii="Cambria Math" w:hAnsiTheme="majorHAnsi" w:cstheme="majorHAnsi"/>
                <w:szCs w:val="20"/>
                <w:lang w:val="en-US"/>
              </w:rPr>
              <m:t>+8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10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 xml:space="preserve">b) </w:t>
      </w:r>
      <m:oMath>
        <m:r>
          <w:rPr>
            <w:rFonts w:asciiTheme="majorHAnsi" w:hAnsiTheme="majorHAnsi" w:cstheme="majorHAnsi"/>
            <w:szCs w:val="20"/>
            <w:lang w:val="en-US"/>
          </w:rPr>
          <m:t>-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="Cambria Math" w:cstheme="majorHAnsi"/>
                <w:szCs w:val="20"/>
              </w:rPr>
              <m:t>b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ab/>
        <w:t xml:space="preserve">c)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2</m:t>
            </m:r>
            <m:r>
              <w:rPr>
                <w:rFonts w:ascii="Cambria Math" w:hAnsi="Cambria Math" w:cstheme="majorHAnsi"/>
                <w:szCs w:val="20"/>
              </w:rPr>
              <m:t>a</m:t>
            </m:r>
            <m:r>
              <w:rPr>
                <w:rFonts w:ascii="Cambria Math" w:hAnsiTheme="majorHAnsi" w:cstheme="majorHAnsi"/>
                <w:szCs w:val="20"/>
                <w:lang w:val="en-US"/>
              </w:rPr>
              <m:t>(2+</m:t>
            </m:r>
            <m:r>
              <w:rPr>
                <w:rFonts w:ascii="Cambria Math" w:hAnsi="Cambria Math" w:cstheme="majorHAnsi"/>
                <w:szCs w:val="20"/>
              </w:rPr>
              <m:t>b</m:t>
            </m:r>
            <m:r>
              <w:rPr>
                <w:rFonts w:ascii="Cambria Math" w:hAnsiTheme="majorHAnsi" w:cstheme="majorHAnsi"/>
                <w:szCs w:val="20"/>
                <w:lang w:val="en-US"/>
              </w:rPr>
              <m:t>)</m:t>
            </m:r>
          </m:num>
          <m:den>
            <m:r>
              <w:rPr>
                <w:rFonts w:ascii="Cambria Math" w:hAnsi="Cambria Math" w:cstheme="majorHAnsi"/>
                <w:szCs w:val="20"/>
              </w:rPr>
              <m:t>b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  <w:t xml:space="preserve">d)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4</m:t>
            </m:r>
            <m:r>
              <w:rPr>
                <w:rFonts w:ascii="Cambria Math" w:hAnsi="Cambria Math" w:cstheme="majorHAnsi"/>
                <w:szCs w:val="20"/>
              </w:rPr>
              <m:t>a</m:t>
            </m:r>
            <m:r>
              <w:rPr>
                <w:rFonts w:asciiTheme="majorHAnsi" w:hAnsiTheme="majorHAnsi" w:cstheme="majorHAnsi"/>
                <w:szCs w:val="20"/>
                <w:lang w:val="en-US"/>
              </w:rPr>
              <m:t>-</m:t>
            </m:r>
            <m:r>
              <w:rPr>
                <w:rFonts w:ascii="Cambria Math" w:hAnsiTheme="majorHAnsi" w:cstheme="majorHAnsi"/>
                <w:szCs w:val="20"/>
                <w:lang w:val="en-US"/>
              </w:rPr>
              <m:t>3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3</m:t>
            </m:r>
            <m:r>
              <w:rPr>
                <w:rFonts w:ascii="Cambria Math" w:hAnsi="Cambria Math" w:cstheme="majorHAnsi"/>
                <w:szCs w:val="20"/>
              </w:rPr>
              <m:t>a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ab/>
        <w:t>e) 5a+5</w:t>
      </w:r>
    </w:p>
    <w:p w:rsidR="004D4313" w:rsidRPr="00566A87" w:rsidRDefault="004D4313" w:rsidP="000126A3">
      <w:pPr>
        <w:pStyle w:val="03Ahabenwirnicht"/>
        <w:spacing w:after="100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b/>
          <w:szCs w:val="20"/>
        </w:rPr>
        <w:t>0</w:t>
      </w:r>
      <w:r w:rsidR="004C2EF0" w:rsidRPr="00566A87">
        <w:rPr>
          <w:rFonts w:asciiTheme="majorHAnsi" w:hAnsiTheme="majorHAnsi" w:cstheme="majorHAnsi"/>
          <w:b/>
          <w:szCs w:val="20"/>
        </w:rPr>
        <w:t>7</w:t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 xml:space="preserve">a)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2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90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ab/>
        <w:t>b) 0</w:t>
      </w:r>
      <w:r w:rsidR="004C2EF0"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 xml:space="preserve">c) </w:t>
      </w:r>
      <m:oMath>
        <m:r>
          <w:rPr>
            <w:rFonts w:ascii="Cambria Math" w:hAnsiTheme="majorHAnsi" w:cstheme="majorHAnsi"/>
            <w:szCs w:val="20"/>
          </w:rPr>
          <m:t>2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30</m:t>
            </m:r>
          </m:den>
        </m:f>
      </m:oMath>
      <w:r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 xml:space="preserve">d) </w:t>
      </w:r>
      <m:oMath>
        <m:r>
          <w:rPr>
            <w:rFonts w:ascii="Cambria Math" w:hAnsiTheme="majorHAnsi" w:cstheme="majorHAnsi"/>
            <w:szCs w:val="20"/>
          </w:rPr>
          <m:t>2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4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25</m:t>
            </m:r>
          </m:den>
        </m:f>
      </m:oMath>
      <w:r w:rsidR="004C2EF0"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ab/>
        <w:t xml:space="preserve">e) </w:t>
      </w:r>
      <m:oMath>
        <m:r>
          <w:rPr>
            <w:rFonts w:asciiTheme="majorHAnsi" w:hAnsiTheme="majorHAnsi" w:cstheme="majorHAnsi"/>
            <w:szCs w:val="20"/>
          </w:rPr>
          <m:t>-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2</m:t>
            </m:r>
          </m:den>
        </m:f>
      </m:oMath>
    </w:p>
    <w:p w:rsidR="004D4313" w:rsidRPr="00566A87" w:rsidRDefault="004D4313" w:rsidP="000126A3">
      <w:pPr>
        <w:pStyle w:val="03Ahabenwirnicht"/>
        <w:spacing w:after="100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b/>
          <w:szCs w:val="20"/>
        </w:rPr>
        <w:t>0</w:t>
      </w:r>
      <w:r w:rsidR="004C2EF0" w:rsidRPr="00566A87">
        <w:rPr>
          <w:rFonts w:asciiTheme="majorHAnsi" w:hAnsiTheme="majorHAnsi" w:cstheme="majorHAnsi"/>
          <w:b/>
          <w:szCs w:val="20"/>
        </w:rPr>
        <w:t>8</w:t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>a) verdoppelt</w:t>
      </w:r>
      <w:r w:rsidR="004C2EF0" w:rsidRPr="00566A87">
        <w:rPr>
          <w:rFonts w:asciiTheme="majorHAnsi" w:hAnsiTheme="majorHAnsi" w:cstheme="majorHAnsi"/>
          <w:szCs w:val="20"/>
        </w:rPr>
        <w:tab/>
        <w:t>b) halbiert</w:t>
      </w:r>
      <w:r w:rsidR="004C2EF0" w:rsidRPr="00566A87">
        <w:rPr>
          <w:rFonts w:asciiTheme="majorHAnsi" w:hAnsiTheme="majorHAnsi" w:cstheme="majorHAnsi"/>
          <w:szCs w:val="20"/>
        </w:rPr>
        <w:tab/>
        <w:t>c) halbiert</w:t>
      </w:r>
      <w:r w:rsidR="004C2EF0" w:rsidRPr="00566A87">
        <w:rPr>
          <w:rFonts w:asciiTheme="majorHAnsi" w:hAnsiTheme="majorHAnsi" w:cstheme="majorHAnsi"/>
          <w:szCs w:val="20"/>
        </w:rPr>
        <w:tab/>
        <w:t>d) gleich</w:t>
      </w:r>
    </w:p>
    <w:p w:rsidR="004D4313" w:rsidRPr="00566A87" w:rsidRDefault="004D4313" w:rsidP="000126A3">
      <w:pPr>
        <w:pStyle w:val="03Ahabenwirnicht"/>
        <w:spacing w:after="100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b/>
          <w:szCs w:val="20"/>
        </w:rPr>
        <w:t>0</w:t>
      </w:r>
      <w:r w:rsidR="004C2EF0" w:rsidRPr="00566A87">
        <w:rPr>
          <w:rFonts w:asciiTheme="majorHAnsi" w:hAnsiTheme="majorHAnsi" w:cstheme="majorHAnsi"/>
          <w:b/>
          <w:szCs w:val="20"/>
        </w:rPr>
        <w:t>9</w:t>
      </w:r>
      <w:r w:rsidRPr="00566A87">
        <w:rPr>
          <w:rFonts w:asciiTheme="majorHAnsi" w:hAnsiTheme="majorHAnsi" w:cstheme="majorHAnsi"/>
          <w:szCs w:val="20"/>
        </w:rPr>
        <w:tab/>
      </w:r>
      <w:r w:rsidR="004C2EF0" w:rsidRPr="00566A87">
        <w:rPr>
          <w:rFonts w:asciiTheme="majorHAnsi" w:hAnsiTheme="majorHAnsi" w:cstheme="majorHAnsi"/>
          <w:szCs w:val="20"/>
        </w:rPr>
        <w:t>a) halbiert</w:t>
      </w:r>
      <w:r w:rsidR="004C2EF0" w:rsidRPr="00566A87">
        <w:rPr>
          <w:rFonts w:asciiTheme="majorHAnsi" w:hAnsiTheme="majorHAnsi" w:cstheme="majorHAnsi"/>
          <w:szCs w:val="20"/>
        </w:rPr>
        <w:tab/>
        <w:t>b) gleich</w:t>
      </w:r>
      <w:r w:rsidR="004C2EF0" w:rsidRPr="00566A87">
        <w:rPr>
          <w:rFonts w:asciiTheme="majorHAnsi" w:hAnsiTheme="majorHAnsi" w:cstheme="majorHAnsi"/>
          <w:szCs w:val="20"/>
        </w:rPr>
        <w:tab/>
        <w:t>c) halbiert</w:t>
      </w:r>
      <w:r w:rsidR="004C2EF0" w:rsidRPr="00566A87">
        <w:rPr>
          <w:rFonts w:asciiTheme="majorHAnsi" w:hAnsiTheme="majorHAnsi" w:cstheme="majorHAnsi"/>
          <w:szCs w:val="20"/>
        </w:rPr>
        <w:tab/>
        <w:t>d) verdoppelt</w:t>
      </w:r>
    </w:p>
    <w:p w:rsidR="004C2EF0" w:rsidRPr="00566A87" w:rsidRDefault="004C2EF0" w:rsidP="004C2EF0">
      <w:pPr>
        <w:pStyle w:val="03Ahabenwirnicht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b/>
          <w:szCs w:val="20"/>
        </w:rPr>
        <w:t>10</w:t>
      </w:r>
      <w:r w:rsidR="004D4313"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 xml:space="preserve">a) kein gemeinsamer Nenner: Ergebnis: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11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20</m:t>
            </m:r>
          </m:den>
        </m:f>
      </m:oMath>
      <w:r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ab/>
      </w:r>
    </w:p>
    <w:p w:rsidR="004C2EF0" w:rsidRPr="00566A87" w:rsidRDefault="004C2EF0" w:rsidP="004D4313">
      <w:pPr>
        <w:pStyle w:val="03Ahabenwirnicht"/>
        <w:ind w:firstLine="708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szCs w:val="20"/>
        </w:rPr>
        <w:t xml:space="preserve">b) beide Faktoren wurden mit 2 multipiliert: Ergebnis: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10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11</m:t>
            </m:r>
          </m:den>
        </m:f>
      </m:oMath>
    </w:p>
    <w:p w:rsidR="004D4313" w:rsidRPr="00566A87" w:rsidRDefault="004C2EF0" w:rsidP="000126A3">
      <w:pPr>
        <w:pStyle w:val="03Ahabenwirnicht"/>
        <w:spacing w:after="100"/>
        <w:ind w:firstLine="709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szCs w:val="20"/>
        </w:rPr>
        <w:t xml:space="preserve">c) Strich- vor Punktrechnung durchgeführt: Ergebnis: </w:t>
      </w:r>
      <m:oMath>
        <m:r>
          <w:rPr>
            <w:rFonts w:ascii="Cambria Math" w:hAnsiTheme="majorHAnsi" w:cstheme="majorHAnsi"/>
            <w:szCs w:val="20"/>
          </w:rPr>
          <m:t>6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4</m:t>
            </m:r>
          </m:den>
        </m:f>
      </m:oMath>
    </w:p>
    <w:p w:rsidR="004D4313" w:rsidRPr="00566A87" w:rsidRDefault="004C2EF0" w:rsidP="000126A3">
      <w:pPr>
        <w:pStyle w:val="03Ahabenwirnicht"/>
        <w:spacing w:after="100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b/>
          <w:szCs w:val="20"/>
          <w:lang w:val="en-US"/>
        </w:rPr>
        <w:t>11</w:t>
      </w:r>
      <w:r w:rsidR="004D4313" w:rsidRPr="00566A87">
        <w:rPr>
          <w:rFonts w:asciiTheme="majorHAnsi" w:hAnsiTheme="majorHAnsi" w:cstheme="majorHAnsi"/>
          <w:szCs w:val="20"/>
          <w:lang w:val="en-US"/>
        </w:rPr>
        <w:tab/>
      </w:r>
      <m:oMath>
        <m:r>
          <w:rPr>
            <w:rFonts w:ascii="Cambria Math" w:hAnsiTheme="majorHAnsi" w:cstheme="majorHAnsi"/>
            <w:szCs w:val="20"/>
            <w:lang w:val="en-US"/>
          </w:rPr>
          <m:t>37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  <w:lang w:val="en-US"/>
              </w:rPr>
              <m:t>43</m:t>
            </m:r>
          </m:num>
          <m:den>
            <m:r>
              <w:rPr>
                <w:rFonts w:ascii="Cambria Math" w:hAnsiTheme="majorHAnsi" w:cstheme="majorHAnsi"/>
                <w:szCs w:val="20"/>
                <w:lang w:val="en-US"/>
              </w:rPr>
              <m:t>80</m:t>
            </m:r>
          </m:den>
        </m:f>
        <m:sSup>
          <m:sSupPr>
            <m:ctrlPr>
              <w:rPr>
                <w:rFonts w:ascii="Cambria Math" w:hAnsiTheme="majorHAnsi" w:cstheme="majorHAnsi"/>
                <w:i/>
                <w:szCs w:val="20"/>
              </w:rPr>
            </m:ctrlPr>
          </m:sSupPr>
          <m:e>
            <m:r>
              <w:rPr>
                <w:rFonts w:ascii="Cambria Math" w:hAnsi="Cambria Math" w:cstheme="majorHAnsi"/>
                <w:szCs w:val="20"/>
              </w:rPr>
              <m:t>m</m:t>
            </m:r>
          </m:e>
          <m:sup>
            <m:r>
              <w:rPr>
                <w:rFonts w:ascii="Cambria Math" w:hAnsiTheme="majorHAnsi" w:cstheme="majorHAnsi"/>
                <w:szCs w:val="20"/>
                <w:lang w:val="en-US"/>
              </w:rPr>
              <m:t>2</m:t>
            </m:r>
          </m:sup>
        </m:sSup>
      </m:oMath>
    </w:p>
    <w:p w:rsidR="004D4313" w:rsidRPr="00566A87" w:rsidRDefault="004C2EF0" w:rsidP="000126A3">
      <w:pPr>
        <w:pStyle w:val="03Ahabenwirnicht"/>
        <w:spacing w:after="100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b/>
          <w:szCs w:val="20"/>
          <w:lang w:val="en-US"/>
        </w:rPr>
        <w:t>12</w:t>
      </w:r>
      <w:r w:rsidRPr="00566A87">
        <w:rPr>
          <w:rFonts w:asciiTheme="majorHAnsi" w:hAnsiTheme="majorHAnsi" w:cstheme="majorHAnsi"/>
          <w:szCs w:val="20"/>
          <w:lang w:val="en-US"/>
        </w:rPr>
        <w:t xml:space="preserve"> </w:t>
      </w:r>
      <w:r w:rsidR="004D4313" w:rsidRPr="00566A87">
        <w:rPr>
          <w:rFonts w:asciiTheme="majorHAnsi" w:hAnsiTheme="majorHAnsi" w:cstheme="majorHAnsi"/>
          <w:szCs w:val="20"/>
          <w:lang w:val="en-US"/>
        </w:rPr>
        <w:tab/>
      </w:r>
      <w:r w:rsidRPr="00566A87">
        <w:rPr>
          <w:rFonts w:asciiTheme="majorHAnsi" w:hAnsiTheme="majorHAnsi" w:cstheme="majorHAnsi"/>
          <w:szCs w:val="20"/>
          <w:lang w:val="en-US"/>
        </w:rPr>
        <w:t>6 m</w:t>
      </w:r>
    </w:p>
    <w:p w:rsidR="000126A3" w:rsidRPr="00566A87" w:rsidRDefault="004D4313" w:rsidP="000126A3">
      <w:pPr>
        <w:pStyle w:val="03Ahabenwirnicht"/>
        <w:spacing w:after="100"/>
        <w:rPr>
          <w:rFonts w:asciiTheme="majorHAnsi" w:hAnsiTheme="majorHAnsi" w:cstheme="majorHAnsi"/>
          <w:szCs w:val="20"/>
          <w:lang w:val="en-US"/>
        </w:rPr>
      </w:pPr>
      <w:r w:rsidRPr="00566A87">
        <w:rPr>
          <w:rFonts w:asciiTheme="majorHAnsi" w:hAnsiTheme="majorHAnsi" w:cstheme="majorHAnsi"/>
          <w:b/>
          <w:szCs w:val="20"/>
          <w:lang w:val="en-US"/>
        </w:rPr>
        <w:t>1</w:t>
      </w:r>
      <w:r w:rsidR="004C2EF0" w:rsidRPr="00566A87">
        <w:rPr>
          <w:rFonts w:asciiTheme="majorHAnsi" w:hAnsiTheme="majorHAnsi" w:cstheme="majorHAnsi"/>
          <w:b/>
          <w:szCs w:val="20"/>
          <w:lang w:val="en-US"/>
        </w:rPr>
        <w:t>3</w:t>
      </w:r>
      <w:r w:rsidRPr="00566A87">
        <w:rPr>
          <w:rFonts w:asciiTheme="majorHAnsi" w:hAnsiTheme="majorHAnsi" w:cstheme="majorHAnsi"/>
          <w:b/>
          <w:szCs w:val="20"/>
          <w:lang w:val="en-US"/>
        </w:rPr>
        <w:t xml:space="preserve"> </w:t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>a) 5</w:t>
      </w:r>
      <w:proofErr w:type="gramStart"/>
      <w:r w:rsidR="004C2EF0" w:rsidRPr="00566A87">
        <w:rPr>
          <w:rFonts w:asciiTheme="majorHAnsi" w:hAnsiTheme="majorHAnsi" w:cstheme="majorHAnsi"/>
          <w:szCs w:val="20"/>
          <w:lang w:val="en-US"/>
        </w:rPr>
        <w:t>,3</w:t>
      </w:r>
      <w:proofErr w:type="gramEnd"/>
      <w:r w:rsidR="004C2EF0" w:rsidRPr="00566A87">
        <w:rPr>
          <w:rFonts w:asciiTheme="majorHAnsi" w:hAnsiTheme="majorHAnsi" w:cstheme="majorHAnsi"/>
          <w:szCs w:val="20"/>
          <w:lang w:val="en-US"/>
        </w:rPr>
        <w:t xml:space="preserve"> h</w:t>
      </w:r>
      <w:r w:rsidR="004C2EF0" w:rsidRPr="00566A87">
        <w:rPr>
          <w:rFonts w:asciiTheme="majorHAnsi" w:hAnsiTheme="majorHAnsi" w:cstheme="majorHAnsi"/>
          <w:szCs w:val="20"/>
          <w:lang w:val="en-US"/>
        </w:rPr>
        <w:tab/>
      </w:r>
      <w:r w:rsidRPr="00566A87">
        <w:rPr>
          <w:rFonts w:asciiTheme="majorHAnsi" w:hAnsiTheme="majorHAnsi" w:cstheme="majorHAnsi"/>
          <w:szCs w:val="20"/>
          <w:lang w:val="en-US"/>
        </w:rPr>
        <w:tab/>
      </w:r>
      <w:r w:rsidR="004C2EF0" w:rsidRPr="00566A87">
        <w:rPr>
          <w:rFonts w:asciiTheme="majorHAnsi" w:hAnsiTheme="majorHAnsi" w:cstheme="majorHAnsi"/>
          <w:szCs w:val="20"/>
          <w:lang w:val="en-US"/>
        </w:rPr>
        <w:t>b) 6,8 h</w:t>
      </w:r>
    </w:p>
    <w:tbl>
      <w:tblPr>
        <w:tblW w:w="0" w:type="auto"/>
        <w:tblLayout w:type="fixed"/>
        <w:tblLook w:val="04A0"/>
      </w:tblPr>
      <w:tblGrid>
        <w:gridCol w:w="1522"/>
        <w:gridCol w:w="1523"/>
        <w:gridCol w:w="1523"/>
        <w:gridCol w:w="1736"/>
        <w:gridCol w:w="1310"/>
        <w:gridCol w:w="1523"/>
      </w:tblGrid>
      <w:tr w:rsidR="004C2EF0" w:rsidRPr="00566A87" w:rsidTr="004C2EF0">
        <w:tc>
          <w:tcPr>
            <w:tcW w:w="1522" w:type="dxa"/>
          </w:tcPr>
          <w:p w:rsidR="004C2EF0" w:rsidRPr="00566A87" w:rsidRDefault="004D4313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w:r w:rsidRPr="00566A87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</w:t>
            </w:r>
            <w:r w:rsidR="004C2EF0" w:rsidRPr="00566A87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4 </w:t>
            </w:r>
            <m:oMath>
              <m:r>
                <w:rPr>
                  <w:rStyle w:val="04Quellenangabe"/>
                  <w:rFonts w:ascii="Cambria Math" w:hAnsiTheme="majorHAnsi" w:cstheme="majorHAnsi"/>
                  <w:color w:val="C04E94" w:themeColor="accent3"/>
                  <w:sz w:val="20"/>
                  <w:szCs w:val="20"/>
                </w:rPr>
                <m:t>1</m:t>
              </m:r>
              <m:r>
                <w:rPr>
                  <w:rStyle w:val="04Quellenangabe"/>
                  <w:rFonts w:asciiTheme="majorHAnsi" w:hAnsiTheme="majorHAnsi" w:cstheme="majorHAnsi"/>
                  <w:color w:val="C04E94" w:themeColor="accent3"/>
                  <w:sz w:val="20"/>
                  <w:szCs w:val="20"/>
                </w:rPr>
                <m:t>-</m:t>
              </m:r>
              <m:f>
                <m:fPr>
                  <m:ctrlPr>
                    <w:rPr>
                      <w:rStyle w:val="04Quellenangabe"/>
                      <w:rFonts w:ascii="Cambria Math" w:hAnsiTheme="majorHAnsi" w:cstheme="majorHAnsi"/>
                      <w:bCs/>
                      <w:i w:val="0"/>
                      <w:color w:val="C04E94" w:themeColor="accent3"/>
                      <w:sz w:val="20"/>
                      <w:szCs w:val="20"/>
                    </w:rPr>
                  </m:ctrlPr>
                </m:fPr>
                <m:num>
                  <m:r>
                    <w:rPr>
                      <w:rStyle w:val="04Quellenangabe"/>
                      <w:rFonts w:ascii="Cambria Math" w:hAnsiTheme="majorHAnsi" w:cstheme="majorHAnsi"/>
                      <w:color w:val="C04E94" w:themeColor="accent3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Style w:val="04Quellenangabe"/>
                      <w:rFonts w:ascii="Cambria Math" w:hAnsiTheme="majorHAnsi" w:cstheme="majorHAnsi"/>
                      <w:color w:val="C04E94" w:themeColor="accent3"/>
                      <w:sz w:val="20"/>
                      <w:szCs w:val="20"/>
                    </w:rPr>
                    <m:t>5</m:t>
                  </m:r>
                </m:den>
              </m:f>
            </m:oMath>
          </w:p>
        </w:tc>
        <w:tc>
          <w:tcPr>
            <w:tcW w:w="1523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Style w:val="04Quellenangabe"/>
                    <w:rFonts w:asciiTheme="majorHAnsi" w:hAnsiTheme="majorHAnsi" w:cstheme="majorHAnsi"/>
                    <w:color w:val="C04E94" w:themeColor="accent3"/>
                    <w:sz w:val="20"/>
                    <w:szCs w:val="20"/>
                  </w:rPr>
                  <m:t>∙</m:t>
                </m:r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2</m:t>
                </m:r>
              </m:oMath>
            </m:oMathPara>
          </w:p>
        </w:tc>
        <w:tc>
          <w:tcPr>
            <w:tcW w:w="1523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2</m:t>
                </m:r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∙</m:t>
                </m:r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2</m:t>
                </m:r>
              </m:oMath>
            </m:oMathPara>
          </w:p>
        </w:tc>
        <w:tc>
          <w:tcPr>
            <w:tcW w:w="1736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0,85</m:t>
                </m:r>
              </m:oMath>
            </m:oMathPara>
          </w:p>
        </w:tc>
        <w:tc>
          <w:tcPr>
            <w:tcW w:w="1310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1</m:t>
                </m:r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: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12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30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15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6</m:t>
                    </m:r>
                  </m:den>
                </m:f>
              </m:oMath>
            </m:oMathPara>
          </w:p>
        </w:tc>
      </w:tr>
      <w:tr w:rsidR="004C2EF0" w:rsidRPr="00566A87" w:rsidTr="004C2EF0">
        <w:tc>
          <w:tcPr>
            <w:tcW w:w="1522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2</m:t>
                </m:r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8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f>
                      <m:fPr>
                        <m:ctrlPr>
                          <w:rPr>
                            <w:rStyle w:val="04Quellenangabe"/>
                            <w:rFonts w:ascii="Cambria Math" w:hAnsiTheme="majorHAnsi" w:cstheme="majorHAnsi"/>
                            <w:i w:val="0"/>
                            <w:color w:val="C04E94" w:themeColor="accent3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Style w:val="04Quellenangabe"/>
                            <w:rFonts w:ascii="Cambria Math" w:hAnsiTheme="majorHAnsi" w:cstheme="majorHAnsi"/>
                            <w:color w:val="C04E94" w:themeColor="accent3"/>
                            <w:sz w:val="20"/>
                            <w:szCs w:val="20"/>
                          </w:rPr>
                          <m:t>2</m:t>
                        </m:r>
                      </m:num>
                      <m:den>
                        <m:r>
                          <w:rPr>
                            <w:rStyle w:val="04Quellenangabe"/>
                            <w:rFonts w:ascii="Cambria Math" w:hAnsiTheme="majorHAnsi" w:cstheme="majorHAnsi"/>
                            <w:color w:val="C04E94" w:themeColor="accent3"/>
                            <w:sz w:val="20"/>
                            <w:szCs w:val="20"/>
                          </w:rPr>
                          <m:t>5</m:t>
                        </m:r>
                      </m:den>
                    </m:f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0,5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∙</m:t>
                </m:r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3</m:t>
                </m:r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736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1</m:t>
                </m:r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92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115</m:t>
                    </m:r>
                  </m:den>
                </m:f>
              </m:oMath>
            </m:oMathPara>
          </w:p>
        </w:tc>
        <w:tc>
          <w:tcPr>
            <w:tcW w:w="1310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2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∙</m:t>
                </m:r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3+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8</m:t>
                    </m:r>
                  </m:den>
                </m:f>
              </m:oMath>
            </m:oMathPara>
          </w:p>
        </w:tc>
      </w:tr>
      <w:tr w:rsidR="004C2EF0" w:rsidRPr="00566A87" w:rsidTr="004C2EF0">
        <w:tc>
          <w:tcPr>
            <w:tcW w:w="1522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0,</m:t>
                </m:r>
                <m:acc>
                  <m:accPr>
                    <m:chr m:val="̇"/>
                    <m:ctrlPr>
                      <w:rPr>
                        <w:rStyle w:val="04Quellenangabe"/>
                        <w:rFonts w:ascii="Cambria Math" w:hAnsiTheme="majorHAnsi" w:cstheme="majorHAnsi"/>
                        <w:i w:val="0"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8</m:t>
                    </m:r>
                  </m:e>
                </m:acc>
              </m:oMath>
            </m:oMathPara>
          </w:p>
        </w:tc>
        <w:tc>
          <w:tcPr>
            <w:tcW w:w="1523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84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105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0,2+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736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Theme="majorHAnsi" w:hAnsiTheme="majorHAnsi" w:cstheme="majorHAnsi"/>
                    <w:color w:val="C04E94" w:themeColor="accent3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10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2</m:t>
                    </m:r>
                  </m:den>
                </m:f>
                <m:r>
                  <w:rPr>
                    <w:rStyle w:val="04Quellenangabe"/>
                    <w:rFonts w:asciiTheme="majorHAnsi" w:hAnsiTheme="majorHAnsi" w:cstheme="majorHAnsi"/>
                    <w:color w:val="C04E94" w:themeColor="accent3"/>
                    <w:sz w:val="20"/>
                    <w:szCs w:val="20"/>
                  </w:rPr>
                  <m:t>∙</m:t>
                </m:r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2</m:t>
                </m:r>
                <m:r>
                  <w:rPr>
                    <w:rStyle w:val="04Quellenangabe"/>
                    <w:rFonts w:asciiTheme="majorHAnsi" w:hAnsiTheme="majorHAnsi" w:cstheme="majorHAnsi"/>
                    <w:color w:val="C04E94" w:themeColor="accent3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310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1</m:t>
                </m:r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2</m:t>
                    </m:r>
                  </m:den>
                </m:f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1</m:t>
                </m:r>
                <m:r>
                  <w:rPr>
                    <w:rStyle w:val="04Quellenangabe"/>
                    <w:rFonts w:asciiTheme="majorHAnsi" w:hAnsiTheme="majorHAnsi" w:cstheme="majorHAnsi"/>
                    <w:color w:val="C04E94" w:themeColor="accent3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2</m:t>
                    </m:r>
                  </m:den>
                </m:f>
                <m:r>
                  <w:rPr>
                    <w:rStyle w:val="04Quellenangabe"/>
                    <w:rFonts w:asciiTheme="majorHAnsi" w:hAnsiTheme="majorHAnsi" w:cstheme="majorHAnsi"/>
                    <w:color w:val="C04E94" w:themeColor="accent3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4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10</m:t>
                    </m:r>
                  </m:den>
                </m:f>
              </m:oMath>
            </m:oMathPara>
          </w:p>
        </w:tc>
      </w:tr>
      <w:tr w:rsidR="004C2EF0" w:rsidRPr="00566A87" w:rsidTr="004C2EF0">
        <w:tc>
          <w:tcPr>
            <w:tcW w:w="1522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112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135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1+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3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15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5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736" w:type="dxa"/>
          </w:tcPr>
          <w:p w:rsidR="004C2EF0" w:rsidRPr="00566A87" w:rsidRDefault="004C2EF0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r>
                  <w:rPr>
                    <w:rStyle w:val="04Quellenangabe"/>
                    <w:rFonts w:ascii="Cambria Math" w:hAnsiTheme="majorHAnsi" w:cstheme="majorHAnsi"/>
                    <w:sz w:val="20"/>
                    <w:szCs w:val="20"/>
                  </w:rPr>
                  <m:t>5</m:t>
                </m:r>
                <m:r>
                  <w:rPr>
                    <w:rStyle w:val="04Quellenangabe"/>
                    <w:rFonts w:asciiTheme="majorHAnsi" w:hAnsiTheme="majorHAnsi" w:cstheme="majorHAnsi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5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1310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105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sz w:val="20"/>
                        <w:szCs w:val="20"/>
                      </w:rPr>
                      <m:t>130</m:t>
                    </m:r>
                  </m:den>
                </m:f>
              </m:oMath>
            </m:oMathPara>
          </w:p>
        </w:tc>
        <w:tc>
          <w:tcPr>
            <w:tcW w:w="1523" w:type="dxa"/>
          </w:tcPr>
          <w:p w:rsidR="004C2EF0" w:rsidRPr="00566A87" w:rsidRDefault="00F36C8D" w:rsidP="004C2EF0">
            <w:pPr>
              <w:pStyle w:val="03Grundschrifteinspaltig"/>
              <w:rPr>
                <w:rStyle w:val="04Quellenangabe"/>
                <w:rFonts w:asciiTheme="majorHAnsi" w:hAnsiTheme="majorHAnsi" w:cstheme="majorHAnsi"/>
                <w:bCs/>
                <w:i w:val="0"/>
                <w:color w:val="C04E94" w:themeColor="accent3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6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Style w:val="04Quellenangabe"/>
                    <w:rFonts w:asciiTheme="majorHAnsi" w:hAnsiTheme="majorHAnsi" w:cstheme="majorHAnsi"/>
                    <w:color w:val="C04E94" w:themeColor="accent3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i w:val="0"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5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15</m:t>
                    </m:r>
                  </m:den>
                </m:f>
                <m:r>
                  <w:rPr>
                    <w:rStyle w:val="04Quellenangabe"/>
                    <w:rFonts w:ascii="Cambria Math" w:hAnsiTheme="majorHAnsi" w:cstheme="majorHAnsi"/>
                    <w:color w:val="C04E94" w:themeColor="accent3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Style w:val="04Quellenangabe"/>
                        <w:rFonts w:ascii="Cambria Math" w:hAnsiTheme="majorHAnsi" w:cstheme="majorHAnsi"/>
                        <w:bCs/>
                        <w:color w:val="C04E94" w:themeColor="accent3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Style w:val="04Quellenangabe"/>
                        <w:rFonts w:ascii="Cambria Math" w:hAnsiTheme="majorHAnsi" w:cstheme="majorHAnsi"/>
                        <w:color w:val="C04E94" w:themeColor="accent3"/>
                        <w:sz w:val="20"/>
                        <w:szCs w:val="20"/>
                      </w:rPr>
                      <m:t>3</m:t>
                    </m:r>
                  </m:den>
                </m:f>
              </m:oMath>
            </m:oMathPara>
          </w:p>
        </w:tc>
      </w:tr>
    </w:tbl>
    <w:p w:rsidR="004D4313" w:rsidRPr="00566A87" w:rsidRDefault="000126A3" w:rsidP="000126A3">
      <w:pPr>
        <w:pStyle w:val="03Grundschrifteinspaltig"/>
        <w:jc w:val="center"/>
        <w:rPr>
          <w:rFonts w:asciiTheme="majorHAnsi" w:hAnsiTheme="majorHAnsi" w:cstheme="majorHAnsi"/>
          <w:bCs/>
          <w:sz w:val="20"/>
          <w:szCs w:val="20"/>
        </w:rPr>
      </w:pPr>
      <w:r w:rsidRPr="00566A87">
        <w:rPr>
          <w:rStyle w:val="04Quellenangabe"/>
          <w:rFonts w:asciiTheme="majorHAnsi" w:hAnsiTheme="majorHAnsi" w:cstheme="majorHAnsi"/>
          <w:bCs/>
          <w:i w:val="0"/>
          <w:sz w:val="20"/>
          <w:szCs w:val="20"/>
        </w:rPr>
        <w:t xml:space="preserve">                                                                    </w:t>
      </w:r>
    </w:p>
    <w:p w:rsidR="004C2EF0" w:rsidRPr="00566A87" w:rsidRDefault="004C2EF0" w:rsidP="004C2EF0">
      <w:pPr>
        <w:pStyle w:val="03Ahabenwirnicht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b/>
          <w:szCs w:val="20"/>
        </w:rPr>
        <w:t>15</w:t>
      </w:r>
      <w:r w:rsidR="004D4313" w:rsidRPr="00566A87">
        <w:rPr>
          <w:rFonts w:asciiTheme="majorHAnsi" w:hAnsiTheme="majorHAnsi" w:cstheme="majorHAnsi"/>
          <w:szCs w:val="20"/>
        </w:rPr>
        <w:tab/>
      </w:r>
      <w:r w:rsidRPr="00566A87">
        <w:rPr>
          <w:rFonts w:asciiTheme="majorHAnsi" w:hAnsiTheme="majorHAnsi" w:cstheme="majorHAnsi"/>
          <w:szCs w:val="20"/>
        </w:rPr>
        <w:t xml:space="preserve">a) 700 cm </w:t>
      </w:r>
      <w:r w:rsidRPr="00566A87">
        <w:rPr>
          <w:rFonts w:asciiTheme="majorHAnsi" w:hAnsiTheme="majorHAnsi" w:cstheme="majorHAnsi"/>
          <w:szCs w:val="20"/>
          <w:vertAlign w:val="superscript"/>
        </w:rPr>
        <w:t>3</w:t>
      </w:r>
      <w:r w:rsidR="001B7953">
        <w:rPr>
          <w:rFonts w:asciiTheme="majorHAnsi" w:hAnsiTheme="majorHAnsi" w:cstheme="majorHAnsi"/>
          <w:szCs w:val="20"/>
        </w:rPr>
        <w:t xml:space="preserve">; 7 </w:t>
      </w:r>
      <w:proofErr w:type="spellStart"/>
      <w:r w:rsidR="001B7953">
        <w:rPr>
          <w:rFonts w:asciiTheme="majorHAnsi" w:hAnsiTheme="majorHAnsi" w:cstheme="majorHAnsi"/>
          <w:szCs w:val="20"/>
        </w:rPr>
        <w:t>dL</w:t>
      </w:r>
      <w:proofErr w:type="spellEnd"/>
      <w:r w:rsidRPr="00566A87">
        <w:rPr>
          <w:rFonts w:asciiTheme="majorHAnsi" w:hAnsiTheme="majorHAnsi" w:cstheme="majorHAnsi"/>
          <w:szCs w:val="20"/>
        </w:rPr>
        <w:tab/>
        <w:t xml:space="preserve">b) 50 </w:t>
      </w:r>
      <w:proofErr w:type="spellStart"/>
      <w:r w:rsidRPr="00566A87">
        <w:rPr>
          <w:rFonts w:asciiTheme="majorHAnsi" w:hAnsiTheme="majorHAnsi" w:cstheme="majorHAnsi"/>
          <w:szCs w:val="20"/>
        </w:rPr>
        <w:t>dag</w:t>
      </w:r>
      <w:proofErr w:type="spellEnd"/>
      <w:r w:rsidRPr="00566A87">
        <w:rPr>
          <w:rFonts w:asciiTheme="majorHAnsi" w:hAnsiTheme="majorHAnsi" w:cstheme="majorHAnsi"/>
          <w:szCs w:val="20"/>
        </w:rPr>
        <w:tab/>
        <w:t>c) 48 g</w:t>
      </w:r>
      <w:r w:rsidRPr="00566A87">
        <w:rPr>
          <w:rFonts w:asciiTheme="majorHAnsi" w:hAnsiTheme="majorHAnsi" w:cstheme="majorHAnsi"/>
          <w:szCs w:val="20"/>
        </w:rPr>
        <w:tab/>
        <w:t xml:space="preserve"> </w:t>
      </w:r>
      <w:r w:rsidRPr="00566A87">
        <w:rPr>
          <w:rFonts w:asciiTheme="majorHAnsi" w:hAnsiTheme="majorHAnsi" w:cstheme="majorHAnsi"/>
          <w:szCs w:val="20"/>
        </w:rPr>
        <w:tab/>
        <w:t>d) 0,2 =</w:t>
      </w:r>
      <w:r w:rsidR="000126A3" w:rsidRPr="00566A87">
        <w:rPr>
          <w:rFonts w:asciiTheme="majorHAnsi" w:hAnsiTheme="majorHAnsi" w:cstheme="majorHAnsi"/>
          <w:szCs w:val="20"/>
        </w:rPr>
        <w:t xml:space="preserve">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5</m:t>
            </m:r>
          </m:den>
        </m:f>
        <m:r>
          <w:rPr>
            <w:rFonts w:ascii="Cambria Math" w:hAnsiTheme="majorHAnsi" w:cstheme="majorHAnsi"/>
            <w:szCs w:val="20"/>
          </w:rPr>
          <m:t xml:space="preserve"> </m:t>
        </m:r>
      </m:oMath>
      <w:r w:rsidRPr="00566A87">
        <w:rPr>
          <w:rFonts w:asciiTheme="majorHAnsi" w:hAnsiTheme="majorHAnsi" w:cstheme="majorHAnsi"/>
          <w:szCs w:val="20"/>
        </w:rPr>
        <w:t>kg; 20 dag</w:t>
      </w:r>
      <w:r w:rsidRPr="00566A87">
        <w:rPr>
          <w:rFonts w:asciiTheme="majorHAnsi" w:hAnsiTheme="majorHAnsi" w:cstheme="majorHAnsi"/>
          <w:szCs w:val="20"/>
        </w:rPr>
        <w:tab/>
      </w:r>
    </w:p>
    <w:p w:rsidR="004C2EF0" w:rsidRPr="00566A87" w:rsidRDefault="004C2EF0" w:rsidP="004D4313">
      <w:pPr>
        <w:pStyle w:val="03Ahabenwirnicht"/>
        <w:ind w:firstLine="708"/>
        <w:rPr>
          <w:rFonts w:asciiTheme="majorHAnsi" w:hAnsiTheme="majorHAnsi" w:cstheme="majorHAnsi"/>
          <w:szCs w:val="20"/>
        </w:rPr>
      </w:pPr>
      <w:r w:rsidRPr="00566A87">
        <w:rPr>
          <w:rFonts w:asciiTheme="majorHAnsi" w:hAnsiTheme="majorHAnsi" w:cstheme="majorHAnsi"/>
          <w:szCs w:val="20"/>
        </w:rPr>
        <w:t xml:space="preserve">e) 0,035 </w:t>
      </w:r>
      <m:oMath>
        <m:r>
          <w:rPr>
            <w:rFonts w:ascii="Cambria Math" w:hAnsiTheme="majorHAnsi" w:cstheme="majorHAnsi"/>
            <w:szCs w:val="20"/>
          </w:rPr>
          <m:t>=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35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1000</m:t>
            </m:r>
          </m:den>
        </m:f>
        <m:r>
          <w:rPr>
            <w:rFonts w:ascii="Cambria Math" w:hAnsiTheme="majorHAnsi" w:cstheme="majorHAnsi"/>
            <w:szCs w:val="20"/>
          </w:rPr>
          <m:t>=</m:t>
        </m:r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7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200</m:t>
            </m:r>
          </m:den>
        </m:f>
        <m:r>
          <m:rPr>
            <m:sty m:val="p"/>
          </m:rPr>
          <w:rPr>
            <w:rFonts w:ascii="Cambria Math" w:hAnsiTheme="majorHAnsi" w:cstheme="majorHAnsi"/>
            <w:szCs w:val="20"/>
          </w:rPr>
          <m:t>L</m:t>
        </m:r>
      </m:oMath>
      <w:r w:rsidRPr="00566A87">
        <w:rPr>
          <w:rFonts w:asciiTheme="majorHAnsi" w:hAnsiTheme="majorHAnsi" w:cstheme="majorHAnsi"/>
          <w:szCs w:val="20"/>
        </w:rPr>
        <w:t>; 35 cm</w:t>
      </w:r>
      <w:r w:rsidRPr="00566A87">
        <w:rPr>
          <w:rFonts w:asciiTheme="majorHAnsi" w:hAnsiTheme="majorHAnsi" w:cstheme="majorHAnsi"/>
          <w:szCs w:val="20"/>
          <w:vertAlign w:val="superscript"/>
        </w:rPr>
        <w:t>3</w:t>
      </w:r>
      <w:r w:rsidRPr="00566A87">
        <w:rPr>
          <w:rFonts w:asciiTheme="majorHAnsi" w:hAnsiTheme="majorHAnsi" w:cstheme="majorHAnsi"/>
          <w:szCs w:val="20"/>
        </w:rPr>
        <w:tab/>
        <w:t xml:space="preserve">f) 333 </w:t>
      </w:r>
      <w:proofErr w:type="spellStart"/>
      <w:r w:rsidRPr="00566A87">
        <w:rPr>
          <w:rFonts w:asciiTheme="majorHAnsi" w:hAnsiTheme="majorHAnsi" w:cstheme="majorHAnsi"/>
          <w:szCs w:val="20"/>
        </w:rPr>
        <w:t>m</w:t>
      </w:r>
      <w:r w:rsidR="00566A87">
        <w:rPr>
          <w:rFonts w:asciiTheme="majorHAnsi" w:hAnsiTheme="majorHAnsi" w:cstheme="majorHAnsi"/>
          <w:szCs w:val="20"/>
        </w:rPr>
        <w:t>L</w:t>
      </w:r>
      <w:proofErr w:type="spellEnd"/>
      <w:r w:rsidRPr="00566A87">
        <w:rPr>
          <w:rFonts w:asciiTheme="majorHAnsi" w:hAnsiTheme="majorHAnsi" w:cstheme="majorHAnsi"/>
          <w:szCs w:val="20"/>
        </w:rPr>
        <w:t xml:space="preserve">; </w:t>
      </w:r>
      <m:oMath>
        <m:f>
          <m:fPr>
            <m:ctrlPr>
              <w:rPr>
                <w:rFonts w:ascii="Cambria Math" w:hAnsiTheme="majorHAnsi" w:cstheme="majorHAnsi"/>
                <w:i/>
                <w:szCs w:val="20"/>
              </w:rPr>
            </m:ctrlPr>
          </m:fPr>
          <m:num>
            <m:r>
              <w:rPr>
                <w:rFonts w:ascii="Cambria Math" w:hAnsiTheme="majorHAnsi" w:cstheme="majorHAnsi"/>
                <w:szCs w:val="20"/>
              </w:rPr>
              <m:t>1</m:t>
            </m:r>
          </m:num>
          <m:den>
            <m:r>
              <w:rPr>
                <w:rFonts w:ascii="Cambria Math" w:hAnsiTheme="majorHAnsi" w:cstheme="majorHAnsi"/>
                <w:szCs w:val="20"/>
              </w:rPr>
              <m:t>3</m:t>
            </m:r>
          </m:den>
        </m:f>
        <m:r>
          <w:rPr>
            <w:rFonts w:ascii="Cambria Math" w:hAnsiTheme="majorHAnsi" w:cstheme="majorHAnsi"/>
            <w:szCs w:val="20"/>
          </w:rPr>
          <m:t>=0,</m:t>
        </m:r>
        <m:acc>
          <m:accPr>
            <m:chr m:val="̇"/>
            <m:ctrlPr>
              <w:rPr>
                <w:rFonts w:ascii="Cambria Math" w:hAnsiTheme="majorHAnsi" w:cstheme="majorHAnsi"/>
                <w:i/>
                <w:szCs w:val="20"/>
              </w:rPr>
            </m:ctrlPr>
          </m:accPr>
          <m:e>
            <m:r>
              <w:rPr>
                <w:rFonts w:ascii="Cambria Math" w:hAnsiTheme="majorHAnsi" w:cstheme="majorHAnsi"/>
                <w:szCs w:val="20"/>
              </w:rPr>
              <m:t>3</m:t>
            </m:r>
          </m:e>
        </m:acc>
        <m:r>
          <w:rPr>
            <w:rFonts w:ascii="Cambria Math" w:hAnsi="Cambria Math" w:cstheme="majorHAnsi"/>
            <w:szCs w:val="20"/>
          </w:rPr>
          <m:t>d</m:t>
        </m:r>
        <m:sSup>
          <m:sSupPr>
            <m:ctrlPr>
              <w:rPr>
                <w:rFonts w:ascii="Cambria Math" w:hAnsiTheme="majorHAnsi" w:cstheme="majorHAnsi"/>
                <w:i/>
                <w:szCs w:val="20"/>
              </w:rPr>
            </m:ctrlPr>
          </m:sSupPr>
          <m:e>
            <m:r>
              <w:rPr>
                <w:rFonts w:ascii="Cambria Math" w:hAnsi="Cambria Math" w:cstheme="majorHAnsi"/>
                <w:szCs w:val="20"/>
              </w:rPr>
              <m:t>m</m:t>
            </m:r>
          </m:e>
          <m:sup>
            <m:r>
              <w:rPr>
                <w:rFonts w:ascii="Cambria Math" w:hAnsiTheme="majorHAnsi" w:cstheme="majorHAnsi"/>
                <w:szCs w:val="20"/>
              </w:rPr>
              <m:t>3</m:t>
            </m:r>
          </m:sup>
        </m:sSup>
      </m:oMath>
    </w:p>
    <w:p w:rsidR="004C2EF0" w:rsidRPr="004C2EF0" w:rsidRDefault="004C2EF0" w:rsidP="004C2EF0">
      <w:pPr>
        <w:pStyle w:val="05Kopfzeile"/>
        <w:rPr>
          <w:rFonts w:ascii="Franklin Gothic Book" w:hAnsi="Franklin Gothic Book"/>
        </w:rPr>
      </w:pPr>
    </w:p>
    <w:sectPr w:rsidR="004C2EF0" w:rsidRPr="004C2EF0" w:rsidSect="00F14704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418" w:right="964" w:bottom="1418" w:left="964" w:header="709" w:footer="709" w:gutter="0"/>
      <w:pgNumType w:start="1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704" w:rsidRDefault="00F14704" w:rsidP="00267337">
      <w:pPr>
        <w:spacing w:line="240" w:lineRule="auto"/>
      </w:pPr>
      <w:r>
        <w:separator/>
      </w:r>
    </w:p>
  </w:endnote>
  <w:endnote w:type="continuationSeparator" w:id="0">
    <w:p w:rsidR="00F14704" w:rsidRDefault="00F14704" w:rsidP="00267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313" w:rsidRPr="00334EC5" w:rsidRDefault="004D4313" w:rsidP="004D4313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 w:rsidR="00FB6FFF">
      <w:rPr>
        <w:rStyle w:val="09Unterstrichen"/>
        <w:u w:val="none"/>
      </w:rPr>
      <w:t>Alexander Siegl</w:t>
    </w:r>
    <w:r>
      <w:t xml:space="preserve"> </w:t>
    </w:r>
  </w:p>
  <w:p w:rsidR="00F14704" w:rsidRDefault="004D4313" w:rsidP="004D4313">
    <w:pPr>
      <w:pStyle w:val="06Fuzeile"/>
    </w:pPr>
    <w:r w:rsidRPr="00BC43DB">
      <w:t>http:</w:t>
    </w:r>
    <w:r>
      <w:t>//foerderkurs-mathe1.veritas.at</w:t>
    </w:r>
    <w:r w:rsidR="00F14704">
      <w:tab/>
    </w:r>
  </w:p>
  <w:p w:rsidR="00F14704" w:rsidRPr="000C080B" w:rsidRDefault="00F36C8D" w:rsidP="00FB6FFF">
    <w:pPr>
      <w:pStyle w:val="Fuzeile"/>
      <w:jc w:val="right"/>
      <w:rPr>
        <w:color w:val="7DAE38" w:themeColor="accent1"/>
      </w:rPr>
    </w:pPr>
    <w:r w:rsidRPr="000C080B">
      <w:rPr>
        <w:color w:val="7DAE38" w:themeColor="accent1"/>
      </w:rPr>
      <w:fldChar w:fldCharType="begin"/>
    </w:r>
    <w:r w:rsidR="00F14704" w:rsidRPr="000C080B">
      <w:rPr>
        <w:color w:val="7DAE38" w:themeColor="accent1"/>
      </w:rPr>
      <w:instrText>PAGE   \* MERGEFORMAT</w:instrText>
    </w:r>
    <w:r w:rsidRPr="000C080B">
      <w:rPr>
        <w:color w:val="7DAE38" w:themeColor="accent1"/>
      </w:rPr>
      <w:fldChar w:fldCharType="separate"/>
    </w:r>
    <w:r w:rsidR="001B7953">
      <w:rPr>
        <w:noProof/>
        <w:color w:val="7DAE38" w:themeColor="accent1"/>
      </w:rPr>
      <w:t>4</w:t>
    </w:r>
    <w:r w:rsidRPr="000C080B">
      <w:rPr>
        <w:color w:val="7DAE38" w:themeColor="accent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704" w:rsidRPr="00334EC5" w:rsidRDefault="00F14704" w:rsidP="00305B94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 w:rsidR="00FB6FFF">
      <w:rPr>
        <w:rStyle w:val="09Unterstrichen"/>
        <w:u w:val="none"/>
      </w:rPr>
      <w:t>Alexander Siegl</w:t>
    </w:r>
    <w:r>
      <w:t xml:space="preserve"> </w:t>
    </w:r>
  </w:p>
  <w:p w:rsidR="00F14704" w:rsidRDefault="00F14704" w:rsidP="00305B94">
    <w:pPr>
      <w:pStyle w:val="06Fuzeile"/>
    </w:pPr>
    <w:r w:rsidRPr="00BC43DB">
      <w:t>http:</w:t>
    </w:r>
    <w:r>
      <w:t>//foerderkurs-mathe1.veritas.at</w:t>
    </w:r>
    <w:r>
      <w:tab/>
    </w:r>
  </w:p>
  <w:p w:rsidR="00F14704" w:rsidRPr="002316E7" w:rsidRDefault="00F36C8D" w:rsidP="002316E7">
    <w:pPr>
      <w:pStyle w:val="Fuzeile"/>
      <w:jc w:val="right"/>
      <w:rPr>
        <w:color w:val="7DAE38" w:themeColor="accent1"/>
      </w:rPr>
    </w:pPr>
    <w:r w:rsidRPr="002316E7">
      <w:rPr>
        <w:color w:val="7DAE38" w:themeColor="accent1"/>
      </w:rPr>
      <w:fldChar w:fldCharType="begin"/>
    </w:r>
    <w:r w:rsidR="00F14704" w:rsidRPr="002316E7">
      <w:rPr>
        <w:color w:val="7DAE38" w:themeColor="accent1"/>
      </w:rPr>
      <w:instrText xml:space="preserve"> PAGE   \* MERGEFORMAT </w:instrText>
    </w:r>
    <w:r w:rsidRPr="002316E7">
      <w:rPr>
        <w:color w:val="7DAE38" w:themeColor="accent1"/>
      </w:rPr>
      <w:fldChar w:fldCharType="separate"/>
    </w:r>
    <w:r w:rsidR="001B7953">
      <w:rPr>
        <w:noProof/>
        <w:color w:val="7DAE38" w:themeColor="accent1"/>
      </w:rPr>
      <w:t>3</w:t>
    </w:r>
    <w:r w:rsidRPr="002316E7">
      <w:rPr>
        <w:color w:val="7DAE38" w:themeColor="accent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704" w:rsidRDefault="00F14704" w:rsidP="00267337">
      <w:pPr>
        <w:spacing w:line="240" w:lineRule="auto"/>
      </w:pPr>
      <w:r>
        <w:separator/>
      </w:r>
    </w:p>
  </w:footnote>
  <w:footnote w:type="continuationSeparator" w:id="0">
    <w:p w:rsidR="00F14704" w:rsidRDefault="00F14704" w:rsidP="0026733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704" w:rsidRDefault="00F14704" w:rsidP="004C2EF0">
    <w:pPr>
      <w:pStyle w:val="05Kopfzeile"/>
    </w:pPr>
    <w:r w:rsidRPr="004754D9">
      <w:rPr>
        <w:noProof/>
        <w:lang w:val="de-DE" w:eastAsia="de-DE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4759960</wp:posOffset>
          </wp:positionH>
          <wp:positionV relativeFrom="paragraph">
            <wp:posOffset>-170815</wp:posOffset>
          </wp:positionV>
          <wp:extent cx="1104900" cy="393700"/>
          <wp:effectExtent l="19050" t="0" r="0" b="0"/>
          <wp:wrapTight wrapText="bothSides">
            <wp:wrapPolygon edited="0">
              <wp:start x="-372" y="0"/>
              <wp:lineTo x="-372" y="20903"/>
              <wp:lineTo x="21600" y="20903"/>
              <wp:lineTo x="21600" y="0"/>
              <wp:lineTo x="-372" y="0"/>
            </wp:wrapPolygon>
          </wp:wrapTight>
          <wp:docPr id="10" name="Bild 1" descr="G:\Herstellung\Allgemeines\01_Logos\_Logo_Veritas\Logo_VERITAS\Verlag\jpg\verita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erstellung\Allgemeines\01_Logos\_Logo_Veritas\Logo_VERITAS\Verlag\jpg\veritas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9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de-DE" w:eastAsia="de-DE" w:bidi="ar-SA"/>
      </w:rPr>
      <w:t>Online-Erweiterung Kapitel 3, Bruchrechnen</w:t>
    </w:r>
  </w:p>
  <w:p w:rsidR="00F14704" w:rsidRDefault="00F14704" w:rsidP="004C2EF0">
    <w:pPr>
      <w:pStyle w:val="05Kopfzeile"/>
    </w:pPr>
    <w:r>
      <w:t xml:space="preserve">Förderkurs </w:t>
    </w:r>
    <w:proofErr w:type="spellStart"/>
    <w:r>
      <w:t>Mathematik@HAK</w:t>
    </w:r>
    <w:proofErr w:type="spellEnd"/>
    <w:r>
      <w:t>/HUM, S.14</w:t>
    </w:r>
  </w:p>
  <w:p w:rsidR="00F14704" w:rsidRPr="004C2EF0" w:rsidRDefault="00F14704" w:rsidP="004754D9">
    <w:pPr>
      <w:pStyle w:val="05Kopfzeile"/>
      <w:pBdr>
        <w:bottom w:val="single" w:sz="4" w:space="1" w:color="auto"/>
      </w:pBdr>
      <w:rPr>
        <w:rStyle w:val="09Unterstrichen"/>
        <w:u w:val="none"/>
      </w:rPr>
    </w:pPr>
    <w:r w:rsidRPr="004C2EF0">
      <w:rPr>
        <w:rStyle w:val="09Unterstrichen"/>
        <w:u w:val="none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704" w:rsidRDefault="00F14704" w:rsidP="00E038DC">
    <w:pPr>
      <w:pStyle w:val="05Kopfzeile"/>
    </w:pPr>
    <w:r w:rsidRPr="004754D9">
      <w:rPr>
        <w:noProof/>
        <w:lang w:val="de-DE" w:eastAsia="de-DE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4759960</wp:posOffset>
          </wp:positionH>
          <wp:positionV relativeFrom="paragraph">
            <wp:posOffset>-170815</wp:posOffset>
          </wp:positionV>
          <wp:extent cx="1104900" cy="393700"/>
          <wp:effectExtent l="19050" t="0" r="0" b="0"/>
          <wp:wrapTight wrapText="bothSides">
            <wp:wrapPolygon edited="0">
              <wp:start x="-372" y="0"/>
              <wp:lineTo x="-372" y="20903"/>
              <wp:lineTo x="21600" y="20903"/>
              <wp:lineTo x="21600" y="0"/>
              <wp:lineTo x="-372" y="0"/>
            </wp:wrapPolygon>
          </wp:wrapTight>
          <wp:docPr id="7" name="Bild 1" descr="G:\Herstellung\Allgemeines\01_Logos\_Logo_Veritas\Logo_VERITAS\Verlag\jpg\verita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erstellung\Allgemeines\01_Logos\_Logo_Veritas\Logo_VERITAS\Verlag\jpg\veritas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9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de-DE" w:eastAsia="de-DE" w:bidi="ar-SA"/>
      </w:rPr>
      <w:t>Online-Erweiterung Kapitel 3, Bruchrechnen</w:t>
    </w:r>
  </w:p>
  <w:p w:rsidR="00F14704" w:rsidRDefault="00F14704" w:rsidP="00E038DC">
    <w:pPr>
      <w:pStyle w:val="05Kopfzeile"/>
    </w:pPr>
    <w:r>
      <w:t xml:space="preserve">Förderkurs </w:t>
    </w:r>
    <w:proofErr w:type="spellStart"/>
    <w:r>
      <w:t>Mathematik@HAK</w:t>
    </w:r>
    <w:proofErr w:type="spellEnd"/>
    <w:r>
      <w:t>/HUM, S.14</w:t>
    </w:r>
  </w:p>
  <w:p w:rsidR="00F14704" w:rsidRPr="00334EC5" w:rsidRDefault="00F14704" w:rsidP="00E038DC">
    <w:pPr>
      <w:pStyle w:val="05Kopfzeile"/>
    </w:pPr>
    <w:r>
      <w:t>________________________________________________________________________________________________________________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6C2"/>
    <w:multiLevelType w:val="hybridMultilevel"/>
    <w:tmpl w:val="25F81756"/>
    <w:lvl w:ilvl="0" w:tplc="300472F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6A15"/>
    <w:multiLevelType w:val="hybridMultilevel"/>
    <w:tmpl w:val="2152C4EA"/>
    <w:lvl w:ilvl="0" w:tplc="CC8229D6">
      <w:start w:val="3"/>
      <w:numFmt w:val="bullet"/>
      <w:lvlText w:val=""/>
      <w:lvlJc w:val="left"/>
      <w:pPr>
        <w:ind w:left="720" w:hanging="360"/>
      </w:pPr>
      <w:rPr>
        <w:rFonts w:ascii="Wingdings" w:eastAsia="Calibri" w:hAnsi="Wingdings" w:hint="default"/>
        <w:color w:val="E98F00"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B7DF4"/>
    <w:multiLevelType w:val="hybridMultilevel"/>
    <w:tmpl w:val="D4AC41E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D4D83"/>
    <w:multiLevelType w:val="hybridMultilevel"/>
    <w:tmpl w:val="F6A82A1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85F89"/>
    <w:multiLevelType w:val="hybridMultilevel"/>
    <w:tmpl w:val="A170E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43344"/>
    <w:multiLevelType w:val="hybridMultilevel"/>
    <w:tmpl w:val="F1829AB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8D262B"/>
    <w:multiLevelType w:val="hybridMultilevel"/>
    <w:tmpl w:val="02BE6B2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5D2D7C"/>
    <w:multiLevelType w:val="hybridMultilevel"/>
    <w:tmpl w:val="3AE8381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D70EB8"/>
    <w:multiLevelType w:val="hybridMultilevel"/>
    <w:tmpl w:val="C5909A80"/>
    <w:lvl w:ilvl="0" w:tplc="2B74516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C2346"/>
    <w:multiLevelType w:val="hybridMultilevel"/>
    <w:tmpl w:val="442EF47A"/>
    <w:lvl w:ilvl="0" w:tplc="4FB2DA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620500"/>
    <w:multiLevelType w:val="hybridMultilevel"/>
    <w:tmpl w:val="10EECEC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713A1"/>
    <w:multiLevelType w:val="hybridMultilevel"/>
    <w:tmpl w:val="177062E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62539"/>
    <w:multiLevelType w:val="hybridMultilevel"/>
    <w:tmpl w:val="A590240A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005AD"/>
    <w:multiLevelType w:val="hybridMultilevel"/>
    <w:tmpl w:val="6B7016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C7A9F"/>
    <w:multiLevelType w:val="hybridMultilevel"/>
    <w:tmpl w:val="2732EF9A"/>
    <w:lvl w:ilvl="0" w:tplc="742E8956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154D7"/>
    <w:multiLevelType w:val="hybridMultilevel"/>
    <w:tmpl w:val="EA08E8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7500C"/>
    <w:multiLevelType w:val="hybridMultilevel"/>
    <w:tmpl w:val="99F0387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02F1F"/>
    <w:multiLevelType w:val="hybridMultilevel"/>
    <w:tmpl w:val="E36EAB20"/>
    <w:lvl w:ilvl="0" w:tplc="FF286B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F5B8B"/>
    <w:multiLevelType w:val="hybridMultilevel"/>
    <w:tmpl w:val="67B88860"/>
    <w:lvl w:ilvl="0" w:tplc="567061E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E98F00" w:themeColor="accent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03EB9"/>
    <w:multiLevelType w:val="hybridMultilevel"/>
    <w:tmpl w:val="59CAFE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A11A7"/>
    <w:multiLevelType w:val="hybridMultilevel"/>
    <w:tmpl w:val="0BE2191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F492B"/>
    <w:multiLevelType w:val="hybridMultilevel"/>
    <w:tmpl w:val="819CAD8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A4283"/>
    <w:multiLevelType w:val="hybridMultilevel"/>
    <w:tmpl w:val="10EECEC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71C08"/>
    <w:multiLevelType w:val="hybridMultilevel"/>
    <w:tmpl w:val="A83229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8306F"/>
    <w:multiLevelType w:val="hybridMultilevel"/>
    <w:tmpl w:val="858477E8"/>
    <w:lvl w:ilvl="0" w:tplc="583448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23603"/>
    <w:multiLevelType w:val="hybridMultilevel"/>
    <w:tmpl w:val="A91AB9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15C2"/>
    <w:multiLevelType w:val="hybridMultilevel"/>
    <w:tmpl w:val="6FDE305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596AB0"/>
    <w:multiLevelType w:val="hybridMultilevel"/>
    <w:tmpl w:val="92D0C8D6"/>
    <w:lvl w:ilvl="0" w:tplc="2D244B8A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60132A"/>
    <w:multiLevelType w:val="hybridMultilevel"/>
    <w:tmpl w:val="572C937C"/>
    <w:lvl w:ilvl="0" w:tplc="2B7451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85173A"/>
    <w:multiLevelType w:val="hybridMultilevel"/>
    <w:tmpl w:val="A0E8508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500DA"/>
    <w:multiLevelType w:val="hybridMultilevel"/>
    <w:tmpl w:val="A10232A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BB63B0"/>
    <w:multiLevelType w:val="hybridMultilevel"/>
    <w:tmpl w:val="6B16B27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6C54F1"/>
    <w:multiLevelType w:val="hybridMultilevel"/>
    <w:tmpl w:val="7852707A"/>
    <w:lvl w:ilvl="0" w:tplc="2B7451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700FDC"/>
    <w:multiLevelType w:val="hybridMultilevel"/>
    <w:tmpl w:val="D400BD1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D1E0A"/>
    <w:multiLevelType w:val="hybridMultilevel"/>
    <w:tmpl w:val="84D2E5F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274C14"/>
    <w:multiLevelType w:val="hybridMultilevel"/>
    <w:tmpl w:val="6100D81E"/>
    <w:lvl w:ilvl="0" w:tplc="7AE078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E98F00" w:themeColor="accent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367254"/>
    <w:multiLevelType w:val="hybridMultilevel"/>
    <w:tmpl w:val="335A91C6"/>
    <w:lvl w:ilvl="0" w:tplc="A02EAE7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C37285"/>
    <w:multiLevelType w:val="hybridMultilevel"/>
    <w:tmpl w:val="C206E02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DE4482"/>
    <w:multiLevelType w:val="hybridMultilevel"/>
    <w:tmpl w:val="EC1A3B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7"/>
  </w:num>
  <w:num w:numId="3">
    <w:abstractNumId w:val="4"/>
  </w:num>
  <w:num w:numId="4">
    <w:abstractNumId w:val="9"/>
  </w:num>
  <w:num w:numId="5">
    <w:abstractNumId w:val="17"/>
  </w:num>
  <w:num w:numId="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6"/>
  </w:num>
  <w:num w:numId="9">
    <w:abstractNumId w:val="18"/>
  </w:num>
  <w:num w:numId="10">
    <w:abstractNumId w:val="35"/>
  </w:num>
  <w:num w:numId="11">
    <w:abstractNumId w:val="1"/>
  </w:num>
  <w:num w:numId="12">
    <w:abstractNumId w:val="5"/>
  </w:num>
  <w:num w:numId="13">
    <w:abstractNumId w:val="6"/>
  </w:num>
  <w:num w:numId="14">
    <w:abstractNumId w:val="7"/>
  </w:num>
  <w:num w:numId="15">
    <w:abstractNumId w:val="23"/>
  </w:num>
  <w:num w:numId="16">
    <w:abstractNumId w:val="2"/>
  </w:num>
  <w:num w:numId="17">
    <w:abstractNumId w:val="15"/>
  </w:num>
  <w:num w:numId="18">
    <w:abstractNumId w:val="25"/>
  </w:num>
  <w:num w:numId="19">
    <w:abstractNumId w:val="10"/>
  </w:num>
  <w:num w:numId="20">
    <w:abstractNumId w:val="3"/>
  </w:num>
  <w:num w:numId="21">
    <w:abstractNumId w:val="22"/>
  </w:num>
  <w:num w:numId="22">
    <w:abstractNumId w:val="13"/>
  </w:num>
  <w:num w:numId="23">
    <w:abstractNumId w:val="19"/>
  </w:num>
  <w:num w:numId="24">
    <w:abstractNumId w:val="31"/>
  </w:num>
  <w:num w:numId="25">
    <w:abstractNumId w:val="30"/>
  </w:num>
  <w:num w:numId="26">
    <w:abstractNumId w:val="12"/>
  </w:num>
  <w:num w:numId="27">
    <w:abstractNumId w:val="34"/>
  </w:num>
  <w:num w:numId="28">
    <w:abstractNumId w:val="20"/>
  </w:num>
  <w:num w:numId="29">
    <w:abstractNumId w:val="26"/>
  </w:num>
  <w:num w:numId="30">
    <w:abstractNumId w:val="8"/>
  </w:num>
  <w:num w:numId="31">
    <w:abstractNumId w:val="28"/>
  </w:num>
  <w:num w:numId="32">
    <w:abstractNumId w:val="24"/>
  </w:num>
  <w:num w:numId="33">
    <w:abstractNumId w:val="32"/>
  </w:num>
  <w:num w:numId="34">
    <w:abstractNumId w:val="0"/>
  </w:num>
  <w:num w:numId="35">
    <w:abstractNumId w:val="16"/>
  </w:num>
  <w:num w:numId="36">
    <w:abstractNumId w:val="29"/>
  </w:num>
  <w:num w:numId="37">
    <w:abstractNumId w:val="37"/>
  </w:num>
  <w:num w:numId="38">
    <w:abstractNumId w:val="21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SortMethod w:val="0000"/>
  <w:defaultTabStop w:val="708"/>
  <w:autoHyphenation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47F32"/>
    <w:rsid w:val="00011913"/>
    <w:rsid w:val="000126A3"/>
    <w:rsid w:val="0001513E"/>
    <w:rsid w:val="00015BE5"/>
    <w:rsid w:val="00034261"/>
    <w:rsid w:val="00036537"/>
    <w:rsid w:val="000462EC"/>
    <w:rsid w:val="00053ECD"/>
    <w:rsid w:val="00063A38"/>
    <w:rsid w:val="00070BAF"/>
    <w:rsid w:val="00070E7B"/>
    <w:rsid w:val="0008162D"/>
    <w:rsid w:val="00084A93"/>
    <w:rsid w:val="00086A06"/>
    <w:rsid w:val="000B44C4"/>
    <w:rsid w:val="000B65D2"/>
    <w:rsid w:val="000B6CD4"/>
    <w:rsid w:val="000C080B"/>
    <w:rsid w:val="000D5236"/>
    <w:rsid w:val="001134A3"/>
    <w:rsid w:val="00120B0E"/>
    <w:rsid w:val="001226F7"/>
    <w:rsid w:val="00125A14"/>
    <w:rsid w:val="00137D20"/>
    <w:rsid w:val="00152A9F"/>
    <w:rsid w:val="00166B10"/>
    <w:rsid w:val="001763D4"/>
    <w:rsid w:val="001949F4"/>
    <w:rsid w:val="001A5D10"/>
    <w:rsid w:val="001B1750"/>
    <w:rsid w:val="001B7953"/>
    <w:rsid w:val="001C017A"/>
    <w:rsid w:val="001D7472"/>
    <w:rsid w:val="001E32F8"/>
    <w:rsid w:val="001F066E"/>
    <w:rsid w:val="001F39EA"/>
    <w:rsid w:val="001F739F"/>
    <w:rsid w:val="00211E5B"/>
    <w:rsid w:val="00222002"/>
    <w:rsid w:val="002316E7"/>
    <w:rsid w:val="00237255"/>
    <w:rsid w:val="0026089E"/>
    <w:rsid w:val="002613F9"/>
    <w:rsid w:val="00264424"/>
    <w:rsid w:val="00267337"/>
    <w:rsid w:val="00267C61"/>
    <w:rsid w:val="00270640"/>
    <w:rsid w:val="00284887"/>
    <w:rsid w:val="00296D03"/>
    <w:rsid w:val="002A154F"/>
    <w:rsid w:val="002A242D"/>
    <w:rsid w:val="002A29AF"/>
    <w:rsid w:val="002A73F7"/>
    <w:rsid w:val="002B603D"/>
    <w:rsid w:val="002C7298"/>
    <w:rsid w:val="002D6A95"/>
    <w:rsid w:val="002E599A"/>
    <w:rsid w:val="00305B94"/>
    <w:rsid w:val="003072D5"/>
    <w:rsid w:val="00317201"/>
    <w:rsid w:val="00332644"/>
    <w:rsid w:val="003469CD"/>
    <w:rsid w:val="00353489"/>
    <w:rsid w:val="00362487"/>
    <w:rsid w:val="003634FF"/>
    <w:rsid w:val="00382B47"/>
    <w:rsid w:val="0038693A"/>
    <w:rsid w:val="003922CA"/>
    <w:rsid w:val="00411C18"/>
    <w:rsid w:val="00425343"/>
    <w:rsid w:val="00433AB2"/>
    <w:rsid w:val="00451AA6"/>
    <w:rsid w:val="00452A44"/>
    <w:rsid w:val="00467599"/>
    <w:rsid w:val="0047150A"/>
    <w:rsid w:val="00474C12"/>
    <w:rsid w:val="004754D9"/>
    <w:rsid w:val="00477B73"/>
    <w:rsid w:val="00491511"/>
    <w:rsid w:val="004A3696"/>
    <w:rsid w:val="004B287F"/>
    <w:rsid w:val="004B7BDD"/>
    <w:rsid w:val="004C2EF0"/>
    <w:rsid w:val="004C4DE1"/>
    <w:rsid w:val="004C59AA"/>
    <w:rsid w:val="004D4313"/>
    <w:rsid w:val="004F4886"/>
    <w:rsid w:val="004F7B7C"/>
    <w:rsid w:val="005209BA"/>
    <w:rsid w:val="005259A6"/>
    <w:rsid w:val="005527F4"/>
    <w:rsid w:val="00566A87"/>
    <w:rsid w:val="00571871"/>
    <w:rsid w:val="00574AB1"/>
    <w:rsid w:val="005777E4"/>
    <w:rsid w:val="00584C5F"/>
    <w:rsid w:val="005901A1"/>
    <w:rsid w:val="00593DED"/>
    <w:rsid w:val="005A35BE"/>
    <w:rsid w:val="005B26D9"/>
    <w:rsid w:val="005C2C99"/>
    <w:rsid w:val="005E0E92"/>
    <w:rsid w:val="005F22C7"/>
    <w:rsid w:val="006031C7"/>
    <w:rsid w:val="00605F4F"/>
    <w:rsid w:val="0061241E"/>
    <w:rsid w:val="006222CC"/>
    <w:rsid w:val="00622C8D"/>
    <w:rsid w:val="00624A4C"/>
    <w:rsid w:val="006263B7"/>
    <w:rsid w:val="00631223"/>
    <w:rsid w:val="00645BF8"/>
    <w:rsid w:val="0067381B"/>
    <w:rsid w:val="006820FB"/>
    <w:rsid w:val="00684EBC"/>
    <w:rsid w:val="00693171"/>
    <w:rsid w:val="00693BD2"/>
    <w:rsid w:val="00695C36"/>
    <w:rsid w:val="00695C58"/>
    <w:rsid w:val="0069691E"/>
    <w:rsid w:val="006A2BBB"/>
    <w:rsid w:val="006C06C5"/>
    <w:rsid w:val="006C1531"/>
    <w:rsid w:val="006C417F"/>
    <w:rsid w:val="006D3946"/>
    <w:rsid w:val="006D6A01"/>
    <w:rsid w:val="006E0F2A"/>
    <w:rsid w:val="006E652D"/>
    <w:rsid w:val="00703C91"/>
    <w:rsid w:val="00706468"/>
    <w:rsid w:val="00706E9E"/>
    <w:rsid w:val="007270C1"/>
    <w:rsid w:val="00753CE6"/>
    <w:rsid w:val="007556F5"/>
    <w:rsid w:val="00756CA7"/>
    <w:rsid w:val="0076675C"/>
    <w:rsid w:val="00772146"/>
    <w:rsid w:val="0078104E"/>
    <w:rsid w:val="007A4827"/>
    <w:rsid w:val="007C2471"/>
    <w:rsid w:val="007D088C"/>
    <w:rsid w:val="007D2370"/>
    <w:rsid w:val="007D47DA"/>
    <w:rsid w:val="007E556C"/>
    <w:rsid w:val="007E5BF7"/>
    <w:rsid w:val="007E6232"/>
    <w:rsid w:val="00815C2A"/>
    <w:rsid w:val="00816674"/>
    <w:rsid w:val="00817529"/>
    <w:rsid w:val="00822560"/>
    <w:rsid w:val="00841F2C"/>
    <w:rsid w:val="00844BF5"/>
    <w:rsid w:val="00845B1D"/>
    <w:rsid w:val="008760EB"/>
    <w:rsid w:val="00890114"/>
    <w:rsid w:val="00891A48"/>
    <w:rsid w:val="00895017"/>
    <w:rsid w:val="008D3A5E"/>
    <w:rsid w:val="008E7E77"/>
    <w:rsid w:val="008F2DD2"/>
    <w:rsid w:val="0090668C"/>
    <w:rsid w:val="00915961"/>
    <w:rsid w:val="0092703D"/>
    <w:rsid w:val="009328B7"/>
    <w:rsid w:val="009461F1"/>
    <w:rsid w:val="00954C98"/>
    <w:rsid w:val="009573CB"/>
    <w:rsid w:val="0096724F"/>
    <w:rsid w:val="009A0FCF"/>
    <w:rsid w:val="009A49B5"/>
    <w:rsid w:val="009A5237"/>
    <w:rsid w:val="009B0047"/>
    <w:rsid w:val="009B3482"/>
    <w:rsid w:val="009B5A9D"/>
    <w:rsid w:val="009C5FB4"/>
    <w:rsid w:val="009C6537"/>
    <w:rsid w:val="009F7E05"/>
    <w:rsid w:val="00A2198D"/>
    <w:rsid w:val="00A37A24"/>
    <w:rsid w:val="00A66548"/>
    <w:rsid w:val="00A74AA4"/>
    <w:rsid w:val="00A929D9"/>
    <w:rsid w:val="00A95F48"/>
    <w:rsid w:val="00AE5788"/>
    <w:rsid w:val="00B0174A"/>
    <w:rsid w:val="00B04593"/>
    <w:rsid w:val="00B23D21"/>
    <w:rsid w:val="00B36141"/>
    <w:rsid w:val="00B44768"/>
    <w:rsid w:val="00B462BE"/>
    <w:rsid w:val="00B47F32"/>
    <w:rsid w:val="00B50400"/>
    <w:rsid w:val="00B5562F"/>
    <w:rsid w:val="00B87BC5"/>
    <w:rsid w:val="00BA51FE"/>
    <w:rsid w:val="00BA530E"/>
    <w:rsid w:val="00BB3C4C"/>
    <w:rsid w:val="00BC77C5"/>
    <w:rsid w:val="00BD0CF3"/>
    <w:rsid w:val="00BD7042"/>
    <w:rsid w:val="00BE5E6D"/>
    <w:rsid w:val="00BE6BE8"/>
    <w:rsid w:val="00BF097D"/>
    <w:rsid w:val="00BF27B5"/>
    <w:rsid w:val="00C02275"/>
    <w:rsid w:val="00C1208A"/>
    <w:rsid w:val="00C1217C"/>
    <w:rsid w:val="00C12A74"/>
    <w:rsid w:val="00C14E21"/>
    <w:rsid w:val="00C4740B"/>
    <w:rsid w:val="00C474B1"/>
    <w:rsid w:val="00C64F45"/>
    <w:rsid w:val="00C70BCF"/>
    <w:rsid w:val="00CA7A04"/>
    <w:rsid w:val="00CC78E9"/>
    <w:rsid w:val="00CF2768"/>
    <w:rsid w:val="00D03D92"/>
    <w:rsid w:val="00D40212"/>
    <w:rsid w:val="00D40A79"/>
    <w:rsid w:val="00D4685D"/>
    <w:rsid w:val="00D533DC"/>
    <w:rsid w:val="00D56EFA"/>
    <w:rsid w:val="00D82CC3"/>
    <w:rsid w:val="00D965DA"/>
    <w:rsid w:val="00DC17D5"/>
    <w:rsid w:val="00DD01C8"/>
    <w:rsid w:val="00DD143A"/>
    <w:rsid w:val="00DD1A6B"/>
    <w:rsid w:val="00DE77F8"/>
    <w:rsid w:val="00DF1ABC"/>
    <w:rsid w:val="00E038DC"/>
    <w:rsid w:val="00E1110E"/>
    <w:rsid w:val="00E5053D"/>
    <w:rsid w:val="00E70138"/>
    <w:rsid w:val="00E7618F"/>
    <w:rsid w:val="00E84C21"/>
    <w:rsid w:val="00E85DF1"/>
    <w:rsid w:val="00E90F69"/>
    <w:rsid w:val="00E963FB"/>
    <w:rsid w:val="00EA18C4"/>
    <w:rsid w:val="00EA2396"/>
    <w:rsid w:val="00EB350C"/>
    <w:rsid w:val="00EB7795"/>
    <w:rsid w:val="00EC0DC8"/>
    <w:rsid w:val="00EC3A29"/>
    <w:rsid w:val="00ED1430"/>
    <w:rsid w:val="00EF6939"/>
    <w:rsid w:val="00EF6997"/>
    <w:rsid w:val="00EF79D2"/>
    <w:rsid w:val="00F0100A"/>
    <w:rsid w:val="00F05163"/>
    <w:rsid w:val="00F1058D"/>
    <w:rsid w:val="00F14704"/>
    <w:rsid w:val="00F22C61"/>
    <w:rsid w:val="00F2573D"/>
    <w:rsid w:val="00F26D68"/>
    <w:rsid w:val="00F27E67"/>
    <w:rsid w:val="00F36C8D"/>
    <w:rsid w:val="00F60193"/>
    <w:rsid w:val="00F667DF"/>
    <w:rsid w:val="00F7528F"/>
    <w:rsid w:val="00F77217"/>
    <w:rsid w:val="00F85015"/>
    <w:rsid w:val="00F861CD"/>
    <w:rsid w:val="00F95474"/>
    <w:rsid w:val="00FA1EDF"/>
    <w:rsid w:val="00FB6FFF"/>
    <w:rsid w:val="00FD0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1" w:unhideWhenUsed="0"/>
    <w:lsdException w:name="heading 1" w:uiPriority="1" w:unhideWhenUsed="0" w:qFormat="1"/>
    <w:lsdException w:name="heading 2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unhideWhenUsed="0" w:qFormat="1"/>
    <w:lsdException w:name="Default Paragraph Font" w:locked="0" w:uiPriority="1"/>
    <w:lsdException w:name="Subtitle" w:uiPriority="1" w:unhideWhenUsed="0" w:qFormat="1"/>
    <w:lsdException w:name="Strong" w:locked="0" w:semiHidden="0" w:uiPriority="1" w:unhideWhenUsed="0" w:qFormat="1"/>
    <w:lsdException w:name="Emphasis" w:uiPriority="1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uiPriority="1" w:unhideWhenUsed="0" w:qFormat="1"/>
    <w:lsdException w:name="Quote" w:uiPriority="1" w:unhideWhenUsed="0" w:qFormat="1"/>
    <w:lsdException w:name="Intense Quote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" w:unhideWhenUsed="0" w:qFormat="1"/>
    <w:lsdException w:name="Intense Emphasis" w:uiPriority="1" w:unhideWhenUsed="0" w:qFormat="1"/>
    <w:lsdException w:name="Subtle Reference" w:uiPriority="1" w:unhideWhenUsed="0" w:qFormat="1"/>
    <w:lsdException w:name="Intense Reference" w:uiPriority="1" w:unhideWhenUsed="0" w:qFormat="1"/>
    <w:lsdException w:name="Book Title" w:uiPriority="1" w:unhideWhenUsed="0" w:qFormat="1"/>
    <w:lsdException w:name="Bibliography" w:uiPriority="37"/>
    <w:lsdException w:name="TOC Heading" w:uiPriority="39"/>
  </w:latentStyles>
  <w:style w:type="paragraph" w:default="1" w:styleId="Standard">
    <w:name w:val="Normal"/>
    <w:uiPriority w:val="1"/>
    <w:rsid w:val="00BA51FE"/>
    <w:pPr>
      <w:spacing w:line="276" w:lineRule="auto"/>
    </w:pPr>
    <w:rPr>
      <w:rFonts w:cs="Arial"/>
      <w:sz w:val="18"/>
      <w:szCs w:val="18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1"/>
    <w:semiHidden/>
    <w:qFormat/>
    <w:locked/>
    <w:rsid w:val="00BA5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D822A" w:themeColor="accent1" w:themeShade="BF"/>
      <w:sz w:val="32"/>
      <w:szCs w:val="32"/>
    </w:rPr>
  </w:style>
  <w:style w:type="paragraph" w:styleId="berschrift3">
    <w:name w:val="heading 3"/>
    <w:basedOn w:val="Standard"/>
    <w:link w:val="berschrift3Zchn"/>
    <w:uiPriority w:val="9"/>
    <w:qFormat/>
    <w:locked/>
    <w:rsid w:val="004C2E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semiHidden/>
    <w:rsid w:val="00BA51FE"/>
    <w:rPr>
      <w:rFonts w:asciiTheme="majorHAnsi" w:eastAsiaTheme="majorEastAsia" w:hAnsiTheme="majorHAnsi" w:cstheme="majorBidi"/>
      <w:color w:val="5D822A" w:themeColor="accent1" w:themeShade="BF"/>
      <w:sz w:val="32"/>
      <w:szCs w:val="32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C2EF0"/>
    <w:rPr>
      <w:rFonts w:ascii="Times New Roman" w:eastAsia="Times New Roman" w:hAnsi="Times New Roman"/>
      <w:b/>
      <w:bCs/>
      <w:sz w:val="27"/>
      <w:szCs w:val="27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7A48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A4827"/>
    <w:rPr>
      <w:rFonts w:ascii="Tahoma" w:hAnsi="Tahoma" w:cs="Tahoma"/>
      <w:sz w:val="16"/>
      <w:szCs w:val="16"/>
    </w:rPr>
  </w:style>
  <w:style w:type="character" w:styleId="Fett">
    <w:name w:val="Strong"/>
    <w:uiPriority w:val="1"/>
    <w:semiHidden/>
    <w:qFormat/>
    <w:rsid w:val="007A4827"/>
    <w:rPr>
      <w:b/>
      <w:bCs/>
    </w:rPr>
  </w:style>
  <w:style w:type="paragraph" w:customStyle="1" w:styleId="04berschrift4">
    <w:name w:val="04 Überschrift4"/>
    <w:basedOn w:val="Standard"/>
    <w:uiPriority w:val="1"/>
    <w:qFormat/>
    <w:rsid w:val="00817529"/>
    <w:rPr>
      <w:b/>
      <w:color w:val="7DAE38"/>
      <w:sz w:val="20"/>
      <w:szCs w:val="22"/>
    </w:rPr>
  </w:style>
  <w:style w:type="paragraph" w:customStyle="1" w:styleId="03Grundschrift">
    <w:name w:val="03 Grundschrift"/>
    <w:basedOn w:val="Standard"/>
    <w:link w:val="03GrundschriftZchn"/>
    <w:uiPriority w:val="3"/>
    <w:semiHidden/>
    <w:qFormat/>
    <w:locked/>
    <w:rsid w:val="00A66548"/>
    <w:pPr>
      <w:spacing w:line="260" w:lineRule="exact"/>
    </w:pPr>
    <w:rPr>
      <w:sz w:val="19"/>
    </w:rPr>
  </w:style>
  <w:style w:type="character" w:customStyle="1" w:styleId="03GrundschriftZchn">
    <w:name w:val="03 Grundschrift Zchn"/>
    <w:basedOn w:val="Absatz-Standardschriftart"/>
    <w:link w:val="03Grundschrift"/>
    <w:uiPriority w:val="3"/>
    <w:semiHidden/>
    <w:rsid w:val="007E6232"/>
    <w:rPr>
      <w:rFonts w:cs="Arial"/>
      <w:sz w:val="19"/>
      <w:szCs w:val="18"/>
      <w:lang w:val="de-DE" w:eastAsia="en-US"/>
    </w:rPr>
  </w:style>
  <w:style w:type="character" w:customStyle="1" w:styleId="08Quellenangabe">
    <w:name w:val="08 Quellenangabe"/>
    <w:uiPriority w:val="1"/>
    <w:qFormat/>
    <w:rsid w:val="00332644"/>
    <w:rPr>
      <w:b w:val="0"/>
      <w:i/>
      <w:sz w:val="16"/>
    </w:rPr>
  </w:style>
  <w:style w:type="paragraph" w:customStyle="1" w:styleId="01Kapitel-berschrift1">
    <w:name w:val="01 Kapitel-Überschrift1"/>
    <w:basedOn w:val="berschrift1"/>
    <w:qFormat/>
    <w:rsid w:val="00BA51FE"/>
    <w:rPr>
      <w:b/>
      <w:color w:val="7DAE38" w:themeColor="accent1"/>
      <w:sz w:val="48"/>
      <w:szCs w:val="48"/>
    </w:rPr>
  </w:style>
  <w:style w:type="paragraph" w:customStyle="1" w:styleId="06Grundschriftzweispaltig">
    <w:name w:val="06 Grundschrift zweispaltig"/>
    <w:basedOn w:val="Standard"/>
    <w:uiPriority w:val="2"/>
    <w:qFormat/>
    <w:rsid w:val="00693171"/>
    <w:rPr>
      <w:rFonts w:cs="Times New Roman"/>
      <w:sz w:val="19"/>
      <w:szCs w:val="21"/>
    </w:rPr>
  </w:style>
  <w:style w:type="paragraph" w:styleId="Kopfzeile">
    <w:name w:val="header"/>
    <w:basedOn w:val="Standard"/>
    <w:link w:val="KopfzeileZchn"/>
    <w:uiPriority w:val="99"/>
    <w:unhideWhenUsed/>
    <w:locked/>
    <w:rsid w:val="002673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67337"/>
    <w:rPr>
      <w:rFonts w:cs="Arial"/>
      <w:sz w:val="18"/>
      <w:szCs w:val="18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locked/>
    <w:rsid w:val="002673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67337"/>
    <w:rPr>
      <w:rFonts w:cs="Arial"/>
      <w:sz w:val="18"/>
      <w:szCs w:val="18"/>
      <w:lang w:val="de-DE" w:eastAsia="en-US"/>
    </w:rPr>
  </w:style>
  <w:style w:type="table" w:customStyle="1" w:styleId="Tabellengitternetz1">
    <w:name w:val="Tabellengitternetz1"/>
    <w:basedOn w:val="NormaleTabelle"/>
    <w:uiPriority w:val="59"/>
    <w:locked/>
    <w:rsid w:val="00267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7Kompetenz-Zuordnung">
    <w:name w:val="07 Kompetenz-Zuordnung"/>
    <w:basedOn w:val="06Grundschriftzweispaltig"/>
    <w:uiPriority w:val="1"/>
    <w:qFormat/>
    <w:rsid w:val="00E84C21"/>
    <w:rPr>
      <w:sz w:val="14"/>
    </w:rPr>
  </w:style>
  <w:style w:type="paragraph" w:customStyle="1" w:styleId="03berschrift3">
    <w:name w:val="03 Überschrift3"/>
    <w:basedOn w:val="berschrift1"/>
    <w:uiPriority w:val="1"/>
    <w:qFormat/>
    <w:rsid w:val="00817529"/>
    <w:pPr>
      <w:spacing w:before="0"/>
      <w:outlineLvl w:val="2"/>
    </w:pPr>
    <w:rPr>
      <w:b/>
      <w:color w:val="7DAE38"/>
      <w:sz w:val="28"/>
    </w:rPr>
  </w:style>
  <w:style w:type="paragraph" w:customStyle="1" w:styleId="02Unterkapitel-berschrift2">
    <w:name w:val="02 Unterkapitel-Überschrift2"/>
    <w:basedOn w:val="berschrift1"/>
    <w:uiPriority w:val="1"/>
    <w:qFormat/>
    <w:rsid w:val="00817529"/>
    <w:pPr>
      <w:spacing w:before="0"/>
      <w:outlineLvl w:val="1"/>
    </w:pPr>
    <w:rPr>
      <w:b/>
      <w:color w:val="7DAE38"/>
      <w:szCs w:val="28"/>
    </w:rPr>
  </w:style>
  <w:style w:type="paragraph" w:customStyle="1" w:styleId="05Grundschrifteinspaltig">
    <w:name w:val="05 Grundschrift einspaltig"/>
    <w:basedOn w:val="Standard"/>
    <w:uiPriority w:val="1"/>
    <w:qFormat/>
    <w:rsid w:val="00693171"/>
    <w:rPr>
      <w:sz w:val="20"/>
    </w:rPr>
  </w:style>
  <w:style w:type="paragraph" w:styleId="Listenabsatz">
    <w:name w:val="List Paragraph"/>
    <w:basedOn w:val="Standard"/>
    <w:uiPriority w:val="1"/>
    <w:semiHidden/>
    <w:qFormat/>
    <w:locked/>
    <w:rsid w:val="008E7E77"/>
    <w:pPr>
      <w:ind w:left="708"/>
    </w:pPr>
  </w:style>
  <w:style w:type="character" w:styleId="Kommentarzeichen">
    <w:name w:val="annotation reference"/>
    <w:uiPriority w:val="99"/>
    <w:semiHidden/>
    <w:unhideWhenUsed/>
    <w:locked/>
    <w:rsid w:val="00645B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645BF8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645BF8"/>
    <w:rPr>
      <w:rFonts w:cs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645BF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45BF8"/>
    <w:rPr>
      <w:rFonts w:cs="Arial"/>
      <w:b/>
      <w:bCs/>
      <w:lang w:val="de-DE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locked/>
    <w:rsid w:val="00645BF8"/>
    <w:pPr>
      <w:tabs>
        <w:tab w:val="left" w:pos="660"/>
        <w:tab w:val="right" w:leader="dot" w:pos="9968"/>
      </w:tabs>
      <w:spacing w:line="360" w:lineRule="auto"/>
    </w:pPr>
    <w:rPr>
      <w:lang w:val="de-AT"/>
    </w:rPr>
  </w:style>
  <w:style w:type="paragraph" w:customStyle="1" w:styleId="DefinitionSatz">
    <w:name w:val="Definition / Satz"/>
    <w:basedOn w:val="03Grundschrift"/>
    <w:link w:val="DefinitionSatzZchn"/>
    <w:uiPriority w:val="1"/>
    <w:qFormat/>
    <w:rsid w:val="006C06C5"/>
    <w:pPr>
      <w:pBdr>
        <w:top w:val="single" w:sz="24" w:space="1" w:color="C04E94"/>
      </w:pBdr>
      <w:shd w:val="clear" w:color="auto" w:fill="F1E0EC"/>
      <w:spacing w:line="259" w:lineRule="auto"/>
    </w:pPr>
    <w:rPr>
      <w:sz w:val="20"/>
      <w:szCs w:val="20"/>
    </w:rPr>
  </w:style>
  <w:style w:type="character" w:customStyle="1" w:styleId="DefinitionSatzZchn">
    <w:name w:val="Definition / Satz Zchn"/>
    <w:basedOn w:val="03GrundschriftZchn"/>
    <w:link w:val="DefinitionSatz"/>
    <w:uiPriority w:val="1"/>
    <w:rsid w:val="006C06C5"/>
    <w:rPr>
      <w:rFonts w:cs="Arial"/>
      <w:sz w:val="19"/>
      <w:szCs w:val="18"/>
      <w:shd w:val="clear" w:color="auto" w:fill="F1E0EC"/>
      <w:lang w:val="de-DE" w:eastAsia="en-US"/>
    </w:rPr>
  </w:style>
  <w:style w:type="paragraph" w:customStyle="1" w:styleId="HinweisTipp">
    <w:name w:val="Hinweis / Tipp"/>
    <w:basedOn w:val="DefinitionSatz"/>
    <w:link w:val="HinweisTippZchn"/>
    <w:uiPriority w:val="1"/>
    <w:qFormat/>
    <w:rsid w:val="007E6232"/>
    <w:pPr>
      <w:pBdr>
        <w:top w:val="single" w:sz="24" w:space="1" w:color="2382BA"/>
      </w:pBdr>
      <w:shd w:val="clear" w:color="auto" w:fill="DCE4F1"/>
    </w:pPr>
  </w:style>
  <w:style w:type="character" w:customStyle="1" w:styleId="HinweisTippZchn">
    <w:name w:val="Hinweis / Tipp Zchn"/>
    <w:basedOn w:val="DefinitionSatzZchn"/>
    <w:link w:val="HinweisTipp"/>
    <w:uiPriority w:val="1"/>
    <w:rsid w:val="00BA51FE"/>
    <w:rPr>
      <w:rFonts w:cs="Arial"/>
      <w:sz w:val="19"/>
      <w:szCs w:val="18"/>
      <w:shd w:val="clear" w:color="auto" w:fill="DCE4F1"/>
      <w:lang w:val="de-DE" w:eastAsia="en-US"/>
    </w:rPr>
  </w:style>
  <w:style w:type="paragraph" w:customStyle="1" w:styleId="Kompetenzen">
    <w:name w:val="Kompetenzen"/>
    <w:basedOn w:val="DefinitionSatz"/>
    <w:link w:val="KompetenzenZchn"/>
    <w:uiPriority w:val="1"/>
    <w:qFormat/>
    <w:rsid w:val="006C06C5"/>
    <w:pPr>
      <w:pBdr>
        <w:top w:val="single" w:sz="24" w:space="1" w:color="E98F00"/>
      </w:pBdr>
      <w:shd w:val="clear" w:color="auto" w:fill="FEEFD5"/>
      <w:spacing w:after="120"/>
    </w:pPr>
  </w:style>
  <w:style w:type="character" w:customStyle="1" w:styleId="KompetenzenZchn">
    <w:name w:val="Kompetenzen Zchn"/>
    <w:basedOn w:val="DefinitionSatzZchn"/>
    <w:link w:val="Kompetenzen"/>
    <w:uiPriority w:val="1"/>
    <w:rsid w:val="006C06C5"/>
    <w:rPr>
      <w:rFonts w:cs="Arial"/>
      <w:sz w:val="19"/>
      <w:szCs w:val="18"/>
      <w:shd w:val="clear" w:color="auto" w:fill="FEEFD5"/>
      <w:lang w:val="de-DE"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locked/>
    <w:rsid w:val="00BA51FE"/>
    <w:pPr>
      <w:spacing w:line="259" w:lineRule="auto"/>
      <w:outlineLvl w:val="9"/>
    </w:pPr>
    <w:rPr>
      <w:lang w:val="de-AT" w:eastAsia="de-AT"/>
    </w:rPr>
  </w:style>
  <w:style w:type="character" w:styleId="Hyperlink">
    <w:name w:val="Hyperlink"/>
    <w:basedOn w:val="Absatz-Standardschriftart"/>
    <w:uiPriority w:val="99"/>
    <w:unhideWhenUsed/>
    <w:locked/>
    <w:rsid w:val="00BA51FE"/>
    <w:rPr>
      <w:color w:val="7DAE38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817529"/>
    <w:pPr>
      <w:spacing w:after="100"/>
      <w:ind w:left="180"/>
    </w:p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817529"/>
    <w:pPr>
      <w:spacing w:after="100"/>
      <w:ind w:left="360"/>
    </w:pPr>
  </w:style>
  <w:style w:type="table" w:styleId="Tabellengitternetz">
    <w:name w:val="Table Grid"/>
    <w:basedOn w:val="NormaleTabelle"/>
    <w:uiPriority w:val="59"/>
    <w:locked/>
    <w:rsid w:val="006C0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7Fett">
    <w:name w:val="07_Fett"/>
    <w:basedOn w:val="Fett"/>
    <w:uiPriority w:val="6"/>
    <w:qFormat/>
    <w:rsid w:val="004754D9"/>
  </w:style>
  <w:style w:type="character" w:customStyle="1" w:styleId="09Unterstrichen">
    <w:name w:val="09_Unterstrichen"/>
    <w:uiPriority w:val="8"/>
    <w:qFormat/>
    <w:rsid w:val="004754D9"/>
    <w:rPr>
      <w:u w:val="single"/>
    </w:rPr>
  </w:style>
  <w:style w:type="paragraph" w:customStyle="1" w:styleId="06Fuzeile">
    <w:name w:val="06_Fußzeile"/>
    <w:link w:val="06FuzeileZchn"/>
    <w:uiPriority w:val="5"/>
    <w:qFormat/>
    <w:rsid w:val="004754D9"/>
    <w:pPr>
      <w:tabs>
        <w:tab w:val="center" w:pos="4536"/>
        <w:tab w:val="right" w:pos="9072"/>
      </w:tabs>
      <w:spacing w:line="276" w:lineRule="auto"/>
    </w:pPr>
    <w:rPr>
      <w:rFonts w:eastAsia="Times New Roman" w:cs="Arial"/>
      <w:color w:val="595959"/>
      <w:sz w:val="16"/>
      <w:szCs w:val="22"/>
      <w:lang w:val="de-DE" w:eastAsia="en-US" w:bidi="en-US"/>
    </w:rPr>
  </w:style>
  <w:style w:type="character" w:customStyle="1" w:styleId="06FuzeileZchn">
    <w:name w:val="06_Fußzeile Zchn"/>
    <w:basedOn w:val="Absatz-Standardschriftart"/>
    <w:link w:val="06Fuzeile"/>
    <w:uiPriority w:val="5"/>
    <w:rsid w:val="004754D9"/>
    <w:rPr>
      <w:rFonts w:eastAsia="Times New Roman" w:cs="Arial"/>
      <w:color w:val="595959"/>
      <w:sz w:val="16"/>
      <w:szCs w:val="22"/>
      <w:lang w:val="de-DE" w:eastAsia="en-US" w:bidi="en-US"/>
    </w:rPr>
  </w:style>
  <w:style w:type="paragraph" w:customStyle="1" w:styleId="05Kopfzeile">
    <w:name w:val="05_Kopfzeile"/>
    <w:link w:val="05KopfzeileZchn"/>
    <w:uiPriority w:val="5"/>
    <w:qFormat/>
    <w:rsid w:val="004754D9"/>
    <w:pPr>
      <w:tabs>
        <w:tab w:val="right" w:pos="9072"/>
      </w:tabs>
      <w:spacing w:line="276" w:lineRule="auto"/>
    </w:pPr>
    <w:rPr>
      <w:rFonts w:eastAsia="Times New Roman" w:cs="Arial"/>
      <w:color w:val="595959"/>
      <w:sz w:val="16"/>
      <w:szCs w:val="18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uiPriority w:val="5"/>
    <w:rsid w:val="004754D9"/>
    <w:rPr>
      <w:rFonts w:eastAsia="Times New Roman" w:cs="Arial"/>
      <w:color w:val="595959"/>
      <w:sz w:val="16"/>
      <w:szCs w:val="18"/>
      <w:lang w:eastAsia="en-US" w:bidi="en-US"/>
    </w:rPr>
  </w:style>
  <w:style w:type="paragraph" w:customStyle="1" w:styleId="02Ahabenwirnicht">
    <w:name w:val="02A haben wir nicht"/>
    <w:basedOn w:val="Standard"/>
    <w:uiPriority w:val="1"/>
    <w:qFormat/>
    <w:rsid w:val="004C2EF0"/>
    <w:rPr>
      <w:b/>
      <w:sz w:val="20"/>
      <w:szCs w:val="22"/>
    </w:rPr>
  </w:style>
  <w:style w:type="character" w:customStyle="1" w:styleId="04Quellenangabe">
    <w:name w:val="04 Quellenangabe"/>
    <w:uiPriority w:val="3"/>
    <w:qFormat/>
    <w:rsid w:val="004C2EF0"/>
    <w:rPr>
      <w:b w:val="0"/>
      <w:i/>
      <w:sz w:val="16"/>
    </w:rPr>
  </w:style>
  <w:style w:type="paragraph" w:customStyle="1" w:styleId="00habenwirnicht">
    <w:name w:val="00 haben wir nicht"/>
    <w:basedOn w:val="02Ahabenwirnicht"/>
    <w:rsid w:val="004C2EF0"/>
    <w:rPr>
      <w:sz w:val="48"/>
      <w:szCs w:val="48"/>
    </w:rPr>
  </w:style>
  <w:style w:type="paragraph" w:customStyle="1" w:styleId="03Ahabenwirnicht">
    <w:name w:val="03A haben wir nicht"/>
    <w:basedOn w:val="Standard"/>
    <w:uiPriority w:val="2"/>
    <w:qFormat/>
    <w:rsid w:val="004C2EF0"/>
    <w:rPr>
      <w:rFonts w:cs="Times New Roman"/>
      <w:sz w:val="20"/>
      <w:szCs w:val="21"/>
    </w:rPr>
  </w:style>
  <w:style w:type="paragraph" w:customStyle="1" w:styleId="03Bhabenwirnciht">
    <w:name w:val="03B haben wir nciht"/>
    <w:basedOn w:val="03Ahabenwirnicht"/>
    <w:uiPriority w:val="1"/>
    <w:qFormat/>
    <w:rsid w:val="004C2EF0"/>
    <w:rPr>
      <w:sz w:val="14"/>
    </w:rPr>
  </w:style>
  <w:style w:type="paragraph" w:customStyle="1" w:styleId="02berschrift">
    <w:name w:val="02 Überschrift"/>
    <w:basedOn w:val="Standard"/>
    <w:uiPriority w:val="1"/>
    <w:qFormat/>
    <w:rsid w:val="004C2EF0"/>
    <w:rPr>
      <w:b/>
      <w:sz w:val="28"/>
    </w:rPr>
  </w:style>
  <w:style w:type="paragraph" w:customStyle="1" w:styleId="01Kapitel-berschrift">
    <w:name w:val="01 Kapitel-Überschrift"/>
    <w:basedOn w:val="Standard"/>
    <w:uiPriority w:val="1"/>
    <w:qFormat/>
    <w:rsid w:val="004C2EF0"/>
    <w:rPr>
      <w:b/>
      <w:sz w:val="32"/>
      <w:szCs w:val="28"/>
    </w:rPr>
  </w:style>
  <w:style w:type="paragraph" w:customStyle="1" w:styleId="03Grundschrifteinspaltig">
    <w:name w:val="03 Grundschrift einspaltig"/>
    <w:basedOn w:val="Standard"/>
    <w:uiPriority w:val="1"/>
    <w:qFormat/>
    <w:rsid w:val="004C2EF0"/>
    <w:pPr>
      <w:spacing w:line="240" w:lineRule="auto"/>
    </w:pPr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WS4esRS09iA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.persy\AppData\Local\Microsoft\Windows\Temporary%20Internet%20Files\Content.Outlook\8KRRMLUR\MathematiX_Schrift_Arial-Times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ppe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ppe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Tabelle1!$B$1:$B$7</c:f>
              <c:strCache>
                <c:ptCount val="7"/>
                <c:pt idx="0">
                  <c:v>Mo</c:v>
                </c:pt>
                <c:pt idx="1">
                  <c:v>Di</c:v>
                </c:pt>
                <c:pt idx="2">
                  <c:v>Mi</c:v>
                </c:pt>
                <c:pt idx="3">
                  <c:v>Do</c:v>
                </c:pt>
                <c:pt idx="4">
                  <c:v>Fr</c:v>
                </c:pt>
                <c:pt idx="5">
                  <c:v>Sa</c:v>
                </c:pt>
                <c:pt idx="6">
                  <c:v>So</c:v>
                </c:pt>
              </c:strCache>
            </c:strRef>
          </c:cat>
          <c:val>
            <c:numRef>
              <c:f>Tabelle1!$C$1:$C$7</c:f>
              <c:numCache>
                <c:formatCode>General</c:formatCode>
                <c:ptCount val="7"/>
                <c:pt idx="0">
                  <c:v>0.70000000000000051</c:v>
                </c:pt>
                <c:pt idx="1">
                  <c:v>1.6</c:v>
                </c:pt>
                <c:pt idx="2">
                  <c:v>1.3</c:v>
                </c:pt>
                <c:pt idx="3">
                  <c:v>0.8</c:v>
                </c:pt>
                <c:pt idx="4">
                  <c:v>0.5</c:v>
                </c:pt>
                <c:pt idx="5">
                  <c:v>0.2</c:v>
                </c:pt>
                <c:pt idx="6">
                  <c:v>1.7000000000000004</c:v>
                </c:pt>
              </c:numCache>
            </c:numRef>
          </c:val>
        </c:ser>
        <c:gapWidth val="219"/>
        <c:overlap val="-27"/>
        <c:axId val="76495104"/>
        <c:axId val="76534528"/>
      </c:barChart>
      <c:catAx>
        <c:axId val="764951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6534528"/>
        <c:crosses val="autoZero"/>
        <c:auto val="1"/>
        <c:lblAlgn val="ctr"/>
        <c:lblOffset val="100"/>
      </c:catAx>
      <c:valAx>
        <c:axId val="765345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6495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Tabelle1!$B$30:$B$36</c:f>
              <c:strCache>
                <c:ptCount val="7"/>
                <c:pt idx="0">
                  <c:v>Mo</c:v>
                </c:pt>
                <c:pt idx="1">
                  <c:v>Di</c:v>
                </c:pt>
                <c:pt idx="2">
                  <c:v>Mi</c:v>
                </c:pt>
                <c:pt idx="3">
                  <c:v>Do</c:v>
                </c:pt>
                <c:pt idx="4">
                  <c:v>Fr</c:v>
                </c:pt>
                <c:pt idx="5">
                  <c:v>Sa</c:v>
                </c:pt>
                <c:pt idx="6">
                  <c:v>So</c:v>
                </c:pt>
              </c:strCache>
            </c:strRef>
          </c:cat>
          <c:val>
            <c:numRef>
              <c:f>Tabelle1!$C$30:$C$36</c:f>
              <c:numCache>
                <c:formatCode>General</c:formatCode>
                <c:ptCount val="7"/>
                <c:pt idx="0">
                  <c:v>0.30000000000000027</c:v>
                </c:pt>
                <c:pt idx="1">
                  <c:v>1.5</c:v>
                </c:pt>
                <c:pt idx="2">
                  <c:v>0.5</c:v>
                </c:pt>
                <c:pt idx="3">
                  <c:v>0.9</c:v>
                </c:pt>
                <c:pt idx="4">
                  <c:v>1</c:v>
                </c:pt>
                <c:pt idx="5">
                  <c:v>0</c:v>
                </c:pt>
                <c:pt idx="6">
                  <c:v>1.1000000000000001</c:v>
                </c:pt>
              </c:numCache>
            </c:numRef>
          </c:val>
        </c:ser>
        <c:gapWidth val="219"/>
        <c:overlap val="-27"/>
        <c:axId val="79112064"/>
        <c:axId val="80190464"/>
      </c:barChart>
      <c:catAx>
        <c:axId val="79112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80190464"/>
        <c:crosses val="autoZero"/>
        <c:auto val="1"/>
        <c:lblAlgn val="ctr"/>
        <c:lblOffset val="100"/>
      </c:catAx>
      <c:valAx>
        <c:axId val="801904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9112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HLW Mathemati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DAE38"/>
      </a:accent1>
      <a:accent2>
        <a:srgbClr val="2382BA"/>
      </a:accent2>
      <a:accent3>
        <a:srgbClr val="C04E94"/>
      </a:accent3>
      <a:accent4>
        <a:srgbClr val="E98F00"/>
      </a:accent4>
      <a:accent5>
        <a:srgbClr val="F8AC00"/>
      </a:accent5>
      <a:accent6>
        <a:srgbClr val="000000"/>
      </a:accent6>
      <a:hlink>
        <a:srgbClr val="7DAE38"/>
      </a:hlink>
      <a:folHlink>
        <a:srgbClr val="70AD47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EFBD5-AAD6-44EC-B498-1378F712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MathematiX_Schrift_Arial-Times.dotx</Template>
  <TotalTime>0</TotalTime>
  <Pages>4</Pages>
  <Words>946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VERITAS-Verlags- und Handelsges.m.b.H.&amp;Co.OG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 Persy</dc:creator>
  <cp:lastModifiedBy>s.moerz</cp:lastModifiedBy>
  <cp:revision>14</cp:revision>
  <cp:lastPrinted>2015-06-10T09:20:00Z</cp:lastPrinted>
  <dcterms:created xsi:type="dcterms:W3CDTF">2015-06-09T09:16:00Z</dcterms:created>
  <dcterms:modified xsi:type="dcterms:W3CDTF">2015-06-10T09:23:00Z</dcterms:modified>
</cp:coreProperties>
</file>