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B0C8D" w14:textId="28F8D16D" w:rsidR="004F3741" w:rsidRDefault="004A2CDD" w:rsidP="004A2CDD">
      <w:pPr>
        <w:pStyle w:val="veritasberschrift1"/>
      </w:pPr>
      <w:r>
        <w:t>Der Arbeitsmarkt –</w:t>
      </w:r>
      <w:r w:rsidR="00724736">
        <w:t xml:space="preserve"> dosendiktat</w:t>
      </w:r>
    </w:p>
    <w:p w14:paraId="0BAD7230" w14:textId="77777777" w:rsidR="004F3741" w:rsidRDefault="004F3741" w:rsidP="004F3741">
      <w:pPr>
        <w:ind w:right="-1"/>
        <w:rPr>
          <w:rFonts w:ascii="Arial" w:hAnsi="Arial" w:cs="Arial"/>
          <w:sz w:val="20"/>
          <w:szCs w:val="20"/>
        </w:rPr>
      </w:pPr>
    </w:p>
    <w:p w14:paraId="180263AC" w14:textId="77777777" w:rsidR="00A7235E" w:rsidRDefault="00A7235E" w:rsidP="00A7235E">
      <w:pPr>
        <w:ind w:right="5102"/>
        <w:rPr>
          <w:rFonts w:ascii="Arial" w:hAnsi="Arial" w:cs="Arial"/>
          <w:sz w:val="20"/>
          <w:szCs w:val="20"/>
        </w:rPr>
      </w:pPr>
    </w:p>
    <w:tbl>
      <w:tblPr>
        <w:tblW w:w="6348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8"/>
      </w:tblGrid>
      <w:tr w:rsidR="00A7235E" w14:paraId="30505E57" w14:textId="77777777" w:rsidTr="00A7235E"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674DC" w14:textId="776762DC" w:rsidR="00A7235E" w:rsidRDefault="00A7235E">
            <w:pPr>
              <w:pStyle w:val="veritasberschrift1"/>
            </w:pPr>
            <w:r>
              <w:t xml:space="preserve">PFLICHTAUFGABE: Der Arbeitsmarkt </w:t>
            </w:r>
          </w:p>
          <w:p w14:paraId="28ADD851" w14:textId="77777777" w:rsidR="00A7235E" w:rsidRDefault="00A7235E" w:rsidP="000622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Ordne die Streifen richtig. Dann nimm den ersten Streifen und merke </w:t>
            </w:r>
            <w:r w:rsidR="004A2CDD">
              <w:rPr>
                <w:rFonts w:ascii="Arial" w:hAnsi="Arial" w:cs="Arial"/>
                <w:sz w:val="20"/>
                <w:szCs w:val="20"/>
              </w:rPr>
              <w:t>dir, was darauf steht. Wirf</w:t>
            </w:r>
            <w:r>
              <w:rPr>
                <w:rFonts w:ascii="Arial" w:hAnsi="Arial" w:cs="Arial"/>
                <w:sz w:val="20"/>
                <w:szCs w:val="20"/>
              </w:rPr>
              <w:t xml:space="preserve"> den Streifen in die Dose und schreibe den Satz</w:t>
            </w:r>
            <w:r w:rsidR="0006223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auf. Wiederhole den Vorgang so lange, bis du den gesamten Merktext abgeschrieben hast.</w:t>
            </w:r>
          </w:p>
        </w:tc>
      </w:tr>
      <w:tr w:rsidR="004A2CDD" w14:paraId="2D2540B9" w14:textId="77777777" w:rsidTr="0031111E"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FEAF4" w14:textId="77777777" w:rsidR="004A2CDD" w:rsidRDefault="004A2CDD" w:rsidP="004A2CDD">
            <w:pPr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 w:rsidRPr="000601A8">
              <w:rPr>
                <w:rFonts w:ascii="Arial" w:hAnsi="Arial" w:cs="Arial"/>
                <w:b/>
                <w:color w:val="92D050"/>
                <w:sz w:val="22"/>
                <w:szCs w:val="22"/>
                <w:u w:val="single"/>
              </w:rPr>
              <w:t>Arbeitgeber</w:t>
            </w:r>
            <w:r>
              <w:rPr>
                <w:rFonts w:ascii="Arial" w:hAnsi="Arial" w:cs="Arial"/>
                <w:sz w:val="22"/>
                <w:szCs w:val="22"/>
              </w:rPr>
              <w:t xml:space="preserve"> bieten Jobs an, </w:t>
            </w:r>
            <w:r w:rsidRPr="000601A8">
              <w:rPr>
                <w:rFonts w:ascii="Arial" w:hAnsi="Arial" w:cs="Arial"/>
                <w:b/>
                <w:color w:val="92D050"/>
                <w:sz w:val="22"/>
                <w:szCs w:val="22"/>
                <w:u w:val="single"/>
              </w:rPr>
              <w:t>Arbeitnehmer</w:t>
            </w:r>
            <w:r>
              <w:rPr>
                <w:rFonts w:ascii="Arial" w:hAnsi="Arial" w:cs="Arial"/>
                <w:sz w:val="22"/>
                <w:szCs w:val="22"/>
              </w:rPr>
              <w:t xml:space="preserve"> suchen …</w:t>
            </w:r>
          </w:p>
        </w:tc>
      </w:tr>
      <w:tr w:rsidR="004A2CDD" w14:paraId="2F70F84D" w14:textId="77777777" w:rsidTr="0031111E"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0C7E3" w14:textId="77777777" w:rsidR="004A2CDD" w:rsidRDefault="004A2CDD" w:rsidP="004A2CDD">
            <w:pPr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2"/>
                <w:szCs w:val="22"/>
              </w:rPr>
              <w:t>Arbeitsplätze.</w:t>
            </w:r>
            <w:r w:rsidR="008B23A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color w:val="92D050"/>
                <w:sz w:val="22"/>
                <w:szCs w:val="22"/>
                <w:u w:val="single"/>
              </w:rPr>
              <w:t>V</w:t>
            </w:r>
            <w:r w:rsidRPr="000601A8">
              <w:rPr>
                <w:rFonts w:ascii="Arial" w:hAnsi="Arial" w:cs="Arial"/>
                <w:b/>
                <w:color w:val="92D050"/>
                <w:sz w:val="22"/>
                <w:szCs w:val="22"/>
                <w:u w:val="single"/>
              </w:rPr>
              <w:t>erantwortungsvolle</w:t>
            </w:r>
            <w:r>
              <w:rPr>
                <w:rFonts w:ascii="Arial" w:hAnsi="Arial" w:cs="Arial"/>
                <w:sz w:val="22"/>
                <w:szCs w:val="22"/>
              </w:rPr>
              <w:t xml:space="preserve"> Tätigkeiten, werden in der Regel …</w:t>
            </w:r>
          </w:p>
        </w:tc>
      </w:tr>
      <w:tr w:rsidR="004A2CDD" w14:paraId="407C0C9F" w14:textId="77777777" w:rsidTr="0031111E"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27B97" w14:textId="77777777" w:rsidR="004A2CDD" w:rsidRDefault="004A2CDD" w:rsidP="004A2CDD">
            <w:pPr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92D050"/>
                <w:sz w:val="22"/>
                <w:szCs w:val="22"/>
                <w:u w:val="single"/>
              </w:rPr>
              <w:t>gut</w:t>
            </w:r>
            <w:r>
              <w:rPr>
                <w:rFonts w:ascii="Arial" w:hAnsi="Arial" w:cs="Arial"/>
                <w:sz w:val="22"/>
                <w:szCs w:val="22"/>
              </w:rPr>
              <w:t xml:space="preserve"> bezahlt. Man kann </w:t>
            </w:r>
            <w:r w:rsidR="008B23A1" w:rsidRPr="000601A8">
              <w:rPr>
                <w:rFonts w:ascii="Arial" w:hAnsi="Arial" w:cs="Arial"/>
                <w:b/>
                <w:color w:val="92D050"/>
                <w:sz w:val="22"/>
                <w:szCs w:val="22"/>
                <w:u w:val="single"/>
              </w:rPr>
              <w:t>Vollzeit</w:t>
            </w:r>
            <w:r w:rsidRPr="000601A8">
              <w:rPr>
                <w:rFonts w:ascii="Arial" w:hAnsi="Arial" w:cs="Arial"/>
                <w:b/>
                <w:color w:val="92D050"/>
                <w:sz w:val="22"/>
                <w:szCs w:val="22"/>
                <w:u w:val="single"/>
              </w:rPr>
              <w:t xml:space="preserve">, </w:t>
            </w:r>
            <w:r w:rsidR="008B23A1" w:rsidRPr="000601A8">
              <w:rPr>
                <w:rFonts w:ascii="Arial" w:hAnsi="Arial" w:cs="Arial"/>
                <w:b/>
                <w:color w:val="92D050"/>
                <w:sz w:val="22"/>
                <w:szCs w:val="22"/>
                <w:u w:val="single"/>
              </w:rPr>
              <w:t>Teilzeit</w:t>
            </w:r>
            <w:r w:rsidRPr="000601A8">
              <w:rPr>
                <w:rFonts w:ascii="Arial" w:hAnsi="Arial" w:cs="Arial"/>
                <w:b/>
                <w:color w:val="92D050"/>
                <w:sz w:val="22"/>
                <w:szCs w:val="22"/>
                <w:u w:val="single"/>
              </w:rPr>
              <w:t xml:space="preserve"> </w:t>
            </w:r>
            <w:r w:rsidRPr="000601A8">
              <w:rPr>
                <w:rFonts w:ascii="Arial" w:hAnsi="Arial" w:cs="Arial"/>
                <w:sz w:val="22"/>
                <w:szCs w:val="22"/>
              </w:rPr>
              <w:t>oder</w:t>
            </w:r>
            <w:r w:rsidRPr="004A2CDD">
              <w:rPr>
                <w:rFonts w:ascii="Arial" w:hAnsi="Arial" w:cs="Arial"/>
                <w:sz w:val="22"/>
                <w:szCs w:val="22"/>
              </w:rPr>
              <w:t xml:space="preserve"> …</w:t>
            </w:r>
          </w:p>
        </w:tc>
      </w:tr>
      <w:tr w:rsidR="004A2CDD" w14:paraId="152F360F" w14:textId="77777777" w:rsidTr="0031111E"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D1583" w14:textId="77777777" w:rsidR="004A2CDD" w:rsidRDefault="004A2CDD" w:rsidP="004A2CDD">
            <w:pPr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 w:rsidRPr="000601A8">
              <w:rPr>
                <w:rFonts w:ascii="Arial" w:hAnsi="Arial" w:cs="Arial"/>
                <w:b/>
                <w:color w:val="92D050"/>
                <w:sz w:val="22"/>
                <w:szCs w:val="22"/>
                <w:u w:val="single"/>
              </w:rPr>
              <w:t>geringfügig</w:t>
            </w:r>
            <w:r>
              <w:rPr>
                <w:rFonts w:ascii="Arial" w:hAnsi="Arial" w:cs="Arial"/>
                <w:sz w:val="22"/>
                <w:szCs w:val="22"/>
              </w:rPr>
              <w:t xml:space="preserve"> beschäftigt werden.</w:t>
            </w:r>
            <w:r w:rsidR="008B23A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601A8">
              <w:rPr>
                <w:rFonts w:ascii="Arial" w:hAnsi="Arial" w:cs="Arial"/>
                <w:b/>
                <w:color w:val="92D050"/>
                <w:sz w:val="22"/>
                <w:szCs w:val="22"/>
                <w:u w:val="single"/>
              </w:rPr>
              <w:t>Schlüsselqualifikationen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601A8">
              <w:rPr>
                <w:rFonts w:ascii="Arial" w:hAnsi="Arial" w:cs="Arial"/>
                <w:b/>
                <w:color w:val="92D050"/>
                <w:sz w:val="22"/>
                <w:szCs w:val="22"/>
                <w:u w:val="single"/>
              </w:rPr>
              <w:t>(Soft-Skills</w:t>
            </w:r>
            <w:r>
              <w:rPr>
                <w:rFonts w:ascii="Arial" w:hAnsi="Arial" w:cs="Arial"/>
                <w:b/>
                <w:color w:val="92D050"/>
                <w:sz w:val="22"/>
                <w:szCs w:val="22"/>
                <w:u w:val="single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 xml:space="preserve"> sind allgemeine Fähigkeiten, die von allen Arbeitgebern …</w:t>
            </w:r>
          </w:p>
        </w:tc>
      </w:tr>
      <w:tr w:rsidR="004A2CDD" w14:paraId="6DF56BB7" w14:textId="77777777" w:rsidTr="0031111E"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98D7A" w14:textId="77777777" w:rsidR="004A2CDD" w:rsidRDefault="004A2CDD" w:rsidP="004A2CDD">
            <w:pPr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2"/>
                <w:szCs w:val="22"/>
              </w:rPr>
              <w:t>geschätzt werden: z.B. Belastbarkeit, Selbstständigkeit, Zielstrebigkeit. Sie verändern sich je nach Entwicklung des …</w:t>
            </w:r>
          </w:p>
        </w:tc>
      </w:tr>
      <w:tr w:rsidR="004A2CDD" w14:paraId="5326CEFA" w14:textId="77777777" w:rsidTr="0031111E"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248FB" w14:textId="77777777" w:rsidR="004A2CDD" w:rsidRDefault="004A2CDD" w:rsidP="004A2CDD">
            <w:pPr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2"/>
                <w:szCs w:val="22"/>
              </w:rPr>
              <w:t>Arbeitsmarktes.</w:t>
            </w:r>
            <w:r w:rsidR="0006223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In Österreich gibt es …</w:t>
            </w:r>
          </w:p>
        </w:tc>
      </w:tr>
      <w:tr w:rsidR="004A2CDD" w14:paraId="1614707C" w14:textId="77777777" w:rsidTr="0031111E"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F2829" w14:textId="77777777" w:rsidR="004A2CDD" w:rsidRDefault="004A2CDD">
            <w:pPr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 w:rsidRPr="000601A8">
              <w:rPr>
                <w:rFonts w:ascii="Arial" w:hAnsi="Arial" w:cs="Arial"/>
                <w:b/>
                <w:color w:val="92D050"/>
                <w:sz w:val="22"/>
                <w:szCs w:val="22"/>
                <w:u w:val="single"/>
              </w:rPr>
              <w:t>Arbeitslose</w:t>
            </w:r>
            <w:r>
              <w:rPr>
                <w:rFonts w:ascii="Arial" w:hAnsi="Arial" w:cs="Arial"/>
                <w:sz w:val="22"/>
                <w:szCs w:val="22"/>
              </w:rPr>
              <w:t>. Um jede freie Stelle kämpfen mehrere Menschen, …</w:t>
            </w:r>
          </w:p>
        </w:tc>
      </w:tr>
      <w:tr w:rsidR="004A2CDD" w14:paraId="15FE48F6" w14:textId="77777777" w:rsidTr="0031111E"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BF261" w14:textId="77777777" w:rsidR="004A2CDD" w:rsidRDefault="004A2CDD" w:rsidP="004A2CDD">
            <w:pPr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daher nehmen sie auch schlechtere </w:t>
            </w:r>
            <w:r w:rsidRPr="000601A8">
              <w:rPr>
                <w:rFonts w:ascii="Arial" w:hAnsi="Arial" w:cs="Arial"/>
                <w:b/>
                <w:color w:val="92D050"/>
                <w:sz w:val="22"/>
                <w:szCs w:val="22"/>
                <w:u w:val="single"/>
              </w:rPr>
              <w:t>Arbeitsbedingungen</w:t>
            </w:r>
            <w:r>
              <w:rPr>
                <w:rFonts w:ascii="Arial" w:hAnsi="Arial" w:cs="Arial"/>
                <w:sz w:val="22"/>
                <w:szCs w:val="22"/>
              </w:rPr>
              <w:t xml:space="preserve"> oder </w:t>
            </w:r>
            <w:r w:rsidRPr="000601A8">
              <w:rPr>
                <w:rFonts w:ascii="Arial" w:hAnsi="Arial" w:cs="Arial"/>
                <w:b/>
                <w:color w:val="92D050"/>
                <w:sz w:val="22"/>
                <w:szCs w:val="22"/>
                <w:u w:val="single"/>
              </w:rPr>
              <w:t>niedrige</w:t>
            </w:r>
            <w:r>
              <w:rPr>
                <w:rFonts w:ascii="Arial" w:hAnsi="Arial" w:cs="Arial"/>
                <w:sz w:val="22"/>
                <w:szCs w:val="22"/>
              </w:rPr>
              <w:t xml:space="preserve"> …</w:t>
            </w:r>
          </w:p>
        </w:tc>
      </w:tr>
      <w:tr w:rsidR="004A2CDD" w14:paraId="0E321598" w14:textId="77777777" w:rsidTr="0031111E"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1B10D" w14:textId="77777777" w:rsidR="004A2CDD" w:rsidRDefault="004A2CDD" w:rsidP="004A2CDD">
            <w:pPr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2"/>
                <w:szCs w:val="22"/>
              </w:rPr>
              <w:t>Löhne in Kauf. Auch die Unternehmen bekommen oft keine passenden …</w:t>
            </w:r>
          </w:p>
        </w:tc>
      </w:tr>
      <w:tr w:rsidR="004A2CDD" w14:paraId="05E602BC" w14:textId="77777777" w:rsidTr="0031111E"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321D7" w14:textId="77777777" w:rsidR="004A2CDD" w:rsidRDefault="004A2CDD" w:rsidP="004A2CDD">
            <w:pPr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Arbeitskräfte. Für viele ist ein Arbeitsplatz in der </w:t>
            </w:r>
            <w:r w:rsidRPr="000601A8">
              <w:rPr>
                <w:rFonts w:ascii="Arial" w:hAnsi="Arial" w:cs="Arial"/>
                <w:b/>
                <w:color w:val="92D050"/>
                <w:sz w:val="22"/>
                <w:szCs w:val="22"/>
                <w:u w:val="single"/>
              </w:rPr>
              <w:t>Nähe</w:t>
            </w:r>
            <w:r>
              <w:rPr>
                <w:rFonts w:ascii="Arial" w:hAnsi="Arial" w:cs="Arial"/>
                <w:sz w:val="22"/>
                <w:szCs w:val="22"/>
              </w:rPr>
              <w:t xml:space="preserve"> wichtig. Da das ist in manchen Gebieten schwierig ist, müssen die Arbeitnehmer …</w:t>
            </w:r>
          </w:p>
        </w:tc>
      </w:tr>
      <w:tr w:rsidR="004A2CDD" w14:paraId="7A3786B3" w14:textId="77777777" w:rsidTr="0031111E"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3A0AA" w14:textId="77777777" w:rsidR="004A2CDD" w:rsidRDefault="004A2CDD" w:rsidP="004A2CDD">
            <w:pPr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 w:rsidRPr="000601A8">
              <w:rPr>
                <w:rFonts w:ascii="Arial" w:hAnsi="Arial" w:cs="Arial"/>
                <w:b/>
                <w:color w:val="92D050"/>
                <w:sz w:val="22"/>
                <w:szCs w:val="22"/>
                <w:u w:val="single"/>
              </w:rPr>
              <w:t>pendeln</w:t>
            </w:r>
            <w:r>
              <w:rPr>
                <w:rFonts w:ascii="Arial" w:hAnsi="Arial" w:cs="Arial"/>
                <w:sz w:val="22"/>
                <w:szCs w:val="22"/>
              </w:rPr>
              <w:t>. Umgekehrt finden manche Branchen aufgrund der Arbeitszeiten oder der Bezahlung …</w:t>
            </w:r>
          </w:p>
        </w:tc>
      </w:tr>
      <w:tr w:rsidR="004A2CDD" w14:paraId="5000BF32" w14:textId="77777777" w:rsidTr="0031111E"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78547" w14:textId="77777777" w:rsidR="004A2CDD" w:rsidRDefault="004A2CDD">
            <w:pPr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nicht genügend Arbeitskräfte. Der Staat versucht durch Gesetze die gleichen </w:t>
            </w:r>
            <w:r w:rsidRPr="000601A8">
              <w:rPr>
                <w:rFonts w:ascii="Arial" w:hAnsi="Arial" w:cs="Arial"/>
                <w:b/>
                <w:color w:val="92D050"/>
                <w:sz w:val="22"/>
                <w:szCs w:val="22"/>
                <w:u w:val="single"/>
              </w:rPr>
              <w:t>Chancen</w:t>
            </w:r>
            <w:r>
              <w:rPr>
                <w:rFonts w:ascii="Arial" w:hAnsi="Arial" w:cs="Arial"/>
                <w:sz w:val="22"/>
                <w:szCs w:val="22"/>
              </w:rPr>
              <w:t xml:space="preserve"> für die Arbeitnehmerinnen und Arbeitnehmer zu schaffen.</w:t>
            </w:r>
          </w:p>
        </w:tc>
      </w:tr>
      <w:tr w:rsidR="004A2CDD" w14:paraId="57392E97" w14:textId="77777777" w:rsidTr="0031111E"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3C92A" w14:textId="77777777" w:rsidR="004A2CDD" w:rsidRDefault="004A2CDD" w:rsidP="004A2CDD">
            <w:pPr>
              <w:spacing w:before="120" w:after="12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2"/>
                <w:szCs w:val="22"/>
              </w:rPr>
              <w:t>ENDE</w:t>
            </w:r>
          </w:p>
        </w:tc>
      </w:tr>
    </w:tbl>
    <w:p w14:paraId="47BD4AFF" w14:textId="77777777" w:rsidR="00A7235E" w:rsidRDefault="00A7235E" w:rsidP="00A7235E">
      <w:pPr>
        <w:rPr>
          <w:rFonts w:ascii="Arial" w:hAnsi="Arial" w:cs="Arial"/>
        </w:rPr>
      </w:pPr>
    </w:p>
    <w:sectPr w:rsidR="00A7235E" w:rsidSect="004F37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ADFD8" w14:textId="77777777" w:rsidR="008D3D3C" w:rsidRDefault="008D3D3C">
      <w:r>
        <w:separator/>
      </w:r>
    </w:p>
  </w:endnote>
  <w:endnote w:type="continuationSeparator" w:id="0">
    <w:p w14:paraId="105DA769" w14:textId="77777777" w:rsidR="008D3D3C" w:rsidRDefault="008D3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F4A0C" w14:textId="77777777" w:rsidR="009E0D37" w:rsidRDefault="009E0D37" w:rsidP="00D55CC1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40F89131" w14:textId="77777777" w:rsidR="009E0D37" w:rsidRDefault="009E0D37" w:rsidP="00D55CC1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3C6CC" w14:textId="7BCC67E1" w:rsidR="0040688B" w:rsidRPr="007D7F8E" w:rsidRDefault="007D7F8E" w:rsidP="007D7F8E">
    <w:pPr>
      <w:pStyle w:val="Fuzeile"/>
      <w:rPr>
        <w:rFonts w:ascii="Arial" w:eastAsia="MS Mincho" w:hAnsi="Arial" w:cs="Arial"/>
        <w:color w:val="595959"/>
        <w:sz w:val="18"/>
        <w:szCs w:val="22"/>
        <w:lang w:eastAsia="en-US" w:bidi="en-US"/>
      </w:rPr>
    </w:pPr>
    <w:r w:rsidRPr="007D7F8E">
      <w:rPr>
        <w:rFonts w:ascii="Arial" w:eastAsia="MS Mincho" w:hAnsi="Arial" w:cs="Arial"/>
        <w:color w:val="595959"/>
        <w:sz w:val="18"/>
        <w:szCs w:val="22"/>
        <w:lang w:eastAsia="en-US" w:bidi="en-US"/>
      </w:rPr>
      <w:t>© VERITAS-Verlag, Linz – GEOprofi 3 – Lehrplan 2023. Lehrermaterialien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89879" w14:textId="77777777" w:rsidR="00220582" w:rsidRDefault="0022058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C6241" w14:textId="77777777" w:rsidR="008D3D3C" w:rsidRDefault="008D3D3C">
      <w:r>
        <w:separator/>
      </w:r>
    </w:p>
  </w:footnote>
  <w:footnote w:type="continuationSeparator" w:id="0">
    <w:p w14:paraId="0627F88A" w14:textId="77777777" w:rsidR="008D3D3C" w:rsidRDefault="008D3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AF72F" w14:textId="77777777" w:rsidR="00220582" w:rsidRDefault="0022058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0EFCE" w14:textId="1839B03D" w:rsidR="00734316" w:rsidRPr="007D7F8E" w:rsidRDefault="00734316" w:rsidP="007D7F8E">
    <w:pPr>
      <w:pStyle w:val="Kopfzeile"/>
      <w:tabs>
        <w:tab w:val="clear" w:pos="9072"/>
        <w:tab w:val="right" w:pos="9638"/>
      </w:tabs>
      <w:spacing w:line="276" w:lineRule="auto"/>
      <w:rPr>
        <w:rFonts w:ascii="Arial" w:hAnsi="Arial" w:cs="Arial"/>
      </w:rPr>
    </w:pPr>
    <w:r>
      <w:rPr>
        <w:rFonts w:ascii="Arial" w:hAnsi="Arial" w:cs="Arial"/>
      </w:rPr>
      <w:t xml:space="preserve">Name: ___________________________ </w:t>
    </w: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Klasse: _____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DFBC1" w14:textId="77777777" w:rsidR="00220582" w:rsidRDefault="0022058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89C7E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1C2AF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B60D1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16AF4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C7E7D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A4D3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0D4D78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C8C8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6E1C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966F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F34C3"/>
    <w:multiLevelType w:val="hybridMultilevel"/>
    <w:tmpl w:val="78BA0CE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2360BC2"/>
    <w:multiLevelType w:val="hybridMultilevel"/>
    <w:tmpl w:val="3514BDFE"/>
    <w:lvl w:ilvl="0" w:tplc="CF36CA3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506" w:hanging="360"/>
      </w:pPr>
    </w:lvl>
    <w:lvl w:ilvl="2" w:tplc="0C07001B" w:tentative="1">
      <w:start w:val="1"/>
      <w:numFmt w:val="lowerRoman"/>
      <w:lvlText w:val="%3."/>
      <w:lvlJc w:val="right"/>
      <w:pPr>
        <w:ind w:left="2226" w:hanging="180"/>
      </w:pPr>
    </w:lvl>
    <w:lvl w:ilvl="3" w:tplc="0C07000F" w:tentative="1">
      <w:start w:val="1"/>
      <w:numFmt w:val="decimal"/>
      <w:lvlText w:val="%4."/>
      <w:lvlJc w:val="left"/>
      <w:pPr>
        <w:ind w:left="2946" w:hanging="360"/>
      </w:pPr>
    </w:lvl>
    <w:lvl w:ilvl="4" w:tplc="0C070019" w:tentative="1">
      <w:start w:val="1"/>
      <w:numFmt w:val="lowerLetter"/>
      <w:lvlText w:val="%5."/>
      <w:lvlJc w:val="left"/>
      <w:pPr>
        <w:ind w:left="3666" w:hanging="360"/>
      </w:pPr>
    </w:lvl>
    <w:lvl w:ilvl="5" w:tplc="0C07001B" w:tentative="1">
      <w:start w:val="1"/>
      <w:numFmt w:val="lowerRoman"/>
      <w:lvlText w:val="%6."/>
      <w:lvlJc w:val="right"/>
      <w:pPr>
        <w:ind w:left="4386" w:hanging="180"/>
      </w:pPr>
    </w:lvl>
    <w:lvl w:ilvl="6" w:tplc="0C07000F" w:tentative="1">
      <w:start w:val="1"/>
      <w:numFmt w:val="decimal"/>
      <w:lvlText w:val="%7."/>
      <w:lvlJc w:val="left"/>
      <w:pPr>
        <w:ind w:left="5106" w:hanging="360"/>
      </w:pPr>
    </w:lvl>
    <w:lvl w:ilvl="7" w:tplc="0C070019" w:tentative="1">
      <w:start w:val="1"/>
      <w:numFmt w:val="lowerLetter"/>
      <w:lvlText w:val="%8."/>
      <w:lvlJc w:val="left"/>
      <w:pPr>
        <w:ind w:left="5826" w:hanging="360"/>
      </w:pPr>
    </w:lvl>
    <w:lvl w:ilvl="8" w:tplc="0C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B5F4340"/>
    <w:multiLevelType w:val="hybridMultilevel"/>
    <w:tmpl w:val="5ADAF55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534B4E"/>
    <w:multiLevelType w:val="hybridMultilevel"/>
    <w:tmpl w:val="7890B780"/>
    <w:lvl w:ilvl="0" w:tplc="32066B4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9F364A"/>
    <w:multiLevelType w:val="hybridMultilevel"/>
    <w:tmpl w:val="28640428"/>
    <w:lvl w:ilvl="0" w:tplc="9C563E9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789" w:hanging="360"/>
      </w:pPr>
    </w:lvl>
    <w:lvl w:ilvl="2" w:tplc="0C07001B" w:tentative="1">
      <w:start w:val="1"/>
      <w:numFmt w:val="lowerRoman"/>
      <w:lvlText w:val="%3."/>
      <w:lvlJc w:val="right"/>
      <w:pPr>
        <w:ind w:left="2509" w:hanging="180"/>
      </w:pPr>
    </w:lvl>
    <w:lvl w:ilvl="3" w:tplc="0C07000F" w:tentative="1">
      <w:start w:val="1"/>
      <w:numFmt w:val="decimal"/>
      <w:lvlText w:val="%4."/>
      <w:lvlJc w:val="left"/>
      <w:pPr>
        <w:ind w:left="3229" w:hanging="360"/>
      </w:pPr>
    </w:lvl>
    <w:lvl w:ilvl="4" w:tplc="0C070019" w:tentative="1">
      <w:start w:val="1"/>
      <w:numFmt w:val="lowerLetter"/>
      <w:lvlText w:val="%5."/>
      <w:lvlJc w:val="left"/>
      <w:pPr>
        <w:ind w:left="3949" w:hanging="360"/>
      </w:pPr>
    </w:lvl>
    <w:lvl w:ilvl="5" w:tplc="0C07001B" w:tentative="1">
      <w:start w:val="1"/>
      <w:numFmt w:val="lowerRoman"/>
      <w:lvlText w:val="%6."/>
      <w:lvlJc w:val="right"/>
      <w:pPr>
        <w:ind w:left="4669" w:hanging="180"/>
      </w:pPr>
    </w:lvl>
    <w:lvl w:ilvl="6" w:tplc="0C07000F" w:tentative="1">
      <w:start w:val="1"/>
      <w:numFmt w:val="decimal"/>
      <w:lvlText w:val="%7."/>
      <w:lvlJc w:val="left"/>
      <w:pPr>
        <w:ind w:left="5389" w:hanging="360"/>
      </w:pPr>
    </w:lvl>
    <w:lvl w:ilvl="7" w:tplc="0C070019" w:tentative="1">
      <w:start w:val="1"/>
      <w:numFmt w:val="lowerLetter"/>
      <w:lvlText w:val="%8."/>
      <w:lvlJc w:val="left"/>
      <w:pPr>
        <w:ind w:left="6109" w:hanging="360"/>
      </w:pPr>
    </w:lvl>
    <w:lvl w:ilvl="8" w:tplc="0C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9322D9A"/>
    <w:multiLevelType w:val="hybridMultilevel"/>
    <w:tmpl w:val="6FEA05F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FB0729"/>
    <w:multiLevelType w:val="hybridMultilevel"/>
    <w:tmpl w:val="371A34DE"/>
    <w:lvl w:ilvl="0" w:tplc="78CCC9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478186C"/>
    <w:multiLevelType w:val="hybridMultilevel"/>
    <w:tmpl w:val="43E63882"/>
    <w:lvl w:ilvl="0" w:tplc="1B82BE3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D92418"/>
    <w:multiLevelType w:val="hybridMultilevel"/>
    <w:tmpl w:val="14ECFCF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E426CA"/>
    <w:multiLevelType w:val="hybridMultilevel"/>
    <w:tmpl w:val="DFC64E5C"/>
    <w:lvl w:ilvl="0" w:tplc="47EC971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2F2BA8"/>
    <w:multiLevelType w:val="hybridMultilevel"/>
    <w:tmpl w:val="38D0E886"/>
    <w:lvl w:ilvl="0" w:tplc="06065D80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745E10"/>
    <w:multiLevelType w:val="hybridMultilevel"/>
    <w:tmpl w:val="7C30BE42"/>
    <w:lvl w:ilvl="0" w:tplc="64DCC4F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2160" w:hanging="360"/>
      </w:pPr>
    </w:lvl>
    <w:lvl w:ilvl="2" w:tplc="0C07001B" w:tentative="1">
      <w:start w:val="1"/>
      <w:numFmt w:val="lowerRoman"/>
      <w:lvlText w:val="%3."/>
      <w:lvlJc w:val="right"/>
      <w:pPr>
        <w:ind w:left="2880" w:hanging="180"/>
      </w:pPr>
    </w:lvl>
    <w:lvl w:ilvl="3" w:tplc="0C07000F" w:tentative="1">
      <w:start w:val="1"/>
      <w:numFmt w:val="decimal"/>
      <w:lvlText w:val="%4."/>
      <w:lvlJc w:val="left"/>
      <w:pPr>
        <w:ind w:left="3600" w:hanging="360"/>
      </w:pPr>
    </w:lvl>
    <w:lvl w:ilvl="4" w:tplc="0C070019" w:tentative="1">
      <w:start w:val="1"/>
      <w:numFmt w:val="lowerLetter"/>
      <w:lvlText w:val="%5."/>
      <w:lvlJc w:val="left"/>
      <w:pPr>
        <w:ind w:left="4320" w:hanging="360"/>
      </w:pPr>
    </w:lvl>
    <w:lvl w:ilvl="5" w:tplc="0C07001B" w:tentative="1">
      <w:start w:val="1"/>
      <w:numFmt w:val="lowerRoman"/>
      <w:lvlText w:val="%6."/>
      <w:lvlJc w:val="right"/>
      <w:pPr>
        <w:ind w:left="5040" w:hanging="180"/>
      </w:pPr>
    </w:lvl>
    <w:lvl w:ilvl="6" w:tplc="0C07000F" w:tentative="1">
      <w:start w:val="1"/>
      <w:numFmt w:val="decimal"/>
      <w:lvlText w:val="%7."/>
      <w:lvlJc w:val="left"/>
      <w:pPr>
        <w:ind w:left="5760" w:hanging="360"/>
      </w:pPr>
    </w:lvl>
    <w:lvl w:ilvl="7" w:tplc="0C070019" w:tentative="1">
      <w:start w:val="1"/>
      <w:numFmt w:val="lowerLetter"/>
      <w:lvlText w:val="%8."/>
      <w:lvlJc w:val="left"/>
      <w:pPr>
        <w:ind w:left="6480" w:hanging="360"/>
      </w:pPr>
    </w:lvl>
    <w:lvl w:ilvl="8" w:tplc="0C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EE52ECF"/>
    <w:multiLevelType w:val="hybridMultilevel"/>
    <w:tmpl w:val="D4901BB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FF5BEE"/>
    <w:multiLevelType w:val="hybridMultilevel"/>
    <w:tmpl w:val="BC1AA48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3240B29"/>
    <w:multiLevelType w:val="hybridMultilevel"/>
    <w:tmpl w:val="2C60C20A"/>
    <w:lvl w:ilvl="0" w:tplc="87901E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A247842"/>
    <w:multiLevelType w:val="hybridMultilevel"/>
    <w:tmpl w:val="1B94680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1923459">
    <w:abstractNumId w:val="23"/>
  </w:num>
  <w:num w:numId="2" w16cid:durableId="1932085025">
    <w:abstractNumId w:val="10"/>
  </w:num>
  <w:num w:numId="3" w16cid:durableId="1816529411">
    <w:abstractNumId w:val="18"/>
  </w:num>
  <w:num w:numId="4" w16cid:durableId="123011323">
    <w:abstractNumId w:val="4"/>
  </w:num>
  <w:num w:numId="5" w16cid:durableId="529413024">
    <w:abstractNumId w:val="5"/>
  </w:num>
  <w:num w:numId="6" w16cid:durableId="1833637692">
    <w:abstractNumId w:val="6"/>
  </w:num>
  <w:num w:numId="7" w16cid:durableId="1962497701">
    <w:abstractNumId w:val="7"/>
  </w:num>
  <w:num w:numId="8" w16cid:durableId="1918401613">
    <w:abstractNumId w:val="9"/>
  </w:num>
  <w:num w:numId="9" w16cid:durableId="1091777841">
    <w:abstractNumId w:val="8"/>
  </w:num>
  <w:num w:numId="10" w16cid:durableId="226111632">
    <w:abstractNumId w:val="3"/>
  </w:num>
  <w:num w:numId="11" w16cid:durableId="735709837">
    <w:abstractNumId w:val="2"/>
  </w:num>
  <w:num w:numId="12" w16cid:durableId="1061254036">
    <w:abstractNumId w:val="1"/>
  </w:num>
  <w:num w:numId="13" w16cid:durableId="1481725261">
    <w:abstractNumId w:val="0"/>
  </w:num>
  <w:num w:numId="14" w16cid:durableId="190462731">
    <w:abstractNumId w:val="20"/>
  </w:num>
  <w:num w:numId="15" w16cid:durableId="1425879278">
    <w:abstractNumId w:val="15"/>
  </w:num>
  <w:num w:numId="16" w16cid:durableId="503516160">
    <w:abstractNumId w:val="22"/>
  </w:num>
  <w:num w:numId="17" w16cid:durableId="1209297462">
    <w:abstractNumId w:val="13"/>
  </w:num>
  <w:num w:numId="18" w16cid:durableId="2099590427">
    <w:abstractNumId w:val="17"/>
  </w:num>
  <w:num w:numId="19" w16cid:durableId="640352573">
    <w:abstractNumId w:val="19"/>
  </w:num>
  <w:num w:numId="20" w16cid:durableId="1964924130">
    <w:abstractNumId w:val="20"/>
  </w:num>
  <w:num w:numId="21" w16cid:durableId="611940839">
    <w:abstractNumId w:val="12"/>
  </w:num>
  <w:num w:numId="22" w16cid:durableId="1842576435">
    <w:abstractNumId w:val="24"/>
  </w:num>
  <w:num w:numId="23" w16cid:durableId="1854683735">
    <w:abstractNumId w:val="21"/>
  </w:num>
  <w:num w:numId="24" w16cid:durableId="627318599">
    <w:abstractNumId w:val="14"/>
  </w:num>
  <w:num w:numId="25" w16cid:durableId="34043140">
    <w:abstractNumId w:val="11"/>
  </w:num>
  <w:num w:numId="26" w16cid:durableId="1146166228">
    <w:abstractNumId w:val="25"/>
  </w:num>
  <w:num w:numId="27" w16cid:durableId="79247816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5D7"/>
    <w:rsid w:val="00020394"/>
    <w:rsid w:val="0003549D"/>
    <w:rsid w:val="00044DEA"/>
    <w:rsid w:val="000601A8"/>
    <w:rsid w:val="00062237"/>
    <w:rsid w:val="00065502"/>
    <w:rsid w:val="000B16EF"/>
    <w:rsid w:val="000B49D9"/>
    <w:rsid w:val="001007CB"/>
    <w:rsid w:val="001026CD"/>
    <w:rsid w:val="00137BBE"/>
    <w:rsid w:val="00152BF3"/>
    <w:rsid w:val="001813DE"/>
    <w:rsid w:val="001C7338"/>
    <w:rsid w:val="001F1683"/>
    <w:rsid w:val="00216F7C"/>
    <w:rsid w:val="00220582"/>
    <w:rsid w:val="0023362F"/>
    <w:rsid w:val="0026199B"/>
    <w:rsid w:val="00266725"/>
    <w:rsid w:val="0027381F"/>
    <w:rsid w:val="002C785C"/>
    <w:rsid w:val="002D2456"/>
    <w:rsid w:val="002D2AA3"/>
    <w:rsid w:val="002D5900"/>
    <w:rsid w:val="002E6F7B"/>
    <w:rsid w:val="002F1CFD"/>
    <w:rsid w:val="002F6E83"/>
    <w:rsid w:val="003008F5"/>
    <w:rsid w:val="0031111E"/>
    <w:rsid w:val="00322285"/>
    <w:rsid w:val="00326943"/>
    <w:rsid w:val="0034001E"/>
    <w:rsid w:val="003669E6"/>
    <w:rsid w:val="00374102"/>
    <w:rsid w:val="00380435"/>
    <w:rsid w:val="003A21C5"/>
    <w:rsid w:val="003C0DA7"/>
    <w:rsid w:val="003C11B9"/>
    <w:rsid w:val="003E4026"/>
    <w:rsid w:val="0040688B"/>
    <w:rsid w:val="00413F45"/>
    <w:rsid w:val="00425509"/>
    <w:rsid w:val="004275AD"/>
    <w:rsid w:val="00430505"/>
    <w:rsid w:val="00437A6B"/>
    <w:rsid w:val="00456038"/>
    <w:rsid w:val="00465DE2"/>
    <w:rsid w:val="00484648"/>
    <w:rsid w:val="004935B3"/>
    <w:rsid w:val="00496EA9"/>
    <w:rsid w:val="004A2CDD"/>
    <w:rsid w:val="004D3F47"/>
    <w:rsid w:val="004F3741"/>
    <w:rsid w:val="005114FD"/>
    <w:rsid w:val="00533EB2"/>
    <w:rsid w:val="00563981"/>
    <w:rsid w:val="00570189"/>
    <w:rsid w:val="00574B8B"/>
    <w:rsid w:val="005B09B4"/>
    <w:rsid w:val="005B30D5"/>
    <w:rsid w:val="005C59D9"/>
    <w:rsid w:val="005C798E"/>
    <w:rsid w:val="005E3983"/>
    <w:rsid w:val="00627D8A"/>
    <w:rsid w:val="00645595"/>
    <w:rsid w:val="00657E3A"/>
    <w:rsid w:val="006917BB"/>
    <w:rsid w:val="006B686C"/>
    <w:rsid w:val="006E1098"/>
    <w:rsid w:val="006E3E59"/>
    <w:rsid w:val="006F4275"/>
    <w:rsid w:val="006F51E4"/>
    <w:rsid w:val="006F6A4D"/>
    <w:rsid w:val="00702C19"/>
    <w:rsid w:val="00710ECA"/>
    <w:rsid w:val="007154FC"/>
    <w:rsid w:val="0071571D"/>
    <w:rsid w:val="00724736"/>
    <w:rsid w:val="00726D99"/>
    <w:rsid w:val="00734316"/>
    <w:rsid w:val="00754092"/>
    <w:rsid w:val="00771D45"/>
    <w:rsid w:val="00773B51"/>
    <w:rsid w:val="007A4D2E"/>
    <w:rsid w:val="007A7DDB"/>
    <w:rsid w:val="007B4412"/>
    <w:rsid w:val="007C6BCE"/>
    <w:rsid w:val="007D7F8E"/>
    <w:rsid w:val="007E6770"/>
    <w:rsid w:val="00846DBF"/>
    <w:rsid w:val="00856490"/>
    <w:rsid w:val="00864A29"/>
    <w:rsid w:val="00887DF8"/>
    <w:rsid w:val="008935D7"/>
    <w:rsid w:val="008B1D03"/>
    <w:rsid w:val="008B23A1"/>
    <w:rsid w:val="008B7FBA"/>
    <w:rsid w:val="008D1839"/>
    <w:rsid w:val="008D3D3C"/>
    <w:rsid w:val="008E7769"/>
    <w:rsid w:val="00902AE7"/>
    <w:rsid w:val="0090384E"/>
    <w:rsid w:val="0098020A"/>
    <w:rsid w:val="009A5318"/>
    <w:rsid w:val="009B3AC5"/>
    <w:rsid w:val="009C5F05"/>
    <w:rsid w:val="009E0D37"/>
    <w:rsid w:val="009F2D7C"/>
    <w:rsid w:val="00A26A0A"/>
    <w:rsid w:val="00A40BC4"/>
    <w:rsid w:val="00A51925"/>
    <w:rsid w:val="00A6507D"/>
    <w:rsid w:val="00A7235E"/>
    <w:rsid w:val="00A81715"/>
    <w:rsid w:val="00A954B1"/>
    <w:rsid w:val="00AA4FEB"/>
    <w:rsid w:val="00AC16D1"/>
    <w:rsid w:val="00AC4D5A"/>
    <w:rsid w:val="00B01F50"/>
    <w:rsid w:val="00B34B56"/>
    <w:rsid w:val="00B5058A"/>
    <w:rsid w:val="00B6154E"/>
    <w:rsid w:val="00B63D29"/>
    <w:rsid w:val="00B7327C"/>
    <w:rsid w:val="00B84D70"/>
    <w:rsid w:val="00B87309"/>
    <w:rsid w:val="00B950BA"/>
    <w:rsid w:val="00BA5F9C"/>
    <w:rsid w:val="00BA77A2"/>
    <w:rsid w:val="00C32306"/>
    <w:rsid w:val="00C43686"/>
    <w:rsid w:val="00C5047A"/>
    <w:rsid w:val="00C55E28"/>
    <w:rsid w:val="00C84B49"/>
    <w:rsid w:val="00C96896"/>
    <w:rsid w:val="00CA291A"/>
    <w:rsid w:val="00CA6561"/>
    <w:rsid w:val="00CC4C52"/>
    <w:rsid w:val="00CD7D49"/>
    <w:rsid w:val="00CE4D45"/>
    <w:rsid w:val="00D251D7"/>
    <w:rsid w:val="00D40DE4"/>
    <w:rsid w:val="00D505FB"/>
    <w:rsid w:val="00D558EF"/>
    <w:rsid w:val="00D55CC1"/>
    <w:rsid w:val="00D606E8"/>
    <w:rsid w:val="00D6299A"/>
    <w:rsid w:val="00D736F4"/>
    <w:rsid w:val="00D96F64"/>
    <w:rsid w:val="00DA376F"/>
    <w:rsid w:val="00DD5CAD"/>
    <w:rsid w:val="00DE32A0"/>
    <w:rsid w:val="00DE5CA5"/>
    <w:rsid w:val="00DF07A3"/>
    <w:rsid w:val="00E037C2"/>
    <w:rsid w:val="00E131CE"/>
    <w:rsid w:val="00E21E9D"/>
    <w:rsid w:val="00E40480"/>
    <w:rsid w:val="00E44B91"/>
    <w:rsid w:val="00E72B17"/>
    <w:rsid w:val="00E7427C"/>
    <w:rsid w:val="00E847B0"/>
    <w:rsid w:val="00E92AC1"/>
    <w:rsid w:val="00E945D6"/>
    <w:rsid w:val="00E94B8D"/>
    <w:rsid w:val="00ED7234"/>
    <w:rsid w:val="00EE2D73"/>
    <w:rsid w:val="00EE6379"/>
    <w:rsid w:val="00F0269A"/>
    <w:rsid w:val="00F279C5"/>
    <w:rsid w:val="00F3418A"/>
    <w:rsid w:val="00F40861"/>
    <w:rsid w:val="00F61AE6"/>
    <w:rsid w:val="00F8125B"/>
    <w:rsid w:val="00FB1EA8"/>
    <w:rsid w:val="00FC1D39"/>
    <w:rsid w:val="00FD12ED"/>
    <w:rsid w:val="00FD4213"/>
    <w:rsid w:val="00FD4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2AA888E"/>
  <w15:chartTrackingRefBased/>
  <w15:docId w15:val="{5AFE26AE-4042-4388-BCA9-7561EA6C7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57E3A"/>
    <w:rPr>
      <w:rFonts w:eastAsia="Times New Roman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BA5F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B6154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B6154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rsid w:val="00D55CC1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55CC1"/>
  </w:style>
  <w:style w:type="paragraph" w:styleId="Kopfzeile">
    <w:name w:val="header"/>
    <w:basedOn w:val="Standard"/>
    <w:link w:val="KopfzeileZchn"/>
    <w:rsid w:val="00D55CC1"/>
    <w:pPr>
      <w:tabs>
        <w:tab w:val="center" w:pos="4536"/>
        <w:tab w:val="right" w:pos="9072"/>
      </w:tabs>
    </w:pPr>
  </w:style>
  <w:style w:type="table" w:customStyle="1" w:styleId="Tabellengitternetz">
    <w:name w:val="Tabellengitternetz"/>
    <w:basedOn w:val="NormaleTabelle"/>
    <w:rsid w:val="00437A6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1">
    <w:name w:val="Formatvorlage1"/>
    <w:basedOn w:val="berschrift1"/>
    <w:rsid w:val="00BA5F9C"/>
    <w:pPr>
      <w:jc w:val="center"/>
    </w:pPr>
    <w:rPr>
      <w:caps/>
    </w:rPr>
  </w:style>
  <w:style w:type="paragraph" w:customStyle="1" w:styleId="Formatvorlage2">
    <w:name w:val="Formatvorlage2"/>
    <w:basedOn w:val="berschrift2"/>
    <w:rsid w:val="00B6154E"/>
    <w:rPr>
      <w:i w:val="0"/>
    </w:rPr>
  </w:style>
  <w:style w:type="paragraph" w:customStyle="1" w:styleId="veritasberschrift1">
    <w:name w:val="veritas Überschrift 1"/>
    <w:basedOn w:val="berschrift1"/>
    <w:autoRedefine/>
    <w:rsid w:val="009B3AC5"/>
    <w:pPr>
      <w:jc w:val="center"/>
    </w:pPr>
    <w:rPr>
      <w:caps/>
    </w:rPr>
  </w:style>
  <w:style w:type="paragraph" w:customStyle="1" w:styleId="veritasberschrift2">
    <w:name w:val="veritas überschrift 2"/>
    <w:basedOn w:val="berschrift2"/>
    <w:autoRedefine/>
    <w:rsid w:val="00702C19"/>
    <w:rPr>
      <w:i w:val="0"/>
    </w:rPr>
  </w:style>
  <w:style w:type="paragraph" w:customStyle="1" w:styleId="veritasberschrift3">
    <w:name w:val="veritas überschrift 3"/>
    <w:basedOn w:val="berschrift3"/>
    <w:autoRedefine/>
    <w:rsid w:val="007C6BCE"/>
    <w:pPr>
      <w:shd w:val="clear" w:color="auto" w:fill="BFBFBF"/>
      <w:spacing w:before="0"/>
    </w:pPr>
    <w:rPr>
      <w:sz w:val="24"/>
      <w:szCs w:val="24"/>
    </w:rPr>
  </w:style>
  <w:style w:type="paragraph" w:customStyle="1" w:styleId="veritasflietextfett">
    <w:name w:val="veritas fließtext fett"/>
    <w:basedOn w:val="Standard"/>
    <w:autoRedefine/>
    <w:rsid w:val="00702C19"/>
    <w:rPr>
      <w:rFonts w:ascii="Arial" w:hAnsi="Arial" w:cs="Arial"/>
      <w:bCs/>
    </w:rPr>
  </w:style>
  <w:style w:type="paragraph" w:customStyle="1" w:styleId="veritasflietextfettt">
    <w:name w:val="veritas fließtext fettt"/>
    <w:basedOn w:val="Standard"/>
    <w:autoRedefine/>
    <w:rsid w:val="00702C19"/>
    <w:rPr>
      <w:rFonts w:ascii="Arial" w:hAnsi="Arial" w:cs="Arial"/>
      <w:b/>
      <w:bCs/>
    </w:rPr>
  </w:style>
  <w:style w:type="paragraph" w:customStyle="1" w:styleId="Formatvorlage3">
    <w:name w:val="Formatvorlage3"/>
    <w:basedOn w:val="veritasberschrift2"/>
    <w:autoRedefine/>
    <w:rsid w:val="00C5047A"/>
    <w:rPr>
      <w:sz w:val="24"/>
      <w:szCs w:val="24"/>
    </w:rPr>
  </w:style>
  <w:style w:type="character" w:customStyle="1" w:styleId="KopfzeileZchn">
    <w:name w:val="Kopfzeile Zchn"/>
    <w:link w:val="Kopfzeile"/>
    <w:rsid w:val="00734316"/>
    <w:rPr>
      <w:rFonts w:eastAsia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6A0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A26A0A"/>
    <w:rPr>
      <w:rFonts w:ascii="Tahoma" w:eastAsia="Times New Roman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DE32A0"/>
    <w:pPr>
      <w:ind w:left="708"/>
    </w:pPr>
  </w:style>
  <w:style w:type="character" w:customStyle="1" w:styleId="06FuzeileZchn">
    <w:name w:val="06_Fußzeile Zchn"/>
    <w:link w:val="06Fuzeile"/>
    <w:locked/>
    <w:rsid w:val="0040688B"/>
    <w:rPr>
      <w:rFonts w:ascii="Arial" w:hAnsi="Arial" w:cs="Arial"/>
      <w:color w:val="595959"/>
      <w:sz w:val="18"/>
      <w:szCs w:val="22"/>
      <w:lang w:val="de-DE" w:eastAsia="en-US" w:bidi="en-US"/>
    </w:rPr>
  </w:style>
  <w:style w:type="paragraph" w:customStyle="1" w:styleId="06Fuzeile">
    <w:name w:val="06_Fußzeile"/>
    <w:link w:val="06FuzeileZchn"/>
    <w:qFormat/>
    <w:rsid w:val="0040688B"/>
    <w:pPr>
      <w:tabs>
        <w:tab w:val="center" w:pos="4536"/>
        <w:tab w:val="right" w:pos="9072"/>
      </w:tabs>
      <w:spacing w:line="276" w:lineRule="auto"/>
    </w:pPr>
    <w:rPr>
      <w:rFonts w:ascii="Arial" w:hAnsi="Arial" w:cs="Arial"/>
      <w:color w:val="595959"/>
      <w:sz w:val="18"/>
      <w:szCs w:val="22"/>
      <w:lang w:val="de-DE" w:eastAsia="en-US" w:bidi="en-US"/>
    </w:rPr>
  </w:style>
  <w:style w:type="paragraph" w:customStyle="1" w:styleId="Veritas3">
    <w:name w:val="Veritas Ü 3"/>
    <w:basedOn w:val="berschrift3"/>
    <w:autoRedefine/>
    <w:rsid w:val="00496EA9"/>
    <w:rPr>
      <w:color w:val="3333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9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ERITAS\geosek%201\Zusatzmaterialien%20juli%202010\Formatvorlage%20Zusatzmaterialien%20Freiarbeit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Formatvorlage Zusatzmaterialien Freiarbeit</Template>
  <TotalTime>0</TotalTime>
  <Pages>1</Pages>
  <Words>183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HIMMELSRICHTUNGEN PFEILE</vt:lpstr>
    </vt:vector>
  </TitlesOfParts>
  <Company>MOLDAN Baustoffe GmbH &amp; CoKG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HIMMELSRICHTUNGEN PFEILE</dc:title>
  <dc:subject/>
  <dc:creator>Isabell Reiter</dc:creator>
  <cp:keywords/>
  <cp:lastModifiedBy>Friessenbichler Eva Maria</cp:lastModifiedBy>
  <cp:revision>7</cp:revision>
  <cp:lastPrinted>2010-09-15T13:44:00Z</cp:lastPrinted>
  <dcterms:created xsi:type="dcterms:W3CDTF">2019-09-30T06:29:00Z</dcterms:created>
  <dcterms:modified xsi:type="dcterms:W3CDTF">2025-05-22T13:16:00Z</dcterms:modified>
</cp:coreProperties>
</file>