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BC537" w14:textId="77777777" w:rsidR="00970CC0" w:rsidRDefault="00970CC0" w:rsidP="00970CC0">
      <w:pPr>
        <w:pStyle w:val="03Ue3"/>
        <w:rPr>
          <w:rStyle w:val="13Kursiv"/>
          <w:i w:val="0"/>
          <w:lang w:val="de-DE"/>
        </w:rPr>
      </w:pPr>
      <w:r w:rsidRPr="00970CC0">
        <w:rPr>
          <w:rStyle w:val="13Kursiv"/>
          <w:i w:val="0"/>
          <w:lang w:val="de-DE"/>
        </w:rPr>
        <w:t>Meine Begegnung mit dem Braunbären</w:t>
      </w:r>
    </w:p>
    <w:p w14:paraId="602C3F18" w14:textId="77777777" w:rsidR="00970CC0" w:rsidRPr="00970CC0" w:rsidRDefault="00970CC0" w:rsidP="00970CC0">
      <w:pPr>
        <w:pStyle w:val="07Fliesstext"/>
        <w:rPr>
          <w:rStyle w:val="13Kursiv"/>
          <w:i w:val="0"/>
          <w:lang w:val="de-DE"/>
        </w:rPr>
      </w:pPr>
    </w:p>
    <w:p w14:paraId="3D277BA6" w14:textId="7F19168D" w:rsidR="00C65A24" w:rsidRDefault="00970CC0" w:rsidP="00970CC0">
      <w:pPr>
        <w:pStyle w:val="05AufgabeinhaltSchreibhoehe"/>
        <w:rPr>
          <w:rStyle w:val="13Kursiv"/>
          <w:i w:val="0"/>
          <w:lang w:val="de-DE"/>
        </w:rPr>
      </w:pPr>
      <w:r w:rsidRPr="00970CC0">
        <w:rPr>
          <w:rStyle w:val="13Kursiv"/>
          <w:i w:val="0"/>
          <w:lang w:val="de-DE"/>
        </w:rPr>
        <w:t>Wie ihr wisst, gibt es in den Alpen wieder Bären. Und da ist mir im letzten Urlaub eine fast unglaubliche</w:t>
      </w:r>
      <w:r>
        <w:rPr>
          <w:rStyle w:val="13Kursiv"/>
          <w:i w:val="0"/>
          <w:lang w:val="de-DE"/>
        </w:rPr>
        <w:t xml:space="preserve"> </w:t>
      </w:r>
      <w:r w:rsidRPr="00970CC0">
        <w:rPr>
          <w:rStyle w:val="13Kursiv"/>
          <w:i w:val="0"/>
          <w:lang w:val="de-DE"/>
        </w:rPr>
        <w:t>Geschichte mit so einem Braunpelz passiert. Ich wanderte allein über eine Hochalm,</w:t>
      </w:r>
      <w:r>
        <w:rPr>
          <w:rStyle w:val="13Kursiv"/>
          <w:i w:val="0"/>
          <w:lang w:val="de-DE"/>
        </w:rPr>
        <w:t xml:space="preserve"> </w:t>
      </w:r>
      <w:r w:rsidRPr="00970CC0">
        <w:rPr>
          <w:rStyle w:val="13Kursiv"/>
          <w:i w:val="0"/>
          <w:lang w:val="de-DE"/>
        </w:rPr>
        <w:t>da hörte ich links hinter mir ein tiefes Brummen. Ich drehte mich um und was glaubt ihr, wer da</w:t>
      </w:r>
      <w:r>
        <w:rPr>
          <w:rStyle w:val="13Kursiv"/>
          <w:i w:val="0"/>
          <w:lang w:val="de-DE"/>
        </w:rPr>
        <w:t xml:space="preserve"> </w:t>
      </w:r>
      <w:r w:rsidRPr="00970CC0">
        <w:rPr>
          <w:rStyle w:val="13Kursiv"/>
          <w:i w:val="0"/>
          <w:lang w:val="de-DE"/>
        </w:rPr>
        <w:t>stand? Richtig. Ein Braunbär, hoch aufgerichtet und grimmig brummend. „Au weia!“, dachte ich.</w:t>
      </w:r>
      <w:r>
        <w:rPr>
          <w:rStyle w:val="13Kursiv"/>
          <w:i w:val="0"/>
          <w:lang w:val="de-DE"/>
        </w:rPr>
        <w:t xml:space="preserve"> </w:t>
      </w:r>
      <w:r w:rsidRPr="00970CC0">
        <w:rPr>
          <w:rStyle w:val="13Kursiv"/>
          <w:i w:val="0"/>
          <w:lang w:val="de-DE"/>
        </w:rPr>
        <w:t>„Der hat Hunger! Und ich habe in meinem Rucksack nur …“</w:t>
      </w:r>
    </w:p>
    <w:p w14:paraId="3CF02B82" w14:textId="44280A4F" w:rsidR="004D2959" w:rsidRDefault="004D2959" w:rsidP="004D2959">
      <w:pPr>
        <w:pStyle w:val="10Quellenangabe"/>
        <w:rPr>
          <w:rStyle w:val="13Kursiv"/>
          <w:i w:val="0"/>
          <w:lang w:val="de-DE"/>
        </w:rPr>
      </w:pPr>
      <w:r w:rsidRPr="004D2959">
        <w:rPr>
          <w:rStyle w:val="13Kursiv"/>
          <w:i w:val="0"/>
          <w:lang w:val="de-DE"/>
        </w:rPr>
        <w:t>Quelle: Friedel Schardt: Gute Noten in Deutsch, 6. Klasse, Ullmann Medien, S. 65</w:t>
      </w:r>
    </w:p>
    <w:sectPr w:rsidR="004D2959" w:rsidSect="005D1B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361" w:right="1814" w:bottom="1361" w:left="181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E5321" w14:textId="77777777" w:rsidR="00681C43" w:rsidRDefault="00681C43" w:rsidP="000B1DC7">
      <w:r>
        <w:separator/>
      </w:r>
    </w:p>
  </w:endnote>
  <w:endnote w:type="continuationSeparator" w:id="0">
    <w:p w14:paraId="3FAE3F73" w14:textId="77777777" w:rsidR="00681C43" w:rsidRDefault="00681C4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AA51" w14:textId="77777777" w:rsidR="003F10FE" w:rsidRDefault="003F10FE">
    <w:pPr>
      <w:spacing w:after="0" w:line="240" w:lineRule="auto"/>
    </w:pPr>
  </w:p>
  <w:p w14:paraId="225FEC59" w14:textId="77777777" w:rsidR="00B41668" w:rsidRDefault="00B41668"/>
  <w:p w14:paraId="4D2176E2" w14:textId="77777777" w:rsidR="00B41668" w:rsidRDefault="00B41668"/>
  <w:p w14:paraId="3FE31782" w14:textId="77777777" w:rsidR="00B41668" w:rsidRDefault="00B41668"/>
  <w:p w14:paraId="23A75D6F" w14:textId="77777777" w:rsidR="00B41668" w:rsidRDefault="00B41668"/>
  <w:p w14:paraId="17A199A0" w14:textId="77777777" w:rsidR="00B41668" w:rsidRDefault="00B416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5A9" w14:textId="500D3FE3" w:rsidR="006D1F77" w:rsidRPr="006D1F77" w:rsidRDefault="006D1F77" w:rsidP="006D1F77">
    <w:pPr>
      <w:pStyle w:val="16Fuzeile"/>
    </w:pPr>
    <w:r w:rsidRPr="00365267">
      <w:t>© VERITAS-Verlag, Linz</w:t>
    </w:r>
    <w:r w:rsidRPr="00365267">
      <w:tab/>
    </w:r>
    <w:r w:rsidRPr="00365267">
      <w:tab/>
    </w:r>
    <w:r w:rsidR="00012E57">
      <w:t>Weber-Leb, Bergthal, Erlacher, Sonnleitner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B20FF" w14:textId="77777777" w:rsidR="003F10FE" w:rsidRDefault="003F10F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9335" w14:textId="77777777" w:rsidR="00681C43" w:rsidRDefault="00681C43" w:rsidP="000B1DC7">
      <w:r>
        <w:separator/>
      </w:r>
    </w:p>
  </w:footnote>
  <w:footnote w:type="continuationSeparator" w:id="0">
    <w:p w14:paraId="16644B03" w14:textId="77777777" w:rsidR="00681C43" w:rsidRDefault="00681C4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BCFC8" w14:textId="77777777" w:rsidR="009C1BD0" w:rsidRDefault="009C1B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6C66" w14:textId="109248A1" w:rsidR="00F3074C" w:rsidRPr="00334EC5" w:rsidRDefault="00D4484C" w:rsidP="0022233E">
    <w:pPr>
      <w:pStyle w:val="16Kopfzeil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2506D4" wp14:editId="60B41CE5">
          <wp:simplePos x="0" y="0"/>
          <wp:positionH relativeFrom="margin">
            <wp:posOffset>4886960</wp:posOffset>
          </wp:positionH>
          <wp:positionV relativeFrom="paragraph">
            <wp:posOffset>-10795</wp:posOffset>
          </wp:positionV>
          <wp:extent cx="1008000" cy="232744"/>
          <wp:effectExtent l="0" t="0" r="190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3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1BD0">
      <w:t>Lügengeschichte</w:t>
    </w:r>
  </w:p>
  <w:p w14:paraId="3B608EF8" w14:textId="0043D0E7" w:rsidR="00B41668" w:rsidRDefault="00C67F8B" w:rsidP="00686D30">
    <w:pPr>
      <w:pStyle w:val="16Kopfzeile"/>
      <w:pBdr>
        <w:bottom w:val="single" w:sz="4" w:space="1" w:color="A6A6A6" w:themeColor="background1" w:themeShade="A6"/>
      </w:pBdr>
    </w:pPr>
    <w:r>
      <w:t>Deutschstunde 3. Lehrplan 202</w:t>
    </w:r>
    <w:r w:rsidR="00C50816">
      <w:t>3</w:t>
    </w:r>
    <w:r>
      <w:t xml:space="preserve">. </w:t>
    </w:r>
    <w:r w:rsidR="0038051F">
      <w:t>Zusatzteil Basis</w:t>
    </w:r>
    <w:r>
      <w:t>, S.</w:t>
    </w:r>
    <w:r w:rsidR="00C65A24">
      <w:t xml:space="preserve"> </w:t>
    </w:r>
    <w:r w:rsidR="00970CC0">
      <w:t>93</w:t>
    </w:r>
    <w:r w:rsidR="00F3074C" w:rsidRPr="00E1457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FD556" w14:textId="77777777" w:rsidR="009C1BD0" w:rsidRDefault="009C1BD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1B11"/>
    <w:multiLevelType w:val="hybridMultilevel"/>
    <w:tmpl w:val="3326B056"/>
    <w:lvl w:ilvl="0" w:tplc="7A9E9332">
      <w:start w:val="1"/>
      <w:numFmt w:val="decimal"/>
      <w:pStyle w:val="04AufgabeListe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E3"/>
    <w:multiLevelType w:val="hybridMultilevel"/>
    <w:tmpl w:val="1C0C3FCA"/>
    <w:lvl w:ilvl="0" w:tplc="DCB82314">
      <w:start w:val="1"/>
      <w:numFmt w:val="bullet"/>
      <w:pStyle w:val="04Aufgabe-ArbeitsanweisungAufzaehlZeichenPunk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861"/>
    <w:multiLevelType w:val="multilevel"/>
    <w:tmpl w:val="7F8A37A0"/>
    <w:lvl w:ilvl="0">
      <w:start w:val="1"/>
      <w:numFmt w:val="bullet"/>
      <w:pStyle w:val="08AufzaehlZeichenPunkt"/>
      <w:lvlText w:val=""/>
      <w:lvlJc w:val="left"/>
      <w:pPr>
        <w:ind w:left="360" w:hanging="360"/>
      </w:pPr>
      <w:rPr>
        <w:rFonts w:ascii="Symbol" w:hAnsi="Symbol" w:hint="default"/>
        <w:color w:val="777777"/>
        <w:sz w:val="16"/>
      </w:rPr>
    </w:lvl>
    <w:lvl w:ilvl="1">
      <w:start w:val="1"/>
      <w:numFmt w:val="bullet"/>
      <w:pStyle w:val="08AufzaehlZeichenLinie"/>
      <w:lvlText w:val="–"/>
      <w:lvlJc w:val="left"/>
      <w:pPr>
        <w:ind w:left="227" w:firstLine="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06A"/>
    <w:multiLevelType w:val="hybridMultilevel"/>
    <w:tmpl w:val="FEA6C86C"/>
    <w:lvl w:ilvl="0" w:tplc="9B966C62">
      <w:start w:val="1"/>
      <w:numFmt w:val="lowerLetter"/>
      <w:pStyle w:val="08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40202">
    <w:abstractNumId w:val="3"/>
  </w:num>
  <w:num w:numId="2" w16cid:durableId="341126457">
    <w:abstractNumId w:val="0"/>
  </w:num>
  <w:num w:numId="3" w16cid:durableId="1974754454">
    <w:abstractNumId w:val="4"/>
  </w:num>
  <w:num w:numId="4" w16cid:durableId="960453772">
    <w:abstractNumId w:val="1"/>
  </w:num>
  <w:num w:numId="5" w16cid:durableId="1161656736">
    <w:abstractNumId w:val="2"/>
  </w:num>
  <w:num w:numId="6" w16cid:durableId="2121024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F"/>
    <w:rsid w:val="00012E57"/>
    <w:rsid w:val="0001663C"/>
    <w:rsid w:val="00061E19"/>
    <w:rsid w:val="00065048"/>
    <w:rsid w:val="000B0A8F"/>
    <w:rsid w:val="000B1DC7"/>
    <w:rsid w:val="000B2DF8"/>
    <w:rsid w:val="000C059F"/>
    <w:rsid w:val="000C42FD"/>
    <w:rsid w:val="000E05A1"/>
    <w:rsid w:val="000E497E"/>
    <w:rsid w:val="0012687D"/>
    <w:rsid w:val="001348B5"/>
    <w:rsid w:val="00134CB8"/>
    <w:rsid w:val="0014035A"/>
    <w:rsid w:val="00150647"/>
    <w:rsid w:val="0015657F"/>
    <w:rsid w:val="00160407"/>
    <w:rsid w:val="00175CE4"/>
    <w:rsid w:val="00197CF9"/>
    <w:rsid w:val="001A3563"/>
    <w:rsid w:val="001C1A5B"/>
    <w:rsid w:val="001F475B"/>
    <w:rsid w:val="0020314C"/>
    <w:rsid w:val="0020677D"/>
    <w:rsid w:val="00214E88"/>
    <w:rsid w:val="0022206B"/>
    <w:rsid w:val="002220CB"/>
    <w:rsid w:val="0022233E"/>
    <w:rsid w:val="00236A11"/>
    <w:rsid w:val="00250410"/>
    <w:rsid w:val="002571E8"/>
    <w:rsid w:val="002B6BCD"/>
    <w:rsid w:val="002C3343"/>
    <w:rsid w:val="002C7873"/>
    <w:rsid w:val="002D0DD2"/>
    <w:rsid w:val="002D0DFC"/>
    <w:rsid w:val="002D62BC"/>
    <w:rsid w:val="002F213B"/>
    <w:rsid w:val="003077B9"/>
    <w:rsid w:val="00312992"/>
    <w:rsid w:val="003179D0"/>
    <w:rsid w:val="00334EC5"/>
    <w:rsid w:val="00344911"/>
    <w:rsid w:val="00353F51"/>
    <w:rsid w:val="00355277"/>
    <w:rsid w:val="00365267"/>
    <w:rsid w:val="0038051F"/>
    <w:rsid w:val="003806A7"/>
    <w:rsid w:val="00393422"/>
    <w:rsid w:val="003B0AA3"/>
    <w:rsid w:val="003B376F"/>
    <w:rsid w:val="003B717E"/>
    <w:rsid w:val="003C7D6C"/>
    <w:rsid w:val="003F10FE"/>
    <w:rsid w:val="003F65BE"/>
    <w:rsid w:val="003F6CB1"/>
    <w:rsid w:val="0040558F"/>
    <w:rsid w:val="00437912"/>
    <w:rsid w:val="00444855"/>
    <w:rsid w:val="00483AA2"/>
    <w:rsid w:val="00487403"/>
    <w:rsid w:val="004A1F31"/>
    <w:rsid w:val="004B7489"/>
    <w:rsid w:val="004D2051"/>
    <w:rsid w:val="004D2959"/>
    <w:rsid w:val="004D4B4D"/>
    <w:rsid w:val="004E150C"/>
    <w:rsid w:val="004E5F33"/>
    <w:rsid w:val="00513184"/>
    <w:rsid w:val="00515EEE"/>
    <w:rsid w:val="00536439"/>
    <w:rsid w:val="00537E7D"/>
    <w:rsid w:val="0056743A"/>
    <w:rsid w:val="005A2201"/>
    <w:rsid w:val="005B629E"/>
    <w:rsid w:val="005B7629"/>
    <w:rsid w:val="005C4DBB"/>
    <w:rsid w:val="005D1B58"/>
    <w:rsid w:val="005D46EA"/>
    <w:rsid w:val="005E264B"/>
    <w:rsid w:val="005E312C"/>
    <w:rsid w:val="005F21DF"/>
    <w:rsid w:val="00603369"/>
    <w:rsid w:val="0060621C"/>
    <w:rsid w:val="0061583D"/>
    <w:rsid w:val="0061636B"/>
    <w:rsid w:val="00620047"/>
    <w:rsid w:val="00623835"/>
    <w:rsid w:val="006344B2"/>
    <w:rsid w:val="00635022"/>
    <w:rsid w:val="00681C43"/>
    <w:rsid w:val="00686D30"/>
    <w:rsid w:val="006976BE"/>
    <w:rsid w:val="006A32C8"/>
    <w:rsid w:val="006D1F77"/>
    <w:rsid w:val="006D7631"/>
    <w:rsid w:val="006F2A07"/>
    <w:rsid w:val="00710A74"/>
    <w:rsid w:val="00713E30"/>
    <w:rsid w:val="00715F80"/>
    <w:rsid w:val="00760FE5"/>
    <w:rsid w:val="00763471"/>
    <w:rsid w:val="00780D3D"/>
    <w:rsid w:val="007926AD"/>
    <w:rsid w:val="007A56C3"/>
    <w:rsid w:val="007D6CEF"/>
    <w:rsid w:val="007E2D87"/>
    <w:rsid w:val="007F6514"/>
    <w:rsid w:val="00802A3A"/>
    <w:rsid w:val="008118D0"/>
    <w:rsid w:val="0081422D"/>
    <w:rsid w:val="00847CAB"/>
    <w:rsid w:val="008811D9"/>
    <w:rsid w:val="008911B2"/>
    <w:rsid w:val="00892CAF"/>
    <w:rsid w:val="008A4938"/>
    <w:rsid w:val="008C17DB"/>
    <w:rsid w:val="008C27B8"/>
    <w:rsid w:val="008D2D1B"/>
    <w:rsid w:val="0090175B"/>
    <w:rsid w:val="00934F09"/>
    <w:rsid w:val="00943D9F"/>
    <w:rsid w:val="00944823"/>
    <w:rsid w:val="00953A85"/>
    <w:rsid w:val="0096782C"/>
    <w:rsid w:val="00970CC0"/>
    <w:rsid w:val="009915F2"/>
    <w:rsid w:val="009A6633"/>
    <w:rsid w:val="009A7D3B"/>
    <w:rsid w:val="009B3960"/>
    <w:rsid w:val="009C011C"/>
    <w:rsid w:val="009C1BD0"/>
    <w:rsid w:val="009D23C1"/>
    <w:rsid w:val="009E052C"/>
    <w:rsid w:val="00A0280C"/>
    <w:rsid w:val="00A12671"/>
    <w:rsid w:val="00A32686"/>
    <w:rsid w:val="00A50A2A"/>
    <w:rsid w:val="00A84615"/>
    <w:rsid w:val="00AB6311"/>
    <w:rsid w:val="00AB69AA"/>
    <w:rsid w:val="00AC6C74"/>
    <w:rsid w:val="00AD2FDC"/>
    <w:rsid w:val="00AE1D26"/>
    <w:rsid w:val="00AE20F7"/>
    <w:rsid w:val="00AF3CDE"/>
    <w:rsid w:val="00B00010"/>
    <w:rsid w:val="00B004BA"/>
    <w:rsid w:val="00B00A70"/>
    <w:rsid w:val="00B41668"/>
    <w:rsid w:val="00B43E73"/>
    <w:rsid w:val="00B47F8A"/>
    <w:rsid w:val="00B50D4B"/>
    <w:rsid w:val="00B61867"/>
    <w:rsid w:val="00B631E0"/>
    <w:rsid w:val="00B63EA0"/>
    <w:rsid w:val="00B66698"/>
    <w:rsid w:val="00B774F8"/>
    <w:rsid w:val="00B7792C"/>
    <w:rsid w:val="00B84989"/>
    <w:rsid w:val="00BB710D"/>
    <w:rsid w:val="00BC05C5"/>
    <w:rsid w:val="00BC1F61"/>
    <w:rsid w:val="00BF419C"/>
    <w:rsid w:val="00BF6FE8"/>
    <w:rsid w:val="00C21002"/>
    <w:rsid w:val="00C30BB7"/>
    <w:rsid w:val="00C50816"/>
    <w:rsid w:val="00C65A24"/>
    <w:rsid w:val="00C67F8B"/>
    <w:rsid w:val="00C71C00"/>
    <w:rsid w:val="00C92A44"/>
    <w:rsid w:val="00CA37E4"/>
    <w:rsid w:val="00CC19CE"/>
    <w:rsid w:val="00CC2317"/>
    <w:rsid w:val="00CC637A"/>
    <w:rsid w:val="00CD0D14"/>
    <w:rsid w:val="00CD795D"/>
    <w:rsid w:val="00CE1C95"/>
    <w:rsid w:val="00CE55FC"/>
    <w:rsid w:val="00CF4ABF"/>
    <w:rsid w:val="00D03363"/>
    <w:rsid w:val="00D21AC9"/>
    <w:rsid w:val="00D21ADF"/>
    <w:rsid w:val="00D2253B"/>
    <w:rsid w:val="00D233C4"/>
    <w:rsid w:val="00D23A2B"/>
    <w:rsid w:val="00D24006"/>
    <w:rsid w:val="00D307D5"/>
    <w:rsid w:val="00D31EF8"/>
    <w:rsid w:val="00D36F96"/>
    <w:rsid w:val="00D42CB0"/>
    <w:rsid w:val="00D4484C"/>
    <w:rsid w:val="00D50879"/>
    <w:rsid w:val="00D54D6F"/>
    <w:rsid w:val="00D87332"/>
    <w:rsid w:val="00D950BD"/>
    <w:rsid w:val="00DA4EAC"/>
    <w:rsid w:val="00DA534E"/>
    <w:rsid w:val="00DB5F45"/>
    <w:rsid w:val="00DD0203"/>
    <w:rsid w:val="00DD3BA2"/>
    <w:rsid w:val="00DF126A"/>
    <w:rsid w:val="00E14579"/>
    <w:rsid w:val="00E2526B"/>
    <w:rsid w:val="00E42D95"/>
    <w:rsid w:val="00E73BB2"/>
    <w:rsid w:val="00E76053"/>
    <w:rsid w:val="00E83BBE"/>
    <w:rsid w:val="00E93DE8"/>
    <w:rsid w:val="00E9734B"/>
    <w:rsid w:val="00EA1AB9"/>
    <w:rsid w:val="00EC0D8D"/>
    <w:rsid w:val="00EE13F7"/>
    <w:rsid w:val="00EF4C21"/>
    <w:rsid w:val="00F04A13"/>
    <w:rsid w:val="00F11A1A"/>
    <w:rsid w:val="00F1583A"/>
    <w:rsid w:val="00F26C89"/>
    <w:rsid w:val="00F3074C"/>
    <w:rsid w:val="00F40893"/>
    <w:rsid w:val="00F4141B"/>
    <w:rsid w:val="00F44878"/>
    <w:rsid w:val="00F47B24"/>
    <w:rsid w:val="00F53810"/>
    <w:rsid w:val="00F61B55"/>
    <w:rsid w:val="00F93280"/>
    <w:rsid w:val="00FB7ABA"/>
    <w:rsid w:val="00FC5B03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197B98"/>
  <w15:docId w15:val="{146BE2DC-226A-4AC4-8876-8F86CA9E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DA4EAC"/>
    <w:pPr>
      <w:spacing w:after="160" w:line="256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berschrift1">
    <w:name w:val="heading 1"/>
    <w:next w:val="Standard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aliases w:val="_Bildangabe"/>
    <w:basedOn w:val="10Quellenangabe"/>
    <w:uiPriority w:val="6"/>
    <w:rsid w:val="00BC05C5"/>
    <w:rPr>
      <w:bCs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99"/>
    <w:semiHidden/>
    <w:locked/>
    <w:rsid w:val="00763471"/>
    <w:pPr>
      <w:outlineLvl w:val="9"/>
    </w:pPr>
    <w:rPr>
      <w:rFonts w:ascii="Verdana" w:hAnsi="Verdana"/>
      <w:caps w:val="0"/>
      <w:sz w:val="32"/>
    </w:rPr>
  </w:style>
  <w:style w:type="paragraph" w:customStyle="1" w:styleId="16Fuzeile">
    <w:name w:val="16_Fußzeile"/>
    <w:basedOn w:val="Standard"/>
    <w:uiPriority w:val="9"/>
    <w:qFormat/>
    <w:rsid w:val="00BC05C5"/>
    <w:pPr>
      <w:tabs>
        <w:tab w:val="center" w:pos="4536"/>
        <w:tab w:val="right" w:pos="9638"/>
      </w:tabs>
      <w:spacing w:after="0" w:line="276" w:lineRule="auto"/>
    </w:pPr>
    <w:rPr>
      <w:rFonts w:eastAsia="Times New Roman" w:cs="Arial"/>
      <w:color w:val="595959"/>
      <w:sz w:val="16"/>
      <w:lang w:bidi="en-US"/>
    </w:rPr>
  </w:style>
  <w:style w:type="character" w:customStyle="1" w:styleId="15Durchgestrichen">
    <w:name w:val="15_Durchgestrichen"/>
    <w:uiPriority w:val="8"/>
    <w:qFormat/>
    <w:rsid w:val="00AE20F7"/>
    <w:rPr>
      <w:strike/>
      <w:dstrike w:val="0"/>
    </w:rPr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16Kopfzeile">
    <w:name w:val="16_Kopfzeile"/>
    <w:uiPriority w:val="9"/>
    <w:qFormat/>
    <w:rsid w:val="00BC05C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eastAsia="en-US" w:bidi="en-US"/>
    </w:rPr>
  </w:style>
  <w:style w:type="paragraph" w:customStyle="1" w:styleId="04AufgabeAufgabe-Ue">
    <w:name w:val="04_Aufgabe_Aufgabe-Ue"/>
    <w:next w:val="05AufgabeinhaltSchreibhoehe"/>
    <w:uiPriority w:val="2"/>
    <w:qFormat/>
    <w:rsid w:val="00BC05C5"/>
    <w:pPr>
      <w:spacing w:before="360" w:after="120" w:line="276" w:lineRule="auto"/>
      <w:outlineLvl w:val="3"/>
    </w:pPr>
    <w:rPr>
      <w:rFonts w:ascii="Verdana" w:hAnsi="Verdana" w:cs="Arial"/>
      <w:b/>
      <w:color w:val="595959" w:themeColor="text1" w:themeTint="A6"/>
      <w:lang w:eastAsia="en-US" w:bidi="en-US"/>
    </w:rPr>
  </w:style>
  <w:style w:type="character" w:customStyle="1" w:styleId="11LoesungSchreibzeile">
    <w:name w:val="11_Loesung_Schreibzeile"/>
    <w:basedOn w:val="11Loesung"/>
    <w:uiPriority w:val="7"/>
    <w:qFormat/>
    <w:rsid w:val="005D1B58"/>
    <w:rPr>
      <w:rFonts w:ascii="Comic Sans MS" w:hAnsi="Comic Sans MS"/>
      <w:b w:val="0"/>
      <w:i w:val="0"/>
      <w:color w:val="0000FF"/>
      <w:sz w:val="22"/>
      <w:u w:val="single"/>
    </w:rPr>
  </w:style>
  <w:style w:type="paragraph" w:customStyle="1" w:styleId="09Primaertext">
    <w:name w:val="09_Primaertext"/>
    <w:uiPriority w:val="6"/>
    <w:qFormat/>
    <w:rsid w:val="00BC05C5"/>
    <w:pPr>
      <w:spacing w:line="276" w:lineRule="auto"/>
    </w:pPr>
    <w:rPr>
      <w:rFonts w:ascii="Verdana" w:hAnsi="Verdana" w:cs="Arial"/>
      <w:color w:val="595959"/>
      <w:szCs w:val="22"/>
      <w:lang w:eastAsia="en-US" w:bidi="en-US"/>
    </w:rPr>
  </w:style>
  <w:style w:type="paragraph" w:customStyle="1" w:styleId="10Quellenangabe">
    <w:name w:val="10_Quellenangabe"/>
    <w:uiPriority w:val="6"/>
    <w:qFormat/>
    <w:rsid w:val="00BC05C5"/>
    <w:pPr>
      <w:spacing w:line="160" w:lineRule="exact"/>
      <w:jc w:val="right"/>
    </w:pPr>
    <w:rPr>
      <w:rFonts w:ascii="Verdana" w:hAnsi="Verdana" w:cs="Arial"/>
      <w:color w:val="404040"/>
      <w:sz w:val="16"/>
      <w:szCs w:val="22"/>
      <w:lang w:eastAsia="en-US" w:bidi="en-US"/>
    </w:rPr>
  </w:style>
  <w:style w:type="character" w:customStyle="1" w:styleId="12Fett">
    <w:name w:val="12_Fett"/>
    <w:basedOn w:val="Fett"/>
    <w:uiPriority w:val="8"/>
    <w:qFormat/>
    <w:rsid w:val="008A4938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3B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3Kursiv">
    <w:name w:val="13_Kursiv"/>
    <w:uiPriority w:val="8"/>
    <w:qFormat/>
    <w:rsid w:val="00236A11"/>
    <w:rPr>
      <w:b w:val="0"/>
      <w:i/>
    </w:rPr>
  </w:style>
  <w:style w:type="character" w:customStyle="1" w:styleId="14Unterstrichen">
    <w:name w:val="14_Unterstrichen"/>
    <w:uiPriority w:val="8"/>
    <w:qFormat/>
    <w:rsid w:val="00B00A70"/>
    <w:rPr>
      <w:u w:val="single"/>
    </w:rPr>
  </w:style>
  <w:style w:type="table" w:styleId="Tabellenraster">
    <w:name w:val="Table Grid"/>
    <w:basedOn w:val="NormaleTabelle"/>
    <w:uiPriority w:val="59"/>
    <w:locked/>
    <w:rsid w:val="00F41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Ue1">
    <w:name w:val="01_Ue1"/>
    <w:next w:val="02Ue2"/>
    <w:qFormat/>
    <w:rsid w:val="00BC05C5"/>
    <w:pPr>
      <w:spacing w:before="320" w:after="120" w:line="300" w:lineRule="auto"/>
      <w:outlineLvl w:val="0"/>
    </w:pPr>
    <w:rPr>
      <w:rFonts w:ascii="Verdana" w:hAnsi="Verdana" w:cs="Arial"/>
      <w:b/>
      <w:color w:val="595959" w:themeColor="text1" w:themeTint="A6"/>
      <w:spacing w:val="5"/>
      <w:sz w:val="40"/>
      <w:szCs w:val="36"/>
      <w:lang w:eastAsia="en-US" w:bidi="en-US"/>
    </w:rPr>
  </w:style>
  <w:style w:type="paragraph" w:customStyle="1" w:styleId="02Ue2">
    <w:name w:val="02_Ue2"/>
    <w:next w:val="04AufgabeAufgabe-Ue"/>
    <w:uiPriority w:val="1"/>
    <w:qFormat/>
    <w:rsid w:val="00BC05C5"/>
    <w:pPr>
      <w:spacing w:before="280" w:after="200" w:line="276" w:lineRule="auto"/>
      <w:outlineLvl w:val="1"/>
    </w:pPr>
    <w:rPr>
      <w:rFonts w:ascii="Verdana" w:hAnsi="Verdana" w:cs="Arial"/>
      <w:b/>
      <w:sz w:val="28"/>
      <w:szCs w:val="28"/>
      <w:lang w:eastAsia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05C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03Ue3">
    <w:name w:val="03_Ue3"/>
    <w:next w:val="04AufgabeAufgabe-Ue"/>
    <w:uiPriority w:val="2"/>
    <w:qFormat/>
    <w:rsid w:val="00BC05C5"/>
    <w:pPr>
      <w:spacing w:before="120" w:after="120" w:line="276" w:lineRule="auto"/>
      <w:outlineLvl w:val="2"/>
    </w:pPr>
    <w:rPr>
      <w:rFonts w:ascii="Verdana" w:hAnsi="Verdana" w:cs="Arial"/>
      <w:b/>
      <w:sz w:val="24"/>
      <w:szCs w:val="22"/>
      <w:lang w:eastAsia="en-US" w:bidi="en-US"/>
    </w:rPr>
  </w:style>
  <w:style w:type="paragraph" w:customStyle="1" w:styleId="06AufgabeWortbox">
    <w:name w:val="06_Aufgabe_Wortbox"/>
    <w:uiPriority w:val="5"/>
    <w:qFormat/>
    <w:rsid w:val="00BC05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rFonts w:ascii="Verdana" w:hAnsi="Verdana" w:cs="Arial"/>
      <w:szCs w:val="22"/>
      <w:lang w:eastAsia="en-US" w:bidi="en-US"/>
    </w:rPr>
  </w:style>
  <w:style w:type="character" w:styleId="Platzhaltertext">
    <w:name w:val="Placeholder Text"/>
    <w:basedOn w:val="Absatz-Standardschriftart"/>
    <w:uiPriority w:val="99"/>
    <w:semiHidden/>
    <w:rsid w:val="00CE55FC"/>
    <w:rPr>
      <w:color w:val="808080"/>
    </w:rPr>
  </w:style>
  <w:style w:type="paragraph" w:customStyle="1" w:styleId="10Inhaltsverzeichnis">
    <w:name w:val="10_Inhaltsverzeichnis"/>
    <w:basedOn w:val="Standard"/>
    <w:link w:val="10InhaltsverzeichnisZchn"/>
    <w:uiPriority w:val="3"/>
    <w:semiHidden/>
    <w:qFormat/>
    <w:rsid w:val="004D2051"/>
    <w:pPr>
      <w:tabs>
        <w:tab w:val="right" w:leader="dot" w:pos="6804"/>
      </w:tabs>
      <w:spacing w:before="120" w:after="0" w:line="360" w:lineRule="auto"/>
      <w:ind w:left="1134"/>
    </w:pPr>
    <w:rPr>
      <w:rFonts w:eastAsia="Times New Roman" w:cs="Arial"/>
      <w:sz w:val="20"/>
      <w:lang w:bidi="en-US"/>
    </w:rPr>
  </w:style>
  <w:style w:type="character" w:customStyle="1" w:styleId="10InhaltsverzeichnisZchn">
    <w:name w:val="10_Inhaltsverzeichnis Zchn"/>
    <w:basedOn w:val="Absatz-Standardschriftart"/>
    <w:link w:val="10Inhaltsverzeichnis"/>
    <w:uiPriority w:val="3"/>
    <w:semiHidden/>
    <w:rsid w:val="004D2051"/>
    <w:rPr>
      <w:rFonts w:ascii="Verdana" w:hAnsi="Verdana" w:cs="Arial"/>
      <w:sz w:val="22"/>
      <w:szCs w:val="22"/>
      <w:lang w:val="de-AT" w:eastAsia="en-US" w:bidi="en-US"/>
    </w:rPr>
  </w:style>
  <w:style w:type="paragraph" w:customStyle="1" w:styleId="04Ueberschrift">
    <w:name w:val="04_Ueberschrift"/>
    <w:next w:val="Standard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eastAsia="en-US" w:bidi="en-US"/>
    </w:rPr>
  </w:style>
  <w:style w:type="paragraph" w:customStyle="1" w:styleId="08Listeabc">
    <w:name w:val="08_Liste_abc"/>
    <w:next w:val="05AufgabeinhaltSchreibzeile-bis-Rand"/>
    <w:uiPriority w:val="5"/>
    <w:qFormat/>
    <w:rsid w:val="00BC05C5"/>
    <w:pPr>
      <w:numPr>
        <w:numId w:val="3"/>
      </w:numPr>
      <w:spacing w:line="276" w:lineRule="auto"/>
      <w:ind w:left="357" w:hanging="357"/>
    </w:pPr>
    <w:rPr>
      <w:rFonts w:ascii="Verdana" w:hAnsi="Verdana" w:cs="Arial"/>
      <w:szCs w:val="22"/>
      <w:lang w:eastAsia="en-US" w:bidi="en-US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Cs w:val="18"/>
    </w:rPr>
  </w:style>
  <w:style w:type="paragraph" w:customStyle="1" w:styleId="05AufgabeinhaltSchreibzeile-bis-Rand">
    <w:name w:val="05_Aufgabeinhalt_Schreibzeile-bis-Rand"/>
    <w:uiPriority w:val="4"/>
    <w:qFormat/>
    <w:rsid w:val="00BC05C5"/>
    <w:pPr>
      <w:tabs>
        <w:tab w:val="left" w:pos="284"/>
        <w:tab w:val="right" w:leader="underscore" w:pos="9072"/>
      </w:tabs>
      <w:spacing w:before="120" w:line="480" w:lineRule="auto"/>
      <w:ind w:right="142"/>
    </w:pPr>
    <w:rPr>
      <w:rFonts w:ascii="Verdana" w:hAnsi="Verdana" w:cs="Arial"/>
      <w:szCs w:val="22"/>
      <w:lang w:eastAsia="en-US" w:bidi="en-US"/>
    </w:rPr>
  </w:style>
  <w:style w:type="paragraph" w:customStyle="1" w:styleId="05AufgabeinhaltSchreibhoehe">
    <w:name w:val="05_Aufgabeinhalt_Schreibhoehe"/>
    <w:uiPriority w:val="4"/>
    <w:qFormat/>
    <w:rsid w:val="00BC05C5"/>
    <w:pPr>
      <w:spacing w:before="120" w:line="480" w:lineRule="auto"/>
    </w:pPr>
    <w:rPr>
      <w:rFonts w:ascii="Verdana" w:hAnsi="Verdana" w:cs="Arial"/>
      <w:szCs w:val="22"/>
      <w:lang w:eastAsia="en-US" w:bidi="en-US"/>
    </w:rPr>
  </w:style>
  <w:style w:type="character" w:customStyle="1" w:styleId="11Loesung">
    <w:name w:val="11_Loesung"/>
    <w:uiPriority w:val="7"/>
    <w:qFormat/>
    <w:rsid w:val="005D1B58"/>
    <w:rPr>
      <w:rFonts w:ascii="Comic Sans MS" w:hAnsi="Comic Sans MS"/>
      <w:b w:val="0"/>
      <w:i w:val="0"/>
      <w:color w:val="0000FF"/>
      <w:sz w:val="22"/>
    </w:rPr>
  </w:style>
  <w:style w:type="paragraph" w:customStyle="1" w:styleId="08AufzaehlZeichenPunkt">
    <w:name w:val="08_AufzaehlZeichen_Punkt"/>
    <w:uiPriority w:val="5"/>
    <w:qFormat/>
    <w:rsid w:val="00BC05C5"/>
    <w:pPr>
      <w:numPr>
        <w:numId w:val="6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eastAsiaTheme="minorHAnsi" w:hAnsi="Verdana" w:cstheme="minorBidi"/>
      <w:color w:val="000000" w:themeColor="text1"/>
      <w:szCs w:val="22"/>
      <w:lang w:eastAsia="en-US"/>
    </w:rPr>
  </w:style>
  <w:style w:type="paragraph" w:customStyle="1" w:styleId="08AufzaehlZeichenLinie">
    <w:name w:val="08_AufzaehlZeichen_Linie"/>
    <w:basedOn w:val="08AufzaehlZeichenPunkt"/>
    <w:uiPriority w:val="5"/>
    <w:qFormat/>
    <w:rsid w:val="00AB69AA"/>
    <w:pPr>
      <w:numPr>
        <w:ilvl w:val="1"/>
      </w:numPr>
      <w:spacing w:line="240" w:lineRule="exact"/>
      <w:ind w:left="454" w:right="0" w:hanging="227"/>
    </w:pPr>
  </w:style>
  <w:style w:type="table" w:customStyle="1" w:styleId="Tabelleeinfach">
    <w:name w:val="Tabelle_einfach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bottom w:w="113" w:type="dxa"/>
      </w:tblCellMar>
    </w:tblPr>
    <w:tcPr>
      <w:vAlign w:val="center"/>
    </w:tcPr>
  </w:style>
  <w:style w:type="table" w:customStyle="1" w:styleId="TabelleKopf">
    <w:name w:val="Tabelle_Kopf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left w:w="113" w:type="dxa"/>
        <w:bottom w:w="113" w:type="dxa"/>
        <w:right w:w="113" w:type="dxa"/>
      </w:tblCellMar>
    </w:tblPr>
    <w:tcPr>
      <w:vAlign w:val="center"/>
    </w:tcPr>
    <w:tblStylePr w:type="firstRow">
      <w:pPr>
        <w:jc w:val="left"/>
      </w:pPr>
      <w:rPr>
        <w:rFonts w:ascii="Verdana" w:hAnsi="Verdana" w:hint="default"/>
        <w:b/>
        <w:sz w:val="20"/>
        <w:szCs w:val="18"/>
      </w:rPr>
      <w:tblPr/>
      <w:tcPr>
        <w:shd w:val="clear" w:color="auto" w:fill="BFBFBF" w:themeFill="background1" w:themeFillShade="BF"/>
      </w:tcPr>
    </w:tblStylePr>
  </w:style>
  <w:style w:type="paragraph" w:customStyle="1" w:styleId="07Fliesstext">
    <w:name w:val="07_Fliesstext"/>
    <w:uiPriority w:val="5"/>
    <w:qFormat/>
    <w:rsid w:val="00BC05C5"/>
    <w:rPr>
      <w:rFonts w:ascii="Verdana" w:hAnsi="Verdana" w:cs="Arial"/>
      <w:szCs w:val="22"/>
      <w:lang w:eastAsia="en-US" w:bidi="en-US"/>
    </w:rPr>
  </w:style>
  <w:style w:type="paragraph" w:customStyle="1" w:styleId="04AufgabeListe123">
    <w:name w:val="04_Aufgabe_Liste_123"/>
    <w:basedOn w:val="04AufgabeAufgabe-Ue"/>
    <w:next w:val="05AufgabeinhaltSchreibhoehe"/>
    <w:uiPriority w:val="3"/>
    <w:qFormat/>
    <w:rsid w:val="00BC05C5"/>
    <w:pPr>
      <w:numPr>
        <w:numId w:val="4"/>
      </w:numPr>
      <w:spacing w:before="240"/>
      <w:ind w:left="357" w:hanging="357"/>
    </w:pPr>
  </w:style>
  <w:style w:type="paragraph" w:customStyle="1" w:styleId="04Aufgabe-Arbeitsanweisung">
    <w:name w:val="04_Aufgabe-Arbeitsanweisung"/>
    <w:uiPriority w:val="3"/>
    <w:qFormat/>
    <w:rsid w:val="00BC05C5"/>
    <w:pPr>
      <w:spacing w:after="240"/>
    </w:pPr>
    <w:rPr>
      <w:rFonts w:ascii="Verdana" w:hAnsi="Verdana" w:cs="Arial"/>
      <w:szCs w:val="22"/>
      <w:lang w:eastAsia="en-US" w:bidi="en-US"/>
    </w:rPr>
  </w:style>
  <w:style w:type="character" w:customStyle="1" w:styleId="17Layoutinfo-Anmerkungen">
    <w:name w:val="17_Layoutinfo-Anmerkungen"/>
    <w:uiPriority w:val="9"/>
    <w:qFormat/>
    <w:rsid w:val="00B774F8"/>
    <w:rPr>
      <w:color w:val="FF33CC"/>
    </w:rPr>
  </w:style>
  <w:style w:type="paragraph" w:customStyle="1" w:styleId="04Aufgabe-ArbeitsanweisungAufzaehlZeichenPunkt">
    <w:name w:val="04_Aufgabe-Arbeitsanweisung_AufzaehlZeichen_Punkt"/>
    <w:basedOn w:val="04Aufgabe-Arbeitsanweisung"/>
    <w:uiPriority w:val="3"/>
    <w:qFormat/>
    <w:rsid w:val="00BC05C5"/>
    <w:pPr>
      <w:numPr>
        <w:numId w:val="5"/>
      </w:numPr>
      <w:ind w:left="284" w:hanging="284"/>
    </w:pPr>
  </w:style>
  <w:style w:type="character" w:styleId="Zeilennummer">
    <w:name w:val="line number"/>
    <w:uiPriority w:val="9"/>
    <w:rsid w:val="008911B2"/>
    <w:rPr>
      <w:rFonts w:ascii="Verdana" w:hAnsi="Verdana"/>
      <w:sz w:val="18"/>
    </w:rPr>
  </w:style>
  <w:style w:type="paragraph" w:customStyle="1" w:styleId="18THTabelleKopf">
    <w:name w:val="18_TH_Tabelle_Kopf"/>
    <w:basedOn w:val="07Fliesstext"/>
    <w:uiPriority w:val="9"/>
    <w:qFormat/>
    <w:rsid w:val="00AB69AA"/>
    <w:pPr>
      <w:spacing w:line="276" w:lineRule="auto"/>
    </w:pPr>
    <w:rPr>
      <w:rFonts w:eastAsiaTheme="minorHAnsi"/>
      <w:b/>
      <w:color w:val="000000" w:themeColor="text1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F11A1A"/>
    <w:pPr>
      <w:spacing w:line="276" w:lineRule="auto"/>
      <w:jc w:val="both"/>
    </w:pPr>
    <w:rPr>
      <w:rFonts w:ascii="Verdana" w:hAnsi="Verdana" w:cs="Arial"/>
      <w:szCs w:val="22"/>
      <w:lang w:eastAsia="en-US"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F11A1A"/>
    <w:rPr>
      <w:rFonts w:ascii="Verdana" w:hAnsi="Verdana" w:cs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prinz\AppData\Roaming\Microsoft\Templates\VERITAS-Vorlagen\E-Book-Material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:configuration xmlns:c="http://ns.axespdf.com/word/configuration">
  <c:group id="Styles">
    <c:group id="18_TH_einfach_Spalte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55dd2-29fc-4981-9a62-530dd666b10d">
      <Terms xmlns="http://schemas.microsoft.com/office/infopath/2007/PartnerControls"/>
    </lcf76f155ced4ddcb4097134ff3c332f>
    <TaxCatchAll xmlns="539d6db7-de2b-4245-b3f8-bd27d46874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F7C6961E4D64585D9E4272C682DA0" ma:contentTypeVersion="14" ma:contentTypeDescription="Ein neues Dokument erstellen." ma:contentTypeScope="" ma:versionID="b43371c80d27c2cc86a4623c3d49d8ba">
  <xsd:schema xmlns:xsd="http://www.w3.org/2001/XMLSchema" xmlns:xs="http://www.w3.org/2001/XMLSchema" xmlns:p="http://schemas.microsoft.com/office/2006/metadata/properties" xmlns:ns2="80555dd2-29fc-4981-9a62-530dd666b10d" xmlns:ns3="539d6db7-de2b-4245-b3f8-bd27d46874a5" targetNamespace="http://schemas.microsoft.com/office/2006/metadata/properties" ma:root="true" ma:fieldsID="4c883814e473bcd62df271563c8c573f" ns2:_="" ns3:_="">
    <xsd:import namespace="80555dd2-29fc-4981-9a62-530dd666b10d"/>
    <xsd:import namespace="539d6db7-de2b-4245-b3f8-bd27d4687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5dd2-29fc-4981-9a62-530dd666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6db7-de2b-4245-b3f8-bd27d4687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66dfe-93a5-469d-8590-3ed042e10217}" ma:internalName="TaxCatchAll" ma:showField="CatchAllData" ma:web="539d6db7-de2b-4245-b3f8-bd27d4687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1C799B-AB95-4D50-AA2C-86027B908A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96B573-F909-4E00-A7E3-B4A6EDE6AEB7}">
  <ds:schemaRefs>
    <ds:schemaRef ds:uri="http://ns.axespdf.com/word/configuration"/>
  </ds:schemaRefs>
</ds:datastoreItem>
</file>

<file path=customXml/itemProps3.xml><?xml version="1.0" encoding="utf-8"?>
<ds:datastoreItem xmlns:ds="http://schemas.openxmlformats.org/officeDocument/2006/customXml" ds:itemID="{A397300E-8D5C-45C7-8B67-FE8C25D1CAB6}">
  <ds:schemaRefs>
    <ds:schemaRef ds:uri="http://schemas.microsoft.com/office/2006/metadata/properties"/>
    <ds:schemaRef ds:uri="http://schemas.microsoft.com/office/infopath/2007/PartnerControls"/>
    <ds:schemaRef ds:uri="80555dd2-29fc-4981-9a62-530dd666b10d"/>
    <ds:schemaRef ds:uri="539d6db7-de2b-4245-b3f8-bd27d46874a5"/>
  </ds:schemaRefs>
</ds:datastoreItem>
</file>

<file path=customXml/itemProps4.xml><?xml version="1.0" encoding="utf-8"?>
<ds:datastoreItem xmlns:ds="http://schemas.openxmlformats.org/officeDocument/2006/customXml" ds:itemID="{C803FC4E-306A-4F92-839F-FC30CCDD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55dd2-29fc-4981-9a62-530dd666b10d"/>
    <ds:schemaRef ds:uri="539d6db7-de2b-4245-b3f8-bd27d4687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3FCE706-C00E-4CE9-BCA8-C0A6AC1DAA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E-Book-Material_Vorlage</Template>
  <TotalTime>0</TotalTime>
  <Pages>1</Pages>
  <Words>75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551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Prinz Elisabeth</dc:creator>
  <cp:lastModifiedBy>Schützeneder Doris</cp:lastModifiedBy>
  <cp:revision>11</cp:revision>
  <cp:lastPrinted>2012-08-13T14:00:00Z</cp:lastPrinted>
  <dcterms:created xsi:type="dcterms:W3CDTF">2024-09-01T13:18:00Z</dcterms:created>
  <dcterms:modified xsi:type="dcterms:W3CDTF">2024-10-01T12:32:00Z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0x0101000AAF7C6961E4D64585D9E4272C682DA0</vt:lpwstr>
  </property>
  <property fmtid="{D5CDD505-2E9C-101B-9397-08002B2CF9AE}" pid="3" name="MediaServiceImageTags">
    <vt:lpwstr/>
  </property>
</Properties>
</file>