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90E05" w14:textId="77777777" w:rsidR="00E457D0" w:rsidRDefault="00074BBE" w:rsidP="00E457D0">
      <w:pPr>
        <w:pStyle w:val="Formatvorlage1"/>
      </w:pPr>
      <w:r>
        <w:rPr>
          <w:noProof/>
          <w:lang w:val="de-AT" w:eastAsia="de-AT"/>
        </w:rPr>
        <w:pict w14:anchorId="0C67D903">
          <v:roundrect id="_x0000_s1108" style="position:absolute;left:0;text-align:left;margin-left:585.45pt;margin-top:13.9pt;width:153.2pt;height:424.45pt;z-index:-251658240" arcsize="10923f" wrapcoords="3388 -38 2329 0 318 382 318 572 -106 992 -106 20417 0 20799 1165 21333 2329 21562 2541 21562 18953 21562 19165 21562 20435 21333 21494 20799 21706 20112 21600 992 21282 382 19165 0 18106 -38 3388 -38">
            <v:textbox>
              <w:txbxContent>
                <w:p w14:paraId="06E60B7E" w14:textId="77777777" w:rsidR="000F7844" w:rsidRPr="000F7844" w:rsidRDefault="000F7844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F7844">
                    <w:rPr>
                      <w:rFonts w:ascii="Arial" w:hAnsi="Arial" w:cs="Arial"/>
                      <w:b/>
                      <w:sz w:val="22"/>
                      <w:szCs w:val="22"/>
                    </w:rPr>
                    <w:t>Häfen (Groß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-</w:t>
                  </w:r>
                  <w:r w:rsidRPr="000F7844">
                    <w:rPr>
                      <w:rFonts w:ascii="Arial" w:hAnsi="Arial" w:cs="Arial"/>
                      <w:b/>
                      <w:sz w:val="22"/>
                      <w:szCs w:val="22"/>
                    </w:rPr>
                    <w:t>buchstaben)</w:t>
                  </w:r>
                </w:p>
                <w:p w14:paraId="425394D9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  <w:t xml:space="preserve">__ </w:t>
                  </w:r>
                  <w:r w:rsidR="00AB1B79" w:rsidRPr="00AB1B79"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  <w:t xml:space="preserve"> </w:t>
                  </w:r>
                  <w:r w:rsidRPr="00AB1B79"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  <w:t>Shanghai</w:t>
                  </w:r>
                </w:p>
                <w:p w14:paraId="1B822BE4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  <w:t>__  Genua</w:t>
                  </w:r>
                </w:p>
                <w:p w14:paraId="6BDA823F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  <w:t>__  Rotterdam</w:t>
                  </w:r>
                </w:p>
                <w:p w14:paraId="38C3A279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  <w:t>__  Vancouver</w:t>
                  </w:r>
                </w:p>
                <w:p w14:paraId="443CD1E6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  <w:t>__  Valencia</w:t>
                  </w:r>
                </w:p>
                <w:p w14:paraId="6C4D4B81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  <w:t>__  Kobe</w:t>
                  </w:r>
                </w:p>
                <w:p w14:paraId="6C5683BB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</w:rPr>
                    <w:t>__  Marseille</w:t>
                  </w:r>
                </w:p>
                <w:p w14:paraId="4E087E1D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</w:rPr>
                    <w:t>__  Singapur</w:t>
                  </w:r>
                </w:p>
                <w:p w14:paraId="36DB0F01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</w:rPr>
                    <w:t>__  Philadelphia</w:t>
                  </w:r>
                </w:p>
                <w:p w14:paraId="0CDB657E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</w:rPr>
                    <w:t xml:space="preserve">__ </w:t>
                  </w:r>
                  <w:r w:rsidR="00AB1B79" w:rsidRPr="00AB1B79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AB1B79">
                    <w:rPr>
                      <w:rFonts w:ascii="Arial" w:hAnsi="Arial" w:cs="Arial"/>
                      <w:sz w:val="22"/>
                      <w:szCs w:val="22"/>
                    </w:rPr>
                    <w:t>Hamburg</w:t>
                  </w:r>
                </w:p>
                <w:p w14:paraId="57D15B3A" w14:textId="77777777" w:rsidR="000F7844" w:rsidRPr="000F7844" w:rsidRDefault="000F7844">
                  <w:pPr>
                    <w:rPr>
                      <w:rFonts w:ascii="Arial" w:hAnsi="Arial" w:cs="Arial"/>
                    </w:rPr>
                  </w:pPr>
                </w:p>
                <w:p w14:paraId="15A5B2B7" w14:textId="77777777" w:rsidR="000F7844" w:rsidRPr="000F7844" w:rsidRDefault="000F7844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F7844">
                    <w:rPr>
                      <w:rFonts w:ascii="Arial" w:hAnsi="Arial" w:cs="Arial"/>
                      <w:b/>
                      <w:sz w:val="22"/>
                      <w:szCs w:val="22"/>
                    </w:rPr>
                    <w:t>Wasserstraßen (Kleinb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u</w:t>
                  </w:r>
                  <w:r w:rsidRPr="000F7844">
                    <w:rPr>
                      <w:rFonts w:ascii="Arial" w:hAnsi="Arial" w:cs="Arial"/>
                      <w:b/>
                      <w:sz w:val="22"/>
                      <w:szCs w:val="22"/>
                    </w:rPr>
                    <w:t>chstaben)</w:t>
                  </w:r>
                </w:p>
                <w:p w14:paraId="10C5C683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</w:rPr>
                    <w:t>__  Panamakanal</w:t>
                  </w:r>
                </w:p>
                <w:p w14:paraId="0E5D53A1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</w:rPr>
                    <w:t>__  Suezkanal</w:t>
                  </w:r>
                </w:p>
                <w:p w14:paraId="2D5DF845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</w:rPr>
                    <w:t>__  Main-Donau-Kanal</w:t>
                  </w:r>
                </w:p>
                <w:p w14:paraId="090A2C10" w14:textId="77777777" w:rsidR="000F7844" w:rsidRDefault="000F7844">
                  <w:pPr>
                    <w:rPr>
                      <w:rFonts w:ascii="Arial" w:hAnsi="Arial" w:cs="Arial"/>
                    </w:rPr>
                  </w:pPr>
                </w:p>
                <w:p w14:paraId="66490FBE" w14:textId="77777777" w:rsidR="000F7844" w:rsidRPr="000F7844" w:rsidRDefault="000F7844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F7844">
                    <w:rPr>
                      <w:rFonts w:ascii="Arial" w:hAnsi="Arial" w:cs="Arial"/>
                      <w:b/>
                      <w:sz w:val="22"/>
                      <w:szCs w:val="22"/>
                    </w:rPr>
                    <w:t>Flughäfen (Zahlen)</w:t>
                  </w:r>
                </w:p>
                <w:p w14:paraId="1BEDD321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  <w:t xml:space="preserve">__ </w:t>
                  </w:r>
                  <w:r w:rsidRPr="00AB1B79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 Amsterdam</w:t>
                  </w:r>
                </w:p>
                <w:p w14:paraId="0DC94A12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  <w:t xml:space="preserve">__ </w:t>
                  </w:r>
                  <w:r w:rsidRPr="00AB1B79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 Atlanta</w:t>
                  </w:r>
                </w:p>
                <w:p w14:paraId="7E2B470A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  <w:t xml:space="preserve">__ </w:t>
                  </w:r>
                  <w:r w:rsidRPr="00AB1B79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 Bangkok</w:t>
                  </w:r>
                </w:p>
                <w:p w14:paraId="5D5134CE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  <w:t xml:space="preserve">__ </w:t>
                  </w:r>
                  <w:r w:rsidRPr="00AB1B79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 Barcelona</w:t>
                  </w:r>
                </w:p>
                <w:p w14:paraId="0F63AB84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  <w:t xml:space="preserve">__ </w:t>
                  </w:r>
                  <w:r w:rsidRPr="00AB1B79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 Boston</w:t>
                  </w:r>
                </w:p>
                <w:p w14:paraId="7DB790E9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  <w:t xml:space="preserve">__ </w:t>
                  </w:r>
                  <w:r w:rsidRPr="00AB1B79">
                    <w:rPr>
                      <w:rFonts w:ascii="Arial" w:hAnsi="Arial" w:cs="Arial"/>
                      <w:sz w:val="22"/>
                      <w:szCs w:val="22"/>
                    </w:rPr>
                    <w:t xml:space="preserve"> Dubai</w:t>
                  </w:r>
                </w:p>
                <w:p w14:paraId="063F3010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  <w:t xml:space="preserve">__ </w:t>
                  </w:r>
                  <w:r w:rsidRPr="00AB1B79">
                    <w:rPr>
                      <w:rFonts w:ascii="Arial" w:hAnsi="Arial" w:cs="Arial"/>
                      <w:sz w:val="22"/>
                      <w:szCs w:val="22"/>
                    </w:rPr>
                    <w:t xml:space="preserve"> Frankfurt</w:t>
                  </w:r>
                </w:p>
                <w:p w14:paraId="41237B34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  <w:t xml:space="preserve">__ </w:t>
                  </w:r>
                  <w:r w:rsidRPr="00AB1B79">
                    <w:rPr>
                      <w:rFonts w:ascii="Arial" w:hAnsi="Arial" w:cs="Arial"/>
                      <w:sz w:val="22"/>
                      <w:szCs w:val="22"/>
                    </w:rPr>
                    <w:t xml:space="preserve"> Istanbul</w:t>
                  </w:r>
                </w:p>
                <w:p w14:paraId="093A45DF" w14:textId="77777777" w:rsidR="000F7844" w:rsidRPr="00AB1B79" w:rsidRDefault="000F784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B1B79"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  <w:t xml:space="preserve">__ </w:t>
                  </w:r>
                  <w:r w:rsidRPr="00AB1B79">
                    <w:rPr>
                      <w:rFonts w:ascii="Arial" w:hAnsi="Arial" w:cs="Arial"/>
                      <w:sz w:val="22"/>
                      <w:szCs w:val="22"/>
                    </w:rPr>
                    <w:t xml:space="preserve"> London</w:t>
                  </w:r>
                </w:p>
                <w:p w14:paraId="1B973689" w14:textId="77777777" w:rsidR="000F7844" w:rsidRPr="00081DA8" w:rsidRDefault="000F7844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  <w10:wrap type="tight"/>
          </v:roundrect>
        </w:pict>
      </w:r>
      <w:r w:rsidR="00E457D0">
        <w:t xml:space="preserve">2 Häfen – Wasserstrassen </w:t>
      </w:r>
      <w:r w:rsidR="00A51E87">
        <w:t>–</w:t>
      </w:r>
      <w:r w:rsidR="00E457D0">
        <w:t xml:space="preserve"> Flughäfen</w:t>
      </w:r>
    </w:p>
    <w:p w14:paraId="0BCBA911" w14:textId="77777777" w:rsidR="00E457D0" w:rsidRDefault="00081DA8" w:rsidP="00081DA8">
      <w:pPr>
        <w:pStyle w:val="Formatvorlage3"/>
      </w:pPr>
      <w:r>
        <w:t xml:space="preserve">Nimm deinen Atlas und </w:t>
      </w:r>
      <w:r w:rsidR="00A51E87">
        <w:t>ordne den Häfen, Wasserstraßen und Flughäfen die richtigen Buchstaben bzw. Zahlen aus der Karte zu.</w:t>
      </w:r>
    </w:p>
    <w:p w14:paraId="1F219D16" w14:textId="77777777" w:rsidR="00E457D0" w:rsidRDefault="00074BBE" w:rsidP="00110C03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06FD084F">
          <v:rect id="_x0000_s1107" style="position:absolute;margin-left:-6.55pt;margin-top:7.45pt;width:586.45pt;height:335.4pt;z-index:251657216;mso-wrap-style:none" filled="f" stroked="f">
            <v:textbox style="mso-fit-shape-to-text:t">
              <w:txbxContent>
                <w:p w14:paraId="7AB600BD" w14:textId="77777777" w:rsidR="000F7844" w:rsidRPr="00081DA8" w:rsidRDefault="00074BB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pict w14:anchorId="08BB08AE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571.8pt;height:327.6pt">
                        <v:imagedata r:id="rId8" o:title="06_LB2_26672_haefen_wasserstr"/>
                      </v:shape>
                    </w:pict>
                  </w:r>
                </w:p>
              </w:txbxContent>
            </v:textbox>
          </v:rect>
        </w:pict>
      </w:r>
    </w:p>
    <w:p w14:paraId="67941966" w14:textId="77777777" w:rsidR="00E457D0" w:rsidRDefault="00E457D0" w:rsidP="00110C03">
      <w:pPr>
        <w:rPr>
          <w:rFonts w:ascii="Arial" w:hAnsi="Arial" w:cs="Arial"/>
        </w:rPr>
      </w:pPr>
    </w:p>
    <w:p w14:paraId="379F580A" w14:textId="77777777" w:rsidR="00E457D0" w:rsidRDefault="00E457D0" w:rsidP="00110C03">
      <w:pPr>
        <w:rPr>
          <w:rFonts w:ascii="Arial" w:hAnsi="Arial" w:cs="Arial"/>
        </w:rPr>
      </w:pPr>
    </w:p>
    <w:p w14:paraId="77014661" w14:textId="77777777" w:rsidR="00E457D0" w:rsidRDefault="00E457D0" w:rsidP="00110C03">
      <w:pPr>
        <w:rPr>
          <w:rFonts w:ascii="Arial" w:hAnsi="Arial" w:cs="Arial"/>
        </w:rPr>
      </w:pPr>
    </w:p>
    <w:p w14:paraId="06F5F3C6" w14:textId="77777777" w:rsidR="00081DA8" w:rsidRDefault="00081DA8" w:rsidP="00110C03">
      <w:pPr>
        <w:rPr>
          <w:rFonts w:ascii="Arial" w:hAnsi="Arial" w:cs="Arial"/>
        </w:rPr>
      </w:pPr>
    </w:p>
    <w:p w14:paraId="2495A236" w14:textId="77777777" w:rsidR="00081DA8" w:rsidRDefault="00081DA8" w:rsidP="00110C03">
      <w:pPr>
        <w:rPr>
          <w:rFonts w:ascii="Arial" w:hAnsi="Arial" w:cs="Arial"/>
        </w:rPr>
      </w:pPr>
    </w:p>
    <w:p w14:paraId="1B7CBCB3" w14:textId="77777777" w:rsidR="00081DA8" w:rsidRDefault="00081DA8" w:rsidP="00110C03">
      <w:pPr>
        <w:rPr>
          <w:rFonts w:ascii="Arial" w:hAnsi="Arial" w:cs="Arial"/>
        </w:rPr>
      </w:pPr>
    </w:p>
    <w:p w14:paraId="1B5FD2A8" w14:textId="77777777" w:rsidR="00081DA8" w:rsidRDefault="00081DA8" w:rsidP="00110C03">
      <w:pPr>
        <w:rPr>
          <w:rFonts w:ascii="Arial" w:hAnsi="Arial" w:cs="Arial"/>
        </w:rPr>
      </w:pPr>
    </w:p>
    <w:p w14:paraId="46213047" w14:textId="77777777" w:rsidR="00081DA8" w:rsidRDefault="00081DA8" w:rsidP="00110C03">
      <w:pPr>
        <w:rPr>
          <w:rFonts w:ascii="Arial" w:hAnsi="Arial" w:cs="Arial"/>
        </w:rPr>
      </w:pPr>
    </w:p>
    <w:p w14:paraId="0245E4F2" w14:textId="77777777" w:rsidR="00081DA8" w:rsidRDefault="00081DA8" w:rsidP="00110C03">
      <w:pPr>
        <w:rPr>
          <w:rFonts w:ascii="Arial" w:hAnsi="Arial" w:cs="Arial"/>
        </w:rPr>
      </w:pPr>
    </w:p>
    <w:p w14:paraId="4E6CC086" w14:textId="77777777" w:rsidR="00081DA8" w:rsidRDefault="00081DA8" w:rsidP="00110C03">
      <w:pPr>
        <w:rPr>
          <w:rFonts w:ascii="Arial" w:hAnsi="Arial" w:cs="Arial"/>
        </w:rPr>
      </w:pPr>
    </w:p>
    <w:p w14:paraId="3D22BFC1" w14:textId="77777777" w:rsidR="00081DA8" w:rsidRDefault="00081DA8" w:rsidP="00110C03">
      <w:pPr>
        <w:rPr>
          <w:rFonts w:ascii="Arial" w:hAnsi="Arial" w:cs="Arial"/>
        </w:rPr>
      </w:pPr>
    </w:p>
    <w:p w14:paraId="79232F3E" w14:textId="77777777" w:rsidR="00081DA8" w:rsidRDefault="00081DA8" w:rsidP="00110C03">
      <w:pPr>
        <w:rPr>
          <w:rFonts w:ascii="Arial" w:hAnsi="Arial" w:cs="Arial"/>
        </w:rPr>
      </w:pPr>
    </w:p>
    <w:p w14:paraId="55D85F73" w14:textId="77777777" w:rsidR="00081DA8" w:rsidRDefault="00081DA8" w:rsidP="00110C03">
      <w:pPr>
        <w:rPr>
          <w:rFonts w:ascii="Arial" w:hAnsi="Arial" w:cs="Arial"/>
        </w:rPr>
      </w:pPr>
    </w:p>
    <w:p w14:paraId="68D2976A" w14:textId="77777777" w:rsidR="00081DA8" w:rsidRDefault="00081DA8" w:rsidP="00110C03">
      <w:pPr>
        <w:rPr>
          <w:rFonts w:ascii="Arial" w:hAnsi="Arial" w:cs="Arial"/>
        </w:rPr>
      </w:pPr>
    </w:p>
    <w:p w14:paraId="7207B923" w14:textId="77777777" w:rsidR="00081DA8" w:rsidRDefault="00081DA8" w:rsidP="00110C03">
      <w:pPr>
        <w:rPr>
          <w:rFonts w:ascii="Arial" w:hAnsi="Arial" w:cs="Arial"/>
        </w:rPr>
      </w:pPr>
    </w:p>
    <w:p w14:paraId="2D5668AE" w14:textId="77777777" w:rsidR="00E457D0" w:rsidRDefault="00E457D0" w:rsidP="00110C03">
      <w:pPr>
        <w:rPr>
          <w:rFonts w:ascii="Arial" w:hAnsi="Arial" w:cs="Arial"/>
        </w:rPr>
      </w:pPr>
    </w:p>
    <w:p w14:paraId="66FAA384" w14:textId="77777777" w:rsidR="00E457D0" w:rsidRDefault="00E457D0" w:rsidP="00110C03">
      <w:pPr>
        <w:rPr>
          <w:rFonts w:ascii="Arial" w:hAnsi="Arial" w:cs="Arial"/>
        </w:rPr>
      </w:pPr>
    </w:p>
    <w:p w14:paraId="385FE3A8" w14:textId="77777777" w:rsidR="00E457D0" w:rsidRDefault="00E457D0" w:rsidP="00110C03">
      <w:pPr>
        <w:rPr>
          <w:rFonts w:ascii="Arial" w:hAnsi="Arial" w:cs="Arial"/>
        </w:rPr>
      </w:pPr>
    </w:p>
    <w:p w14:paraId="51AD82AA" w14:textId="77777777" w:rsidR="00E457D0" w:rsidRDefault="00E457D0" w:rsidP="00110C03">
      <w:pPr>
        <w:rPr>
          <w:rFonts w:ascii="Arial" w:hAnsi="Arial" w:cs="Arial"/>
        </w:rPr>
      </w:pPr>
    </w:p>
    <w:p w14:paraId="087A9D69" w14:textId="77777777" w:rsidR="00E457D0" w:rsidRDefault="00E457D0" w:rsidP="00110C03">
      <w:pPr>
        <w:rPr>
          <w:rFonts w:ascii="Arial" w:hAnsi="Arial" w:cs="Arial"/>
        </w:rPr>
      </w:pPr>
    </w:p>
    <w:p w14:paraId="62F57CF7" w14:textId="77777777" w:rsidR="00E457D0" w:rsidRDefault="00E457D0" w:rsidP="00110C03">
      <w:pPr>
        <w:rPr>
          <w:rFonts w:ascii="Arial" w:hAnsi="Arial" w:cs="Arial"/>
        </w:rPr>
      </w:pPr>
    </w:p>
    <w:p w14:paraId="7EC7F5EE" w14:textId="77777777" w:rsidR="00E457D0" w:rsidRDefault="00E457D0" w:rsidP="00110C03">
      <w:pPr>
        <w:rPr>
          <w:rFonts w:ascii="Arial" w:hAnsi="Arial" w:cs="Arial"/>
        </w:rPr>
      </w:pPr>
    </w:p>
    <w:p w14:paraId="5832A25F" w14:textId="77777777" w:rsidR="00E457D0" w:rsidRDefault="00E457D0" w:rsidP="00110C03">
      <w:pPr>
        <w:rPr>
          <w:rFonts w:ascii="Arial" w:hAnsi="Arial" w:cs="Arial"/>
        </w:rPr>
      </w:pPr>
    </w:p>
    <w:p w14:paraId="298BFA8B" w14:textId="77777777" w:rsidR="00E457D0" w:rsidRDefault="00E457D0" w:rsidP="00110C03">
      <w:pPr>
        <w:rPr>
          <w:rFonts w:ascii="Arial" w:hAnsi="Arial" w:cs="Arial"/>
        </w:rPr>
      </w:pPr>
    </w:p>
    <w:p w14:paraId="7A176CC7" w14:textId="77777777" w:rsidR="00E457D0" w:rsidRDefault="00E457D0" w:rsidP="00110C03">
      <w:pPr>
        <w:rPr>
          <w:rFonts w:ascii="Arial" w:hAnsi="Arial" w:cs="Arial"/>
        </w:rPr>
      </w:pPr>
    </w:p>
    <w:p w14:paraId="6FB4F6AA" w14:textId="77777777" w:rsidR="00E457D0" w:rsidRDefault="00E457D0" w:rsidP="00110C03">
      <w:pPr>
        <w:rPr>
          <w:rFonts w:ascii="Arial" w:hAnsi="Arial" w:cs="Arial"/>
        </w:rPr>
      </w:pPr>
    </w:p>
    <w:sectPr w:rsidR="00E457D0" w:rsidSect="00081D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CE388" w14:textId="77777777" w:rsidR="00AB4778" w:rsidRDefault="00AB4778">
      <w:r>
        <w:separator/>
      </w:r>
    </w:p>
  </w:endnote>
  <w:endnote w:type="continuationSeparator" w:id="0">
    <w:p w14:paraId="7CCD3C72" w14:textId="77777777" w:rsidR="00AB4778" w:rsidRDefault="00AB4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C35BE" w14:textId="77777777" w:rsidR="000F7844" w:rsidRDefault="000F7844" w:rsidP="00D55CC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2B6A673" w14:textId="77777777" w:rsidR="000F7844" w:rsidRDefault="000F7844" w:rsidP="00D55CC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54326" w14:textId="77777777" w:rsidR="000F7844" w:rsidRPr="005114FD" w:rsidRDefault="000F7844" w:rsidP="00FE3B33">
    <w:pPr>
      <w:pStyle w:val="Fuzeile"/>
      <w:ind w:right="360"/>
    </w:pPr>
    <w:r>
      <w:rPr>
        <w:rFonts w:ascii="Arial" w:hAnsi="Arial" w:cs="Arial"/>
        <w:color w:val="000000"/>
      </w:rPr>
      <w:t>© Veritas-Verlag, Geoprofi 2. Lehrermaterialien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C721D" w14:textId="77777777" w:rsidR="00470FEF" w:rsidRDefault="00470F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217022" w14:textId="77777777" w:rsidR="00AB4778" w:rsidRDefault="00AB4778">
      <w:r>
        <w:separator/>
      </w:r>
    </w:p>
  </w:footnote>
  <w:footnote w:type="continuationSeparator" w:id="0">
    <w:p w14:paraId="57840BCE" w14:textId="77777777" w:rsidR="00AB4778" w:rsidRDefault="00AB4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87A56" w14:textId="77777777" w:rsidR="00470FEF" w:rsidRDefault="00470FE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5E06B" w14:textId="77777777" w:rsidR="000F7844" w:rsidRDefault="000F7844" w:rsidP="005644D2">
    <w:pPr>
      <w:pStyle w:val="Kopfzeile"/>
      <w:spacing w:line="276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470FEF">
      <w:rPr>
        <w:rFonts w:ascii="Arial" w:hAnsi="Arial" w:cs="Arial"/>
      </w:rPr>
      <w:tab/>
    </w:r>
    <w:r w:rsidR="00470FEF">
      <w:rPr>
        <w:rFonts w:ascii="Arial" w:hAnsi="Arial" w:cs="Arial"/>
      </w:rPr>
      <w:tab/>
    </w:r>
    <w:r w:rsidR="00470FEF">
      <w:rPr>
        <w:rFonts w:ascii="Arial" w:hAnsi="Arial" w:cs="Arial"/>
      </w:rPr>
      <w:tab/>
    </w:r>
    <w:r w:rsidR="00470FEF">
      <w:rPr>
        <w:rFonts w:ascii="Arial" w:hAnsi="Arial" w:cs="Arial"/>
      </w:rPr>
      <w:tab/>
    </w:r>
    <w:r w:rsidR="00470FEF">
      <w:rPr>
        <w:rFonts w:ascii="Arial" w:hAnsi="Arial" w:cs="Arial"/>
      </w:rPr>
      <w:tab/>
    </w:r>
    <w:r w:rsidR="00470FEF">
      <w:rPr>
        <w:rFonts w:ascii="Arial" w:hAnsi="Arial" w:cs="Arial"/>
      </w:rPr>
      <w:tab/>
    </w:r>
    <w:r>
      <w:rPr>
        <w:rFonts w:ascii="Arial" w:hAnsi="Arial" w:cs="Arial"/>
      </w:rPr>
      <w:t xml:space="preserve">Klasse: _____ </w:t>
    </w:r>
  </w:p>
  <w:p w14:paraId="1B7F2A10" w14:textId="7086484E" w:rsidR="000F7844" w:rsidRPr="00734316" w:rsidRDefault="000F7844" w:rsidP="005644D2">
    <w:pPr>
      <w:pStyle w:val="Formatvorlage1"/>
      <w:pBdr>
        <w:bottom w:val="single" w:sz="4" w:space="1" w:color="auto"/>
      </w:pBdr>
      <w:spacing w:after="0" w:line="276" w:lineRule="auto"/>
      <w:rPr>
        <w:sz w:val="24"/>
        <w:szCs w:val="24"/>
      </w:rPr>
    </w:pPr>
    <w:r>
      <w:rPr>
        <w:sz w:val="24"/>
        <w:szCs w:val="24"/>
      </w:rPr>
      <w:t xml:space="preserve">lernbuffet ZU KAPITEL </w:t>
    </w:r>
    <w:r w:rsidR="00074BBE">
      <w:rPr>
        <w:sz w:val="24"/>
        <w:szCs w:val="24"/>
      </w:rPr>
      <w:t>7</w:t>
    </w:r>
    <w:r>
      <w:rPr>
        <w:sz w:val="24"/>
        <w:szCs w:val="24"/>
      </w:rPr>
      <w:t xml:space="preserve"> Verkehrsmittel verbinden menschen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DE4D6" w14:textId="77777777" w:rsidR="00470FEF" w:rsidRDefault="00470FE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7EC32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368E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76C1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D1E58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0200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AEE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729B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3EB4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B0C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10C3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272166"/>
    <w:multiLevelType w:val="hybridMultilevel"/>
    <w:tmpl w:val="7A34829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112C4"/>
    <w:multiLevelType w:val="multilevel"/>
    <w:tmpl w:val="3504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3976D6"/>
    <w:multiLevelType w:val="multilevel"/>
    <w:tmpl w:val="B5AA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540EF"/>
    <w:multiLevelType w:val="hybridMultilevel"/>
    <w:tmpl w:val="19B6D120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D5E74"/>
    <w:multiLevelType w:val="hybridMultilevel"/>
    <w:tmpl w:val="19681F3E"/>
    <w:lvl w:ilvl="0" w:tplc="F59A97F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364" w:hanging="360"/>
      </w:pPr>
    </w:lvl>
    <w:lvl w:ilvl="2" w:tplc="0C07001B" w:tentative="1">
      <w:start w:val="1"/>
      <w:numFmt w:val="lowerRoman"/>
      <w:lvlText w:val="%3."/>
      <w:lvlJc w:val="right"/>
      <w:pPr>
        <w:ind w:left="2084" w:hanging="180"/>
      </w:pPr>
    </w:lvl>
    <w:lvl w:ilvl="3" w:tplc="0C07000F" w:tentative="1">
      <w:start w:val="1"/>
      <w:numFmt w:val="decimal"/>
      <w:lvlText w:val="%4."/>
      <w:lvlJc w:val="left"/>
      <w:pPr>
        <w:ind w:left="2804" w:hanging="360"/>
      </w:pPr>
    </w:lvl>
    <w:lvl w:ilvl="4" w:tplc="0C070019" w:tentative="1">
      <w:start w:val="1"/>
      <w:numFmt w:val="lowerLetter"/>
      <w:lvlText w:val="%5."/>
      <w:lvlJc w:val="left"/>
      <w:pPr>
        <w:ind w:left="3524" w:hanging="360"/>
      </w:pPr>
    </w:lvl>
    <w:lvl w:ilvl="5" w:tplc="0C07001B" w:tentative="1">
      <w:start w:val="1"/>
      <w:numFmt w:val="lowerRoman"/>
      <w:lvlText w:val="%6."/>
      <w:lvlJc w:val="right"/>
      <w:pPr>
        <w:ind w:left="4244" w:hanging="180"/>
      </w:pPr>
    </w:lvl>
    <w:lvl w:ilvl="6" w:tplc="0C07000F" w:tentative="1">
      <w:start w:val="1"/>
      <w:numFmt w:val="decimal"/>
      <w:lvlText w:val="%7."/>
      <w:lvlJc w:val="left"/>
      <w:pPr>
        <w:ind w:left="4964" w:hanging="360"/>
      </w:pPr>
    </w:lvl>
    <w:lvl w:ilvl="7" w:tplc="0C070019" w:tentative="1">
      <w:start w:val="1"/>
      <w:numFmt w:val="lowerLetter"/>
      <w:lvlText w:val="%8."/>
      <w:lvlJc w:val="left"/>
      <w:pPr>
        <w:ind w:left="5684" w:hanging="360"/>
      </w:pPr>
    </w:lvl>
    <w:lvl w:ilvl="8" w:tplc="0C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8E75E8F"/>
    <w:multiLevelType w:val="multilevel"/>
    <w:tmpl w:val="D45C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FF5BEE"/>
    <w:multiLevelType w:val="hybridMultilevel"/>
    <w:tmpl w:val="BC1AA4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95400E"/>
    <w:multiLevelType w:val="multilevel"/>
    <w:tmpl w:val="1020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A03127"/>
    <w:multiLevelType w:val="multilevel"/>
    <w:tmpl w:val="AA0E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F702A3"/>
    <w:multiLevelType w:val="multilevel"/>
    <w:tmpl w:val="942E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981599">
    <w:abstractNumId w:val="18"/>
  </w:num>
  <w:num w:numId="2" w16cid:durableId="1046639837">
    <w:abstractNumId w:val="10"/>
  </w:num>
  <w:num w:numId="3" w16cid:durableId="48311414">
    <w:abstractNumId w:val="14"/>
  </w:num>
  <w:num w:numId="4" w16cid:durableId="1046175997">
    <w:abstractNumId w:val="4"/>
  </w:num>
  <w:num w:numId="5" w16cid:durableId="1701664620">
    <w:abstractNumId w:val="5"/>
  </w:num>
  <w:num w:numId="6" w16cid:durableId="1728918934">
    <w:abstractNumId w:val="6"/>
  </w:num>
  <w:num w:numId="7" w16cid:durableId="1731924961">
    <w:abstractNumId w:val="7"/>
  </w:num>
  <w:num w:numId="8" w16cid:durableId="728844977">
    <w:abstractNumId w:val="9"/>
  </w:num>
  <w:num w:numId="9" w16cid:durableId="1100443922">
    <w:abstractNumId w:val="8"/>
  </w:num>
  <w:num w:numId="10" w16cid:durableId="2080662994">
    <w:abstractNumId w:val="3"/>
  </w:num>
  <w:num w:numId="11" w16cid:durableId="1685325508">
    <w:abstractNumId w:val="2"/>
  </w:num>
  <w:num w:numId="12" w16cid:durableId="1865630424">
    <w:abstractNumId w:val="1"/>
  </w:num>
  <w:num w:numId="13" w16cid:durableId="2126849514">
    <w:abstractNumId w:val="0"/>
  </w:num>
  <w:num w:numId="14" w16cid:durableId="1673295171">
    <w:abstractNumId w:val="11"/>
  </w:num>
  <w:num w:numId="15" w16cid:durableId="45958103">
    <w:abstractNumId w:val="13"/>
  </w:num>
  <w:num w:numId="16" w16cid:durableId="955217121">
    <w:abstractNumId w:val="21"/>
  </w:num>
  <w:num w:numId="17" w16cid:durableId="425854608">
    <w:abstractNumId w:val="20"/>
  </w:num>
  <w:num w:numId="18" w16cid:durableId="101805542">
    <w:abstractNumId w:val="12"/>
  </w:num>
  <w:num w:numId="19" w16cid:durableId="847675045">
    <w:abstractNumId w:val="17"/>
  </w:num>
  <w:num w:numId="20" w16cid:durableId="1798717664">
    <w:abstractNumId w:val="19"/>
  </w:num>
  <w:num w:numId="21" w16cid:durableId="1649746311">
    <w:abstractNumId w:val="15"/>
  </w:num>
  <w:num w:numId="22" w16cid:durableId="14404169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02DBD"/>
    <w:rsid w:val="00074BBE"/>
    <w:rsid w:val="00081DA8"/>
    <w:rsid w:val="000C627F"/>
    <w:rsid w:val="000F7844"/>
    <w:rsid w:val="00103CB4"/>
    <w:rsid w:val="00110C03"/>
    <w:rsid w:val="00110C2B"/>
    <w:rsid w:val="00110F9D"/>
    <w:rsid w:val="00112323"/>
    <w:rsid w:val="001208AF"/>
    <w:rsid w:val="00143565"/>
    <w:rsid w:val="00150F99"/>
    <w:rsid w:val="001558B5"/>
    <w:rsid w:val="00162D62"/>
    <w:rsid w:val="00192A08"/>
    <w:rsid w:val="00195E85"/>
    <w:rsid w:val="00196CBA"/>
    <w:rsid w:val="001B3018"/>
    <w:rsid w:val="001B5F77"/>
    <w:rsid w:val="001C7338"/>
    <w:rsid w:val="001E3ECB"/>
    <w:rsid w:val="001E6F7E"/>
    <w:rsid w:val="001F4359"/>
    <w:rsid w:val="0021705D"/>
    <w:rsid w:val="00230B89"/>
    <w:rsid w:val="00240C1D"/>
    <w:rsid w:val="00240CC5"/>
    <w:rsid w:val="0024435F"/>
    <w:rsid w:val="002476FB"/>
    <w:rsid w:val="00274218"/>
    <w:rsid w:val="00294EE4"/>
    <w:rsid w:val="002A1580"/>
    <w:rsid w:val="002D5900"/>
    <w:rsid w:val="002D722E"/>
    <w:rsid w:val="002D74FD"/>
    <w:rsid w:val="002E590E"/>
    <w:rsid w:val="002E7BB4"/>
    <w:rsid w:val="002F5B66"/>
    <w:rsid w:val="002F6BB6"/>
    <w:rsid w:val="003176A2"/>
    <w:rsid w:val="00317A5F"/>
    <w:rsid w:val="00340DDD"/>
    <w:rsid w:val="00345E38"/>
    <w:rsid w:val="00365E0F"/>
    <w:rsid w:val="00373D7F"/>
    <w:rsid w:val="00395580"/>
    <w:rsid w:val="003A3635"/>
    <w:rsid w:val="003C5E57"/>
    <w:rsid w:val="003D4597"/>
    <w:rsid w:val="003E4FF8"/>
    <w:rsid w:val="00405205"/>
    <w:rsid w:val="00411016"/>
    <w:rsid w:val="00412C6D"/>
    <w:rsid w:val="00414F20"/>
    <w:rsid w:val="004164AB"/>
    <w:rsid w:val="00425509"/>
    <w:rsid w:val="004255F5"/>
    <w:rsid w:val="0043790A"/>
    <w:rsid w:val="00437A6B"/>
    <w:rsid w:val="00453CB7"/>
    <w:rsid w:val="004654B7"/>
    <w:rsid w:val="00470784"/>
    <w:rsid w:val="00470FEF"/>
    <w:rsid w:val="004719B5"/>
    <w:rsid w:val="00476FEF"/>
    <w:rsid w:val="00494018"/>
    <w:rsid w:val="004E5CFE"/>
    <w:rsid w:val="004F07AB"/>
    <w:rsid w:val="004F7DA0"/>
    <w:rsid w:val="005114FD"/>
    <w:rsid w:val="00526C86"/>
    <w:rsid w:val="00534A77"/>
    <w:rsid w:val="0053598A"/>
    <w:rsid w:val="00536173"/>
    <w:rsid w:val="005520A3"/>
    <w:rsid w:val="005644D2"/>
    <w:rsid w:val="00570189"/>
    <w:rsid w:val="00571FD7"/>
    <w:rsid w:val="00583303"/>
    <w:rsid w:val="005E69E0"/>
    <w:rsid w:val="005F6D38"/>
    <w:rsid w:val="0060089D"/>
    <w:rsid w:val="006010B6"/>
    <w:rsid w:val="00601B95"/>
    <w:rsid w:val="006577C1"/>
    <w:rsid w:val="00657E3A"/>
    <w:rsid w:val="006C3A80"/>
    <w:rsid w:val="006E1098"/>
    <w:rsid w:val="006E3E59"/>
    <w:rsid w:val="006F2204"/>
    <w:rsid w:val="006F51E4"/>
    <w:rsid w:val="006F5D36"/>
    <w:rsid w:val="006F6A4D"/>
    <w:rsid w:val="00701A8B"/>
    <w:rsid w:val="00702C19"/>
    <w:rsid w:val="00712AAB"/>
    <w:rsid w:val="00726D99"/>
    <w:rsid w:val="00743BED"/>
    <w:rsid w:val="007452CA"/>
    <w:rsid w:val="00767300"/>
    <w:rsid w:val="00777524"/>
    <w:rsid w:val="00783A15"/>
    <w:rsid w:val="007A7927"/>
    <w:rsid w:val="007C127A"/>
    <w:rsid w:val="007D14E4"/>
    <w:rsid w:val="007D23C6"/>
    <w:rsid w:val="007E3158"/>
    <w:rsid w:val="007E44D9"/>
    <w:rsid w:val="00802BD1"/>
    <w:rsid w:val="00804B77"/>
    <w:rsid w:val="008050D4"/>
    <w:rsid w:val="00817F2F"/>
    <w:rsid w:val="00821D82"/>
    <w:rsid w:val="008302AF"/>
    <w:rsid w:val="00864A29"/>
    <w:rsid w:val="008854BF"/>
    <w:rsid w:val="008935D7"/>
    <w:rsid w:val="008A3196"/>
    <w:rsid w:val="008B1A27"/>
    <w:rsid w:val="008B37CD"/>
    <w:rsid w:val="008D4509"/>
    <w:rsid w:val="00902526"/>
    <w:rsid w:val="00905D00"/>
    <w:rsid w:val="00906F3E"/>
    <w:rsid w:val="0091136E"/>
    <w:rsid w:val="00912671"/>
    <w:rsid w:val="00916DC7"/>
    <w:rsid w:val="009479A6"/>
    <w:rsid w:val="0095596B"/>
    <w:rsid w:val="00974435"/>
    <w:rsid w:val="00980108"/>
    <w:rsid w:val="0098020A"/>
    <w:rsid w:val="00997B35"/>
    <w:rsid w:val="009B6D02"/>
    <w:rsid w:val="009C2D48"/>
    <w:rsid w:val="009E0D37"/>
    <w:rsid w:val="009F2808"/>
    <w:rsid w:val="009F6BD1"/>
    <w:rsid w:val="00A01CF7"/>
    <w:rsid w:val="00A05D69"/>
    <w:rsid w:val="00A147E2"/>
    <w:rsid w:val="00A42023"/>
    <w:rsid w:val="00A51E87"/>
    <w:rsid w:val="00A6507D"/>
    <w:rsid w:val="00A6799F"/>
    <w:rsid w:val="00A7047F"/>
    <w:rsid w:val="00A72B78"/>
    <w:rsid w:val="00A8429A"/>
    <w:rsid w:val="00A975F1"/>
    <w:rsid w:val="00AA269F"/>
    <w:rsid w:val="00AB1B79"/>
    <w:rsid w:val="00AB4778"/>
    <w:rsid w:val="00AC16D1"/>
    <w:rsid w:val="00AE1970"/>
    <w:rsid w:val="00B06905"/>
    <w:rsid w:val="00B341C3"/>
    <w:rsid w:val="00B35AAC"/>
    <w:rsid w:val="00B6154E"/>
    <w:rsid w:val="00B730E6"/>
    <w:rsid w:val="00B7630A"/>
    <w:rsid w:val="00B80E68"/>
    <w:rsid w:val="00B93673"/>
    <w:rsid w:val="00BA01B3"/>
    <w:rsid w:val="00BA5C5C"/>
    <w:rsid w:val="00BA5F9C"/>
    <w:rsid w:val="00BC23ED"/>
    <w:rsid w:val="00BE5DDE"/>
    <w:rsid w:val="00C14FD2"/>
    <w:rsid w:val="00C15FD7"/>
    <w:rsid w:val="00C25673"/>
    <w:rsid w:val="00C338BB"/>
    <w:rsid w:val="00C45400"/>
    <w:rsid w:val="00C5047A"/>
    <w:rsid w:val="00C84B49"/>
    <w:rsid w:val="00CA4139"/>
    <w:rsid w:val="00CA4C65"/>
    <w:rsid w:val="00CB13FD"/>
    <w:rsid w:val="00CD5752"/>
    <w:rsid w:val="00CD7D49"/>
    <w:rsid w:val="00CF59CE"/>
    <w:rsid w:val="00CF67EC"/>
    <w:rsid w:val="00D01A6B"/>
    <w:rsid w:val="00D11E55"/>
    <w:rsid w:val="00D543CA"/>
    <w:rsid w:val="00D558C2"/>
    <w:rsid w:val="00D55CC1"/>
    <w:rsid w:val="00D55EB8"/>
    <w:rsid w:val="00D6299A"/>
    <w:rsid w:val="00D77541"/>
    <w:rsid w:val="00DC2FEA"/>
    <w:rsid w:val="00DE6A0F"/>
    <w:rsid w:val="00E30C7C"/>
    <w:rsid w:val="00E30CD2"/>
    <w:rsid w:val="00E33CF1"/>
    <w:rsid w:val="00E457D0"/>
    <w:rsid w:val="00E5443E"/>
    <w:rsid w:val="00E62C1D"/>
    <w:rsid w:val="00E8559E"/>
    <w:rsid w:val="00E92AC1"/>
    <w:rsid w:val="00E94828"/>
    <w:rsid w:val="00E974E6"/>
    <w:rsid w:val="00EC0BFC"/>
    <w:rsid w:val="00EC6CAA"/>
    <w:rsid w:val="00ED5927"/>
    <w:rsid w:val="00F00505"/>
    <w:rsid w:val="00F03397"/>
    <w:rsid w:val="00F1106A"/>
    <w:rsid w:val="00F6351C"/>
    <w:rsid w:val="00F643FB"/>
    <w:rsid w:val="00F66A57"/>
    <w:rsid w:val="00F7767C"/>
    <w:rsid w:val="00F86D34"/>
    <w:rsid w:val="00FA237A"/>
    <w:rsid w:val="00FA2640"/>
    <w:rsid w:val="00FA2796"/>
    <w:rsid w:val="00FB3ADA"/>
    <w:rsid w:val="00FC2C3B"/>
    <w:rsid w:val="00FD4AC9"/>
    <w:rsid w:val="00FE3B33"/>
    <w:rsid w:val="00FE6D25"/>
    <w:rsid w:val="00FE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1"/>
    <o:shapelayout v:ext="edit">
      <o:idmap v:ext="edit" data="1"/>
    </o:shapelayout>
  </w:shapeDefaults>
  <w:decimalSymbol w:val=","/>
  <w:listSeparator w:val=";"/>
  <w14:docId w14:val="1ED8C4D7"/>
  <w15:chartTrackingRefBased/>
  <w15:docId w15:val="{C30BA5E7-7B7F-4DA3-BB77-F04C2D308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96CBA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702C19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702C19"/>
  </w:style>
  <w:style w:type="paragraph" w:customStyle="1" w:styleId="veritasflietextfett">
    <w:name w:val="veritas fließtext fett"/>
    <w:basedOn w:val="Standard"/>
    <w:autoRedefine/>
    <w:rsid w:val="00B80E68"/>
    <w:rPr>
      <w:rFonts w:ascii="Arial" w:hAnsi="Arial" w:cs="Arial"/>
      <w:b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paragraph" w:customStyle="1" w:styleId="Formatvorlage3">
    <w:name w:val="Formatvorlage3"/>
    <w:basedOn w:val="veritasberschrift2"/>
    <w:autoRedefine/>
    <w:rsid w:val="00C5047A"/>
    <w:rPr>
      <w:sz w:val="24"/>
      <w:szCs w:val="24"/>
    </w:rPr>
  </w:style>
  <w:style w:type="paragraph" w:styleId="Sprechblasentext">
    <w:name w:val="Balloon Text"/>
    <w:basedOn w:val="Standard"/>
    <w:semiHidden/>
    <w:rsid w:val="00DE6A0F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semiHidden/>
    <w:rsid w:val="00DE6A0F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DE6A0F"/>
    <w:rPr>
      <w:b/>
      <w:bCs/>
    </w:rPr>
  </w:style>
  <w:style w:type="paragraph" w:customStyle="1" w:styleId="Formatvorlageflietext">
    <w:name w:val="Formatvorlage fließtext"/>
    <w:basedOn w:val="veritasflietextfett"/>
    <w:autoRedefine/>
    <w:rsid w:val="00192A08"/>
    <w:rPr>
      <w:b w:val="0"/>
    </w:rPr>
  </w:style>
  <w:style w:type="character" w:customStyle="1" w:styleId="KopfzeileZchn">
    <w:name w:val="Kopfzeile Zchn"/>
    <w:link w:val="Kopfzeile"/>
    <w:rsid w:val="00150F99"/>
    <w:rPr>
      <w:rFonts w:eastAsia="Times New Roman"/>
      <w:sz w:val="24"/>
      <w:szCs w:val="24"/>
    </w:rPr>
  </w:style>
  <w:style w:type="character" w:styleId="Hyperlink">
    <w:name w:val="Hyperlink"/>
    <w:uiPriority w:val="99"/>
    <w:unhideWhenUsed/>
    <w:rsid w:val="00230B89"/>
    <w:rPr>
      <w:color w:val="0000FF"/>
      <w:u w:val="single"/>
    </w:rPr>
  </w:style>
  <w:style w:type="character" w:styleId="Fett">
    <w:name w:val="Strong"/>
    <w:uiPriority w:val="22"/>
    <w:qFormat/>
    <w:rsid w:val="00230B89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230B89"/>
    <w:pPr>
      <w:spacing w:before="100" w:beforeAutospacing="1" w:after="100" w:afterAutospacing="1"/>
    </w:pPr>
    <w:rPr>
      <w:lang w:val="de-AT" w:eastAsia="de-AT"/>
    </w:rPr>
  </w:style>
  <w:style w:type="paragraph" w:customStyle="1" w:styleId="bild">
    <w:name w:val="bild"/>
    <w:basedOn w:val="Standard"/>
    <w:rsid w:val="00230B89"/>
    <w:pPr>
      <w:spacing w:before="100" w:beforeAutospacing="1" w:after="100" w:afterAutospacing="1"/>
    </w:pPr>
    <w:rPr>
      <w:lang w:val="de-AT" w:eastAsia="de-AT"/>
    </w:rPr>
  </w:style>
  <w:style w:type="paragraph" w:styleId="Listenabsatz">
    <w:name w:val="List Paragraph"/>
    <w:basedOn w:val="Standard"/>
    <w:uiPriority w:val="34"/>
    <w:qFormat/>
    <w:rsid w:val="00701A8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96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7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05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2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6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7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2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2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2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43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73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0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4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20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9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68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3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0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5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7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ERITAS\geosek%201\Zusatzmaterialien%20juli%202010\Formatvorlage%20Zusatzmaterialien%20Freiarbei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14137-8E6B-4272-BC40-1B77B3B9C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 Zusatzmaterialien Freiarbeit</Template>
  <TotalTime>0</TotalTime>
  <Pages>1</Pages>
  <Words>25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HIMMELSRICHTUNGEN PFEILE</vt:lpstr>
    </vt:vector>
  </TitlesOfParts>
  <Company>MOLDAN Baustoffe GmbH &amp; CoKG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3</cp:revision>
  <cp:lastPrinted>2010-10-20T08:30:00Z</cp:lastPrinted>
  <dcterms:created xsi:type="dcterms:W3CDTF">2019-05-09T07:06:00Z</dcterms:created>
  <dcterms:modified xsi:type="dcterms:W3CDTF">2024-04-18T10:56:00Z</dcterms:modified>
</cp:coreProperties>
</file>