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29B" w:rsidRPr="0012329B" w:rsidRDefault="0012329B" w:rsidP="00F36833">
      <w:pPr>
        <w:pStyle w:val="02VERUeberschrift"/>
      </w:pPr>
      <w:r w:rsidRPr="0012329B">
        <w:t>Reihenfolge der Satzglieder im Satz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 xml:space="preserve">* An der Spitze eines Satzes kann </w:t>
      </w:r>
      <w:r w:rsidRPr="0012329B">
        <w:rPr>
          <w:b/>
          <w:lang w:val="de-DE"/>
        </w:rPr>
        <w:t>nur ein Satzglied vor der Personalform</w:t>
      </w:r>
      <w:r w:rsidRPr="0012329B">
        <w:rPr>
          <w:lang w:val="de-DE"/>
        </w:rPr>
        <w:t xml:space="preserve"> stehen. 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12329B">
        <w:rPr>
          <w:rStyle w:val="11VERLsungsschrift"/>
        </w:rPr>
        <w:t xml:space="preserve">Meine Freundin </w:t>
      </w:r>
      <w:r w:rsidRPr="0012329B">
        <w:rPr>
          <w:rStyle w:val="11VERLsungsschrift"/>
          <w:b w:val="0"/>
          <w:u w:val="single"/>
        </w:rPr>
        <w:t>wohnt</w:t>
      </w:r>
      <w:r w:rsidRPr="0012329B">
        <w:rPr>
          <w:rStyle w:val="11VERLsungsschrift"/>
          <w:b w:val="0"/>
        </w:rPr>
        <w:t xml:space="preserve"> in Wien.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sz w:val="16"/>
          <w:szCs w:val="16"/>
          <w:lang w:val="de-DE"/>
        </w:rPr>
      </w:pPr>
      <w:r w:rsidRPr="0012329B">
        <w:rPr>
          <w:sz w:val="16"/>
          <w:szCs w:val="16"/>
          <w:lang w:val="de-DE"/>
        </w:rPr>
        <w:t xml:space="preserve">       Subjekt            Personalform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>* Nach der Personalform können mehrere Satzglieder nacheinander erscheinen. Dabei gilt: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b/>
          <w:bCs/>
          <w:lang w:val="de-DE"/>
        </w:rPr>
        <w:t>I. Zeit vor Ort</w:t>
      </w:r>
      <w:r w:rsidRPr="0012329B">
        <w:rPr>
          <w:lang w:val="de-DE"/>
        </w:rPr>
        <w:t xml:space="preserve">: </w:t>
      </w:r>
      <w:r w:rsidRPr="0012329B">
        <w:rPr>
          <w:rStyle w:val="11VERLsungsschrift"/>
          <w:b w:val="0"/>
          <w:lang w:val="de-DE"/>
        </w:rPr>
        <w:t xml:space="preserve">Sie wohnten </w:t>
      </w:r>
      <w:r w:rsidRPr="0012329B">
        <w:rPr>
          <w:rStyle w:val="11VERLsungsschrift"/>
          <w:lang w:val="de-DE"/>
        </w:rPr>
        <w:t>viele Jahre</w:t>
      </w:r>
      <w:r w:rsidRPr="0012329B">
        <w:rPr>
          <w:rStyle w:val="11VERLsungsschrift"/>
          <w:b w:val="0"/>
          <w:lang w:val="de-DE"/>
        </w:rPr>
        <w:t xml:space="preserve"> </w:t>
      </w:r>
      <w:r w:rsidRPr="0012329B">
        <w:rPr>
          <w:rStyle w:val="11VERLsungsschrift"/>
          <w:b w:val="0"/>
          <w:u w:val="single"/>
          <w:lang w:val="de-DE"/>
        </w:rPr>
        <w:t>in Graz</w:t>
      </w:r>
      <w:r w:rsidRPr="0012329B">
        <w:rPr>
          <w:rStyle w:val="11VERLsungsschrift"/>
          <w:b w:val="0"/>
          <w:lang w:val="de-DE"/>
        </w:rPr>
        <w:t>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 xml:space="preserve">                                       </w:t>
      </w:r>
      <w:r>
        <w:rPr>
          <w:lang w:val="de-DE"/>
        </w:rPr>
        <w:tab/>
      </w:r>
      <w:r>
        <w:rPr>
          <w:lang w:val="de-DE"/>
        </w:rPr>
        <w:tab/>
      </w:r>
      <w:r w:rsidRPr="0012329B">
        <w:rPr>
          <w:lang w:val="de-DE"/>
        </w:rPr>
        <w:t xml:space="preserve">    ZEIT          ORT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b/>
          <w:bCs/>
          <w:lang w:val="de-DE"/>
        </w:rPr>
        <w:t>II. Zeit vor Objekten</w:t>
      </w:r>
      <w:r w:rsidRPr="0012329B">
        <w:rPr>
          <w:lang w:val="de-DE"/>
        </w:rPr>
        <w:t xml:space="preserve">: </w:t>
      </w:r>
      <w:r w:rsidRPr="0012329B">
        <w:rPr>
          <w:rStyle w:val="11VERLsungsschrift"/>
          <w:b w:val="0"/>
          <w:lang w:val="de-DE"/>
        </w:rPr>
        <w:t xml:space="preserve">Sie lernte schon </w:t>
      </w:r>
      <w:r w:rsidRPr="0012329B">
        <w:rPr>
          <w:rStyle w:val="11VERLsungsschrift"/>
          <w:lang w:val="de-DE"/>
        </w:rPr>
        <w:t>in ihrer Kindheit</w:t>
      </w:r>
      <w:r w:rsidRPr="0012329B">
        <w:rPr>
          <w:rStyle w:val="11VERLsungsschrift"/>
          <w:b w:val="0"/>
          <w:lang w:val="de-DE"/>
        </w:rPr>
        <w:t xml:space="preserve"> </w:t>
      </w:r>
      <w:r w:rsidRPr="0012329B">
        <w:rPr>
          <w:rStyle w:val="11VERLsungsschrift"/>
          <w:b w:val="0"/>
          <w:u w:val="single"/>
          <w:lang w:val="de-DE"/>
        </w:rPr>
        <w:t>das Reiten</w:t>
      </w:r>
      <w:r w:rsidRPr="0012329B">
        <w:rPr>
          <w:rStyle w:val="11VERLsungsschrift"/>
          <w:b w:val="0"/>
          <w:lang w:val="de-DE"/>
        </w:rPr>
        <w:t>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 xml:space="preserve">                                                    </w:t>
      </w:r>
      <w:r>
        <w:rPr>
          <w:lang w:val="de-DE"/>
        </w:rPr>
        <w:t xml:space="preserve">    </w:t>
      </w:r>
      <w:r w:rsidRPr="0012329B">
        <w:rPr>
          <w:lang w:val="de-DE"/>
        </w:rPr>
        <w:t xml:space="preserve">       ZEIT                OBJEKT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b/>
          <w:bCs/>
          <w:lang w:val="de-DE"/>
        </w:rPr>
        <w:t>III. Dativ vor Akkusativ</w:t>
      </w:r>
      <w:r w:rsidRPr="0012329B">
        <w:rPr>
          <w:lang w:val="de-DE"/>
        </w:rPr>
        <w:t xml:space="preserve">: </w:t>
      </w:r>
      <w:r w:rsidRPr="0012329B">
        <w:rPr>
          <w:rStyle w:val="11VERLsungsschrift"/>
          <w:b w:val="0"/>
          <w:lang w:val="de-DE"/>
        </w:rPr>
        <w:t xml:space="preserve">Wir möchten </w:t>
      </w:r>
      <w:r w:rsidRPr="0012329B">
        <w:rPr>
          <w:rStyle w:val="11VERLsungsschrift"/>
          <w:lang w:val="de-DE"/>
        </w:rPr>
        <w:t>dir</w:t>
      </w:r>
      <w:r w:rsidRPr="0012329B">
        <w:rPr>
          <w:rStyle w:val="11VERLsungsschrift"/>
          <w:b w:val="0"/>
          <w:lang w:val="de-DE"/>
        </w:rPr>
        <w:t xml:space="preserve"> </w:t>
      </w:r>
      <w:r w:rsidRPr="0012329B">
        <w:rPr>
          <w:rStyle w:val="11VERLsungsschrift"/>
          <w:b w:val="0"/>
          <w:u w:val="single"/>
          <w:lang w:val="de-DE"/>
        </w:rPr>
        <w:t>einen Hund</w:t>
      </w:r>
      <w:r w:rsidRPr="0012329B">
        <w:rPr>
          <w:rStyle w:val="11VERLsungsschrift"/>
          <w:b w:val="0"/>
          <w:lang w:val="de-DE"/>
        </w:rPr>
        <w:t xml:space="preserve"> schenken.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 xml:space="preserve">                                                          DATIV  AKK.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b/>
          <w:bCs/>
          <w:lang w:val="de-DE"/>
        </w:rPr>
        <w:t>IV. Akkusativ vor Genitiv</w:t>
      </w:r>
      <w:r w:rsidRPr="0012329B">
        <w:rPr>
          <w:lang w:val="de-DE"/>
        </w:rPr>
        <w:t xml:space="preserve">: </w:t>
      </w:r>
      <w:r w:rsidRPr="0012329B">
        <w:rPr>
          <w:rStyle w:val="11VERLsungsschrift"/>
          <w:b w:val="0"/>
          <w:lang w:val="de-DE"/>
        </w:rPr>
        <w:t xml:space="preserve">Du beschuldigst </w:t>
      </w:r>
      <w:r w:rsidRPr="0012329B">
        <w:rPr>
          <w:rStyle w:val="11VERLsungsschrift"/>
          <w:lang w:val="de-DE"/>
        </w:rPr>
        <w:t>mich</w:t>
      </w:r>
      <w:r w:rsidRPr="0012329B">
        <w:rPr>
          <w:rStyle w:val="11VERLsungsschrift"/>
          <w:b w:val="0"/>
          <w:lang w:val="de-DE"/>
        </w:rPr>
        <w:t xml:space="preserve"> </w:t>
      </w:r>
      <w:r w:rsidRPr="0012329B">
        <w:rPr>
          <w:rStyle w:val="11VERLsungsschrift"/>
          <w:b w:val="0"/>
          <w:u w:val="single"/>
          <w:lang w:val="de-DE"/>
        </w:rPr>
        <w:t>des Diebstahls</w:t>
      </w:r>
      <w:r w:rsidRPr="0012329B">
        <w:rPr>
          <w:rStyle w:val="11VERLsungsschrift"/>
          <w:b w:val="0"/>
          <w:lang w:val="de-DE"/>
        </w:rPr>
        <w:t>?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 xml:space="preserve">                                                                   AKK.  GENITIV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  <w:lang w:val="de-DE"/>
        </w:rPr>
      </w:pPr>
      <w:r w:rsidRPr="0012329B">
        <w:rPr>
          <w:b/>
          <w:bCs/>
          <w:lang w:val="de-DE"/>
        </w:rPr>
        <w:t>V. präpositionale Gruppe vor Richtungsangabe</w:t>
      </w:r>
      <w:r w:rsidRPr="0012329B">
        <w:rPr>
          <w:lang w:val="de-DE"/>
        </w:rPr>
        <w:t xml:space="preserve">: </w:t>
      </w:r>
      <w:r w:rsidRPr="0012329B">
        <w:rPr>
          <w:rStyle w:val="11VERLsungsschrift"/>
          <w:b w:val="0"/>
          <w:lang w:val="de-DE"/>
        </w:rPr>
        <w:t xml:space="preserve">Ich fuhr </w:t>
      </w:r>
      <w:r w:rsidRPr="0012329B">
        <w:rPr>
          <w:rStyle w:val="11VERLsungsschrift"/>
          <w:lang w:val="de-DE"/>
        </w:rPr>
        <w:t>mit den Kindern</w:t>
      </w:r>
      <w:r w:rsidRPr="0012329B">
        <w:rPr>
          <w:rStyle w:val="11VERLsungsschrift"/>
          <w:b w:val="0"/>
          <w:lang w:val="de-DE"/>
        </w:rPr>
        <w:t xml:space="preserve"> </w:t>
      </w:r>
      <w:r w:rsidRPr="0012329B">
        <w:rPr>
          <w:rStyle w:val="11VERLsungsschrift"/>
          <w:b w:val="0"/>
          <w:u w:val="single"/>
          <w:lang w:val="de-DE"/>
        </w:rPr>
        <w:t xml:space="preserve">nach </w:t>
      </w:r>
      <w:proofErr w:type="spellStart"/>
      <w:r w:rsidRPr="0012329B">
        <w:rPr>
          <w:rStyle w:val="11VERLsungsschrift"/>
          <w:b w:val="0"/>
          <w:u w:val="single"/>
          <w:lang w:val="de-DE"/>
        </w:rPr>
        <w:t>Perg</w:t>
      </w:r>
      <w:proofErr w:type="spellEnd"/>
      <w:r w:rsidRPr="0012329B">
        <w:rPr>
          <w:rStyle w:val="11VERLsungsschrift"/>
          <w:b w:val="0"/>
          <w:lang w:val="de-DE"/>
        </w:rPr>
        <w:t>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 xml:space="preserve">                                                                                           PO                   RICHTUNG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 xml:space="preserve">* Durch eine </w:t>
      </w:r>
      <w:r w:rsidRPr="0012329B">
        <w:rPr>
          <w:b/>
          <w:lang w:val="de-DE"/>
        </w:rPr>
        <w:t>ungewöhnliche Satzgliedstellung</w:t>
      </w:r>
      <w:r w:rsidRPr="0012329B">
        <w:rPr>
          <w:lang w:val="de-DE"/>
        </w:rPr>
        <w:t xml:space="preserve"> (z. B. Spitzenstellung) können wichtige </w:t>
      </w:r>
      <w:r w:rsidRPr="0012329B">
        <w:rPr>
          <w:b/>
          <w:lang w:val="de-DE"/>
        </w:rPr>
        <w:t>Satzteile betont</w:t>
      </w:r>
      <w:r w:rsidRPr="0012329B">
        <w:rPr>
          <w:lang w:val="de-DE"/>
        </w:rPr>
        <w:t xml:space="preserve"> oder eine </w:t>
      </w:r>
      <w:r w:rsidRPr="0012329B">
        <w:rPr>
          <w:b/>
          <w:lang w:val="de-DE"/>
        </w:rPr>
        <w:t>besondere Verknüpfung</w:t>
      </w:r>
      <w:r w:rsidRPr="0012329B">
        <w:rPr>
          <w:lang w:val="de-DE"/>
        </w:rPr>
        <w:t xml:space="preserve"> zwischen zwei Sätzen hergestellt werden.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rStyle w:val="11VERLsungsschrift"/>
        </w:rPr>
        <w:t xml:space="preserve">Nach </w:t>
      </w:r>
      <w:proofErr w:type="spellStart"/>
      <w:r w:rsidRPr="0012329B">
        <w:rPr>
          <w:rStyle w:val="11VERLsungsschrift"/>
        </w:rPr>
        <w:t>Perg</w:t>
      </w:r>
      <w:proofErr w:type="spellEnd"/>
      <w:r w:rsidRPr="0012329B">
        <w:rPr>
          <w:rStyle w:val="11VERLsungsschrift"/>
        </w:rPr>
        <w:t xml:space="preserve"> </w:t>
      </w:r>
      <w:r w:rsidRPr="0012329B">
        <w:rPr>
          <w:rStyle w:val="11VERLsungsschrift"/>
          <w:b w:val="0"/>
        </w:rPr>
        <w:t>fuhr ich mit den Kindern.</w:t>
      </w:r>
      <w:r w:rsidRPr="0012329B">
        <w:t xml:space="preserve"> </w:t>
      </w:r>
      <w:r w:rsidRPr="0012329B">
        <w:tab/>
      </w:r>
      <w:r w:rsidRPr="0012329B">
        <w:rPr>
          <w:lang w:val="de-DE"/>
        </w:rPr>
        <w:tab/>
        <w:t xml:space="preserve">STATT: </w:t>
      </w:r>
      <w:r w:rsidRPr="0012329B">
        <w:t xml:space="preserve">Ich fuhr mit den Kindern nach </w:t>
      </w:r>
      <w:proofErr w:type="spellStart"/>
      <w:r w:rsidRPr="0012329B">
        <w:t>Perg</w:t>
      </w:r>
      <w:proofErr w:type="spellEnd"/>
      <w:r w:rsidRPr="0012329B">
        <w:t>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rStyle w:val="11VERLsungsschrift"/>
        </w:rPr>
        <w:t xml:space="preserve">Des Diebstahls </w:t>
      </w:r>
      <w:r w:rsidRPr="0012329B">
        <w:rPr>
          <w:rStyle w:val="11VERLsungsschrift"/>
          <w:b w:val="0"/>
        </w:rPr>
        <w:t>beschuldigst du mich?</w:t>
      </w:r>
      <w:r w:rsidRPr="0012329B">
        <w:rPr>
          <w:i/>
        </w:rPr>
        <w:t xml:space="preserve"> </w:t>
      </w:r>
      <w:r w:rsidRPr="0012329B">
        <w:rPr>
          <w:i/>
        </w:rPr>
        <w:tab/>
      </w:r>
      <w:r>
        <w:rPr>
          <w:i/>
        </w:rPr>
        <w:tab/>
      </w:r>
      <w:r w:rsidRPr="0012329B">
        <w:rPr>
          <w:lang w:val="de-DE"/>
        </w:rPr>
        <w:t xml:space="preserve">STATT: </w:t>
      </w:r>
      <w:r w:rsidRPr="0012329B">
        <w:t>Du beschuldigst mich des</w:t>
      </w:r>
      <w:r w:rsidRPr="0012329B">
        <w:rPr>
          <w:lang w:val="de-DE"/>
        </w:rPr>
        <w:t xml:space="preserve"> </w:t>
      </w:r>
      <w:r w:rsidRPr="0012329B">
        <w:t>Diebstahls?</w:t>
      </w:r>
    </w:p>
    <w:p w:rsid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12329B">
        <w:rPr>
          <w:rStyle w:val="11VERLsungsschrift"/>
        </w:rPr>
        <w:t xml:space="preserve">Das Reiten </w:t>
      </w:r>
      <w:r w:rsidRPr="0012329B">
        <w:rPr>
          <w:rStyle w:val="11VERLsungsschrift"/>
          <w:b w:val="0"/>
        </w:rPr>
        <w:t>lernte sie schon in ihrer Kindheit.</w:t>
      </w:r>
      <w:r w:rsidRPr="0012329B">
        <w:rPr>
          <w:lang w:val="de-DE"/>
        </w:rPr>
        <w:tab/>
        <w:t xml:space="preserve">STATT: </w:t>
      </w:r>
      <w:r w:rsidRPr="0012329B">
        <w:t xml:space="preserve">Sie lernte das Reiten schon in ihrer 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329B">
        <w:t>Kindheit.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i/>
        </w:rPr>
      </w:pP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lang w:val="de-DE"/>
        </w:rPr>
      </w:pPr>
      <w:r w:rsidRPr="0012329B">
        <w:rPr>
          <w:lang w:val="de-DE"/>
        </w:rPr>
        <w:t>* In der gesprochenen Sprache wird manches Satzglied ausgeklammert, also hinter den zweiten Prädikatsteil gestellt.</w:t>
      </w:r>
      <w:r w:rsidRPr="0012329B">
        <w:rPr>
          <w:i/>
        </w:rPr>
        <w:t xml:space="preserve"> </w:t>
      </w:r>
      <w:r w:rsidRPr="0012329B">
        <w:rPr>
          <w:lang w:val="de-DE"/>
        </w:rPr>
        <w:t xml:space="preserve">Solche </w:t>
      </w:r>
      <w:r w:rsidRPr="0012329B">
        <w:rPr>
          <w:b/>
          <w:lang w:val="de-DE"/>
        </w:rPr>
        <w:t>Ausklammerungen</w:t>
      </w:r>
      <w:r w:rsidRPr="0012329B">
        <w:rPr>
          <w:lang w:val="de-DE"/>
        </w:rPr>
        <w:t xml:space="preserve"> sollten Sie </w:t>
      </w:r>
      <w:r w:rsidRPr="0012329B">
        <w:rPr>
          <w:b/>
          <w:lang w:val="de-DE"/>
        </w:rPr>
        <w:t xml:space="preserve">im Schriftlichen </w:t>
      </w:r>
      <w:r w:rsidRPr="0012329B">
        <w:rPr>
          <w:lang w:val="de-DE"/>
        </w:rPr>
        <w:t>eher</w:t>
      </w:r>
      <w:r w:rsidRPr="0012329B">
        <w:rPr>
          <w:b/>
          <w:lang w:val="de-DE"/>
        </w:rPr>
        <w:t xml:space="preserve"> vermeiden</w:t>
      </w:r>
      <w:r w:rsidRPr="0012329B">
        <w:rPr>
          <w:lang w:val="de-DE"/>
        </w:rPr>
        <w:t>: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rPr>
          <w:rStyle w:val="11VERLsungsschrift"/>
          <w:b w:val="0"/>
        </w:rPr>
      </w:pPr>
      <w:r w:rsidRPr="0012329B">
        <w:rPr>
          <w:lang w:val="de-DE"/>
        </w:rPr>
        <w:t>KORREKT:</w:t>
      </w:r>
      <w:r w:rsidRPr="0012329B">
        <w:t xml:space="preserve"> </w:t>
      </w:r>
      <w:r w:rsidRPr="0012329B">
        <w:rPr>
          <w:rStyle w:val="11VERLsungsschrift"/>
          <w:b w:val="0"/>
        </w:rPr>
        <w:t xml:space="preserve">Er wollte </w:t>
      </w:r>
      <w:r w:rsidRPr="0012329B">
        <w:rPr>
          <w:rStyle w:val="11VERLsungsschrift"/>
          <w:b w:val="0"/>
          <w:u w:val="single"/>
        </w:rPr>
        <w:t>wegen dieser Sache</w:t>
      </w:r>
      <w:r w:rsidRPr="0012329B">
        <w:rPr>
          <w:rStyle w:val="11VERLsungsschrift"/>
          <w:b w:val="0"/>
        </w:rPr>
        <w:t xml:space="preserve"> nicht mehr zu uns kommen.</w:t>
      </w:r>
    </w:p>
    <w:p w:rsidR="0012329B" w:rsidRPr="0012329B" w:rsidRDefault="0012329B" w:rsidP="00F36833">
      <w:pPr>
        <w:pStyle w:val="04VERGrundschrift10pt"/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</w:pPr>
      <w:r w:rsidRPr="0012329B">
        <w:rPr>
          <w:lang w:val="de-DE"/>
        </w:rPr>
        <w:t>AUSKLAMMERUNG:</w:t>
      </w:r>
      <w:r w:rsidRPr="0012329B">
        <w:t xml:space="preserve"> Er wollte nicht mehr zu uns kommen </w:t>
      </w:r>
      <w:r w:rsidRPr="0012329B">
        <w:rPr>
          <w:i/>
          <w:u w:val="single"/>
        </w:rPr>
        <w:t>wegen dieser Sache</w:t>
      </w:r>
      <w:r w:rsidRPr="0012329B">
        <w:t>.</w:t>
      </w:r>
    </w:p>
    <w:p w:rsidR="0012329B" w:rsidRPr="0012329B" w:rsidRDefault="0012329B" w:rsidP="0012329B">
      <w:pPr>
        <w:pStyle w:val="04VERGrundschrift10pt"/>
        <w:rPr>
          <w:b/>
          <w:lang w:val="de-DE"/>
        </w:rPr>
      </w:pPr>
    </w:p>
    <w:p w:rsidR="0012329B" w:rsidRPr="0012329B" w:rsidRDefault="0012329B" w:rsidP="0012329B">
      <w:pPr>
        <w:pStyle w:val="03VERArbeitsfragen"/>
      </w:pPr>
      <w:r w:rsidRPr="0012329B">
        <w:t>Aufgabe 1: Beachten Sie die obigen Grundsät</w:t>
      </w:r>
      <w:bookmarkStart w:id="0" w:name="_GoBack"/>
      <w:bookmarkEnd w:id="0"/>
      <w:r w:rsidRPr="0012329B">
        <w:t>ze der Satzgliedstellung (I–V) und schreiben Sie folgende Sätze richtig auf!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29"/>
      </w:tblGrid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1. Gerne blieben wir am Meer noch zwei Wochen.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  <w:rPr>
                <w:rStyle w:val="11VERLsungsschrift"/>
              </w:rPr>
            </w:pPr>
            <w:r w:rsidRPr="0012329B">
              <w:rPr>
                <w:rStyle w:val="11VERLsungsschrift"/>
              </w:rPr>
              <w:t>Gerne blieben wir noch zwei Wochen am Meer.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2. Sie werden in Paris noch ein paar Tage bleiben.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3. Ich wurde in Linz 1969 geboren.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4. Kann man etwas dem Gast anbieten?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5. Sie schenkten einen Fußball ihrem Kollegen.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6. Er wollte nicht mehr zum Ball wegen dieser Sache kommen.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</w:tbl>
    <w:p w:rsidR="0012329B" w:rsidRDefault="0012329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5329"/>
      </w:tblGrid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lastRenderedPageBreak/>
              <w:t>7. Die Tochter fährt nach Hause mit dem Zug.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8. Sie will ins Theater mit ihm gehen.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>9. Dann spuckte das Tier ins Gesicht dem Wanderer.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t xml:space="preserve"> </w:t>
            </w: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rPr>
                <w:lang w:val="de-DE"/>
              </w:rPr>
              <w:t>10. Sehen wir uns beim Clubbing nächste Woche?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12329B">
            <w:pPr>
              <w:pStyle w:val="10VERSchreibzeilebisRand"/>
            </w:pPr>
            <w:r w:rsidRPr="0012329B">
              <w:rPr>
                <w:lang w:val="de-DE"/>
              </w:rPr>
              <w:t>11. Sie erzählte die ganze Geschichte ihm.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</w:p>
        </w:tc>
      </w:tr>
      <w:tr w:rsidR="0012329B" w:rsidRPr="0012329B" w:rsidTr="0012329B">
        <w:tc>
          <w:tcPr>
            <w:tcW w:w="4422" w:type="dxa"/>
          </w:tcPr>
          <w:p w:rsidR="0012329B" w:rsidRPr="0012329B" w:rsidRDefault="0012329B" w:rsidP="00896891">
            <w:pPr>
              <w:pStyle w:val="10VERSchreibzeilebisRand"/>
            </w:pPr>
            <w:r w:rsidRPr="0012329B">
              <w:rPr>
                <w:lang w:val="de-DE"/>
              </w:rPr>
              <w:t xml:space="preserve">12. Gestern hat die Firma </w:t>
            </w:r>
            <w:r w:rsidR="00896891">
              <w:rPr>
                <w:lang w:val="de-DE"/>
              </w:rPr>
              <w:t>p</w:t>
            </w:r>
            <w:r w:rsidRPr="0012329B">
              <w:rPr>
                <w:lang w:val="de-DE"/>
              </w:rPr>
              <w:t xml:space="preserve">er Post das Buch </w:t>
            </w:r>
            <w:r w:rsidR="00896891">
              <w:rPr>
                <w:lang w:val="de-DE"/>
              </w:rPr>
              <w:t>ver</w:t>
            </w:r>
            <w:r w:rsidRPr="0012329B">
              <w:rPr>
                <w:lang w:val="de-DE"/>
              </w:rPr>
              <w:t>schickt.</w:t>
            </w:r>
          </w:p>
        </w:tc>
        <w:tc>
          <w:tcPr>
            <w:tcW w:w="5329" w:type="dxa"/>
          </w:tcPr>
          <w:p w:rsidR="0012329B" w:rsidRPr="0012329B" w:rsidRDefault="0012329B" w:rsidP="0012329B">
            <w:pPr>
              <w:pStyle w:val="10VERSchreibzeilebisRand"/>
            </w:pPr>
          </w:p>
        </w:tc>
      </w:tr>
    </w:tbl>
    <w:p w:rsidR="0012329B" w:rsidRPr="0012329B" w:rsidRDefault="0012329B" w:rsidP="0012329B">
      <w:pPr>
        <w:pStyle w:val="04VERGrundschrift10pt"/>
        <w:rPr>
          <w:lang w:val="de-DE"/>
        </w:rPr>
      </w:pPr>
    </w:p>
    <w:p w:rsidR="0012329B" w:rsidRPr="0012329B" w:rsidRDefault="0012329B" w:rsidP="0012329B">
      <w:pPr>
        <w:pStyle w:val="03VERArbeitsfragen"/>
      </w:pPr>
      <w:r w:rsidRPr="0012329B">
        <w:t>Aufgabe 2: Bilden Sie mit folgenden Satzgliedern korrekte Sätze in unbetonter Stellung! Beachten Sie das Beispiel!</w:t>
      </w:r>
    </w:p>
    <w:p w:rsidR="0012329B" w:rsidRPr="0012329B" w:rsidRDefault="0012329B" w:rsidP="00E621C0">
      <w:pPr>
        <w:pStyle w:val="10VERSchreibzeilebisRand"/>
      </w:pPr>
      <w:r w:rsidRPr="0012329B">
        <w:t>1. Verkehrschaos / Schneemassen / Vorarlberg / auslösen (</w:t>
      </w:r>
      <w:proofErr w:type="spellStart"/>
      <w:r w:rsidRPr="0012329B">
        <w:t>Prät</w:t>
      </w:r>
      <w:proofErr w:type="spellEnd"/>
      <w:r w:rsidRPr="0012329B">
        <w:t>.)</w:t>
      </w:r>
    </w:p>
    <w:p w:rsidR="0012329B" w:rsidRPr="00E621C0" w:rsidRDefault="0012329B" w:rsidP="00E621C0">
      <w:pPr>
        <w:pStyle w:val="10VERSchreibzeilebisRand"/>
        <w:rPr>
          <w:rStyle w:val="11VERLsungsschrift"/>
        </w:rPr>
      </w:pPr>
      <w:r w:rsidRPr="00E621C0">
        <w:rPr>
          <w:rStyle w:val="11VERLsungsschrift"/>
        </w:rPr>
        <w:t>Schneemassen lösten in Vorarlberg ein Verkehrschaos aus.</w:t>
      </w:r>
    </w:p>
    <w:p w:rsidR="0012329B" w:rsidRPr="0012329B" w:rsidRDefault="0012329B" w:rsidP="00E621C0">
      <w:pPr>
        <w:pStyle w:val="10VERSchreibzeilebisRand"/>
      </w:pPr>
      <w:r w:rsidRPr="0012329B">
        <w:t xml:space="preserve">2. Kinder / </w:t>
      </w:r>
      <w:r w:rsidR="00E621C0">
        <w:t>zum Geburtstag</w:t>
      </w:r>
      <w:r w:rsidRPr="0012329B">
        <w:t xml:space="preserve"> / backen (Präsens) / der Mutter</w:t>
      </w:r>
      <w:r w:rsidR="00E621C0">
        <w:t xml:space="preserve"> / einen Kuchen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 xml:space="preserve">3. Schwester / dem Bruder / verraten (Perfekt) / Geheimnis 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 xml:space="preserve">4. mit mir / am Freitag / er / geht (Präsens) / ins Kino 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>5. Sängerin / mit ihrem Hit / dritter Platz / erreichen (</w:t>
      </w:r>
      <w:proofErr w:type="spellStart"/>
      <w:r w:rsidRPr="0012329B">
        <w:t>Prät</w:t>
      </w:r>
      <w:proofErr w:type="spellEnd"/>
      <w:r w:rsidRPr="0012329B">
        <w:t xml:space="preserve">.) 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>6. mit dem Fahrrad / meine Freundin / fahren (Futur) / in die Schule / täglich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 xml:space="preserve">7. Hausübung / wir / erledigen (Perfekt)? / heute / bereits 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 xml:space="preserve">8. Niki / an der Kassa / bezahlen (Perfekt) / sein Eis 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>9. Vater / noch / guter Rat / dem Sohn / mitgeben (</w:t>
      </w:r>
      <w:proofErr w:type="spellStart"/>
      <w:r w:rsidRPr="0012329B">
        <w:t>Prät</w:t>
      </w:r>
      <w:proofErr w:type="spellEnd"/>
      <w:r w:rsidRPr="0012329B">
        <w:t xml:space="preserve">.) </w:t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12329B">
      <w:pPr>
        <w:pStyle w:val="04VERGrundschrift10pt"/>
        <w:rPr>
          <w:lang w:val="de-DE"/>
        </w:rPr>
      </w:pPr>
    </w:p>
    <w:p w:rsidR="0012329B" w:rsidRPr="0012329B" w:rsidRDefault="0012329B" w:rsidP="00E621C0">
      <w:pPr>
        <w:pStyle w:val="03VERArbeitsfragen"/>
      </w:pPr>
      <w:r w:rsidRPr="0012329B">
        <w:t>Aufgabe 3: Setzen Sie die Sätze richtig fort!</w:t>
      </w:r>
    </w:p>
    <w:p w:rsidR="0012329B" w:rsidRPr="0012329B" w:rsidRDefault="0012329B" w:rsidP="00E621C0">
      <w:pPr>
        <w:pStyle w:val="10VERSchreibzeilebisRand"/>
      </w:pPr>
      <w:r w:rsidRPr="0012329B">
        <w:t xml:space="preserve">1. [meine Schwester / wir / in Hamburg / zu Ostern / besuchen (Futur)] // </w:t>
      </w:r>
      <w:r w:rsidRPr="00E621C0">
        <w:rPr>
          <w:rStyle w:val="07VERFett"/>
        </w:rPr>
        <w:t xml:space="preserve">Anlässlich ihres Geburtstages </w:t>
      </w:r>
      <w:r w:rsidR="00E621C0" w:rsidRPr="00E621C0">
        <w:rPr>
          <w:rStyle w:val="07VERFett"/>
        </w:rPr>
        <w:t xml:space="preserve">… </w:t>
      </w:r>
      <w:r w:rsidRPr="00E621C0">
        <w:rPr>
          <w:rStyle w:val="11VERLsungsschrift"/>
        </w:rPr>
        <w:t>werden wir meine Schwester zu Ostern in Hamburg besuchen.</w:t>
      </w:r>
    </w:p>
    <w:p w:rsidR="0012329B" w:rsidRPr="0012329B" w:rsidRDefault="0012329B" w:rsidP="00E621C0">
      <w:pPr>
        <w:pStyle w:val="10VERSchreibzeilebisRand"/>
      </w:pPr>
      <w:r w:rsidRPr="0012329B">
        <w:t xml:space="preserve">2. [noch immer nicht / auf unsere Reklamation / antworten (Perfekt)] // </w:t>
      </w:r>
      <w:r w:rsidRPr="0012329B">
        <w:rPr>
          <w:b/>
        </w:rPr>
        <w:t>Die Firma …</w:t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  <w:rPr>
          <w:b/>
        </w:rPr>
      </w:pPr>
      <w:r w:rsidRPr="0012329B">
        <w:lastRenderedPageBreak/>
        <w:t xml:space="preserve">3. [eine furchtbare Tat / ihn / beschuldigen (Präsens)] // </w:t>
      </w:r>
      <w:r w:rsidRPr="0012329B">
        <w:rPr>
          <w:b/>
        </w:rPr>
        <w:t>Die Polizei …</w:t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 xml:space="preserve">4.  [einen großen Fernseher / möchten (Präsens) / morgen / kaufen] // </w:t>
      </w:r>
      <w:r w:rsidRPr="0012329B">
        <w:rPr>
          <w:b/>
        </w:rPr>
        <w:t>Mein Bruder …</w:t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 xml:space="preserve">5. [gehen / gern / ins Kino / am Abend] // </w:t>
      </w:r>
      <w:r w:rsidRPr="0012329B">
        <w:rPr>
          <w:b/>
        </w:rPr>
        <w:t>Kurt und Maria …</w:t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E621C0">
      <w:pPr>
        <w:pStyle w:val="10VERSchreibzeilebisRand"/>
      </w:pPr>
      <w:r w:rsidRPr="0012329B">
        <w:t xml:space="preserve">6. [um unsere kleinen Neffen / sich kümmern / am Wochenende / oft] // </w:t>
      </w:r>
      <w:r w:rsidRPr="0012329B">
        <w:rPr>
          <w:b/>
          <w:bCs/>
        </w:rPr>
        <w:t>Wir …</w:t>
      </w:r>
    </w:p>
    <w:p w:rsidR="0012329B" w:rsidRPr="0012329B" w:rsidRDefault="0012329B" w:rsidP="00E621C0">
      <w:pPr>
        <w:pStyle w:val="10VERSchreibzeilebisRand"/>
      </w:pPr>
      <w:r w:rsidRPr="0012329B">
        <w:tab/>
      </w:r>
      <w:r w:rsidRPr="0012329B">
        <w:tab/>
      </w:r>
    </w:p>
    <w:p w:rsidR="0012329B" w:rsidRPr="0012329B" w:rsidRDefault="0012329B" w:rsidP="0012329B">
      <w:pPr>
        <w:pStyle w:val="04VERGrundschrift10pt"/>
        <w:rPr>
          <w:lang w:val="de-DE"/>
        </w:rPr>
      </w:pPr>
    </w:p>
    <w:p w:rsidR="0012329B" w:rsidRPr="0012329B" w:rsidRDefault="0012329B" w:rsidP="00E621C0">
      <w:pPr>
        <w:pStyle w:val="03VERArbeitsfragen"/>
      </w:pPr>
      <w:r w:rsidRPr="0012329B">
        <w:t xml:space="preserve">Aufgabe 4: </w:t>
      </w:r>
      <w:r w:rsidR="00E621C0">
        <w:t>Ändern Sie</w:t>
      </w:r>
      <w:r w:rsidRPr="0012329B">
        <w:t xml:space="preserve"> die Satzgliedstellung des zweiten Satzes so, dass mit einem anderen Satzglied an der Spitze eine bessere Verknüpfung zwischen den Sätze besteht!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 xml:space="preserve">1. Wir stehen immer um sechs auf. </w:t>
            </w:r>
          </w:p>
        </w:tc>
        <w:tc>
          <w:tcPr>
            <w:tcW w:w="4819" w:type="dxa"/>
          </w:tcPr>
          <w:p w:rsidR="0012329B" w:rsidRPr="0012329B" w:rsidRDefault="00F36833" w:rsidP="00E621C0">
            <w:pPr>
              <w:pStyle w:val="10VERSchreibzeilebisRand"/>
            </w:pPr>
            <w: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23.85pt;margin-top:17.65pt;width:30.55pt;height:9.55pt;flip:x;z-index:251660288;mso-position-horizontal-relative:text;mso-position-vertical-relative:text" o:connectortype="straight" strokecolor="#0070c0" strokeweight="1pt">
                  <v:stroke endarrow="block"/>
                </v:shape>
              </w:pict>
            </w:r>
            <w:r w:rsidR="0012329B" w:rsidRPr="0012329B">
              <w:t>Wir haben heute verschlafen.</w:t>
            </w:r>
          </w:p>
          <w:p w:rsidR="0012329B" w:rsidRPr="00E621C0" w:rsidRDefault="0012329B" w:rsidP="00E621C0">
            <w:pPr>
              <w:pStyle w:val="10VERSchreibzeilebisRand"/>
              <w:rPr>
                <w:rStyle w:val="11VERLsungsschrift"/>
              </w:rPr>
            </w:pPr>
            <w:r w:rsidRPr="00E621C0">
              <w:rPr>
                <w:rStyle w:val="11VERLsungsschrift"/>
              </w:rPr>
              <w:t>Heute haben wir verschlafen</w:t>
            </w:r>
            <w:r w:rsidR="00E621C0">
              <w:rPr>
                <w:rStyle w:val="11VERLsungsschrift"/>
              </w:rPr>
              <w:t>.</w:t>
            </w:r>
          </w:p>
        </w:tc>
      </w:tr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 xml:space="preserve">2. Ich ging dann in den Park. </w:t>
            </w:r>
          </w:p>
        </w:tc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Ich wollte mich dort kurz ausruhen.</w:t>
            </w:r>
          </w:p>
          <w:p w:rsidR="0012329B" w:rsidRPr="0012329B" w:rsidRDefault="0012329B" w:rsidP="00E621C0">
            <w:pPr>
              <w:pStyle w:val="10VERSchreibzeilebisRand"/>
            </w:pPr>
          </w:p>
        </w:tc>
      </w:tr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 xml:space="preserve">3. Sie schauten sich einige Häuser an. </w:t>
            </w:r>
          </w:p>
        </w:tc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Es war nicht das richtige Objekt dabei.</w:t>
            </w:r>
          </w:p>
          <w:p w:rsidR="0012329B" w:rsidRPr="0012329B" w:rsidRDefault="0012329B" w:rsidP="00E621C0">
            <w:pPr>
              <w:pStyle w:val="10VERSchreibzeilebisRand"/>
            </w:pPr>
          </w:p>
        </w:tc>
      </w:tr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 xml:space="preserve">4. Sie hatte es ziemlich eilig. </w:t>
            </w:r>
          </w:p>
        </w:tc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Sie nahm deshalb eine Abkürzung.</w:t>
            </w:r>
          </w:p>
          <w:p w:rsidR="0012329B" w:rsidRPr="0012329B" w:rsidRDefault="0012329B" w:rsidP="00E621C0">
            <w:pPr>
              <w:pStyle w:val="10VERSchreibzeilebisRand"/>
            </w:pPr>
          </w:p>
        </w:tc>
      </w:tr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5. Er hat gesagt, er habe einen Muskelkater</w:t>
            </w:r>
            <w:r w:rsidR="00E621C0">
              <w:t>.</w:t>
            </w:r>
          </w:p>
        </w:tc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Wir kennen das schon von ihm!</w:t>
            </w:r>
          </w:p>
          <w:p w:rsidR="0012329B" w:rsidRPr="0012329B" w:rsidRDefault="0012329B" w:rsidP="00E621C0">
            <w:pPr>
              <w:pStyle w:val="10VERSchreibzeilebisRand"/>
            </w:pPr>
          </w:p>
        </w:tc>
      </w:tr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6. Dem Gast hat das Essen geschmeckt.</w:t>
            </w:r>
          </w:p>
        </w:tc>
        <w:tc>
          <w:tcPr>
            <w:tcW w:w="4819" w:type="dxa"/>
          </w:tcPr>
          <w:p w:rsidR="0012329B" w:rsidRPr="0012329B" w:rsidRDefault="00E621C0" w:rsidP="00E621C0">
            <w:pPr>
              <w:pStyle w:val="10VERSchreibzeilebisRand"/>
            </w:pPr>
            <w:r>
              <w:t>Er</w:t>
            </w:r>
            <w:r w:rsidR="0012329B" w:rsidRPr="0012329B">
              <w:t xml:space="preserve"> macht dem Koch daher ein Kompliment.</w:t>
            </w:r>
          </w:p>
          <w:p w:rsidR="0012329B" w:rsidRPr="0012329B" w:rsidRDefault="0012329B" w:rsidP="00E621C0">
            <w:pPr>
              <w:pStyle w:val="10VERSchreibzeilebisRand"/>
            </w:pPr>
          </w:p>
        </w:tc>
      </w:tr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7. Marie las zwei Stunden die Zeitung.</w:t>
            </w:r>
          </w:p>
        </w:tc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Marie wusste danach auch nichts über die Krise im Süden.</w:t>
            </w:r>
          </w:p>
          <w:p w:rsidR="0012329B" w:rsidRPr="0012329B" w:rsidRDefault="0012329B" w:rsidP="00E621C0">
            <w:pPr>
              <w:pStyle w:val="10VERSchreibzeilebisRand"/>
            </w:pPr>
          </w:p>
        </w:tc>
      </w:tr>
      <w:tr w:rsidR="0012329B" w:rsidRPr="0012329B" w:rsidTr="00E621C0"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8. Heute habe ich keine Zeit mehr.</w:t>
            </w:r>
          </w:p>
        </w:tc>
        <w:tc>
          <w:tcPr>
            <w:tcW w:w="4819" w:type="dxa"/>
          </w:tcPr>
          <w:p w:rsidR="0012329B" w:rsidRPr="0012329B" w:rsidRDefault="0012329B" w:rsidP="00E621C0">
            <w:pPr>
              <w:pStyle w:val="10VERSchreibzeilebisRand"/>
            </w:pPr>
            <w:r w:rsidRPr="0012329B">
              <w:t>Wir werden morgen alles nachholen – keine Sorge!</w:t>
            </w:r>
          </w:p>
        </w:tc>
      </w:tr>
    </w:tbl>
    <w:p w:rsidR="0012329B" w:rsidRPr="0012329B" w:rsidRDefault="0012329B" w:rsidP="0012329B">
      <w:pPr>
        <w:pStyle w:val="04VERGrundschrift10pt"/>
        <w:rPr>
          <w:b/>
          <w:lang w:val="de-DE"/>
        </w:rPr>
      </w:pPr>
    </w:p>
    <w:p w:rsidR="00711A83" w:rsidRPr="0012329B" w:rsidRDefault="00711A83" w:rsidP="0012329B">
      <w:pPr>
        <w:pStyle w:val="04VERGrundschrift10pt"/>
      </w:pPr>
    </w:p>
    <w:sectPr w:rsidR="00711A83" w:rsidRPr="0012329B" w:rsidSect="00175CE4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361" w:right="1134" w:bottom="1361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BFA" w:rsidRDefault="00110BFA" w:rsidP="000B1DC7">
      <w:r>
        <w:separator/>
      </w:r>
    </w:p>
  </w:endnote>
  <w:endnote w:type="continuationSeparator" w:id="0">
    <w:p w:rsidR="00110BFA" w:rsidRDefault="00110BFA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074C" w:rsidRPr="00334EC5" w:rsidRDefault="00F3074C" w:rsidP="00175CE4">
    <w:pPr>
      <w:pStyle w:val="06VERFuzeile"/>
      <w:pBdr>
        <w:top w:val="single" w:sz="4" w:space="1" w:color="auto"/>
      </w:pBdr>
      <w:tabs>
        <w:tab w:val="clear" w:pos="9072"/>
        <w:tab w:val="right" w:pos="9638"/>
      </w:tabs>
    </w:pPr>
    <w:r>
      <w:t>© VERITAS-Verlag, Linz</w:t>
    </w:r>
    <w:r>
      <w:tab/>
    </w:r>
    <w:r w:rsidRPr="00334EC5">
      <w:tab/>
    </w:r>
    <w:r w:rsidR="003075E5">
      <w:rPr>
        <w:rStyle w:val="09VERUnterstrichen"/>
        <w:u w:val="none"/>
      </w:rPr>
      <w:t xml:space="preserve">Mag. Ewald </w:t>
    </w:r>
    <w:proofErr w:type="spellStart"/>
    <w:r w:rsidR="003075E5">
      <w:rPr>
        <w:rStyle w:val="09VERUnterstrichen"/>
        <w:u w:val="none"/>
      </w:rPr>
      <w:t>Cerwenka</w:t>
    </w:r>
    <w:proofErr w:type="spellEnd"/>
    <w:r>
      <w:t xml:space="preserve"> </w:t>
    </w:r>
  </w:p>
  <w:p w:rsidR="00F3074C" w:rsidRDefault="00F3074C" w:rsidP="00175CE4">
    <w:pPr>
      <w:pStyle w:val="06VERFuzeile"/>
      <w:tabs>
        <w:tab w:val="clear" w:pos="9072"/>
        <w:tab w:val="right" w:pos="9638"/>
      </w:tabs>
    </w:pPr>
    <w:r>
      <w:rPr>
        <w:rStyle w:val="09VERUnterstrichen"/>
        <w:u w:val="none"/>
      </w:rPr>
      <w:tab/>
    </w:r>
    <w:r>
      <w:tab/>
    </w:r>
    <w:r w:rsidR="00FC311A" w:rsidRPr="00B84989">
      <w:rPr>
        <w:rStyle w:val="07VERFett"/>
        <w:b w:val="0"/>
      </w:rPr>
      <w:fldChar w:fldCharType="begin"/>
    </w:r>
    <w:r w:rsidRPr="00B84989">
      <w:rPr>
        <w:rStyle w:val="07VERFett"/>
        <w:b w:val="0"/>
      </w:rPr>
      <w:instrText xml:space="preserve"> PAGE   \* MERGEFORMAT </w:instrText>
    </w:r>
    <w:r w:rsidR="00FC311A" w:rsidRPr="00B84989">
      <w:rPr>
        <w:rStyle w:val="07VERFett"/>
        <w:b w:val="0"/>
      </w:rPr>
      <w:fldChar w:fldCharType="separate"/>
    </w:r>
    <w:r w:rsidR="00F36833">
      <w:rPr>
        <w:rStyle w:val="07VERFett"/>
        <w:b w:val="0"/>
        <w:noProof/>
      </w:rPr>
      <w:t>3</w:t>
    </w:r>
    <w:r w:rsidR="00FC311A" w:rsidRPr="00B84989">
      <w:rPr>
        <w:rStyle w:val="07VER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0FE" w:rsidRDefault="003F10FE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BFA" w:rsidRDefault="00110BFA" w:rsidP="000B1DC7">
      <w:r>
        <w:separator/>
      </w:r>
    </w:p>
  </w:footnote>
  <w:footnote w:type="continuationSeparator" w:id="0">
    <w:p w:rsidR="00110BFA" w:rsidRDefault="00110BFA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75E5" w:rsidRPr="003075E5" w:rsidRDefault="0041221A" w:rsidP="003075E5">
    <w:pPr>
      <w:pStyle w:val="06VERKopfzeile"/>
      <w:pBdr>
        <w:bottom w:val="single" w:sz="4" w:space="1" w:color="auto"/>
      </w:pBdr>
      <w:rPr>
        <w:rStyle w:val="09VERUnterstrichen"/>
        <w:u w:val="none"/>
      </w:rPr>
    </w:pPr>
    <w:r>
      <w:rPr>
        <w:noProof/>
        <w:lang w:eastAsia="de-AT" w:bidi="ar-SA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5143500</wp:posOffset>
          </wp:positionH>
          <wp:positionV relativeFrom="paragraph">
            <wp:posOffset>13335</wp:posOffset>
          </wp:positionV>
          <wp:extent cx="982345" cy="270510"/>
          <wp:effectExtent l="19050" t="0" r="8255" b="0"/>
          <wp:wrapSquare wrapText="bothSides"/>
          <wp:docPr id="1" name="Bild 1" descr="veritas_logo_S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itas_logo_S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345" cy="270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36833">
      <w:rPr>
        <w:noProof/>
        <w:lang w:eastAsia="de-AT" w:bidi="ar-SA"/>
      </w:rPr>
      <w:t>ARBEITSBLATT:</w:t>
    </w:r>
    <w:r w:rsidR="0012329B">
      <w:rPr>
        <w:rStyle w:val="09VERUnterstrichen"/>
        <w:u w:val="none"/>
      </w:rPr>
      <w:t xml:space="preserve"> Satzglieder</w:t>
    </w:r>
  </w:p>
  <w:p w:rsidR="00F3074C" w:rsidRPr="00B84989" w:rsidRDefault="003075E5" w:rsidP="00B84989">
    <w:pPr>
      <w:pStyle w:val="06VERKopfzeile"/>
      <w:pBdr>
        <w:bottom w:val="single" w:sz="4" w:space="1" w:color="auto"/>
      </w:pBdr>
      <w:rPr>
        <w:rStyle w:val="09VERUnterstrichen"/>
        <w:u w:val="none"/>
      </w:rPr>
    </w:pPr>
    <w:r w:rsidRPr="00F36833">
      <w:rPr>
        <w:rStyle w:val="08VERKursiv"/>
      </w:rPr>
      <w:t>SMS – Spaß mit Sprache 2</w:t>
    </w:r>
    <w:r w:rsidR="00627CF8" w:rsidRPr="00F36833">
      <w:rPr>
        <w:rStyle w:val="08VERKursiv"/>
      </w:rPr>
      <w:t xml:space="preserve"> BMS. Übungsbuch. E-BOOK</w:t>
    </w:r>
    <w:r w:rsidR="00627CF8">
      <w:t>,</w:t>
    </w:r>
    <w:r>
      <w:t xml:space="preserve"> S.</w:t>
    </w:r>
    <w:r w:rsidR="0012329B">
      <w:t xml:space="preserve"> 120</w:t>
    </w:r>
    <w:r w:rsidR="00F3074C" w:rsidRPr="00B84989">
      <w:rPr>
        <w:rStyle w:val="09VERUnterstrichen"/>
        <w:u w:val="non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5VERAufzaehlungLinie10p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34B78"/>
    <w:multiLevelType w:val="hybridMultilevel"/>
    <w:tmpl w:val="D890881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E1861"/>
    <w:multiLevelType w:val="hybridMultilevel"/>
    <w:tmpl w:val="7A8E2690"/>
    <w:lvl w:ilvl="0" w:tplc="8D78CF76">
      <w:start w:val="1"/>
      <w:numFmt w:val="bullet"/>
      <w:pStyle w:val="05VERAufzaehlungRaute10pt"/>
      <w:lvlText w:val=""/>
      <w:lvlJc w:val="left"/>
      <w:pPr>
        <w:ind w:left="360" w:hanging="360"/>
      </w:pPr>
      <w:rPr>
        <w:rFonts w:ascii="Wingdings 2" w:hAnsi="Wingdings 2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87A3D"/>
    <w:multiLevelType w:val="hybridMultilevel"/>
    <w:tmpl w:val="6C08D70A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formatting="1" w:enforcement="0"/>
  <w:defaultTabStop w:val="708"/>
  <w:autoHyphenation/>
  <w:hyphenationZone w:val="425"/>
  <w:characterSpacingControl w:val="doNotCompress"/>
  <w:hdrShapeDefaults>
    <o:shapedefaults v:ext="edit" spidmax="52225">
      <o:colormenu v:ext="edit" strokecolor="#0070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75E5"/>
    <w:rsid w:val="0001663C"/>
    <w:rsid w:val="000A40A6"/>
    <w:rsid w:val="000B0A8F"/>
    <w:rsid w:val="000B1DC7"/>
    <w:rsid w:val="000C059F"/>
    <w:rsid w:val="000C42FD"/>
    <w:rsid w:val="000C5A12"/>
    <w:rsid w:val="000F49A6"/>
    <w:rsid w:val="00110BFA"/>
    <w:rsid w:val="0011522E"/>
    <w:rsid w:val="0012329B"/>
    <w:rsid w:val="0012687D"/>
    <w:rsid w:val="001348B5"/>
    <w:rsid w:val="00134CB8"/>
    <w:rsid w:val="00135CEE"/>
    <w:rsid w:val="0015175B"/>
    <w:rsid w:val="00160407"/>
    <w:rsid w:val="00175CE4"/>
    <w:rsid w:val="001A3563"/>
    <w:rsid w:val="001B54E7"/>
    <w:rsid w:val="001F475B"/>
    <w:rsid w:val="002220CB"/>
    <w:rsid w:val="00236A11"/>
    <w:rsid w:val="002571E8"/>
    <w:rsid w:val="00281900"/>
    <w:rsid w:val="002B6BCD"/>
    <w:rsid w:val="002C7873"/>
    <w:rsid w:val="002D0DD2"/>
    <w:rsid w:val="002D0DFC"/>
    <w:rsid w:val="002E23B6"/>
    <w:rsid w:val="002E2A18"/>
    <w:rsid w:val="002F213B"/>
    <w:rsid w:val="00301DB5"/>
    <w:rsid w:val="003075E5"/>
    <w:rsid w:val="003077B9"/>
    <w:rsid w:val="00334EC5"/>
    <w:rsid w:val="00355277"/>
    <w:rsid w:val="003A6B58"/>
    <w:rsid w:val="003B0AA3"/>
    <w:rsid w:val="003E782E"/>
    <w:rsid w:val="003F10FE"/>
    <w:rsid w:val="003F65BE"/>
    <w:rsid w:val="003F6CB1"/>
    <w:rsid w:val="0041221A"/>
    <w:rsid w:val="00436C33"/>
    <w:rsid w:val="00437912"/>
    <w:rsid w:val="004634C9"/>
    <w:rsid w:val="00483AA2"/>
    <w:rsid w:val="00487403"/>
    <w:rsid w:val="0049032C"/>
    <w:rsid w:val="004A1F31"/>
    <w:rsid w:val="004B19CC"/>
    <w:rsid w:val="004B7489"/>
    <w:rsid w:val="004D4B4D"/>
    <w:rsid w:val="00515EEE"/>
    <w:rsid w:val="00557653"/>
    <w:rsid w:val="005A2201"/>
    <w:rsid w:val="005A394A"/>
    <w:rsid w:val="005D5A4C"/>
    <w:rsid w:val="005E264B"/>
    <w:rsid w:val="005F21DF"/>
    <w:rsid w:val="00603369"/>
    <w:rsid w:val="0060621C"/>
    <w:rsid w:val="0061583D"/>
    <w:rsid w:val="00623835"/>
    <w:rsid w:val="00627CF8"/>
    <w:rsid w:val="00637D70"/>
    <w:rsid w:val="006755FA"/>
    <w:rsid w:val="006A32C8"/>
    <w:rsid w:val="006D720C"/>
    <w:rsid w:val="006D7631"/>
    <w:rsid w:val="006F2A07"/>
    <w:rsid w:val="00710A74"/>
    <w:rsid w:val="00711A83"/>
    <w:rsid w:val="00713E30"/>
    <w:rsid w:val="00717FA2"/>
    <w:rsid w:val="00723765"/>
    <w:rsid w:val="00757C59"/>
    <w:rsid w:val="00760FE5"/>
    <w:rsid w:val="00763471"/>
    <w:rsid w:val="007926AD"/>
    <w:rsid w:val="007A56C3"/>
    <w:rsid w:val="007C195E"/>
    <w:rsid w:val="007E2D87"/>
    <w:rsid w:val="007F4DF2"/>
    <w:rsid w:val="00802A3A"/>
    <w:rsid w:val="00830149"/>
    <w:rsid w:val="00844599"/>
    <w:rsid w:val="008627F1"/>
    <w:rsid w:val="00896891"/>
    <w:rsid w:val="008A4938"/>
    <w:rsid w:val="008C17DB"/>
    <w:rsid w:val="008D46AC"/>
    <w:rsid w:val="008E4646"/>
    <w:rsid w:val="00943D9F"/>
    <w:rsid w:val="00944823"/>
    <w:rsid w:val="009551D4"/>
    <w:rsid w:val="0096782C"/>
    <w:rsid w:val="00980C7F"/>
    <w:rsid w:val="00987394"/>
    <w:rsid w:val="009915F2"/>
    <w:rsid w:val="009B3960"/>
    <w:rsid w:val="009D1EF0"/>
    <w:rsid w:val="009D23C1"/>
    <w:rsid w:val="009E052C"/>
    <w:rsid w:val="00A0280C"/>
    <w:rsid w:val="00A12671"/>
    <w:rsid w:val="00A219CE"/>
    <w:rsid w:val="00A26AFF"/>
    <w:rsid w:val="00A32686"/>
    <w:rsid w:val="00A958C3"/>
    <w:rsid w:val="00AE1D26"/>
    <w:rsid w:val="00AF0B35"/>
    <w:rsid w:val="00B00A70"/>
    <w:rsid w:val="00B17527"/>
    <w:rsid w:val="00B41E89"/>
    <w:rsid w:val="00B47F8A"/>
    <w:rsid w:val="00B50D4B"/>
    <w:rsid w:val="00B52F09"/>
    <w:rsid w:val="00B631E0"/>
    <w:rsid w:val="00B76F6C"/>
    <w:rsid w:val="00B7792C"/>
    <w:rsid w:val="00B84989"/>
    <w:rsid w:val="00BB710D"/>
    <w:rsid w:val="00BF6FE8"/>
    <w:rsid w:val="00BF7504"/>
    <w:rsid w:val="00C21002"/>
    <w:rsid w:val="00C92A44"/>
    <w:rsid w:val="00CC19CE"/>
    <w:rsid w:val="00CD795D"/>
    <w:rsid w:val="00CF1588"/>
    <w:rsid w:val="00D03363"/>
    <w:rsid w:val="00D21ADF"/>
    <w:rsid w:val="00D2253B"/>
    <w:rsid w:val="00D23A2B"/>
    <w:rsid w:val="00D24006"/>
    <w:rsid w:val="00D31EF8"/>
    <w:rsid w:val="00D4132D"/>
    <w:rsid w:val="00D42CB0"/>
    <w:rsid w:val="00D50879"/>
    <w:rsid w:val="00D54D6F"/>
    <w:rsid w:val="00D878F7"/>
    <w:rsid w:val="00D950BD"/>
    <w:rsid w:val="00DA534E"/>
    <w:rsid w:val="00DB392F"/>
    <w:rsid w:val="00DB5F45"/>
    <w:rsid w:val="00DD3BA2"/>
    <w:rsid w:val="00E01D1A"/>
    <w:rsid w:val="00E24B02"/>
    <w:rsid w:val="00E2526B"/>
    <w:rsid w:val="00E42D95"/>
    <w:rsid w:val="00E462FC"/>
    <w:rsid w:val="00E621C0"/>
    <w:rsid w:val="00E73BB2"/>
    <w:rsid w:val="00E76053"/>
    <w:rsid w:val="00E83BBE"/>
    <w:rsid w:val="00EB0221"/>
    <w:rsid w:val="00EB2FB9"/>
    <w:rsid w:val="00ED7DB7"/>
    <w:rsid w:val="00EF4C21"/>
    <w:rsid w:val="00F26C89"/>
    <w:rsid w:val="00F3074C"/>
    <w:rsid w:val="00F36833"/>
    <w:rsid w:val="00F44878"/>
    <w:rsid w:val="00F47B24"/>
    <w:rsid w:val="00F53810"/>
    <w:rsid w:val="00F61B55"/>
    <w:rsid w:val="00F93280"/>
    <w:rsid w:val="00FB7ABA"/>
    <w:rsid w:val="00FC311A"/>
    <w:rsid w:val="00FC6B06"/>
    <w:rsid w:val="00FE1142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#0070c0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  <w14:docId w14:val="3D43EF7B"/>
  <w15:docId w15:val="{E79168E9-E55F-426A-9ACB-CA5B5D87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3075E5"/>
    <w:pPr>
      <w:spacing w:line="280" w:lineRule="exact"/>
      <w:outlineLvl w:val="0"/>
    </w:pPr>
    <w:rPr>
      <w:spacing w:val="-6"/>
      <w:szCs w:val="24"/>
      <w:lang w:val="de-DE" w:eastAsia="de-DE"/>
    </w:rPr>
  </w:style>
  <w:style w:type="paragraph" w:styleId="berschrift1">
    <w:name w:val="heading 1"/>
    <w:next w:val="04VERGrundschrift10p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line="271" w:lineRule="auto"/>
      <w:outlineLvl w:val="3"/>
    </w:pPr>
    <w:rPr>
      <w:b/>
      <w:bCs/>
      <w:spacing w:val="5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line="271" w:lineRule="auto"/>
      <w:outlineLvl w:val="4"/>
    </w:pPr>
    <w:rPr>
      <w:i/>
      <w:iCs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outlineLvl w:val="6"/>
    </w:pPr>
    <w:rPr>
      <w:b/>
      <w:bCs/>
      <w:i/>
      <w:iCs/>
      <w:color w:val="5A5A5A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outlineLvl w:val="7"/>
    </w:pPr>
    <w:rPr>
      <w:b/>
      <w:bCs/>
      <w:color w:val="7F7F7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unhideWhenUsed/>
    <w:qFormat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VERGrundschrift10pt">
    <w:name w:val="04_VER_Grundschrift_10pt"/>
    <w:link w:val="04VERGrundschrift10ptZchn"/>
    <w:uiPriority w:val="4"/>
    <w:qFormat/>
    <w:rsid w:val="003F10FE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VERUeberschrift">
    <w:name w:val="01_VER_Ueberschrift"/>
    <w:next w:val="04VERGrundschrift10pt"/>
    <w:link w:val="01VERUeberschriftZchn"/>
    <w:qFormat/>
    <w:rsid w:val="00175CE4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4VERGrundschrift10ptZchn">
    <w:name w:val="04_VER_Grundschrift_10pt Zchn"/>
    <w:basedOn w:val="Absatz-Standardschriftart"/>
    <w:link w:val="04VERGrundschrift10pt"/>
    <w:uiPriority w:val="4"/>
    <w:rsid w:val="003F10FE"/>
    <w:rPr>
      <w:rFonts w:ascii="Verdana" w:hAnsi="Verdana" w:cs="Arial"/>
      <w:szCs w:val="22"/>
      <w:lang w:eastAsia="en-US" w:bidi="en-US"/>
    </w:rPr>
  </w:style>
  <w:style w:type="paragraph" w:customStyle="1" w:styleId="02VERUeberschrift">
    <w:name w:val="02_VER_Ueberschrift"/>
    <w:next w:val="04VERGrundschrift10pt"/>
    <w:link w:val="02VERUeberschriftZchn"/>
    <w:uiPriority w:val="1"/>
    <w:qFormat/>
    <w:rsid w:val="00763471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1VERUeberschriftZchn">
    <w:name w:val="01_VER_Ueberschrift Zchn"/>
    <w:basedOn w:val="Absatz-Standardschriftart"/>
    <w:link w:val="01VERUeberschrift"/>
    <w:rsid w:val="00175CE4"/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character" w:customStyle="1" w:styleId="07VERFett">
    <w:name w:val="07_VER_Fett"/>
    <w:basedOn w:val="Fett"/>
    <w:uiPriority w:val="6"/>
    <w:qFormat/>
    <w:rsid w:val="008A4938"/>
    <w:rPr>
      <w:b/>
      <w:bCs/>
    </w:rPr>
  </w:style>
  <w:style w:type="character" w:customStyle="1" w:styleId="02VERUeberschriftZchn">
    <w:name w:val="02_VER_Ueberschrift Zchn"/>
    <w:basedOn w:val="Absatz-Standardschriftart"/>
    <w:link w:val="02VERUeberschrift"/>
    <w:uiPriority w:val="1"/>
    <w:rsid w:val="00763471"/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08VERKursiv">
    <w:name w:val="08_VER_Kursiv"/>
    <w:uiPriority w:val="7"/>
    <w:qFormat/>
    <w:rsid w:val="00236A11"/>
    <w:rPr>
      <w:b w:val="0"/>
      <w:i/>
    </w:rPr>
  </w:style>
  <w:style w:type="character" w:customStyle="1" w:styleId="09VERUnterstrichen">
    <w:name w:val="09_VER_Unterstrichen"/>
    <w:uiPriority w:val="8"/>
    <w:qFormat/>
    <w:rsid w:val="00B00A70"/>
    <w:rPr>
      <w:u w:val="single"/>
    </w:rPr>
  </w:style>
  <w:style w:type="paragraph" w:customStyle="1" w:styleId="06VERKopfzeile">
    <w:name w:val="06_VER_Kopfzeile"/>
    <w:link w:val="06VERKopfzeileZchn"/>
    <w:uiPriority w:val="5"/>
    <w:qFormat/>
    <w:rsid w:val="007634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VERFuzeile">
    <w:name w:val="06_VER_Fußzeile"/>
    <w:link w:val="06VERFuzeileZchn"/>
    <w:uiPriority w:val="5"/>
    <w:qFormat/>
    <w:rsid w:val="007634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6VERKopfzeileZchn">
    <w:name w:val="06_VER_Kopfzeile Zchn"/>
    <w:basedOn w:val="Absatz-Standardschriftart"/>
    <w:link w:val="06VERKopfzeile"/>
    <w:uiPriority w:val="5"/>
    <w:rsid w:val="00763471"/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3VERUeberschrift">
    <w:name w:val="03_VER_Ueberschrift"/>
    <w:next w:val="04VERGrundschrift10pt"/>
    <w:link w:val="03VERUeberschriftZchn"/>
    <w:uiPriority w:val="2"/>
    <w:qFormat/>
    <w:rsid w:val="00763471"/>
    <w:pPr>
      <w:spacing w:before="120" w:after="120" w:line="276" w:lineRule="auto"/>
    </w:pPr>
    <w:rPr>
      <w:rFonts w:ascii="Verdana" w:hAnsi="Verdana" w:cs="Arial"/>
      <w:b/>
      <w:sz w:val="24"/>
      <w:szCs w:val="22"/>
      <w:lang w:eastAsia="en-US" w:bidi="en-US"/>
    </w:rPr>
  </w:style>
  <w:style w:type="character" w:customStyle="1" w:styleId="06VERFuzeileZchn">
    <w:name w:val="06_VER_Fußzeile Zchn"/>
    <w:basedOn w:val="Absatz-Standardschriftart"/>
    <w:link w:val="06VERFuzeile"/>
    <w:uiPriority w:val="5"/>
    <w:rsid w:val="007634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VERArbeitsfragen">
    <w:name w:val="03_VER_Arbeitsfragen"/>
    <w:next w:val="04VERGrundschrift10pt"/>
    <w:link w:val="03VERArbeitsfragenZchn"/>
    <w:uiPriority w:val="3"/>
    <w:qFormat/>
    <w:rsid w:val="00F36833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VERArbeitsfragenZchn">
    <w:name w:val="03_VER_Arbeitsfragen Zchn"/>
    <w:basedOn w:val="Absatz-Standardschriftart"/>
    <w:link w:val="03VERArbeitsfragen"/>
    <w:uiPriority w:val="3"/>
    <w:rsid w:val="00F36833"/>
    <w:rPr>
      <w:rFonts w:ascii="Verdana" w:hAnsi="Verdana" w:cs="Arial"/>
      <w:b/>
      <w:szCs w:val="22"/>
      <w:shd w:val="clear" w:color="auto" w:fill="BFBFBF"/>
      <w:lang w:eastAsia="en-US" w:bidi="en-US"/>
    </w:rPr>
  </w:style>
  <w:style w:type="paragraph" w:customStyle="1" w:styleId="10Inhaltsverzeichnis">
    <w:name w:val="10_Inhaltsverzeichnis"/>
    <w:basedOn w:val="04VERGrundschrift10p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VERGrundschrift10ptZchn"/>
    <w:link w:val="10Inhaltsverzeichnis"/>
    <w:uiPriority w:val="3"/>
    <w:semiHidden/>
    <w:rsid w:val="00F44878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04VERGrundschrift10p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VERUeberschriftZchn">
    <w:name w:val="03_VER_Ueberschrift Zchn"/>
    <w:basedOn w:val="Absatz-Standardschriftart"/>
    <w:link w:val="03VERUeberschrift"/>
    <w:uiPriority w:val="2"/>
    <w:rsid w:val="00763471"/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12VERQuellenangabeBildangabe">
    <w:name w:val="12_VER_Quellenangabe/Bildangabe"/>
    <w:link w:val="12VERQuellenangabeBildangabeZchn"/>
    <w:uiPriority w:val="9"/>
    <w:qFormat/>
    <w:rsid w:val="00763471"/>
    <w:pPr>
      <w:spacing w:line="160" w:lineRule="exac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paragraph" w:styleId="Verzeichnis1">
    <w:name w:val="toc 1"/>
    <w:next w:val="Verzeichnis2"/>
    <w:autoRedefine/>
    <w:uiPriority w:val="99"/>
    <w:rsid w:val="00763471"/>
    <w:pPr>
      <w:tabs>
        <w:tab w:val="right" w:leader="dot" w:pos="9062"/>
      </w:tabs>
      <w:spacing w:before="240" w:after="120"/>
    </w:pPr>
    <w:rPr>
      <w:rFonts w:ascii="Verdana" w:hAnsi="Verdana" w:cs="Arial"/>
      <w:b/>
      <w:bCs/>
      <w:noProof/>
      <w:lang w:val="en-US" w:eastAsia="en-US" w:bidi="en-US"/>
    </w:rPr>
  </w:style>
  <w:style w:type="character" w:customStyle="1" w:styleId="12VERQuellenangabeBildangabeZchn">
    <w:name w:val="12_VER_Quellenangabe/Bildangabe Zchn"/>
    <w:basedOn w:val="Absatz-Standardschriftart"/>
    <w:link w:val="12VERQuellenangabeBildangabe"/>
    <w:uiPriority w:val="9"/>
    <w:rsid w:val="00763471"/>
    <w:rPr>
      <w:rFonts w:ascii="Verdana" w:hAnsi="Verdana" w:cs="Arial"/>
      <w:color w:val="404040"/>
      <w:sz w:val="16"/>
      <w:szCs w:val="22"/>
      <w:lang w:eastAsia="en-US" w:bidi="en-US"/>
    </w:rPr>
  </w:style>
  <w:style w:type="paragraph" w:customStyle="1" w:styleId="12VERQuellentext">
    <w:name w:val="12_VER_Quellentext"/>
    <w:link w:val="12VERQuellentextZchn"/>
    <w:uiPriority w:val="9"/>
    <w:qFormat/>
    <w:rsid w:val="003F10FE"/>
    <w:pPr>
      <w:spacing w:line="276" w:lineRule="auto"/>
      <w:ind w:left="709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99"/>
    <w:rsid w:val="00763471"/>
    <w:pPr>
      <w:tabs>
        <w:tab w:val="right" w:leader="dot" w:pos="9062"/>
      </w:tabs>
      <w:ind w:left="440"/>
    </w:pPr>
    <w:rPr>
      <w:rFonts w:ascii="Verdana" w:hAnsi="Verdana"/>
      <w:i/>
      <w:iCs/>
      <w:noProof/>
      <w:szCs w:val="20"/>
    </w:rPr>
  </w:style>
  <w:style w:type="character" w:customStyle="1" w:styleId="12VERQuellentextZchn">
    <w:name w:val="12_VER_Quellentext Zchn"/>
    <w:basedOn w:val="Absatz-Standardschriftart"/>
    <w:link w:val="12VERQuellentext"/>
    <w:uiPriority w:val="9"/>
    <w:rsid w:val="003F10FE"/>
    <w:rPr>
      <w:rFonts w:ascii="Verdana" w:hAnsi="Verdana" w:cs="Arial"/>
      <w:color w:val="595959"/>
      <w:sz w:val="18"/>
      <w:szCs w:val="22"/>
      <w:lang w:eastAsia="en-US" w:bidi="en-US"/>
    </w:rPr>
  </w:style>
  <w:style w:type="paragraph" w:styleId="Verzeichnis2">
    <w:name w:val="toc 2"/>
    <w:next w:val="Verzeichnis3"/>
    <w:autoRedefine/>
    <w:uiPriority w:val="99"/>
    <w:rsid w:val="00763471"/>
    <w:pPr>
      <w:tabs>
        <w:tab w:val="right" w:leader="dot" w:pos="9062"/>
      </w:tabs>
      <w:spacing w:after="120"/>
      <w:ind w:left="221"/>
    </w:pPr>
    <w:rPr>
      <w:rFonts w:ascii="Verdana" w:hAnsi="Verdana" w:cs="Arial"/>
      <w:noProof/>
      <w:lang w:val="en-US"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ind w:left="1760"/>
    </w:pPr>
    <w:rPr>
      <w:rFonts w:ascii="Calibri" w:hAnsi="Calibri"/>
      <w:sz w:val="18"/>
      <w:szCs w:val="18"/>
    </w:rPr>
  </w:style>
  <w:style w:type="paragraph" w:customStyle="1" w:styleId="10VERSchreibzeilebisRand">
    <w:name w:val="10_VER_Schreibzeile bis Rand"/>
    <w:basedOn w:val="04VERGrundschrift10pt"/>
    <w:uiPriority w:val="8"/>
    <w:qFormat/>
    <w:rsid w:val="003F10FE"/>
    <w:pPr>
      <w:tabs>
        <w:tab w:val="left" w:pos="284"/>
        <w:tab w:val="right" w:leader="underscore" w:pos="9072"/>
      </w:tabs>
      <w:spacing w:before="120"/>
      <w:ind w:right="142"/>
    </w:pPr>
  </w:style>
  <w:style w:type="paragraph" w:customStyle="1" w:styleId="04VERGrundschrift9pt">
    <w:name w:val="04_VER_Grundschrift_9pt"/>
    <w:basedOn w:val="04VERGrundschrift10pt"/>
    <w:uiPriority w:val="3"/>
    <w:qFormat/>
    <w:rsid w:val="003F10FE"/>
    <w:rPr>
      <w:sz w:val="18"/>
      <w:szCs w:val="20"/>
    </w:rPr>
  </w:style>
  <w:style w:type="character" w:customStyle="1" w:styleId="11VERLsungsschrift">
    <w:name w:val="11_VER_Lösungsschrift"/>
    <w:uiPriority w:val="8"/>
    <w:qFormat/>
    <w:rsid w:val="003F10FE"/>
    <w:rPr>
      <w:b/>
      <w:i/>
      <w:color w:val="0070C0"/>
    </w:rPr>
  </w:style>
  <w:style w:type="paragraph" w:customStyle="1" w:styleId="05VERAufzaehlungRaute10pt">
    <w:name w:val="05_VER_Aufzaehlung_Raute_10pt"/>
    <w:uiPriority w:val="2"/>
    <w:qFormat/>
    <w:rsid w:val="00711A83"/>
    <w:pPr>
      <w:numPr>
        <w:numId w:val="1"/>
      </w:numPr>
      <w:tabs>
        <w:tab w:val="left" w:pos="227"/>
        <w:tab w:val="left" w:pos="284"/>
      </w:tabs>
      <w:spacing w:after="85" w:line="276" w:lineRule="auto"/>
      <w:ind w:left="227" w:right="227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paragraph" w:customStyle="1" w:styleId="05VERAufzaehlungLinie10pt">
    <w:name w:val="05_VER_Aufzaehlung_Linie_10pt"/>
    <w:uiPriority w:val="2"/>
    <w:qFormat/>
    <w:rsid w:val="00CC19CE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 w:cstheme="minorBidi"/>
      <w:color w:val="000000" w:themeColor="text1"/>
      <w:szCs w:val="22"/>
      <w:lang w:val="de-DE" w:eastAsia="en-US"/>
    </w:rPr>
  </w:style>
  <w:style w:type="table" w:customStyle="1" w:styleId="VERITASTabelle">
    <w:name w:val="VERITAS_Tabelle"/>
    <w:basedOn w:val="NormaleTabelle"/>
    <w:uiPriority w:val="99"/>
    <w:rsid w:val="00CC19CE"/>
    <w:pPr>
      <w:spacing w:line="240" w:lineRule="exact"/>
    </w:pPr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</w:style>
  <w:style w:type="table" w:customStyle="1" w:styleId="VERITASgrau">
    <w:name w:val="VERITAS_grau"/>
    <w:basedOn w:val="NormaleTabelle"/>
    <w:uiPriority w:val="99"/>
    <w:rsid w:val="00CC19CE"/>
    <w:rPr>
      <w:rFonts w:ascii="Verdana" w:eastAsiaTheme="minorHAnsi" w:hAnsi="Verdana" w:cstheme="minorBidi"/>
      <w:color w:val="000000" w:themeColor="text1"/>
      <w:sz w:val="18"/>
      <w:szCs w:val="22"/>
      <w:lang w:val="de-DE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left"/>
      </w:pPr>
      <w:rPr>
        <w:rFonts w:ascii="Verdana" w:hAnsi="Verdana" w:hint="default"/>
        <w:sz w:val="18"/>
        <w:szCs w:val="18"/>
      </w:rPr>
      <w:tblPr/>
      <w:tcPr>
        <w:shd w:val="clear" w:color="auto" w:fill="A6A6A6" w:themeFill="background1" w:themeFillShade="A6"/>
      </w:tcPr>
    </w:tblStylePr>
  </w:style>
  <w:style w:type="paragraph" w:customStyle="1" w:styleId="SMSGS1">
    <w:name w:val="SMS_GS 1"/>
    <w:autoRedefine/>
    <w:qFormat/>
    <w:rsid w:val="003075E5"/>
    <w:pPr>
      <w:spacing w:line="280" w:lineRule="exact"/>
    </w:pPr>
    <w:rPr>
      <w:spacing w:val="-6"/>
      <w:szCs w:val="24"/>
      <w:lang w:val="de-DE" w:eastAsia="de-DE"/>
    </w:rPr>
  </w:style>
  <w:style w:type="paragraph" w:customStyle="1" w:styleId="SMSAufgabe">
    <w:name w:val="SMS_Aufgabe"/>
    <w:autoRedefine/>
    <w:qFormat/>
    <w:rsid w:val="003075E5"/>
    <w:pPr>
      <w:spacing w:before="120" w:after="60" w:line="320" w:lineRule="exact"/>
    </w:pPr>
    <w:rPr>
      <w:b/>
      <w:color w:val="403152"/>
      <w:sz w:val="22"/>
      <w:szCs w:val="24"/>
      <w:lang w:val="de-DE" w:eastAsia="de-DE"/>
    </w:rPr>
  </w:style>
  <w:style w:type="paragraph" w:customStyle="1" w:styleId="SMSgelberBalken">
    <w:name w:val="SMS_gelber Balken"/>
    <w:rsid w:val="003075E5"/>
    <w:pPr>
      <w:shd w:val="clear" w:color="auto" w:fill="FFC000"/>
      <w:spacing w:before="360" w:after="240"/>
      <w:jc w:val="right"/>
    </w:pPr>
    <w:rPr>
      <w:b/>
      <w:color w:val="FFFFFF"/>
      <w:spacing w:val="4"/>
      <w:sz w:val="21"/>
      <w:szCs w:val="24"/>
      <w:u w:color="FFC000"/>
      <w:lang w:val="de-DE" w:eastAsia="de-DE"/>
    </w:rPr>
  </w:style>
  <w:style w:type="character" w:customStyle="1" w:styleId="SMSGSbold">
    <w:name w:val="SMS_GS_bold"/>
    <w:rsid w:val="003075E5"/>
    <w:rPr>
      <w:b/>
    </w:rPr>
  </w:style>
  <w:style w:type="character" w:customStyle="1" w:styleId="SMSSchreibschrift">
    <w:name w:val="SMS_Schreibschrift"/>
    <w:qFormat/>
    <w:rsid w:val="003075E5"/>
    <w:rPr>
      <w:rFonts w:ascii="Lucida Handwriting" w:hAnsi="Lucida Handwriting"/>
      <w:color w:val="0066FF"/>
      <w:spacing w:val="0"/>
      <w:w w:val="100"/>
      <w:position w:val="0"/>
      <w:sz w:val="20"/>
    </w:rPr>
  </w:style>
  <w:style w:type="paragraph" w:customStyle="1" w:styleId="SMSGS1Schreibzeilen">
    <w:name w:val="SMS_GS 1_Schreibzeilen"/>
    <w:rsid w:val="003075E5"/>
    <w:pPr>
      <w:tabs>
        <w:tab w:val="left" w:pos="284"/>
        <w:tab w:val="right" w:leader="underscore" w:pos="9072"/>
      </w:tabs>
      <w:spacing w:line="400" w:lineRule="exact"/>
    </w:pPr>
    <w:rPr>
      <w:spacing w:val="-6"/>
      <w:szCs w:val="24"/>
      <w:lang w:val="de-DE" w:eastAsia="de-DE"/>
    </w:rPr>
  </w:style>
  <w:style w:type="paragraph" w:customStyle="1" w:styleId="SMSTitel1">
    <w:name w:val="SMS_Titel1"/>
    <w:basedOn w:val="SMSGS1"/>
    <w:autoRedefine/>
    <w:qFormat/>
    <w:rsid w:val="003075E5"/>
    <w:pPr>
      <w:shd w:val="clear" w:color="auto" w:fill="FFFFFF"/>
      <w:spacing w:before="240" w:after="120"/>
      <w:jc w:val="center"/>
    </w:pPr>
    <w:rPr>
      <w:b/>
      <w:color w:val="0066FF"/>
      <w:sz w:val="28"/>
    </w:rPr>
  </w:style>
  <w:style w:type="paragraph" w:customStyle="1" w:styleId="SMSKopfzeileArbeitsblatt">
    <w:name w:val="SMS_Kopfzeile Arbeitsblatt"/>
    <w:autoRedefine/>
    <w:qFormat/>
    <w:rsid w:val="003075E5"/>
    <w:pPr>
      <w:shd w:val="clear" w:color="auto" w:fill="5F497A"/>
      <w:spacing w:before="120" w:line="360" w:lineRule="exact"/>
      <w:jc w:val="center"/>
    </w:pPr>
    <w:rPr>
      <w:rFonts w:ascii="Verdana" w:hAnsi="Verdana"/>
      <w:b/>
      <w:noProof/>
      <w:color w:val="FFFFFF"/>
      <w:sz w:val="28"/>
      <w:szCs w:val="24"/>
      <w:lang w:val="de-DE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e\Documents\SMS%20BMS%20&#220;bungsbuch\PRO-Material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10D7B-ED22-4D29-B6C9-580F2F8BA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PRO-Material_Vorlage.dotx</Template>
  <TotalTime>0</TotalTime>
  <Pages>3</Pages>
  <Words>652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4754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Steinberger Gerlinde</cp:lastModifiedBy>
  <cp:revision>6</cp:revision>
  <cp:lastPrinted>2012-08-13T14:00:00Z</cp:lastPrinted>
  <dcterms:created xsi:type="dcterms:W3CDTF">2018-04-18T08:03:00Z</dcterms:created>
  <dcterms:modified xsi:type="dcterms:W3CDTF">2018-05-16T10:31:00Z</dcterms:modified>
</cp:coreProperties>
</file>