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1A89" w:rsidRPr="00061A89" w:rsidRDefault="00061A89" w:rsidP="008C50D4">
      <w:pPr>
        <w:pStyle w:val="02VERUeberschrift"/>
      </w:pPr>
      <w:r w:rsidRPr="00061A89">
        <w:t>Abstufende Partikeln</w:t>
      </w:r>
    </w:p>
    <w:p w:rsidR="00061A89" w:rsidRP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b/>
          <w:i/>
          <w:lang w:val="de-DE"/>
        </w:rPr>
      </w:pPr>
      <w:r w:rsidRPr="00061A89">
        <w:rPr>
          <w:lang w:val="de-DE"/>
        </w:rPr>
        <w:t xml:space="preserve">* </w:t>
      </w:r>
      <w:r w:rsidRPr="00061A89">
        <w:rPr>
          <w:b/>
          <w:lang w:val="de-DE"/>
        </w:rPr>
        <w:t>Abstufende Partikeln</w:t>
      </w:r>
      <w:r w:rsidRPr="00061A89">
        <w:rPr>
          <w:lang w:val="de-DE"/>
        </w:rPr>
        <w:t xml:space="preserve"> sind keine eigenen Satzglieder. Sie sind fest mit ihrem Bezugswort im Satz verbunden: </w:t>
      </w:r>
      <w:r w:rsidRPr="00061A89">
        <w:rPr>
          <w:rStyle w:val="11VERLsungsschrift"/>
        </w:rPr>
        <w:t xml:space="preserve">Ziemlich </w:t>
      </w:r>
      <w:r w:rsidRPr="00061A89">
        <w:rPr>
          <w:rStyle w:val="11VERLsungsschrift"/>
          <w:b w:val="0"/>
        </w:rPr>
        <w:t>schlecht war das Wetter in den</w:t>
      </w:r>
      <w:r w:rsidRPr="00061A89">
        <w:rPr>
          <w:rStyle w:val="11VERLsungsschrift"/>
          <w:b w:val="0"/>
          <w:lang w:val="de-DE"/>
        </w:rPr>
        <w:t xml:space="preserve"> </w:t>
      </w:r>
      <w:r w:rsidRPr="00061A89">
        <w:rPr>
          <w:rStyle w:val="11VERLsungsschrift"/>
          <w:b w:val="0"/>
        </w:rPr>
        <w:t>Bergen</w:t>
      </w:r>
      <w:r w:rsidRPr="00061A89">
        <w:rPr>
          <w:rStyle w:val="11VERLsungsschrift"/>
          <w:b w:val="0"/>
          <w:lang w:val="de-DE"/>
        </w:rPr>
        <w:t>.</w:t>
      </w:r>
    </w:p>
    <w:p w:rsidR="00061A89" w:rsidRP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p>
    <w:p w:rsidR="00061A89" w:rsidRP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061A89">
        <w:rPr>
          <w:lang w:val="de-DE"/>
        </w:rPr>
        <w:t xml:space="preserve">* Vor der Vergleichsform (Komparativ) des Adjektivs steht oft </w:t>
      </w:r>
      <w:r w:rsidRPr="00061A89">
        <w:rPr>
          <w:b/>
          <w:lang w:val="de-DE"/>
        </w:rPr>
        <w:t>viel</w:t>
      </w:r>
      <w:r w:rsidRPr="00061A89">
        <w:rPr>
          <w:i/>
          <w:lang w:val="de-DE"/>
        </w:rPr>
        <w:t xml:space="preserve">, </w:t>
      </w:r>
      <w:r w:rsidRPr="00061A89">
        <w:rPr>
          <w:b/>
          <w:lang w:val="de-DE"/>
        </w:rPr>
        <w:t>weit</w:t>
      </w:r>
      <w:r w:rsidRPr="00061A89">
        <w:rPr>
          <w:lang w:val="de-DE"/>
        </w:rPr>
        <w:t xml:space="preserve"> oder </w:t>
      </w:r>
      <w:r w:rsidRPr="00061A89">
        <w:rPr>
          <w:b/>
          <w:lang w:val="de-DE"/>
        </w:rPr>
        <w:t>etwas</w:t>
      </w:r>
      <w:r w:rsidRPr="00061A89">
        <w:rPr>
          <w:lang w:val="de-DE"/>
        </w:rPr>
        <w:t xml:space="preserve">: </w:t>
      </w:r>
    </w:p>
    <w:p w:rsidR="00061A89" w:rsidRP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rStyle w:val="11VERLsungsschrift"/>
          <w:b w:val="0"/>
        </w:rPr>
      </w:pPr>
      <w:r w:rsidRPr="00061A89">
        <w:rPr>
          <w:rStyle w:val="11VERLsungsschrift"/>
          <w:b w:val="0"/>
        </w:rPr>
        <w:t xml:space="preserve">Das ist eine </w:t>
      </w:r>
      <w:r w:rsidRPr="00061A89">
        <w:rPr>
          <w:rStyle w:val="11VERLsungsschrift"/>
        </w:rPr>
        <w:t>viel</w:t>
      </w:r>
      <w:r>
        <w:rPr>
          <w:rStyle w:val="11VERLsungsschrift"/>
        </w:rPr>
        <w:t>/</w:t>
      </w:r>
      <w:r w:rsidRPr="00061A89">
        <w:rPr>
          <w:rStyle w:val="11VERLsungsschrift"/>
        </w:rPr>
        <w:t>weit</w:t>
      </w:r>
      <w:r>
        <w:rPr>
          <w:rStyle w:val="11VERLsungsschrift"/>
        </w:rPr>
        <w:t>/</w:t>
      </w:r>
      <w:r w:rsidRPr="00061A89">
        <w:rPr>
          <w:rStyle w:val="11VERLsungsschrift"/>
        </w:rPr>
        <w:t>etwas</w:t>
      </w:r>
      <w:r w:rsidRPr="00061A89">
        <w:rPr>
          <w:rStyle w:val="11VERLsungsschrift"/>
          <w:b w:val="0"/>
        </w:rPr>
        <w:t xml:space="preserve"> schönere Feier als letztes Jahr.</w:t>
      </w:r>
    </w:p>
    <w:p w:rsid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p>
    <w:p w:rsidR="00061A89" w:rsidRP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061A89">
        <w:rPr>
          <w:lang w:val="de-DE"/>
        </w:rPr>
        <w:t xml:space="preserve">* Vor der Grundform (Positiv) des Adjektivs können Wörter wie </w:t>
      </w:r>
      <w:proofErr w:type="spellStart"/>
      <w:r w:rsidRPr="00061A89">
        <w:rPr>
          <w:b/>
          <w:lang w:val="de-DE"/>
        </w:rPr>
        <w:t>höchst</w:t>
      </w:r>
      <w:proofErr w:type="spellEnd"/>
      <w:r w:rsidRPr="00061A89">
        <w:rPr>
          <w:i/>
          <w:lang w:val="de-DE"/>
        </w:rPr>
        <w:t xml:space="preserve">, </w:t>
      </w:r>
      <w:r w:rsidRPr="00061A89">
        <w:rPr>
          <w:b/>
          <w:lang w:val="de-DE"/>
        </w:rPr>
        <w:t>recht</w:t>
      </w:r>
      <w:r w:rsidRPr="00061A89">
        <w:rPr>
          <w:i/>
          <w:lang w:val="de-DE"/>
        </w:rPr>
        <w:t xml:space="preserve">, </w:t>
      </w:r>
      <w:r w:rsidRPr="00061A89">
        <w:rPr>
          <w:b/>
          <w:lang w:val="de-DE"/>
        </w:rPr>
        <w:t>überaus</w:t>
      </w:r>
      <w:r w:rsidRPr="00061A89">
        <w:rPr>
          <w:i/>
          <w:lang w:val="de-DE"/>
        </w:rPr>
        <w:t xml:space="preserve">, </w:t>
      </w:r>
      <w:r w:rsidRPr="00061A89">
        <w:rPr>
          <w:b/>
          <w:lang w:val="de-DE"/>
        </w:rPr>
        <w:t>sehr</w:t>
      </w:r>
      <w:r w:rsidRPr="00061A89">
        <w:rPr>
          <w:i/>
          <w:lang w:val="de-DE"/>
        </w:rPr>
        <w:t xml:space="preserve">, </w:t>
      </w:r>
      <w:r w:rsidRPr="00061A89">
        <w:rPr>
          <w:b/>
          <w:lang w:val="de-DE"/>
        </w:rPr>
        <w:t>echt</w:t>
      </w:r>
      <w:r w:rsidRPr="00061A89">
        <w:rPr>
          <w:lang w:val="de-DE"/>
        </w:rPr>
        <w:t xml:space="preserve"> … eine </w:t>
      </w:r>
      <w:r w:rsidRPr="00061A89">
        <w:rPr>
          <w:b/>
          <w:lang w:val="de-DE"/>
        </w:rPr>
        <w:t>Steigerung der Aussage</w:t>
      </w:r>
      <w:r w:rsidRPr="00061A89">
        <w:rPr>
          <w:lang w:val="de-DE"/>
        </w:rPr>
        <w:t xml:space="preserve"> im Sinne der/des Sprechenden bewirken: </w:t>
      </w:r>
    </w:p>
    <w:p w:rsidR="00061A89" w:rsidRP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rStyle w:val="11VERLsungsschrift"/>
          <w:b w:val="0"/>
        </w:rPr>
      </w:pPr>
      <w:r w:rsidRPr="00061A89">
        <w:rPr>
          <w:rStyle w:val="11VERLsungsschrift"/>
          <w:b w:val="0"/>
        </w:rPr>
        <w:t xml:space="preserve">Das ist eine </w:t>
      </w:r>
      <w:r w:rsidRPr="00061A89">
        <w:rPr>
          <w:rStyle w:val="11VERLsungsschrift"/>
        </w:rPr>
        <w:t>sehr/recht/überaus/ziemlich/echt</w:t>
      </w:r>
      <w:r w:rsidRPr="00061A89">
        <w:rPr>
          <w:rStyle w:val="11VERLsungsschrift"/>
          <w:b w:val="0"/>
        </w:rPr>
        <w:t xml:space="preserve"> mutige Aktion! </w:t>
      </w:r>
    </w:p>
    <w:p w:rsid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p>
    <w:p w:rsidR="00061A89" w:rsidRP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061A89">
        <w:rPr>
          <w:lang w:val="de-DE"/>
        </w:rPr>
        <w:t xml:space="preserve">* Oft werden solche Partikeln auch zur </w:t>
      </w:r>
      <w:r w:rsidRPr="00061A89">
        <w:rPr>
          <w:b/>
          <w:lang w:val="de-DE"/>
        </w:rPr>
        <w:t>Abschwächung der Aussage</w:t>
      </w:r>
      <w:r w:rsidRPr="00061A89">
        <w:rPr>
          <w:lang w:val="de-DE"/>
        </w:rPr>
        <w:t xml:space="preserve"> verwendet: </w:t>
      </w:r>
    </w:p>
    <w:p w:rsidR="00061A89" w:rsidRP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rStyle w:val="11VERLsungsschrift"/>
          <w:b w:val="0"/>
        </w:rPr>
      </w:pPr>
      <w:r w:rsidRPr="00061A89">
        <w:rPr>
          <w:rStyle w:val="11VERLsungsschrift"/>
          <w:b w:val="0"/>
        </w:rPr>
        <w:t xml:space="preserve">Das ist </w:t>
      </w:r>
      <w:r w:rsidRPr="00061A89">
        <w:rPr>
          <w:rStyle w:val="11VERLsungsschrift"/>
        </w:rPr>
        <w:t>relativ/ganz/ziemlich/einigermaßen</w:t>
      </w:r>
      <w:r w:rsidRPr="00061A89">
        <w:rPr>
          <w:rStyle w:val="11VERLsungsschrift"/>
          <w:b w:val="0"/>
        </w:rPr>
        <w:t xml:space="preserve"> schön.</w:t>
      </w:r>
    </w:p>
    <w:p w:rsid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p>
    <w:p w:rsidR="00061A89" w:rsidRP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061A89">
        <w:rPr>
          <w:lang w:val="de-DE"/>
        </w:rPr>
        <w:t xml:space="preserve">* Sprecherinnen und Sprecher verwenden diese Partikeln aber auch häufig </w:t>
      </w:r>
      <w:r w:rsidRPr="00061A89">
        <w:rPr>
          <w:b/>
          <w:lang w:val="de-DE"/>
        </w:rPr>
        <w:t>ironisch</w:t>
      </w:r>
      <w:r w:rsidRPr="00061A89">
        <w:rPr>
          <w:lang w:val="de-DE"/>
        </w:rPr>
        <w:t>:</w:t>
      </w:r>
    </w:p>
    <w:p w:rsidR="00061A89" w:rsidRP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rStyle w:val="11VERLsungsschrift"/>
          <w:b w:val="0"/>
        </w:rPr>
      </w:pPr>
      <w:r w:rsidRPr="00061A89">
        <w:rPr>
          <w:rStyle w:val="11VERLsungsschrift"/>
          <w:b w:val="0"/>
        </w:rPr>
        <w:t xml:space="preserve">Du hast den Schlüssel verloren? Du bist ein </w:t>
      </w:r>
      <w:r w:rsidRPr="00061A89">
        <w:rPr>
          <w:rStyle w:val="11VERLsungsschrift"/>
        </w:rPr>
        <w:t>wirklich ordnungsliebender</w:t>
      </w:r>
      <w:r w:rsidRPr="00061A89">
        <w:rPr>
          <w:rStyle w:val="11VERLsungsschrift"/>
          <w:b w:val="0"/>
        </w:rPr>
        <w:t xml:space="preserve"> Mensch!</w:t>
      </w:r>
    </w:p>
    <w:p w:rsid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p>
    <w:p w:rsidR="00061A89" w:rsidRPr="00061A89" w:rsidRDefault="00061A89" w:rsidP="008C50D4">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rStyle w:val="11VERLsungsschrift"/>
        </w:rPr>
      </w:pPr>
      <w:r w:rsidRPr="00061A89">
        <w:rPr>
          <w:lang w:val="de-DE"/>
        </w:rPr>
        <w:t xml:space="preserve">* Oft werden </w:t>
      </w:r>
      <w:r w:rsidRPr="00061A89">
        <w:rPr>
          <w:b/>
          <w:lang w:val="de-DE"/>
        </w:rPr>
        <w:t>Adjektive ohne Endung</w:t>
      </w:r>
      <w:r w:rsidRPr="00061A89">
        <w:rPr>
          <w:lang w:val="de-DE"/>
        </w:rPr>
        <w:t xml:space="preserve"> in dieser Funktion verwendet:</w:t>
      </w:r>
      <w:r w:rsidRPr="00061A89">
        <w:rPr>
          <w:i/>
        </w:rPr>
        <w:t xml:space="preserve"> </w:t>
      </w:r>
      <w:r w:rsidRPr="00061A89">
        <w:rPr>
          <w:rStyle w:val="11VERLsungsschrift"/>
          <w:b w:val="0"/>
        </w:rPr>
        <w:t>Bleib</w:t>
      </w:r>
      <w:r w:rsidRPr="00061A89">
        <w:rPr>
          <w:rStyle w:val="11VERLsungsschrift"/>
        </w:rPr>
        <w:t xml:space="preserve"> schön/hübsch </w:t>
      </w:r>
      <w:r w:rsidRPr="00061A89">
        <w:rPr>
          <w:rStyle w:val="11VERLsungsschrift"/>
          <w:b w:val="0"/>
        </w:rPr>
        <w:t>ruhig!</w:t>
      </w:r>
    </w:p>
    <w:p w:rsidR="00061A89" w:rsidRPr="00061A89" w:rsidRDefault="00061A89" w:rsidP="00061A89">
      <w:pPr>
        <w:pStyle w:val="04VERGrundschrift10pt"/>
        <w:rPr>
          <w:b/>
          <w:lang w:val="de-DE"/>
        </w:rPr>
      </w:pPr>
    </w:p>
    <w:p w:rsidR="00061A89" w:rsidRDefault="00061A89" w:rsidP="00061A89">
      <w:pPr>
        <w:pStyle w:val="03VERArbeitsfragen"/>
      </w:pPr>
      <w:r w:rsidRPr="00061A89">
        <w:t>Aufgabe 1: Schreiben Sie den Satz mit der gegebenen Partikel auf und entscheiden Sie dann, wie sich die Bedeutung verändert!</w:t>
      </w:r>
      <w:bookmarkStart w:id="0" w:name="_GoBack"/>
      <w:bookmarkEnd w:id="0"/>
    </w:p>
    <w:p w:rsidR="00061A89" w:rsidRDefault="00061A89" w:rsidP="00061A89">
      <w:pPr>
        <w:pStyle w:val="04VERGrundschrift10pt"/>
        <w:rPr>
          <w:lang w:val="de-DE"/>
        </w:rPr>
      </w:pPr>
      <w:r w:rsidRPr="00061A89">
        <w:rPr>
          <w:lang w:val="de-DE"/>
        </w:rPr>
        <w:t>1. Ich bin darüber überrascht. (einigermaßen)</w:t>
      </w:r>
    </w:p>
    <w:p w:rsidR="00061A89" w:rsidRPr="00061A89" w:rsidRDefault="00E07612" w:rsidP="00E07612">
      <w:pPr>
        <w:pStyle w:val="04VERGrundschrift10pt"/>
        <w:rPr>
          <w:rStyle w:val="11VERLsungsschrift"/>
          <w:lang w:val="de-DE"/>
        </w:rPr>
      </w:pPr>
      <w:r>
        <w:rPr>
          <w:rStyle w:val="11VERLsungsschrift"/>
          <w:lang w:val="de-DE"/>
        </w:rPr>
        <w:t xml:space="preserve">    </w:t>
      </w:r>
      <w:r w:rsidR="00061A89" w:rsidRPr="00061A89">
        <w:rPr>
          <w:rStyle w:val="11VERLsungsschrift"/>
          <w:lang w:val="de-DE"/>
        </w:rPr>
        <w:t xml:space="preserve">Ich bin darüber einigermaßen überrascht. </w:t>
      </w:r>
    </w:p>
    <w:tbl>
      <w:tblPr>
        <w:tblW w:w="0" w:type="auto"/>
        <w:tblInd w:w="108" w:type="dxa"/>
        <w:tblLayout w:type="fixed"/>
        <w:tblLook w:val="04A0" w:firstRow="1" w:lastRow="0" w:firstColumn="1" w:lastColumn="0" w:noHBand="0" w:noVBand="1"/>
      </w:tblPr>
      <w:tblGrid>
        <w:gridCol w:w="2551"/>
        <w:gridCol w:w="3969"/>
        <w:gridCol w:w="2551"/>
      </w:tblGrid>
      <w:tr w:rsidR="00061A89" w:rsidRPr="00061A89" w:rsidTr="00061A89">
        <w:tc>
          <w:tcPr>
            <w:tcW w:w="2551" w:type="dxa"/>
          </w:tcPr>
          <w:p w:rsidR="00061A89" w:rsidRPr="00061A89" w:rsidRDefault="00061A89" w:rsidP="00061A89">
            <w:pPr>
              <w:pStyle w:val="04VERGrundschrift10pt"/>
              <w:spacing w:before="120"/>
              <w:rPr>
                <w:lang w:val="de-DE"/>
              </w:rPr>
            </w:pPr>
            <w:r w:rsidRPr="00061A89">
              <w:rPr>
                <w:lang w:val="de-DE"/>
              </w:rPr>
              <w:t>verstärkend (= sehr)</w:t>
            </w:r>
          </w:p>
        </w:tc>
        <w:tc>
          <w:tcPr>
            <w:tcW w:w="3969" w:type="dxa"/>
          </w:tcPr>
          <w:p w:rsidR="00061A89" w:rsidRPr="00061A89" w:rsidRDefault="00061A89" w:rsidP="00061A89">
            <w:pPr>
              <w:pStyle w:val="04VERGrundschrift10pt"/>
              <w:spacing w:before="120"/>
              <w:rPr>
                <w:lang w:val="de-DE"/>
              </w:rPr>
            </w:pPr>
            <w:r w:rsidRPr="00061A89">
              <w:rPr>
                <w:lang w:val="de-DE"/>
              </w:rPr>
              <w:t xml:space="preserve">abschwächend (= wenig/ziemlich) </w:t>
            </w:r>
            <w:r w:rsidRPr="00061A89">
              <w:rPr>
                <w:rStyle w:val="11VERLsungsschrift"/>
                <w:lang w:val="de-DE"/>
              </w:rPr>
              <w:t>X</w:t>
            </w:r>
          </w:p>
        </w:tc>
        <w:tc>
          <w:tcPr>
            <w:tcW w:w="2551" w:type="dxa"/>
          </w:tcPr>
          <w:p w:rsidR="00061A89" w:rsidRPr="00061A89" w:rsidRDefault="00061A89" w:rsidP="00061A89">
            <w:pPr>
              <w:pStyle w:val="04VERGrundschrift10pt"/>
              <w:spacing w:before="120"/>
              <w:rPr>
                <w:lang w:val="de-DE"/>
              </w:rPr>
            </w:pPr>
            <w:r w:rsidRPr="00061A89">
              <w:rPr>
                <w:lang w:val="de-DE"/>
              </w:rPr>
              <w:t>ironisch (= nicht)</w:t>
            </w:r>
          </w:p>
        </w:tc>
      </w:tr>
    </w:tbl>
    <w:p w:rsidR="00061A89" w:rsidRPr="00061A89" w:rsidRDefault="00061A89" w:rsidP="00061A89">
      <w:pPr>
        <w:pStyle w:val="10VERSchreibzeilebisRand"/>
      </w:pPr>
      <w:r w:rsidRPr="00061A89">
        <w:t>2. Sie war nervös. (ungewöhnlich)</w:t>
      </w:r>
    </w:p>
    <w:p w:rsidR="00061A89" w:rsidRDefault="00061A89" w:rsidP="00061A89">
      <w:pPr>
        <w:pStyle w:val="10VERSchreibzeilebisRand"/>
      </w:pPr>
      <w:r>
        <w:tab/>
      </w:r>
      <w:r>
        <w:tab/>
      </w:r>
    </w:p>
    <w:tbl>
      <w:tblPr>
        <w:tblW w:w="0" w:type="auto"/>
        <w:tblInd w:w="108" w:type="dxa"/>
        <w:tblLayout w:type="fixed"/>
        <w:tblLook w:val="04A0" w:firstRow="1" w:lastRow="0" w:firstColumn="1" w:lastColumn="0" w:noHBand="0" w:noVBand="1"/>
      </w:tblPr>
      <w:tblGrid>
        <w:gridCol w:w="2551"/>
        <w:gridCol w:w="3969"/>
        <w:gridCol w:w="2551"/>
      </w:tblGrid>
      <w:tr w:rsidR="00061A89" w:rsidRPr="00061A89" w:rsidTr="001C7473">
        <w:tc>
          <w:tcPr>
            <w:tcW w:w="2551" w:type="dxa"/>
          </w:tcPr>
          <w:p w:rsidR="00061A89" w:rsidRPr="00061A89" w:rsidRDefault="00061A89" w:rsidP="00061A89">
            <w:pPr>
              <w:pStyle w:val="04VERGrundschrift10pt"/>
              <w:spacing w:before="120"/>
              <w:rPr>
                <w:lang w:val="de-DE"/>
              </w:rPr>
            </w:pPr>
            <w:r w:rsidRPr="00061A89">
              <w:rPr>
                <w:lang w:val="de-DE"/>
              </w:rPr>
              <w:t>verstärkend (= sehr)</w:t>
            </w:r>
          </w:p>
        </w:tc>
        <w:tc>
          <w:tcPr>
            <w:tcW w:w="3969" w:type="dxa"/>
          </w:tcPr>
          <w:p w:rsidR="00061A89" w:rsidRPr="00061A89" w:rsidRDefault="00061A89" w:rsidP="00061A89">
            <w:pPr>
              <w:pStyle w:val="04VERGrundschrift10pt"/>
              <w:spacing w:before="120"/>
              <w:rPr>
                <w:lang w:val="de-DE"/>
              </w:rPr>
            </w:pPr>
            <w:r w:rsidRPr="00061A89">
              <w:rPr>
                <w:lang w:val="de-DE"/>
              </w:rPr>
              <w:t xml:space="preserve">abschwächend (= wenig/ziemlich) </w:t>
            </w:r>
          </w:p>
        </w:tc>
        <w:tc>
          <w:tcPr>
            <w:tcW w:w="2551" w:type="dxa"/>
          </w:tcPr>
          <w:p w:rsidR="00061A89" w:rsidRPr="00061A89" w:rsidRDefault="00061A89" w:rsidP="00061A89">
            <w:pPr>
              <w:pStyle w:val="04VERGrundschrift10pt"/>
              <w:spacing w:before="120"/>
              <w:rPr>
                <w:lang w:val="de-DE"/>
              </w:rPr>
            </w:pPr>
            <w:r w:rsidRPr="00061A89">
              <w:rPr>
                <w:lang w:val="de-DE"/>
              </w:rPr>
              <w:t>ironisch (= nicht)</w:t>
            </w:r>
          </w:p>
        </w:tc>
      </w:tr>
    </w:tbl>
    <w:p w:rsidR="00061A89" w:rsidRPr="00061A89" w:rsidRDefault="00061A89" w:rsidP="00061A89">
      <w:pPr>
        <w:pStyle w:val="10VERSchreibzeilebisRand"/>
      </w:pPr>
      <w:r w:rsidRPr="00061A89">
        <w:t>3. Der Ferrari war billig! (überaus)</w:t>
      </w:r>
    </w:p>
    <w:p w:rsidR="00061A89" w:rsidRDefault="00061A89" w:rsidP="00061A89">
      <w:pPr>
        <w:pStyle w:val="10VERSchreibzeilebisRand"/>
      </w:pPr>
      <w:r w:rsidRPr="00061A89">
        <w:tab/>
      </w:r>
      <w:r w:rsidRPr="00061A89">
        <w:tab/>
      </w:r>
    </w:p>
    <w:tbl>
      <w:tblPr>
        <w:tblW w:w="0" w:type="auto"/>
        <w:tblInd w:w="108" w:type="dxa"/>
        <w:tblLayout w:type="fixed"/>
        <w:tblLook w:val="04A0" w:firstRow="1" w:lastRow="0" w:firstColumn="1" w:lastColumn="0" w:noHBand="0" w:noVBand="1"/>
      </w:tblPr>
      <w:tblGrid>
        <w:gridCol w:w="2551"/>
        <w:gridCol w:w="3969"/>
        <w:gridCol w:w="2551"/>
      </w:tblGrid>
      <w:tr w:rsidR="00061A89" w:rsidRPr="00061A89" w:rsidTr="001C7473">
        <w:tc>
          <w:tcPr>
            <w:tcW w:w="2551" w:type="dxa"/>
          </w:tcPr>
          <w:p w:rsidR="00061A89" w:rsidRPr="00061A89" w:rsidRDefault="00061A89" w:rsidP="00E07612">
            <w:pPr>
              <w:pStyle w:val="04VERGrundschrift10pt"/>
              <w:spacing w:before="120"/>
              <w:rPr>
                <w:lang w:val="de-DE"/>
              </w:rPr>
            </w:pPr>
            <w:r w:rsidRPr="00061A89">
              <w:rPr>
                <w:lang w:val="de-DE"/>
              </w:rPr>
              <w:t>verstärkend (= sehr)</w:t>
            </w:r>
          </w:p>
        </w:tc>
        <w:tc>
          <w:tcPr>
            <w:tcW w:w="3969" w:type="dxa"/>
          </w:tcPr>
          <w:p w:rsidR="00061A89" w:rsidRPr="00061A89" w:rsidRDefault="00061A89" w:rsidP="00E07612">
            <w:pPr>
              <w:pStyle w:val="04VERGrundschrift10pt"/>
              <w:spacing w:before="120"/>
              <w:rPr>
                <w:lang w:val="de-DE"/>
              </w:rPr>
            </w:pPr>
            <w:r w:rsidRPr="00061A89">
              <w:rPr>
                <w:lang w:val="de-DE"/>
              </w:rPr>
              <w:t xml:space="preserve">abschwächend (= wenig/ziemlich) </w:t>
            </w:r>
          </w:p>
        </w:tc>
        <w:tc>
          <w:tcPr>
            <w:tcW w:w="2551" w:type="dxa"/>
          </w:tcPr>
          <w:p w:rsidR="00061A89" w:rsidRPr="00061A89" w:rsidRDefault="00061A89" w:rsidP="00E07612">
            <w:pPr>
              <w:pStyle w:val="04VERGrundschrift10pt"/>
              <w:spacing w:before="120"/>
              <w:rPr>
                <w:lang w:val="de-DE"/>
              </w:rPr>
            </w:pPr>
            <w:r w:rsidRPr="00061A89">
              <w:rPr>
                <w:lang w:val="de-DE"/>
              </w:rPr>
              <w:t>ironisch (= nicht)</w:t>
            </w:r>
          </w:p>
        </w:tc>
      </w:tr>
    </w:tbl>
    <w:p w:rsidR="00061A89" w:rsidRPr="00061A89" w:rsidRDefault="00061A89" w:rsidP="00061A89">
      <w:pPr>
        <w:pStyle w:val="10VERSchreibzeilebisRand"/>
      </w:pPr>
      <w:r w:rsidRPr="00061A89">
        <w:t>4. Uns wird langsam kalt. (etwas)</w:t>
      </w:r>
    </w:p>
    <w:p w:rsidR="00061A89" w:rsidRDefault="00061A89" w:rsidP="00061A89">
      <w:pPr>
        <w:pStyle w:val="10VERSchreibzeilebisRand"/>
      </w:pPr>
      <w:r w:rsidRPr="00061A89">
        <w:tab/>
      </w:r>
      <w:r w:rsidRPr="00061A89">
        <w:tab/>
      </w:r>
    </w:p>
    <w:tbl>
      <w:tblPr>
        <w:tblW w:w="0" w:type="auto"/>
        <w:tblInd w:w="108" w:type="dxa"/>
        <w:tblLayout w:type="fixed"/>
        <w:tblLook w:val="04A0" w:firstRow="1" w:lastRow="0" w:firstColumn="1" w:lastColumn="0" w:noHBand="0" w:noVBand="1"/>
      </w:tblPr>
      <w:tblGrid>
        <w:gridCol w:w="2551"/>
        <w:gridCol w:w="3969"/>
        <w:gridCol w:w="2551"/>
      </w:tblGrid>
      <w:tr w:rsidR="00061A89" w:rsidRPr="00061A89" w:rsidTr="001C7473">
        <w:tc>
          <w:tcPr>
            <w:tcW w:w="2551" w:type="dxa"/>
          </w:tcPr>
          <w:p w:rsidR="00061A89" w:rsidRPr="00061A89" w:rsidRDefault="00061A89" w:rsidP="00E07612">
            <w:pPr>
              <w:pStyle w:val="04VERGrundschrift10pt"/>
              <w:spacing w:before="120"/>
              <w:rPr>
                <w:lang w:val="de-DE"/>
              </w:rPr>
            </w:pPr>
            <w:r w:rsidRPr="00061A89">
              <w:rPr>
                <w:lang w:val="de-DE"/>
              </w:rPr>
              <w:t>verstärkend (= sehr)</w:t>
            </w:r>
          </w:p>
        </w:tc>
        <w:tc>
          <w:tcPr>
            <w:tcW w:w="3969" w:type="dxa"/>
          </w:tcPr>
          <w:p w:rsidR="00061A89" w:rsidRPr="00061A89" w:rsidRDefault="00061A89" w:rsidP="00E07612">
            <w:pPr>
              <w:pStyle w:val="04VERGrundschrift10pt"/>
              <w:spacing w:before="120"/>
              <w:rPr>
                <w:lang w:val="de-DE"/>
              </w:rPr>
            </w:pPr>
            <w:r w:rsidRPr="00061A89">
              <w:rPr>
                <w:lang w:val="de-DE"/>
              </w:rPr>
              <w:t xml:space="preserve">abschwächend (= wenig/ziemlich) </w:t>
            </w:r>
          </w:p>
        </w:tc>
        <w:tc>
          <w:tcPr>
            <w:tcW w:w="2551" w:type="dxa"/>
          </w:tcPr>
          <w:p w:rsidR="00061A89" w:rsidRPr="00061A89" w:rsidRDefault="00061A89" w:rsidP="00E07612">
            <w:pPr>
              <w:pStyle w:val="04VERGrundschrift10pt"/>
              <w:spacing w:before="120"/>
              <w:rPr>
                <w:lang w:val="de-DE"/>
              </w:rPr>
            </w:pPr>
            <w:r w:rsidRPr="00061A89">
              <w:rPr>
                <w:lang w:val="de-DE"/>
              </w:rPr>
              <w:t>ironisch (= nicht)</w:t>
            </w:r>
          </w:p>
        </w:tc>
      </w:tr>
    </w:tbl>
    <w:p w:rsidR="00061A89" w:rsidRPr="00061A89" w:rsidRDefault="00061A89" w:rsidP="00061A89">
      <w:pPr>
        <w:pStyle w:val="10VERSchreibzeilebisRand"/>
      </w:pPr>
      <w:r w:rsidRPr="00061A89">
        <w:t>5. Das ist ein schlechter Zeitpunkt. (denkbar)</w:t>
      </w:r>
    </w:p>
    <w:p w:rsidR="00061A89" w:rsidRDefault="00061A89" w:rsidP="00061A89">
      <w:pPr>
        <w:pStyle w:val="10VERSchreibzeilebisRand"/>
      </w:pPr>
      <w:r w:rsidRPr="00061A89">
        <w:tab/>
      </w:r>
      <w:r w:rsidRPr="00061A89">
        <w:tab/>
      </w:r>
    </w:p>
    <w:tbl>
      <w:tblPr>
        <w:tblW w:w="0" w:type="auto"/>
        <w:tblInd w:w="108" w:type="dxa"/>
        <w:tblLayout w:type="fixed"/>
        <w:tblLook w:val="04A0" w:firstRow="1" w:lastRow="0" w:firstColumn="1" w:lastColumn="0" w:noHBand="0" w:noVBand="1"/>
      </w:tblPr>
      <w:tblGrid>
        <w:gridCol w:w="2551"/>
        <w:gridCol w:w="3969"/>
        <w:gridCol w:w="2551"/>
      </w:tblGrid>
      <w:tr w:rsidR="00061A89" w:rsidRPr="00061A89" w:rsidTr="001C7473">
        <w:tc>
          <w:tcPr>
            <w:tcW w:w="2551" w:type="dxa"/>
          </w:tcPr>
          <w:p w:rsidR="00061A89" w:rsidRPr="00061A89" w:rsidRDefault="00061A89" w:rsidP="00E07612">
            <w:pPr>
              <w:pStyle w:val="04VERGrundschrift10pt"/>
              <w:spacing w:before="120"/>
              <w:rPr>
                <w:lang w:val="de-DE"/>
              </w:rPr>
            </w:pPr>
            <w:r w:rsidRPr="00061A89">
              <w:rPr>
                <w:lang w:val="de-DE"/>
              </w:rPr>
              <w:t>verstärkend (= sehr)</w:t>
            </w:r>
          </w:p>
        </w:tc>
        <w:tc>
          <w:tcPr>
            <w:tcW w:w="3969" w:type="dxa"/>
          </w:tcPr>
          <w:p w:rsidR="00061A89" w:rsidRPr="00061A89" w:rsidRDefault="00061A89" w:rsidP="00E07612">
            <w:pPr>
              <w:pStyle w:val="04VERGrundschrift10pt"/>
              <w:spacing w:before="120"/>
              <w:rPr>
                <w:lang w:val="de-DE"/>
              </w:rPr>
            </w:pPr>
            <w:r w:rsidRPr="00061A89">
              <w:rPr>
                <w:lang w:val="de-DE"/>
              </w:rPr>
              <w:t xml:space="preserve">abschwächend (= wenig/ziemlich) </w:t>
            </w:r>
          </w:p>
        </w:tc>
        <w:tc>
          <w:tcPr>
            <w:tcW w:w="2551" w:type="dxa"/>
          </w:tcPr>
          <w:p w:rsidR="00061A89" w:rsidRPr="00061A89" w:rsidRDefault="00061A89" w:rsidP="00E07612">
            <w:pPr>
              <w:pStyle w:val="04VERGrundschrift10pt"/>
              <w:spacing w:before="120"/>
              <w:rPr>
                <w:lang w:val="de-DE"/>
              </w:rPr>
            </w:pPr>
            <w:r w:rsidRPr="00061A89">
              <w:rPr>
                <w:lang w:val="de-DE"/>
              </w:rPr>
              <w:t>ironisch (= nicht)</w:t>
            </w:r>
          </w:p>
        </w:tc>
      </w:tr>
    </w:tbl>
    <w:p w:rsidR="00061A89" w:rsidRPr="00061A89" w:rsidRDefault="00061A89" w:rsidP="00061A89">
      <w:pPr>
        <w:pStyle w:val="10VERSchreibzeilebisRand"/>
      </w:pPr>
      <w:r w:rsidRPr="00061A89">
        <w:t>6. Sie freute sich rasend über die Hausübung. (wirklich)</w:t>
      </w:r>
    </w:p>
    <w:p w:rsidR="00061A89" w:rsidRDefault="00061A89" w:rsidP="00061A89">
      <w:pPr>
        <w:pStyle w:val="10VERSchreibzeilebisRand"/>
      </w:pPr>
      <w:r w:rsidRPr="00061A89">
        <w:tab/>
      </w:r>
      <w:r w:rsidRPr="00061A89">
        <w:tab/>
      </w:r>
    </w:p>
    <w:tbl>
      <w:tblPr>
        <w:tblW w:w="0" w:type="auto"/>
        <w:tblInd w:w="108" w:type="dxa"/>
        <w:tblLayout w:type="fixed"/>
        <w:tblLook w:val="04A0" w:firstRow="1" w:lastRow="0" w:firstColumn="1" w:lastColumn="0" w:noHBand="0" w:noVBand="1"/>
      </w:tblPr>
      <w:tblGrid>
        <w:gridCol w:w="2551"/>
        <w:gridCol w:w="3969"/>
        <w:gridCol w:w="2551"/>
      </w:tblGrid>
      <w:tr w:rsidR="00061A89" w:rsidRPr="00061A89" w:rsidTr="001C7473">
        <w:tc>
          <w:tcPr>
            <w:tcW w:w="2551" w:type="dxa"/>
          </w:tcPr>
          <w:p w:rsidR="00061A89" w:rsidRPr="00061A89" w:rsidRDefault="00061A89" w:rsidP="00E07612">
            <w:pPr>
              <w:pStyle w:val="04VERGrundschrift10pt"/>
              <w:spacing w:before="120"/>
              <w:rPr>
                <w:lang w:val="de-DE"/>
              </w:rPr>
            </w:pPr>
            <w:r w:rsidRPr="00061A89">
              <w:rPr>
                <w:lang w:val="de-DE"/>
              </w:rPr>
              <w:t>verstärkend (= sehr)</w:t>
            </w:r>
          </w:p>
        </w:tc>
        <w:tc>
          <w:tcPr>
            <w:tcW w:w="3969" w:type="dxa"/>
          </w:tcPr>
          <w:p w:rsidR="00061A89" w:rsidRPr="00061A89" w:rsidRDefault="00061A89" w:rsidP="00E07612">
            <w:pPr>
              <w:pStyle w:val="04VERGrundschrift10pt"/>
              <w:spacing w:before="120"/>
              <w:rPr>
                <w:lang w:val="de-DE"/>
              </w:rPr>
            </w:pPr>
            <w:r w:rsidRPr="00061A89">
              <w:rPr>
                <w:lang w:val="de-DE"/>
              </w:rPr>
              <w:t xml:space="preserve">abschwächend (= wenig/ziemlich) </w:t>
            </w:r>
          </w:p>
        </w:tc>
        <w:tc>
          <w:tcPr>
            <w:tcW w:w="2551" w:type="dxa"/>
          </w:tcPr>
          <w:p w:rsidR="00061A89" w:rsidRPr="00061A89" w:rsidRDefault="00061A89" w:rsidP="00E07612">
            <w:pPr>
              <w:pStyle w:val="04VERGrundschrift10pt"/>
              <w:spacing w:before="120"/>
              <w:rPr>
                <w:lang w:val="de-DE"/>
              </w:rPr>
            </w:pPr>
            <w:r w:rsidRPr="00061A89">
              <w:rPr>
                <w:lang w:val="de-DE"/>
              </w:rPr>
              <w:t>ironisch (= nicht)</w:t>
            </w:r>
          </w:p>
        </w:tc>
      </w:tr>
    </w:tbl>
    <w:p w:rsidR="00061A89" w:rsidRPr="00061A89" w:rsidRDefault="00061A89" w:rsidP="00E07612">
      <w:pPr>
        <w:pStyle w:val="03VERArbeitsfragen"/>
      </w:pPr>
      <w:r w:rsidRPr="00061A89">
        <w:t xml:space="preserve">Aufgabe 2: Das Wort </w:t>
      </w:r>
      <w:r w:rsidRPr="00061A89">
        <w:rPr>
          <w:i/>
        </w:rPr>
        <w:t>ganz</w:t>
      </w:r>
      <w:r w:rsidRPr="00061A89">
        <w:t xml:space="preserve"> kann sowohl verstärkend (dann betont) als auch abschwächend (dann unbetont) verwendet werden. Welche Bedeutung liegt in den folgenden Aussagen vor? Machen Sie die Leseprobe!</w:t>
      </w:r>
    </w:p>
    <w:p w:rsidR="00E07612" w:rsidRDefault="00061A89" w:rsidP="00E07612">
      <w:pPr>
        <w:pStyle w:val="04VERGrundschrift10pt"/>
        <w:numPr>
          <w:ilvl w:val="0"/>
          <w:numId w:val="10"/>
        </w:numPr>
        <w:rPr>
          <w:rStyle w:val="08VERKursiv"/>
          <w:i w:val="0"/>
          <w:lang w:val="de-DE"/>
        </w:rPr>
      </w:pPr>
      <w:r w:rsidRPr="00061A89">
        <w:rPr>
          <w:lang w:val="de-DE"/>
        </w:rPr>
        <w:t xml:space="preserve">Sie schaute nach links und rechts, erst dann ging sie ganz vorsichtig hinüber. </w:t>
      </w:r>
      <w:r w:rsidR="00E07612">
        <w:rPr>
          <w:lang w:val="de-DE"/>
        </w:rPr>
        <w:br/>
      </w:r>
      <w:r w:rsidR="00E07612" w:rsidRPr="00E07612">
        <w:rPr>
          <w:rStyle w:val="08VERKursiv"/>
        </w:rPr>
        <w:t>(</w:t>
      </w:r>
      <w:r w:rsidR="00E07612" w:rsidRPr="00E07612">
        <w:rPr>
          <w:rStyle w:val="11VERLsungsschrift"/>
          <w:lang w:val="de-DE"/>
        </w:rPr>
        <w:t>verstärkend</w:t>
      </w:r>
      <w:r w:rsidR="00E07612" w:rsidRPr="00E07612">
        <w:rPr>
          <w:rStyle w:val="08VERKursiv"/>
        </w:rPr>
        <w:t>/</w:t>
      </w:r>
      <w:r w:rsidR="00E07612" w:rsidRPr="00E07612">
        <w:rPr>
          <w:rStyle w:val="08VERKursiv"/>
          <w:lang w:val="de-DE"/>
        </w:rPr>
        <w:t>abschwächend</w:t>
      </w:r>
      <w:r w:rsidR="00E07612" w:rsidRPr="00E07612">
        <w:rPr>
          <w:rStyle w:val="08VERKursiv"/>
        </w:rPr>
        <w:t>)</w:t>
      </w:r>
    </w:p>
    <w:p w:rsidR="00E07612" w:rsidRDefault="00061A89" w:rsidP="00E07612">
      <w:pPr>
        <w:pStyle w:val="04VERGrundschrift10pt"/>
        <w:numPr>
          <w:ilvl w:val="0"/>
          <w:numId w:val="10"/>
        </w:numPr>
        <w:rPr>
          <w:lang w:val="de-DE"/>
        </w:rPr>
      </w:pPr>
      <w:r w:rsidRPr="00E07612">
        <w:rPr>
          <w:lang w:val="de-DE"/>
        </w:rPr>
        <w:t>Mit einem IQ von 155 ist sie eine ganz Kluge.</w:t>
      </w:r>
      <w:r w:rsidR="00E07612" w:rsidRPr="00E07612">
        <w:rPr>
          <w:lang w:val="de-DE"/>
        </w:rPr>
        <w:t xml:space="preserve"> </w:t>
      </w:r>
      <w:r w:rsidR="00E07612" w:rsidRPr="00E07612">
        <w:rPr>
          <w:rStyle w:val="08VERKursiv"/>
        </w:rPr>
        <w:t>(</w:t>
      </w:r>
      <w:r w:rsidRPr="00E07612">
        <w:rPr>
          <w:rStyle w:val="08VERKursiv"/>
          <w:lang w:val="de-DE"/>
        </w:rPr>
        <w:t>verstärkend</w:t>
      </w:r>
      <w:r w:rsidRPr="00E07612">
        <w:rPr>
          <w:rStyle w:val="08VERKursiv"/>
        </w:rPr>
        <w:t>/</w:t>
      </w:r>
      <w:r w:rsidRPr="00E07612">
        <w:rPr>
          <w:rStyle w:val="08VERKursiv"/>
          <w:lang w:val="de-DE"/>
        </w:rPr>
        <w:t>abschwächend</w:t>
      </w:r>
      <w:r w:rsidR="00E07612" w:rsidRPr="00E07612">
        <w:rPr>
          <w:rStyle w:val="08VERKursiv"/>
        </w:rPr>
        <w:t>)</w:t>
      </w:r>
    </w:p>
    <w:p w:rsidR="00061A89" w:rsidRPr="00E07612" w:rsidRDefault="00061A89" w:rsidP="00E07612">
      <w:pPr>
        <w:pStyle w:val="04VERGrundschrift10pt"/>
        <w:numPr>
          <w:ilvl w:val="0"/>
          <w:numId w:val="10"/>
        </w:numPr>
        <w:rPr>
          <w:lang w:val="de-DE"/>
        </w:rPr>
      </w:pPr>
      <w:r w:rsidRPr="00E07612">
        <w:rPr>
          <w:lang w:val="de-DE"/>
        </w:rPr>
        <w:t>Ich blieb nur zwei Stunden, der Abend war aber ganz nett.</w:t>
      </w:r>
      <w:r w:rsidR="00E07612" w:rsidRPr="00E07612">
        <w:rPr>
          <w:rStyle w:val="08VERKursiv"/>
        </w:rPr>
        <w:t xml:space="preserve"> (</w:t>
      </w:r>
      <w:r w:rsidR="00E07612" w:rsidRPr="00E07612">
        <w:rPr>
          <w:rStyle w:val="08VERKursiv"/>
          <w:lang w:val="de-DE"/>
        </w:rPr>
        <w:t>verstärkend</w:t>
      </w:r>
      <w:r w:rsidR="00E07612" w:rsidRPr="00E07612">
        <w:rPr>
          <w:rStyle w:val="08VERKursiv"/>
        </w:rPr>
        <w:t>/</w:t>
      </w:r>
      <w:r w:rsidR="00E07612" w:rsidRPr="00E07612">
        <w:rPr>
          <w:rStyle w:val="08VERKursiv"/>
          <w:lang w:val="de-DE"/>
        </w:rPr>
        <w:t>abschwächend</w:t>
      </w:r>
      <w:r w:rsidR="00E07612" w:rsidRPr="00E07612">
        <w:rPr>
          <w:rStyle w:val="08VERKursiv"/>
        </w:rPr>
        <w:t>)</w:t>
      </w:r>
    </w:p>
    <w:p w:rsidR="00061A89" w:rsidRPr="00061A89" w:rsidRDefault="00061A89" w:rsidP="00E07612">
      <w:pPr>
        <w:pStyle w:val="04VERGrundschrift10pt"/>
        <w:numPr>
          <w:ilvl w:val="0"/>
          <w:numId w:val="10"/>
        </w:numPr>
        <w:rPr>
          <w:lang w:val="de-DE"/>
        </w:rPr>
      </w:pPr>
      <w:r w:rsidRPr="00061A89">
        <w:rPr>
          <w:lang w:val="de-DE"/>
        </w:rPr>
        <w:t>Sie haben ganz gut getanzt, aber für das große Finale hat es nicht gereicht.</w:t>
      </w:r>
      <w:r w:rsidR="00E07612" w:rsidRPr="00E07612">
        <w:rPr>
          <w:rStyle w:val="08VERKursiv"/>
        </w:rPr>
        <w:t xml:space="preserve"> </w:t>
      </w:r>
      <w:r w:rsidR="00E07612">
        <w:rPr>
          <w:rStyle w:val="08VERKursiv"/>
        </w:rPr>
        <w:br/>
      </w:r>
      <w:r w:rsidR="00E07612" w:rsidRPr="00E07612">
        <w:rPr>
          <w:rStyle w:val="08VERKursiv"/>
        </w:rPr>
        <w:t>(</w:t>
      </w:r>
      <w:r w:rsidR="00E07612" w:rsidRPr="00E07612">
        <w:rPr>
          <w:rStyle w:val="08VERKursiv"/>
          <w:lang w:val="de-DE"/>
        </w:rPr>
        <w:t>verstärkend</w:t>
      </w:r>
      <w:r w:rsidR="00E07612" w:rsidRPr="00E07612">
        <w:rPr>
          <w:rStyle w:val="08VERKursiv"/>
        </w:rPr>
        <w:t>/</w:t>
      </w:r>
      <w:r w:rsidR="00E07612" w:rsidRPr="00E07612">
        <w:rPr>
          <w:rStyle w:val="08VERKursiv"/>
          <w:lang w:val="de-DE"/>
        </w:rPr>
        <w:t>abschwächend</w:t>
      </w:r>
      <w:r w:rsidR="00E07612" w:rsidRPr="00E07612">
        <w:rPr>
          <w:rStyle w:val="08VERKursiv"/>
        </w:rPr>
        <w:t>)</w:t>
      </w:r>
    </w:p>
    <w:p w:rsidR="00061A89" w:rsidRPr="00061A89" w:rsidRDefault="00061A89" w:rsidP="00E07612">
      <w:pPr>
        <w:pStyle w:val="04VERGrundschrift10pt"/>
        <w:numPr>
          <w:ilvl w:val="0"/>
          <w:numId w:val="10"/>
        </w:numPr>
        <w:rPr>
          <w:lang w:val="de-DE"/>
        </w:rPr>
      </w:pPr>
      <w:r w:rsidRPr="00061A89">
        <w:rPr>
          <w:lang w:val="de-DE"/>
        </w:rPr>
        <w:t xml:space="preserve">Sie haben ganz beeindruckend gearbeitet! Sie möchte Ihnen zum 1. Preis gratulieren! </w:t>
      </w:r>
      <w:r w:rsidR="00E07612">
        <w:rPr>
          <w:lang w:val="de-DE"/>
        </w:rPr>
        <w:br/>
      </w:r>
      <w:r w:rsidR="00E07612" w:rsidRPr="00E07612">
        <w:rPr>
          <w:rStyle w:val="08VERKursiv"/>
        </w:rPr>
        <w:t>(</w:t>
      </w:r>
      <w:r w:rsidR="00E07612" w:rsidRPr="00E07612">
        <w:rPr>
          <w:rStyle w:val="08VERKursiv"/>
          <w:lang w:val="de-DE"/>
        </w:rPr>
        <w:t>verstärkend</w:t>
      </w:r>
      <w:r w:rsidR="00E07612" w:rsidRPr="00E07612">
        <w:rPr>
          <w:rStyle w:val="08VERKursiv"/>
        </w:rPr>
        <w:t>/</w:t>
      </w:r>
      <w:r w:rsidR="00E07612" w:rsidRPr="00E07612">
        <w:rPr>
          <w:rStyle w:val="08VERKursiv"/>
          <w:lang w:val="de-DE"/>
        </w:rPr>
        <w:t>abschwächend</w:t>
      </w:r>
      <w:r w:rsidR="00E07612" w:rsidRPr="00E07612">
        <w:rPr>
          <w:rStyle w:val="08VERKursiv"/>
        </w:rPr>
        <w:t>)</w:t>
      </w:r>
    </w:p>
    <w:p w:rsidR="00061A89" w:rsidRPr="00061A89" w:rsidRDefault="00061A89" w:rsidP="00E07612">
      <w:pPr>
        <w:pStyle w:val="04VERGrundschrift10pt"/>
        <w:numPr>
          <w:ilvl w:val="0"/>
          <w:numId w:val="10"/>
        </w:numPr>
        <w:rPr>
          <w:lang w:val="de-DE"/>
        </w:rPr>
      </w:pPr>
      <w:r w:rsidRPr="00061A89">
        <w:rPr>
          <w:lang w:val="de-DE"/>
        </w:rPr>
        <w:t xml:space="preserve">Susanne </w:t>
      </w:r>
      <w:r w:rsidR="00E465D1">
        <w:rPr>
          <w:lang w:val="de-DE"/>
        </w:rPr>
        <w:t xml:space="preserve">war gestern eigentlich ganz freundlich. </w:t>
      </w:r>
      <w:r w:rsidR="00E07612" w:rsidRPr="00E07612">
        <w:rPr>
          <w:rStyle w:val="08VERKursiv"/>
        </w:rPr>
        <w:t>(</w:t>
      </w:r>
      <w:r w:rsidR="00E07612" w:rsidRPr="00E07612">
        <w:rPr>
          <w:rStyle w:val="08VERKursiv"/>
          <w:lang w:val="de-DE"/>
        </w:rPr>
        <w:t>verstärkend</w:t>
      </w:r>
      <w:r w:rsidR="00E07612" w:rsidRPr="00E07612">
        <w:rPr>
          <w:rStyle w:val="08VERKursiv"/>
        </w:rPr>
        <w:t>/</w:t>
      </w:r>
      <w:r w:rsidR="00E07612" w:rsidRPr="00E07612">
        <w:rPr>
          <w:rStyle w:val="08VERKursiv"/>
          <w:lang w:val="de-DE"/>
        </w:rPr>
        <w:t>abschwächend</w:t>
      </w:r>
      <w:r w:rsidR="00E07612" w:rsidRPr="00E07612">
        <w:rPr>
          <w:rStyle w:val="08VERKursiv"/>
        </w:rPr>
        <w:t>)</w:t>
      </w:r>
    </w:p>
    <w:p w:rsidR="00061A89" w:rsidRPr="00061A89" w:rsidRDefault="00061A89" w:rsidP="00E07612">
      <w:pPr>
        <w:pStyle w:val="04VERGrundschrift10pt"/>
        <w:numPr>
          <w:ilvl w:val="0"/>
          <w:numId w:val="10"/>
        </w:numPr>
        <w:rPr>
          <w:lang w:val="de-DE"/>
        </w:rPr>
      </w:pPr>
      <w:r w:rsidRPr="00061A89">
        <w:rPr>
          <w:lang w:val="de-DE"/>
        </w:rPr>
        <w:t xml:space="preserve">Es kam dann aber alles ganz anders, als </w:t>
      </w:r>
      <w:r w:rsidR="00E465D1">
        <w:rPr>
          <w:lang w:val="de-DE"/>
        </w:rPr>
        <w:t>ich</w:t>
      </w:r>
      <w:r w:rsidRPr="00061A89">
        <w:rPr>
          <w:lang w:val="de-DE"/>
        </w:rPr>
        <w:t xml:space="preserve"> zuvor gedacht hatte.</w:t>
      </w:r>
      <w:r w:rsidR="00E07612">
        <w:rPr>
          <w:lang w:val="de-DE"/>
        </w:rPr>
        <w:br/>
      </w:r>
      <w:r w:rsidR="00E07612" w:rsidRPr="00E07612">
        <w:rPr>
          <w:rStyle w:val="08VERKursiv"/>
        </w:rPr>
        <w:t>(</w:t>
      </w:r>
      <w:r w:rsidR="00E07612" w:rsidRPr="00E07612">
        <w:rPr>
          <w:rStyle w:val="08VERKursiv"/>
          <w:lang w:val="de-DE"/>
        </w:rPr>
        <w:t>verstärkend</w:t>
      </w:r>
      <w:r w:rsidR="00E07612" w:rsidRPr="00E07612">
        <w:rPr>
          <w:rStyle w:val="08VERKursiv"/>
        </w:rPr>
        <w:t>/</w:t>
      </w:r>
      <w:r w:rsidR="00E07612" w:rsidRPr="00E07612">
        <w:rPr>
          <w:rStyle w:val="08VERKursiv"/>
          <w:lang w:val="de-DE"/>
        </w:rPr>
        <w:t>abschwächend</w:t>
      </w:r>
      <w:r w:rsidR="00E07612" w:rsidRPr="00E07612">
        <w:rPr>
          <w:rStyle w:val="08VERKursiv"/>
        </w:rPr>
        <w:t>)</w:t>
      </w:r>
    </w:p>
    <w:p w:rsidR="00061A89" w:rsidRPr="00061A89" w:rsidRDefault="00061A89" w:rsidP="00E07612">
      <w:pPr>
        <w:pStyle w:val="04VERGrundschrift10pt"/>
        <w:numPr>
          <w:ilvl w:val="0"/>
          <w:numId w:val="10"/>
        </w:numPr>
        <w:rPr>
          <w:lang w:val="de-DE"/>
        </w:rPr>
      </w:pPr>
      <w:r w:rsidRPr="00061A89">
        <w:rPr>
          <w:lang w:val="de-DE"/>
        </w:rPr>
        <w:t xml:space="preserve">Gestern hat Ivo die Arbeit am Roman ganz abgeschlossen. Das Manuskript ist fertig. </w:t>
      </w:r>
      <w:r w:rsidR="00E07612">
        <w:rPr>
          <w:lang w:val="de-DE"/>
        </w:rPr>
        <w:br/>
      </w:r>
      <w:r w:rsidR="00E07612" w:rsidRPr="00E07612">
        <w:rPr>
          <w:rStyle w:val="08VERKursiv"/>
        </w:rPr>
        <w:t>(</w:t>
      </w:r>
      <w:r w:rsidR="00E07612" w:rsidRPr="00E07612">
        <w:rPr>
          <w:rStyle w:val="08VERKursiv"/>
          <w:lang w:val="de-DE"/>
        </w:rPr>
        <w:t>verstärkend</w:t>
      </w:r>
      <w:r w:rsidR="00E07612" w:rsidRPr="00E07612">
        <w:rPr>
          <w:rStyle w:val="08VERKursiv"/>
        </w:rPr>
        <w:t>/</w:t>
      </w:r>
      <w:r w:rsidR="00E07612" w:rsidRPr="00E07612">
        <w:rPr>
          <w:rStyle w:val="08VERKursiv"/>
          <w:lang w:val="de-DE"/>
        </w:rPr>
        <w:t>abschwächend</w:t>
      </w:r>
      <w:r w:rsidR="00E07612" w:rsidRPr="00E07612">
        <w:rPr>
          <w:rStyle w:val="08VERKursiv"/>
        </w:rPr>
        <w:t>)</w:t>
      </w:r>
    </w:p>
    <w:p w:rsidR="00061A89" w:rsidRPr="00061A89" w:rsidRDefault="00061A89" w:rsidP="00E07612">
      <w:pPr>
        <w:pStyle w:val="04VERGrundschrift10pt"/>
        <w:numPr>
          <w:ilvl w:val="0"/>
          <w:numId w:val="10"/>
        </w:numPr>
        <w:rPr>
          <w:lang w:val="de-DE"/>
        </w:rPr>
      </w:pPr>
      <w:r w:rsidRPr="00061A89">
        <w:rPr>
          <w:lang w:val="de-DE"/>
        </w:rPr>
        <w:t>Von diesen alten Rädern scheinen mir viele Teile noch ganz brauchbar.</w:t>
      </w:r>
      <w:r w:rsidR="00E07612" w:rsidRPr="00E07612">
        <w:rPr>
          <w:rStyle w:val="08VERKursiv"/>
        </w:rPr>
        <w:t xml:space="preserve"> </w:t>
      </w:r>
      <w:r w:rsidR="00E07612">
        <w:rPr>
          <w:rStyle w:val="08VERKursiv"/>
        </w:rPr>
        <w:br/>
      </w:r>
      <w:r w:rsidR="00E07612" w:rsidRPr="00E07612">
        <w:rPr>
          <w:rStyle w:val="08VERKursiv"/>
        </w:rPr>
        <w:t>(</w:t>
      </w:r>
      <w:r w:rsidR="00E07612" w:rsidRPr="00E07612">
        <w:rPr>
          <w:rStyle w:val="08VERKursiv"/>
          <w:lang w:val="de-DE"/>
        </w:rPr>
        <w:t>verstärkend</w:t>
      </w:r>
      <w:r w:rsidR="00E07612" w:rsidRPr="00E07612">
        <w:rPr>
          <w:rStyle w:val="08VERKursiv"/>
        </w:rPr>
        <w:t>/</w:t>
      </w:r>
      <w:r w:rsidR="00E07612" w:rsidRPr="00E07612">
        <w:rPr>
          <w:rStyle w:val="08VERKursiv"/>
          <w:lang w:val="de-DE"/>
        </w:rPr>
        <w:t>abschwächend</w:t>
      </w:r>
      <w:r w:rsidR="00E07612" w:rsidRPr="00E07612">
        <w:rPr>
          <w:rStyle w:val="08VERKursiv"/>
        </w:rPr>
        <w:t>)</w:t>
      </w:r>
    </w:p>
    <w:p w:rsidR="00061A89" w:rsidRPr="00061A89" w:rsidRDefault="00061A89" w:rsidP="00E07612">
      <w:pPr>
        <w:pStyle w:val="04VERGrundschrift10pt"/>
        <w:numPr>
          <w:ilvl w:val="0"/>
          <w:numId w:val="10"/>
        </w:numPr>
        <w:rPr>
          <w:lang w:val="de-DE"/>
        </w:rPr>
      </w:pPr>
      <w:r w:rsidRPr="00061A89">
        <w:rPr>
          <w:lang w:val="de-DE"/>
        </w:rPr>
        <w:t>„Wie geht´s nach der Niederlage?“ – „Ganz gut.“</w:t>
      </w:r>
      <w:r w:rsidRPr="00061A89">
        <w:rPr>
          <w:b/>
          <w:lang w:val="de-DE"/>
        </w:rPr>
        <w:t xml:space="preserve"> </w:t>
      </w:r>
      <w:r w:rsidR="00E07612" w:rsidRPr="00E07612">
        <w:rPr>
          <w:rStyle w:val="08VERKursiv"/>
        </w:rPr>
        <w:t>(</w:t>
      </w:r>
      <w:r w:rsidR="00E07612" w:rsidRPr="00E07612">
        <w:rPr>
          <w:rStyle w:val="08VERKursiv"/>
          <w:lang w:val="de-DE"/>
        </w:rPr>
        <w:t>verstärkend</w:t>
      </w:r>
      <w:r w:rsidR="00E07612" w:rsidRPr="00E07612">
        <w:rPr>
          <w:rStyle w:val="08VERKursiv"/>
        </w:rPr>
        <w:t>/</w:t>
      </w:r>
      <w:r w:rsidR="00E07612" w:rsidRPr="00E07612">
        <w:rPr>
          <w:rStyle w:val="08VERKursiv"/>
          <w:lang w:val="de-DE"/>
        </w:rPr>
        <w:t>abschwächend</w:t>
      </w:r>
      <w:r w:rsidR="00E07612" w:rsidRPr="00E07612">
        <w:rPr>
          <w:rStyle w:val="08VERKursiv"/>
        </w:rPr>
        <w:t>)</w:t>
      </w:r>
    </w:p>
    <w:p w:rsidR="00061A89" w:rsidRPr="00061A89" w:rsidRDefault="00061A89" w:rsidP="00061A89">
      <w:pPr>
        <w:pStyle w:val="04VERGrundschrift10pt"/>
        <w:rPr>
          <w:lang w:val="de-DE"/>
        </w:rPr>
      </w:pPr>
    </w:p>
    <w:p w:rsidR="00061A89" w:rsidRPr="00061A89" w:rsidRDefault="00061A89" w:rsidP="00E07612">
      <w:pPr>
        <w:pStyle w:val="03VERArbeitsfragen"/>
      </w:pPr>
      <w:r w:rsidRPr="00061A89">
        <w:t>Aufgabe 3: Setzen Sie passende Partikel</w:t>
      </w:r>
      <w:r w:rsidR="00605476">
        <w:t>n</w:t>
      </w:r>
      <w:r w:rsidRPr="00061A89">
        <w:t xml:space="preserve"> bzw. Adjektive aus der folgenden Liste ein!</w:t>
      </w:r>
    </w:p>
    <w:p w:rsidR="00061A89" w:rsidRPr="00691F7A" w:rsidRDefault="00061A89" w:rsidP="00E07612">
      <w:pPr>
        <w:pStyle w:val="04VERGrundschrift10pt"/>
        <w:jc w:val="center"/>
        <w:rPr>
          <w:rStyle w:val="07VERFett"/>
          <w:lang w:val="de-DE"/>
        </w:rPr>
      </w:pPr>
      <w:r w:rsidRPr="00691F7A">
        <w:rPr>
          <w:rStyle w:val="07VERFett"/>
          <w:lang w:val="de-DE"/>
        </w:rPr>
        <w:t xml:space="preserve">richtig * ziemlich * etwas * wesentlich * viel </w:t>
      </w:r>
      <w:r w:rsidRPr="00691F7A">
        <w:rPr>
          <w:rStyle w:val="07VERFett"/>
          <w:lang w:val="de-DE"/>
        </w:rPr>
        <w:sym w:font="Wingdings" w:char="F0FC"/>
      </w:r>
      <w:r w:rsidRPr="00691F7A">
        <w:rPr>
          <w:rStyle w:val="07VERFett"/>
          <w:lang w:val="de-DE"/>
        </w:rPr>
        <w:t xml:space="preserve"> * echt * überaus</w:t>
      </w:r>
    </w:p>
    <w:p w:rsidR="00E07612" w:rsidRPr="00E07612" w:rsidRDefault="00E07612" w:rsidP="00061A89">
      <w:pPr>
        <w:pStyle w:val="04VERGrundschrift10pt"/>
        <w:rPr>
          <w:sz w:val="6"/>
          <w:szCs w:val="6"/>
          <w:lang w:val="de-DE"/>
        </w:rPr>
      </w:pPr>
    </w:p>
    <w:p w:rsidR="00061A89" w:rsidRPr="00061A89" w:rsidRDefault="00061A89" w:rsidP="00E07612">
      <w:pPr>
        <w:pStyle w:val="10VERSchreibzeilebisRand"/>
      </w:pPr>
      <w:r w:rsidRPr="00061A89">
        <w:t xml:space="preserve">Das war schon eine </w:t>
      </w:r>
      <w:r w:rsidRPr="00E07612">
        <w:rPr>
          <w:rStyle w:val="11VERLsungsschrift"/>
        </w:rPr>
        <w:t>viel</w:t>
      </w:r>
      <w:r w:rsidRPr="00061A89">
        <w:t xml:space="preserve"> überzeugendere Performance als beim letzten Mal. Tolle Leistung! * Ohne Übertreibung – hier ist es ________________ schöner als hinter den sieben Bergen bei den sieben Zwergen! * Ich denke, wir müssen in diesem speziellen Fall ________________ langsamer vorgehen. Noch drängt die Zeit nicht. * Mit seinem ________________ freundlichen Wesen ist Stefan nicht nur bei Anna beliebt. * „Dein Moped sieht ________________ scharf aus!“, meint Kathrin zu Mathias. * Solange die Bremsen bei dem Auto noch funktionieren, bleibe ich ________________ entspannt. * Also, du bist ein ________________ fauler Gärtner – aber mit Köpfchen!</w:t>
      </w:r>
    </w:p>
    <w:p w:rsidR="00E07612" w:rsidRDefault="00E07612" w:rsidP="00061A89">
      <w:pPr>
        <w:pStyle w:val="04VERGrundschrift10pt"/>
        <w:rPr>
          <w:b/>
          <w:lang w:val="de-DE"/>
        </w:rPr>
      </w:pPr>
    </w:p>
    <w:p w:rsidR="00061A89" w:rsidRPr="00061A89" w:rsidRDefault="00061A89" w:rsidP="00E07612">
      <w:pPr>
        <w:pStyle w:val="03VERArbeitsfragen"/>
      </w:pPr>
      <w:r w:rsidRPr="00061A89">
        <w:t>Aufgabe 4: Abstufende Partikeln vor Adjektiven geben an, in welchem Grad bzw. in welcher Intensität eine bestimmte Eigenschaft vorkommt. Bestimmen Sie jeweils, ob es sich um einen schwachen (S), hohen (L), sehr hohen (XL) oder um den Höchstgrad (XXL) handelt!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3"/>
        <w:gridCol w:w="737"/>
        <w:gridCol w:w="737"/>
        <w:gridCol w:w="737"/>
        <w:gridCol w:w="738"/>
      </w:tblGrid>
      <w:tr w:rsidR="00061A89" w:rsidRPr="00061A89" w:rsidTr="00605476">
        <w:tc>
          <w:tcPr>
            <w:tcW w:w="6803" w:type="dxa"/>
          </w:tcPr>
          <w:p w:rsidR="00061A89" w:rsidRPr="00061A89" w:rsidRDefault="00061A89" w:rsidP="00061A89">
            <w:pPr>
              <w:pStyle w:val="04VERGrundschrift10pt"/>
              <w:rPr>
                <w:lang w:val="de-DE"/>
              </w:rPr>
            </w:pPr>
            <w:r w:rsidRPr="00061A89">
              <w:rPr>
                <w:lang w:val="de-DE"/>
              </w:rPr>
              <w:t xml:space="preserve">1. Beate ist eine </w:t>
            </w:r>
            <w:r w:rsidRPr="00061A89">
              <w:rPr>
                <w:b/>
                <w:lang w:val="de-DE"/>
              </w:rPr>
              <w:t>sehr</w:t>
            </w:r>
            <w:r w:rsidRPr="00061A89">
              <w:rPr>
                <w:lang w:val="de-DE"/>
              </w:rPr>
              <w:t xml:space="preserve"> gute Mathematikerin.</w:t>
            </w:r>
          </w:p>
        </w:tc>
        <w:tc>
          <w:tcPr>
            <w:tcW w:w="737" w:type="dxa"/>
          </w:tcPr>
          <w:p w:rsidR="00061A89" w:rsidRPr="00061A89" w:rsidRDefault="00061A89" w:rsidP="00061A89">
            <w:pPr>
              <w:pStyle w:val="04VERGrundschrift10pt"/>
              <w:rPr>
                <w:b/>
                <w:lang w:val="de-DE"/>
              </w:rPr>
            </w:pPr>
            <w:r w:rsidRPr="00061A89">
              <w:rPr>
                <w:b/>
                <w:lang w:val="de-DE"/>
              </w:rPr>
              <w:t>S</w:t>
            </w:r>
          </w:p>
        </w:tc>
        <w:tc>
          <w:tcPr>
            <w:tcW w:w="737" w:type="dxa"/>
          </w:tcPr>
          <w:p w:rsidR="00061A89" w:rsidRPr="00061A89" w:rsidRDefault="00061A89" w:rsidP="00061A89">
            <w:pPr>
              <w:pStyle w:val="04VERGrundschrift10pt"/>
              <w:rPr>
                <w:b/>
                <w:lang w:val="de-DE"/>
              </w:rPr>
            </w:pPr>
            <w:r w:rsidRPr="00061A89">
              <w:rPr>
                <w:b/>
                <w:lang w:val="de-DE"/>
              </w:rPr>
              <w:t>L</w:t>
            </w:r>
          </w:p>
        </w:tc>
        <w:tc>
          <w:tcPr>
            <w:tcW w:w="737" w:type="dxa"/>
          </w:tcPr>
          <w:p w:rsidR="00061A89" w:rsidRPr="00061A89" w:rsidRDefault="00061A89" w:rsidP="00061A89">
            <w:pPr>
              <w:pStyle w:val="04VERGrundschrift10pt"/>
              <w:rPr>
                <w:b/>
                <w:lang w:val="de-DE"/>
              </w:rPr>
            </w:pPr>
            <w:r w:rsidRPr="00061A89">
              <w:rPr>
                <w:b/>
                <w:lang w:val="de-DE"/>
              </w:rPr>
              <w:t xml:space="preserve">XL </w:t>
            </w:r>
            <w:r w:rsidRPr="00605476">
              <w:rPr>
                <w:rStyle w:val="11VERLsungsschrift"/>
                <w:lang w:val="de-DE"/>
              </w:rPr>
              <w:sym w:font="Wingdings" w:char="F0FC"/>
            </w:r>
          </w:p>
        </w:tc>
        <w:tc>
          <w:tcPr>
            <w:tcW w:w="738" w:type="dxa"/>
          </w:tcPr>
          <w:p w:rsidR="00061A89" w:rsidRPr="00061A89" w:rsidRDefault="00061A89" w:rsidP="00061A89">
            <w:pPr>
              <w:pStyle w:val="04VERGrundschrift10pt"/>
              <w:rPr>
                <w:b/>
                <w:lang w:val="de-DE"/>
              </w:rPr>
            </w:pPr>
            <w:r w:rsidRPr="00061A89">
              <w:rPr>
                <w:b/>
                <w:lang w:val="de-DE"/>
              </w:rPr>
              <w:t>XXL</w:t>
            </w:r>
          </w:p>
        </w:tc>
      </w:tr>
      <w:tr w:rsidR="00061A89" w:rsidRPr="00061A89" w:rsidTr="00605476">
        <w:tc>
          <w:tcPr>
            <w:tcW w:w="6803" w:type="dxa"/>
          </w:tcPr>
          <w:p w:rsidR="00061A89" w:rsidRPr="00061A89" w:rsidRDefault="00061A89" w:rsidP="00061A89">
            <w:pPr>
              <w:pStyle w:val="04VERGrundschrift10pt"/>
              <w:rPr>
                <w:lang w:val="de-DE"/>
              </w:rPr>
            </w:pPr>
            <w:r w:rsidRPr="00061A89">
              <w:rPr>
                <w:lang w:val="de-DE"/>
              </w:rPr>
              <w:t xml:space="preserve">2. Verena ist eine </w:t>
            </w:r>
            <w:r w:rsidRPr="00061A89">
              <w:rPr>
                <w:b/>
                <w:lang w:val="de-DE"/>
              </w:rPr>
              <w:t>relativ</w:t>
            </w:r>
            <w:r w:rsidRPr="00061A89">
              <w:rPr>
                <w:lang w:val="de-DE"/>
              </w:rPr>
              <w:t xml:space="preserve"> gute Rechtschreiberin.</w:t>
            </w:r>
          </w:p>
        </w:tc>
        <w:tc>
          <w:tcPr>
            <w:tcW w:w="737" w:type="dxa"/>
          </w:tcPr>
          <w:p w:rsidR="00061A89" w:rsidRPr="00061A89" w:rsidRDefault="00061A89" w:rsidP="00061A89">
            <w:pPr>
              <w:pStyle w:val="04VERGrundschrift10pt"/>
              <w:rPr>
                <w:b/>
                <w:lang w:val="de-DE"/>
              </w:rPr>
            </w:pPr>
            <w:r w:rsidRPr="00061A89">
              <w:rPr>
                <w:b/>
                <w:lang w:val="de-DE"/>
              </w:rPr>
              <w:t>S</w:t>
            </w:r>
          </w:p>
        </w:tc>
        <w:tc>
          <w:tcPr>
            <w:tcW w:w="737" w:type="dxa"/>
          </w:tcPr>
          <w:p w:rsidR="00061A89" w:rsidRPr="00061A89" w:rsidRDefault="00061A89" w:rsidP="00061A89">
            <w:pPr>
              <w:pStyle w:val="04VERGrundschrift10pt"/>
              <w:rPr>
                <w:b/>
                <w:lang w:val="de-DE"/>
              </w:rPr>
            </w:pPr>
            <w:r w:rsidRPr="00061A89">
              <w:rPr>
                <w:b/>
                <w:lang w:val="de-DE"/>
              </w:rPr>
              <w:t>L</w:t>
            </w:r>
          </w:p>
        </w:tc>
        <w:tc>
          <w:tcPr>
            <w:tcW w:w="737" w:type="dxa"/>
          </w:tcPr>
          <w:p w:rsidR="00061A89" w:rsidRPr="00061A89" w:rsidRDefault="00061A89" w:rsidP="00061A89">
            <w:pPr>
              <w:pStyle w:val="04VERGrundschrift10pt"/>
              <w:rPr>
                <w:b/>
                <w:lang w:val="de-DE"/>
              </w:rPr>
            </w:pPr>
            <w:r w:rsidRPr="00061A89">
              <w:rPr>
                <w:b/>
                <w:lang w:val="de-DE"/>
              </w:rPr>
              <w:t>XL</w:t>
            </w:r>
          </w:p>
        </w:tc>
        <w:tc>
          <w:tcPr>
            <w:tcW w:w="738" w:type="dxa"/>
          </w:tcPr>
          <w:p w:rsidR="00061A89" w:rsidRPr="00061A89" w:rsidRDefault="00061A89" w:rsidP="00061A89">
            <w:pPr>
              <w:pStyle w:val="04VERGrundschrift10pt"/>
              <w:rPr>
                <w:b/>
                <w:lang w:val="de-DE"/>
              </w:rPr>
            </w:pPr>
            <w:r w:rsidRPr="00061A89">
              <w:rPr>
                <w:b/>
                <w:lang w:val="de-DE"/>
              </w:rPr>
              <w:t>XXL</w:t>
            </w:r>
          </w:p>
        </w:tc>
      </w:tr>
      <w:tr w:rsidR="00061A89" w:rsidRPr="00061A89" w:rsidTr="00605476">
        <w:tc>
          <w:tcPr>
            <w:tcW w:w="6803" w:type="dxa"/>
          </w:tcPr>
          <w:p w:rsidR="00061A89" w:rsidRPr="00061A89" w:rsidRDefault="00061A89" w:rsidP="00061A89">
            <w:pPr>
              <w:pStyle w:val="04VERGrundschrift10pt"/>
              <w:rPr>
                <w:lang w:val="de-DE"/>
              </w:rPr>
            </w:pPr>
            <w:r w:rsidRPr="00061A89">
              <w:rPr>
                <w:lang w:val="de-DE"/>
              </w:rPr>
              <w:t xml:space="preserve">3. Andreas ist ein </w:t>
            </w:r>
            <w:r w:rsidRPr="00061A89">
              <w:rPr>
                <w:b/>
                <w:lang w:val="de-DE"/>
              </w:rPr>
              <w:t>wirklich</w:t>
            </w:r>
            <w:r w:rsidRPr="00061A89">
              <w:rPr>
                <w:lang w:val="de-DE"/>
              </w:rPr>
              <w:t xml:space="preserve"> guter Verteidiger.</w:t>
            </w:r>
          </w:p>
        </w:tc>
        <w:tc>
          <w:tcPr>
            <w:tcW w:w="737" w:type="dxa"/>
          </w:tcPr>
          <w:p w:rsidR="00061A89" w:rsidRPr="00061A89" w:rsidRDefault="00061A89" w:rsidP="00061A89">
            <w:pPr>
              <w:pStyle w:val="04VERGrundschrift10pt"/>
              <w:rPr>
                <w:b/>
                <w:lang w:val="de-DE"/>
              </w:rPr>
            </w:pPr>
            <w:r w:rsidRPr="00061A89">
              <w:rPr>
                <w:b/>
                <w:lang w:val="de-DE"/>
              </w:rPr>
              <w:t>S</w:t>
            </w:r>
          </w:p>
        </w:tc>
        <w:tc>
          <w:tcPr>
            <w:tcW w:w="737" w:type="dxa"/>
          </w:tcPr>
          <w:p w:rsidR="00061A89" w:rsidRPr="00061A89" w:rsidRDefault="00061A89" w:rsidP="00061A89">
            <w:pPr>
              <w:pStyle w:val="04VERGrundschrift10pt"/>
              <w:rPr>
                <w:b/>
                <w:lang w:val="de-DE"/>
              </w:rPr>
            </w:pPr>
            <w:r w:rsidRPr="00061A89">
              <w:rPr>
                <w:b/>
                <w:lang w:val="de-DE"/>
              </w:rPr>
              <w:t>L</w:t>
            </w:r>
          </w:p>
        </w:tc>
        <w:tc>
          <w:tcPr>
            <w:tcW w:w="737" w:type="dxa"/>
          </w:tcPr>
          <w:p w:rsidR="00061A89" w:rsidRPr="00061A89" w:rsidRDefault="00061A89" w:rsidP="00061A89">
            <w:pPr>
              <w:pStyle w:val="04VERGrundschrift10pt"/>
              <w:rPr>
                <w:b/>
                <w:lang w:val="de-DE"/>
              </w:rPr>
            </w:pPr>
            <w:r w:rsidRPr="00061A89">
              <w:rPr>
                <w:b/>
                <w:lang w:val="de-DE"/>
              </w:rPr>
              <w:t>XL</w:t>
            </w:r>
          </w:p>
        </w:tc>
        <w:tc>
          <w:tcPr>
            <w:tcW w:w="738" w:type="dxa"/>
          </w:tcPr>
          <w:p w:rsidR="00061A89" w:rsidRPr="00061A89" w:rsidRDefault="00061A89" w:rsidP="00061A89">
            <w:pPr>
              <w:pStyle w:val="04VERGrundschrift10pt"/>
              <w:rPr>
                <w:b/>
                <w:lang w:val="de-DE"/>
              </w:rPr>
            </w:pPr>
            <w:r w:rsidRPr="00061A89">
              <w:rPr>
                <w:b/>
                <w:lang w:val="de-DE"/>
              </w:rPr>
              <w:t>XXL</w:t>
            </w:r>
          </w:p>
        </w:tc>
      </w:tr>
      <w:tr w:rsidR="00061A89" w:rsidRPr="00061A89" w:rsidTr="00605476">
        <w:tc>
          <w:tcPr>
            <w:tcW w:w="6803" w:type="dxa"/>
          </w:tcPr>
          <w:p w:rsidR="00061A89" w:rsidRPr="00061A89" w:rsidRDefault="00061A89" w:rsidP="00061A89">
            <w:pPr>
              <w:pStyle w:val="04VERGrundschrift10pt"/>
              <w:rPr>
                <w:lang w:val="de-DE"/>
              </w:rPr>
            </w:pPr>
            <w:r w:rsidRPr="00061A89">
              <w:rPr>
                <w:lang w:val="de-DE"/>
              </w:rPr>
              <w:t xml:space="preserve">4. Julia ist eine </w:t>
            </w:r>
            <w:r w:rsidRPr="00061A89">
              <w:rPr>
                <w:b/>
                <w:lang w:val="de-DE"/>
              </w:rPr>
              <w:t>enorm</w:t>
            </w:r>
            <w:r w:rsidRPr="00061A89">
              <w:rPr>
                <w:lang w:val="de-DE"/>
              </w:rPr>
              <w:t xml:space="preserve"> kluge Frau.</w:t>
            </w:r>
          </w:p>
        </w:tc>
        <w:tc>
          <w:tcPr>
            <w:tcW w:w="737" w:type="dxa"/>
          </w:tcPr>
          <w:p w:rsidR="00061A89" w:rsidRPr="00061A89" w:rsidRDefault="00061A89" w:rsidP="00061A89">
            <w:pPr>
              <w:pStyle w:val="04VERGrundschrift10pt"/>
              <w:rPr>
                <w:b/>
                <w:lang w:val="de-DE"/>
              </w:rPr>
            </w:pPr>
            <w:r w:rsidRPr="00061A89">
              <w:rPr>
                <w:b/>
                <w:lang w:val="de-DE"/>
              </w:rPr>
              <w:t>S</w:t>
            </w:r>
          </w:p>
        </w:tc>
        <w:tc>
          <w:tcPr>
            <w:tcW w:w="737" w:type="dxa"/>
          </w:tcPr>
          <w:p w:rsidR="00061A89" w:rsidRPr="00061A89" w:rsidRDefault="00061A89" w:rsidP="00061A89">
            <w:pPr>
              <w:pStyle w:val="04VERGrundschrift10pt"/>
              <w:rPr>
                <w:b/>
                <w:lang w:val="de-DE"/>
              </w:rPr>
            </w:pPr>
            <w:r w:rsidRPr="00061A89">
              <w:rPr>
                <w:b/>
                <w:lang w:val="de-DE"/>
              </w:rPr>
              <w:t>L</w:t>
            </w:r>
          </w:p>
        </w:tc>
        <w:tc>
          <w:tcPr>
            <w:tcW w:w="737" w:type="dxa"/>
          </w:tcPr>
          <w:p w:rsidR="00061A89" w:rsidRPr="00061A89" w:rsidRDefault="00061A89" w:rsidP="00061A89">
            <w:pPr>
              <w:pStyle w:val="04VERGrundschrift10pt"/>
              <w:rPr>
                <w:b/>
                <w:lang w:val="de-DE"/>
              </w:rPr>
            </w:pPr>
            <w:r w:rsidRPr="00061A89">
              <w:rPr>
                <w:b/>
                <w:lang w:val="de-DE"/>
              </w:rPr>
              <w:t>XL</w:t>
            </w:r>
          </w:p>
        </w:tc>
        <w:tc>
          <w:tcPr>
            <w:tcW w:w="738" w:type="dxa"/>
          </w:tcPr>
          <w:p w:rsidR="00061A89" w:rsidRPr="00061A89" w:rsidRDefault="00061A89" w:rsidP="00061A89">
            <w:pPr>
              <w:pStyle w:val="04VERGrundschrift10pt"/>
              <w:rPr>
                <w:b/>
                <w:lang w:val="de-DE"/>
              </w:rPr>
            </w:pPr>
            <w:r w:rsidRPr="00061A89">
              <w:rPr>
                <w:b/>
                <w:lang w:val="de-DE"/>
              </w:rPr>
              <w:t>XXL</w:t>
            </w:r>
          </w:p>
        </w:tc>
      </w:tr>
      <w:tr w:rsidR="00061A89" w:rsidRPr="00061A89" w:rsidTr="00605476">
        <w:tc>
          <w:tcPr>
            <w:tcW w:w="6803" w:type="dxa"/>
          </w:tcPr>
          <w:p w:rsidR="00061A89" w:rsidRPr="00061A89" w:rsidRDefault="00061A89" w:rsidP="00061A89">
            <w:pPr>
              <w:pStyle w:val="04VERGrundschrift10pt"/>
              <w:rPr>
                <w:lang w:val="de-DE"/>
              </w:rPr>
            </w:pPr>
            <w:r w:rsidRPr="00061A89">
              <w:rPr>
                <w:lang w:val="de-DE"/>
              </w:rPr>
              <w:t xml:space="preserve">5. Nikolaus ist ein </w:t>
            </w:r>
            <w:r w:rsidRPr="00061A89">
              <w:rPr>
                <w:b/>
                <w:lang w:val="de-DE"/>
              </w:rPr>
              <w:t>sehr</w:t>
            </w:r>
            <w:r w:rsidRPr="00061A89">
              <w:rPr>
                <w:lang w:val="de-DE"/>
              </w:rPr>
              <w:t xml:space="preserve"> feinfühliger Mensch.</w:t>
            </w:r>
          </w:p>
        </w:tc>
        <w:tc>
          <w:tcPr>
            <w:tcW w:w="737" w:type="dxa"/>
          </w:tcPr>
          <w:p w:rsidR="00061A89" w:rsidRPr="00061A89" w:rsidRDefault="00061A89" w:rsidP="00061A89">
            <w:pPr>
              <w:pStyle w:val="04VERGrundschrift10pt"/>
              <w:rPr>
                <w:b/>
                <w:lang w:val="de-DE"/>
              </w:rPr>
            </w:pPr>
            <w:r w:rsidRPr="00061A89">
              <w:rPr>
                <w:b/>
                <w:lang w:val="de-DE"/>
              </w:rPr>
              <w:t>S</w:t>
            </w:r>
          </w:p>
        </w:tc>
        <w:tc>
          <w:tcPr>
            <w:tcW w:w="737" w:type="dxa"/>
          </w:tcPr>
          <w:p w:rsidR="00061A89" w:rsidRPr="00061A89" w:rsidRDefault="00061A89" w:rsidP="00061A89">
            <w:pPr>
              <w:pStyle w:val="04VERGrundschrift10pt"/>
              <w:rPr>
                <w:b/>
                <w:lang w:val="de-DE"/>
              </w:rPr>
            </w:pPr>
            <w:r w:rsidRPr="00061A89">
              <w:rPr>
                <w:b/>
                <w:lang w:val="de-DE"/>
              </w:rPr>
              <w:t>L</w:t>
            </w:r>
          </w:p>
        </w:tc>
        <w:tc>
          <w:tcPr>
            <w:tcW w:w="737" w:type="dxa"/>
          </w:tcPr>
          <w:p w:rsidR="00061A89" w:rsidRPr="00061A89" w:rsidRDefault="00061A89" w:rsidP="00061A89">
            <w:pPr>
              <w:pStyle w:val="04VERGrundschrift10pt"/>
              <w:rPr>
                <w:b/>
                <w:lang w:val="de-DE"/>
              </w:rPr>
            </w:pPr>
            <w:r w:rsidRPr="00061A89">
              <w:rPr>
                <w:b/>
                <w:lang w:val="de-DE"/>
              </w:rPr>
              <w:t>XL</w:t>
            </w:r>
          </w:p>
        </w:tc>
        <w:tc>
          <w:tcPr>
            <w:tcW w:w="738" w:type="dxa"/>
          </w:tcPr>
          <w:p w:rsidR="00061A89" w:rsidRPr="00061A89" w:rsidRDefault="00061A89" w:rsidP="00061A89">
            <w:pPr>
              <w:pStyle w:val="04VERGrundschrift10pt"/>
              <w:rPr>
                <w:b/>
                <w:lang w:val="de-DE"/>
              </w:rPr>
            </w:pPr>
            <w:r w:rsidRPr="00061A89">
              <w:rPr>
                <w:b/>
                <w:lang w:val="de-DE"/>
              </w:rPr>
              <w:t>XXL</w:t>
            </w:r>
          </w:p>
        </w:tc>
      </w:tr>
      <w:tr w:rsidR="00061A89" w:rsidRPr="00061A89" w:rsidTr="00605476">
        <w:tc>
          <w:tcPr>
            <w:tcW w:w="6803" w:type="dxa"/>
          </w:tcPr>
          <w:p w:rsidR="00061A89" w:rsidRPr="00061A89" w:rsidRDefault="00061A89" w:rsidP="00061A89">
            <w:pPr>
              <w:pStyle w:val="04VERGrundschrift10pt"/>
              <w:rPr>
                <w:lang w:val="de-DE"/>
              </w:rPr>
            </w:pPr>
            <w:r w:rsidRPr="00061A89">
              <w:rPr>
                <w:lang w:val="de-DE"/>
              </w:rPr>
              <w:t xml:space="preserve">6. Alexander kann ein </w:t>
            </w:r>
            <w:r w:rsidRPr="00061A89">
              <w:rPr>
                <w:b/>
                <w:lang w:val="de-DE"/>
              </w:rPr>
              <w:t>überaus</w:t>
            </w:r>
            <w:r w:rsidRPr="00061A89">
              <w:rPr>
                <w:lang w:val="de-DE"/>
              </w:rPr>
              <w:t xml:space="preserve"> großzügiger Gastgeber sein.</w:t>
            </w:r>
          </w:p>
        </w:tc>
        <w:tc>
          <w:tcPr>
            <w:tcW w:w="737" w:type="dxa"/>
          </w:tcPr>
          <w:p w:rsidR="00061A89" w:rsidRPr="00061A89" w:rsidRDefault="00061A89" w:rsidP="00061A89">
            <w:pPr>
              <w:pStyle w:val="04VERGrundschrift10pt"/>
              <w:rPr>
                <w:b/>
                <w:lang w:val="de-DE"/>
              </w:rPr>
            </w:pPr>
            <w:r w:rsidRPr="00061A89">
              <w:rPr>
                <w:b/>
                <w:lang w:val="de-DE"/>
              </w:rPr>
              <w:t>S</w:t>
            </w:r>
          </w:p>
        </w:tc>
        <w:tc>
          <w:tcPr>
            <w:tcW w:w="737" w:type="dxa"/>
          </w:tcPr>
          <w:p w:rsidR="00061A89" w:rsidRPr="00061A89" w:rsidRDefault="00061A89" w:rsidP="00061A89">
            <w:pPr>
              <w:pStyle w:val="04VERGrundschrift10pt"/>
              <w:rPr>
                <w:b/>
                <w:lang w:val="de-DE"/>
              </w:rPr>
            </w:pPr>
            <w:r w:rsidRPr="00061A89">
              <w:rPr>
                <w:b/>
                <w:lang w:val="de-DE"/>
              </w:rPr>
              <w:t>L</w:t>
            </w:r>
          </w:p>
        </w:tc>
        <w:tc>
          <w:tcPr>
            <w:tcW w:w="737" w:type="dxa"/>
          </w:tcPr>
          <w:p w:rsidR="00061A89" w:rsidRPr="00061A89" w:rsidRDefault="00061A89" w:rsidP="00061A89">
            <w:pPr>
              <w:pStyle w:val="04VERGrundschrift10pt"/>
              <w:rPr>
                <w:b/>
                <w:lang w:val="de-DE"/>
              </w:rPr>
            </w:pPr>
            <w:r w:rsidRPr="00061A89">
              <w:rPr>
                <w:b/>
                <w:lang w:val="de-DE"/>
              </w:rPr>
              <w:t>XL</w:t>
            </w:r>
          </w:p>
        </w:tc>
        <w:tc>
          <w:tcPr>
            <w:tcW w:w="738" w:type="dxa"/>
          </w:tcPr>
          <w:p w:rsidR="00061A89" w:rsidRPr="00061A89" w:rsidRDefault="00061A89" w:rsidP="00061A89">
            <w:pPr>
              <w:pStyle w:val="04VERGrundschrift10pt"/>
              <w:rPr>
                <w:b/>
                <w:lang w:val="de-DE"/>
              </w:rPr>
            </w:pPr>
            <w:r w:rsidRPr="00061A89">
              <w:rPr>
                <w:b/>
                <w:lang w:val="de-DE"/>
              </w:rPr>
              <w:t>XXL</w:t>
            </w:r>
          </w:p>
        </w:tc>
      </w:tr>
      <w:tr w:rsidR="00061A89" w:rsidRPr="00061A89" w:rsidTr="00605476">
        <w:tc>
          <w:tcPr>
            <w:tcW w:w="6803" w:type="dxa"/>
          </w:tcPr>
          <w:p w:rsidR="00061A89" w:rsidRPr="00061A89" w:rsidRDefault="00061A89" w:rsidP="00061A89">
            <w:pPr>
              <w:pStyle w:val="04VERGrundschrift10pt"/>
              <w:rPr>
                <w:lang w:val="de-DE"/>
              </w:rPr>
            </w:pPr>
            <w:r w:rsidRPr="00061A89">
              <w:rPr>
                <w:lang w:val="de-DE"/>
              </w:rPr>
              <w:t xml:space="preserve">7. Heribert ist </w:t>
            </w:r>
            <w:r w:rsidRPr="00061A89">
              <w:rPr>
                <w:b/>
                <w:lang w:val="de-DE"/>
              </w:rPr>
              <w:t>höchst</w:t>
            </w:r>
            <w:r w:rsidRPr="00061A89">
              <w:rPr>
                <w:lang w:val="de-DE"/>
              </w:rPr>
              <w:t xml:space="preserve"> charismatischer Mensch.</w:t>
            </w:r>
          </w:p>
        </w:tc>
        <w:tc>
          <w:tcPr>
            <w:tcW w:w="737" w:type="dxa"/>
          </w:tcPr>
          <w:p w:rsidR="00061A89" w:rsidRPr="00061A89" w:rsidRDefault="00061A89" w:rsidP="00061A89">
            <w:pPr>
              <w:pStyle w:val="04VERGrundschrift10pt"/>
              <w:rPr>
                <w:b/>
                <w:lang w:val="de-DE"/>
              </w:rPr>
            </w:pPr>
            <w:r w:rsidRPr="00061A89">
              <w:rPr>
                <w:b/>
                <w:lang w:val="de-DE"/>
              </w:rPr>
              <w:t>S</w:t>
            </w:r>
          </w:p>
        </w:tc>
        <w:tc>
          <w:tcPr>
            <w:tcW w:w="737" w:type="dxa"/>
          </w:tcPr>
          <w:p w:rsidR="00061A89" w:rsidRPr="00061A89" w:rsidRDefault="00061A89" w:rsidP="00061A89">
            <w:pPr>
              <w:pStyle w:val="04VERGrundschrift10pt"/>
              <w:rPr>
                <w:b/>
                <w:lang w:val="de-DE"/>
              </w:rPr>
            </w:pPr>
            <w:r w:rsidRPr="00061A89">
              <w:rPr>
                <w:b/>
                <w:lang w:val="de-DE"/>
              </w:rPr>
              <w:t>L</w:t>
            </w:r>
          </w:p>
        </w:tc>
        <w:tc>
          <w:tcPr>
            <w:tcW w:w="737" w:type="dxa"/>
          </w:tcPr>
          <w:p w:rsidR="00061A89" w:rsidRPr="00061A89" w:rsidRDefault="00061A89" w:rsidP="00061A89">
            <w:pPr>
              <w:pStyle w:val="04VERGrundschrift10pt"/>
              <w:rPr>
                <w:b/>
                <w:lang w:val="de-DE"/>
              </w:rPr>
            </w:pPr>
            <w:r w:rsidRPr="00061A89">
              <w:rPr>
                <w:b/>
                <w:lang w:val="de-DE"/>
              </w:rPr>
              <w:t>XL</w:t>
            </w:r>
          </w:p>
        </w:tc>
        <w:tc>
          <w:tcPr>
            <w:tcW w:w="738" w:type="dxa"/>
          </w:tcPr>
          <w:p w:rsidR="00061A89" w:rsidRPr="00061A89" w:rsidRDefault="00061A89" w:rsidP="00061A89">
            <w:pPr>
              <w:pStyle w:val="04VERGrundschrift10pt"/>
              <w:rPr>
                <w:b/>
                <w:lang w:val="de-DE"/>
              </w:rPr>
            </w:pPr>
            <w:r w:rsidRPr="00061A89">
              <w:rPr>
                <w:b/>
                <w:lang w:val="de-DE"/>
              </w:rPr>
              <w:t>XXL</w:t>
            </w:r>
          </w:p>
        </w:tc>
      </w:tr>
      <w:tr w:rsidR="00061A89" w:rsidRPr="00061A89" w:rsidTr="00605476">
        <w:tc>
          <w:tcPr>
            <w:tcW w:w="6803" w:type="dxa"/>
          </w:tcPr>
          <w:p w:rsidR="00061A89" w:rsidRPr="00061A89" w:rsidRDefault="00061A89" w:rsidP="00061A89">
            <w:pPr>
              <w:pStyle w:val="04VERGrundschrift10pt"/>
              <w:rPr>
                <w:lang w:val="de-DE"/>
              </w:rPr>
            </w:pPr>
            <w:r w:rsidRPr="00061A89">
              <w:rPr>
                <w:lang w:val="de-DE"/>
              </w:rPr>
              <w:t xml:space="preserve">8. Astrid ist eine </w:t>
            </w:r>
            <w:r w:rsidRPr="00061A89">
              <w:rPr>
                <w:b/>
                <w:lang w:val="de-DE"/>
              </w:rPr>
              <w:t>einigermaßen</w:t>
            </w:r>
            <w:r w:rsidRPr="00061A89">
              <w:rPr>
                <w:lang w:val="de-DE"/>
              </w:rPr>
              <w:t xml:space="preserve"> sportliche Kollegin.</w:t>
            </w:r>
          </w:p>
        </w:tc>
        <w:tc>
          <w:tcPr>
            <w:tcW w:w="737" w:type="dxa"/>
          </w:tcPr>
          <w:p w:rsidR="00061A89" w:rsidRPr="00061A89" w:rsidRDefault="00061A89" w:rsidP="00061A89">
            <w:pPr>
              <w:pStyle w:val="04VERGrundschrift10pt"/>
              <w:rPr>
                <w:b/>
                <w:lang w:val="de-DE"/>
              </w:rPr>
            </w:pPr>
            <w:r w:rsidRPr="00061A89">
              <w:rPr>
                <w:b/>
                <w:lang w:val="de-DE"/>
              </w:rPr>
              <w:t>S</w:t>
            </w:r>
          </w:p>
        </w:tc>
        <w:tc>
          <w:tcPr>
            <w:tcW w:w="737" w:type="dxa"/>
          </w:tcPr>
          <w:p w:rsidR="00061A89" w:rsidRPr="00061A89" w:rsidRDefault="00061A89" w:rsidP="00061A89">
            <w:pPr>
              <w:pStyle w:val="04VERGrundschrift10pt"/>
              <w:rPr>
                <w:b/>
                <w:lang w:val="de-DE"/>
              </w:rPr>
            </w:pPr>
            <w:r w:rsidRPr="00061A89">
              <w:rPr>
                <w:b/>
                <w:lang w:val="de-DE"/>
              </w:rPr>
              <w:t>L</w:t>
            </w:r>
          </w:p>
        </w:tc>
        <w:tc>
          <w:tcPr>
            <w:tcW w:w="737" w:type="dxa"/>
          </w:tcPr>
          <w:p w:rsidR="00061A89" w:rsidRPr="00061A89" w:rsidRDefault="00061A89" w:rsidP="00061A89">
            <w:pPr>
              <w:pStyle w:val="04VERGrundschrift10pt"/>
              <w:rPr>
                <w:b/>
                <w:lang w:val="de-DE"/>
              </w:rPr>
            </w:pPr>
            <w:r w:rsidRPr="00061A89">
              <w:rPr>
                <w:b/>
                <w:lang w:val="de-DE"/>
              </w:rPr>
              <w:t>XL</w:t>
            </w:r>
          </w:p>
        </w:tc>
        <w:tc>
          <w:tcPr>
            <w:tcW w:w="738" w:type="dxa"/>
          </w:tcPr>
          <w:p w:rsidR="00061A89" w:rsidRPr="00061A89" w:rsidRDefault="00061A89" w:rsidP="00061A89">
            <w:pPr>
              <w:pStyle w:val="04VERGrundschrift10pt"/>
              <w:rPr>
                <w:b/>
                <w:lang w:val="de-DE"/>
              </w:rPr>
            </w:pPr>
            <w:r w:rsidRPr="00061A89">
              <w:rPr>
                <w:b/>
                <w:lang w:val="de-DE"/>
              </w:rPr>
              <w:t>XXL</w:t>
            </w:r>
          </w:p>
        </w:tc>
      </w:tr>
      <w:tr w:rsidR="00061A89" w:rsidRPr="00061A89" w:rsidTr="00605476">
        <w:tc>
          <w:tcPr>
            <w:tcW w:w="6803" w:type="dxa"/>
          </w:tcPr>
          <w:p w:rsidR="00061A89" w:rsidRPr="00061A89" w:rsidRDefault="00061A89" w:rsidP="00061A89">
            <w:pPr>
              <w:pStyle w:val="04VERGrundschrift10pt"/>
              <w:rPr>
                <w:lang w:val="de-DE"/>
              </w:rPr>
            </w:pPr>
            <w:r w:rsidRPr="00061A89">
              <w:rPr>
                <w:lang w:val="de-DE"/>
              </w:rPr>
              <w:t xml:space="preserve">9. Hans-Peter ist heute ein </w:t>
            </w:r>
            <w:r w:rsidRPr="00061A89">
              <w:rPr>
                <w:b/>
                <w:lang w:val="de-DE"/>
              </w:rPr>
              <w:t>kaum</w:t>
            </w:r>
            <w:r w:rsidRPr="00061A89">
              <w:rPr>
                <w:lang w:val="de-DE"/>
              </w:rPr>
              <w:t xml:space="preserve"> geprüfter Tormann.</w:t>
            </w:r>
          </w:p>
        </w:tc>
        <w:tc>
          <w:tcPr>
            <w:tcW w:w="737" w:type="dxa"/>
          </w:tcPr>
          <w:p w:rsidR="00061A89" w:rsidRPr="00061A89" w:rsidRDefault="00061A89" w:rsidP="00061A89">
            <w:pPr>
              <w:pStyle w:val="04VERGrundschrift10pt"/>
              <w:rPr>
                <w:b/>
                <w:lang w:val="de-DE"/>
              </w:rPr>
            </w:pPr>
            <w:r w:rsidRPr="00061A89">
              <w:rPr>
                <w:b/>
                <w:lang w:val="de-DE"/>
              </w:rPr>
              <w:t>S</w:t>
            </w:r>
          </w:p>
        </w:tc>
        <w:tc>
          <w:tcPr>
            <w:tcW w:w="737" w:type="dxa"/>
          </w:tcPr>
          <w:p w:rsidR="00061A89" w:rsidRPr="00061A89" w:rsidRDefault="00061A89" w:rsidP="00061A89">
            <w:pPr>
              <w:pStyle w:val="04VERGrundschrift10pt"/>
              <w:rPr>
                <w:b/>
                <w:lang w:val="de-DE"/>
              </w:rPr>
            </w:pPr>
            <w:r w:rsidRPr="00061A89">
              <w:rPr>
                <w:b/>
                <w:lang w:val="de-DE"/>
              </w:rPr>
              <w:t>L</w:t>
            </w:r>
          </w:p>
        </w:tc>
        <w:tc>
          <w:tcPr>
            <w:tcW w:w="737" w:type="dxa"/>
          </w:tcPr>
          <w:p w:rsidR="00061A89" w:rsidRPr="00061A89" w:rsidRDefault="00061A89" w:rsidP="00061A89">
            <w:pPr>
              <w:pStyle w:val="04VERGrundschrift10pt"/>
              <w:rPr>
                <w:b/>
                <w:lang w:val="de-DE"/>
              </w:rPr>
            </w:pPr>
            <w:r w:rsidRPr="00061A89">
              <w:rPr>
                <w:b/>
                <w:lang w:val="de-DE"/>
              </w:rPr>
              <w:t>XL</w:t>
            </w:r>
          </w:p>
        </w:tc>
        <w:tc>
          <w:tcPr>
            <w:tcW w:w="738" w:type="dxa"/>
          </w:tcPr>
          <w:p w:rsidR="00061A89" w:rsidRPr="00061A89" w:rsidRDefault="00061A89" w:rsidP="00061A89">
            <w:pPr>
              <w:pStyle w:val="04VERGrundschrift10pt"/>
              <w:rPr>
                <w:b/>
                <w:lang w:val="de-DE"/>
              </w:rPr>
            </w:pPr>
            <w:r w:rsidRPr="00061A89">
              <w:rPr>
                <w:b/>
                <w:lang w:val="de-DE"/>
              </w:rPr>
              <w:t>XXL</w:t>
            </w:r>
          </w:p>
        </w:tc>
      </w:tr>
    </w:tbl>
    <w:p w:rsidR="00061A89" w:rsidRPr="00061A89" w:rsidRDefault="00061A89" w:rsidP="00061A89">
      <w:pPr>
        <w:pStyle w:val="04VERGrundschrift10pt"/>
        <w:rPr>
          <w:b/>
          <w:lang w:val="de-DE"/>
        </w:rPr>
      </w:pPr>
    </w:p>
    <w:sectPr w:rsidR="00061A89" w:rsidRPr="00061A89" w:rsidSect="00175CE4">
      <w:headerReference w:type="default" r:id="rId8"/>
      <w:footerReference w:type="even" r:id="rId9"/>
      <w:footerReference w:type="default" r:id="rId10"/>
      <w:footerReference w:type="first" r:id="rId11"/>
      <w:pgSz w:w="11906" w:h="16838"/>
      <w:pgMar w:top="1361" w:right="1134" w:bottom="1361" w:left="1134"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2E4D" w:rsidRDefault="00FF2E4D" w:rsidP="000B1DC7">
      <w:r>
        <w:separator/>
      </w:r>
    </w:p>
  </w:endnote>
  <w:endnote w:type="continuationSeparator" w:id="0">
    <w:p w:rsidR="00FF2E4D" w:rsidRDefault="00FF2E4D" w:rsidP="000B1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inion Pro">
    <w:altName w:val="Cambria"/>
    <w:panose1 w:val="00000000000000000000"/>
    <w:charset w:val="00"/>
    <w:family w:val="roman"/>
    <w:notTrueType/>
    <w:pitch w:val="variable"/>
    <w:sig w:usb0="6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0FE" w:rsidRDefault="003F10FE">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74C" w:rsidRPr="00334EC5" w:rsidRDefault="00F3074C" w:rsidP="00175CE4">
    <w:pPr>
      <w:pStyle w:val="06VERFuzeile"/>
      <w:pBdr>
        <w:top w:val="single" w:sz="4" w:space="1" w:color="auto"/>
      </w:pBdr>
      <w:tabs>
        <w:tab w:val="clear" w:pos="9072"/>
        <w:tab w:val="right" w:pos="9638"/>
      </w:tabs>
    </w:pPr>
    <w:r>
      <w:t>© VERITAS-Verlag, Linz</w:t>
    </w:r>
    <w:r>
      <w:tab/>
    </w:r>
    <w:r w:rsidRPr="00334EC5">
      <w:tab/>
    </w:r>
    <w:r w:rsidR="003075E5">
      <w:rPr>
        <w:rStyle w:val="09VERUnterstrichen"/>
        <w:u w:val="none"/>
      </w:rPr>
      <w:t xml:space="preserve">Mag. Ewald </w:t>
    </w:r>
    <w:proofErr w:type="spellStart"/>
    <w:r w:rsidR="003075E5">
      <w:rPr>
        <w:rStyle w:val="09VERUnterstrichen"/>
        <w:u w:val="none"/>
      </w:rPr>
      <w:t>Cerwenka</w:t>
    </w:r>
    <w:proofErr w:type="spellEnd"/>
    <w:r>
      <w:t xml:space="preserve"> </w:t>
    </w:r>
  </w:p>
  <w:p w:rsidR="00F3074C" w:rsidRDefault="00F3074C" w:rsidP="00175CE4">
    <w:pPr>
      <w:pStyle w:val="06VERFuzeile"/>
      <w:tabs>
        <w:tab w:val="clear" w:pos="9072"/>
        <w:tab w:val="right" w:pos="9638"/>
      </w:tabs>
    </w:pPr>
    <w:r>
      <w:rPr>
        <w:rStyle w:val="09VERUnterstrichen"/>
        <w:u w:val="none"/>
      </w:rPr>
      <w:tab/>
    </w:r>
    <w:r>
      <w:tab/>
    </w:r>
    <w:r w:rsidR="00825D44" w:rsidRPr="00B84989">
      <w:rPr>
        <w:rStyle w:val="07VERFett"/>
        <w:b w:val="0"/>
      </w:rPr>
      <w:fldChar w:fldCharType="begin"/>
    </w:r>
    <w:r w:rsidRPr="00B84989">
      <w:rPr>
        <w:rStyle w:val="07VERFett"/>
        <w:b w:val="0"/>
      </w:rPr>
      <w:instrText xml:space="preserve"> PAGE   \* MERGEFORMAT </w:instrText>
    </w:r>
    <w:r w:rsidR="00825D44" w:rsidRPr="00B84989">
      <w:rPr>
        <w:rStyle w:val="07VERFett"/>
        <w:b w:val="0"/>
      </w:rPr>
      <w:fldChar w:fldCharType="separate"/>
    </w:r>
    <w:r w:rsidR="0096547D">
      <w:rPr>
        <w:rStyle w:val="07VERFett"/>
        <w:b w:val="0"/>
        <w:noProof/>
      </w:rPr>
      <w:t>2</w:t>
    </w:r>
    <w:r w:rsidR="00825D44" w:rsidRPr="00B84989">
      <w:rPr>
        <w:rStyle w:val="07VERFett"/>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0FE" w:rsidRDefault="003F10FE">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2E4D" w:rsidRDefault="00FF2E4D" w:rsidP="000B1DC7">
      <w:r>
        <w:separator/>
      </w:r>
    </w:p>
  </w:footnote>
  <w:footnote w:type="continuationSeparator" w:id="0">
    <w:p w:rsidR="00FF2E4D" w:rsidRDefault="00FF2E4D" w:rsidP="000B1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75E5" w:rsidRPr="003075E5" w:rsidRDefault="00CC15DE" w:rsidP="003075E5">
    <w:pPr>
      <w:pStyle w:val="06VERKopfzeile"/>
      <w:pBdr>
        <w:bottom w:val="single" w:sz="4" w:space="1" w:color="auto"/>
      </w:pBdr>
      <w:rPr>
        <w:rStyle w:val="09VERUnterstrichen"/>
        <w:u w:val="none"/>
      </w:rPr>
    </w:pPr>
    <w:r>
      <w:rPr>
        <w:caps/>
        <w:noProof/>
        <w:lang w:eastAsia="de-AT" w:bidi="ar-SA"/>
      </w:rPr>
      <w:drawing>
        <wp:anchor distT="0" distB="0" distL="114300" distR="114300" simplePos="0" relativeHeight="251658240" behindDoc="0" locked="0" layoutInCell="1" allowOverlap="1">
          <wp:simplePos x="0" y="0"/>
          <wp:positionH relativeFrom="column">
            <wp:posOffset>5128895</wp:posOffset>
          </wp:positionH>
          <wp:positionV relativeFrom="paragraph">
            <wp:posOffset>13335</wp:posOffset>
          </wp:positionV>
          <wp:extent cx="982980" cy="270510"/>
          <wp:effectExtent l="19050" t="0" r="7620" b="0"/>
          <wp:wrapSquare wrapText="bothSides"/>
          <wp:docPr id="1" name="Bild 1" descr="veritas_logo_SW"/>
          <wp:cNvGraphicFramePr/>
          <a:graphic xmlns:a="http://schemas.openxmlformats.org/drawingml/2006/main">
            <a:graphicData uri="http://schemas.openxmlformats.org/drawingml/2006/picture">
              <pic:pic xmlns:pic="http://schemas.openxmlformats.org/drawingml/2006/picture">
                <pic:nvPicPr>
                  <pic:cNvPr id="0" name="Picture 1" descr="veritas_logo_SW"/>
                  <pic:cNvPicPr>
                    <a:picLocks noChangeAspect="1" noChangeArrowheads="1"/>
                  </pic:cNvPicPr>
                </pic:nvPicPr>
                <pic:blipFill>
                  <a:blip r:embed="rId1"/>
                  <a:srcRect/>
                  <a:stretch>
                    <a:fillRect/>
                  </a:stretch>
                </pic:blipFill>
                <pic:spPr bwMode="auto">
                  <a:xfrm>
                    <a:off x="0" y="0"/>
                    <a:ext cx="982980" cy="270510"/>
                  </a:xfrm>
                  <a:prstGeom prst="rect">
                    <a:avLst/>
                  </a:prstGeom>
                  <a:noFill/>
                  <a:ln w="9525">
                    <a:noFill/>
                    <a:miter lim="800000"/>
                    <a:headEnd/>
                    <a:tailEnd/>
                  </a:ln>
                </pic:spPr>
              </pic:pic>
            </a:graphicData>
          </a:graphic>
        </wp:anchor>
      </w:drawing>
    </w:r>
    <w:r w:rsidR="0012329B" w:rsidRPr="008F5675">
      <w:rPr>
        <w:rStyle w:val="09VERUnterstrichen"/>
        <w:caps/>
        <w:u w:val="none"/>
      </w:rPr>
      <w:t>Arbeitsblatt</w:t>
    </w:r>
    <w:r w:rsidR="008C50D4">
      <w:rPr>
        <w:rStyle w:val="09VERUnterstrichen"/>
        <w:caps/>
        <w:u w:val="none"/>
      </w:rPr>
      <w:t>:</w:t>
    </w:r>
    <w:r w:rsidR="0012329B">
      <w:rPr>
        <w:rStyle w:val="09VERUnterstrichen"/>
        <w:u w:val="none"/>
      </w:rPr>
      <w:t xml:space="preserve"> </w:t>
    </w:r>
    <w:r w:rsidR="00061A89">
      <w:rPr>
        <w:rStyle w:val="09VERUnterstrichen"/>
        <w:u w:val="none"/>
      </w:rPr>
      <w:t>Abstufende Partikeln</w:t>
    </w:r>
  </w:p>
  <w:p w:rsidR="00F3074C" w:rsidRPr="00B84989" w:rsidRDefault="003075E5" w:rsidP="00B84989">
    <w:pPr>
      <w:pStyle w:val="06VERKopfzeile"/>
      <w:pBdr>
        <w:bottom w:val="single" w:sz="4" w:space="1" w:color="auto"/>
      </w:pBdr>
      <w:rPr>
        <w:rStyle w:val="09VERUnterstrichen"/>
        <w:u w:val="none"/>
      </w:rPr>
    </w:pPr>
    <w:r w:rsidRPr="008C50D4">
      <w:rPr>
        <w:rStyle w:val="08VERKursiv"/>
      </w:rPr>
      <w:t>SMS – Spaß mit Sprache 2</w:t>
    </w:r>
    <w:r w:rsidR="00BE0C60" w:rsidRPr="008C50D4">
      <w:rPr>
        <w:rStyle w:val="08VERKursiv"/>
      </w:rPr>
      <w:t xml:space="preserve"> BMS. Übungsbuch. E-BOOK</w:t>
    </w:r>
    <w:r w:rsidR="003654FF">
      <w:t>, S. 82</w:t>
    </w:r>
    <w:r w:rsidR="00F3074C" w:rsidRPr="00B84989">
      <w:rPr>
        <w:rStyle w:val="09VERUnterstrichen"/>
        <w:u w:val="non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7930"/>
    <w:multiLevelType w:val="hybridMultilevel"/>
    <w:tmpl w:val="9AA640BC"/>
    <w:lvl w:ilvl="0" w:tplc="FB6E6BD2">
      <w:start w:val="1"/>
      <w:numFmt w:val="bullet"/>
      <w:pStyle w:val="05VERAufzaehlungLinie10pt"/>
      <w:lvlText w:val="−"/>
      <w:lvlJc w:val="left"/>
      <w:pPr>
        <w:ind w:left="720" w:hanging="360"/>
      </w:pPr>
      <w:rPr>
        <w:rFonts w:ascii="Minion Pro" w:hAnsi="Minion Pro"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A790274"/>
    <w:multiLevelType w:val="hybridMultilevel"/>
    <w:tmpl w:val="9A4E173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0B434B78"/>
    <w:multiLevelType w:val="hybridMultilevel"/>
    <w:tmpl w:val="D890881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E0E4FAF"/>
    <w:multiLevelType w:val="hybridMultilevel"/>
    <w:tmpl w:val="5204B5BE"/>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128E1861"/>
    <w:multiLevelType w:val="hybridMultilevel"/>
    <w:tmpl w:val="7A8E2690"/>
    <w:lvl w:ilvl="0" w:tplc="8D78CF76">
      <w:start w:val="1"/>
      <w:numFmt w:val="bullet"/>
      <w:pStyle w:val="05VERAufzaehlungRaute10pt"/>
      <w:lvlText w:val=""/>
      <w:lvlJc w:val="left"/>
      <w:pPr>
        <w:ind w:left="360" w:hanging="360"/>
      </w:pPr>
      <w:rPr>
        <w:rFonts w:ascii="Wingdings 2" w:hAnsi="Wingdings 2" w:hint="default"/>
        <w:color w:val="777777"/>
        <w:sz w:val="16"/>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37E87A3D"/>
    <w:multiLevelType w:val="hybridMultilevel"/>
    <w:tmpl w:val="6C08D70A"/>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6" w15:restartNumberingAfterBreak="0">
    <w:nsid w:val="598A3F85"/>
    <w:multiLevelType w:val="hybridMultilevel"/>
    <w:tmpl w:val="4A5E6AAA"/>
    <w:lvl w:ilvl="0" w:tplc="00DAE69C">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7" w15:restartNumberingAfterBreak="0">
    <w:nsid w:val="65874298"/>
    <w:multiLevelType w:val="hybridMultilevel"/>
    <w:tmpl w:val="4E26668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6D076B9A"/>
    <w:multiLevelType w:val="hybridMultilevel"/>
    <w:tmpl w:val="6650962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6D7B68BD"/>
    <w:multiLevelType w:val="hybridMultilevel"/>
    <w:tmpl w:val="9A16EAC4"/>
    <w:lvl w:ilvl="0" w:tplc="00DAE69C">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2"/>
  </w:num>
  <w:num w:numId="5">
    <w:abstractNumId w:val="3"/>
  </w:num>
  <w:num w:numId="6">
    <w:abstractNumId w:val="7"/>
  </w:num>
  <w:num w:numId="7">
    <w:abstractNumId w:val="8"/>
  </w:num>
  <w:num w:numId="8">
    <w:abstractNumId w:val="1"/>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formatting="1" w:enforcement="0"/>
  <w:defaultTabStop w:val="708"/>
  <w:autoHyphenation/>
  <w:hyphenationZone w:val="425"/>
  <w:characterSpacingControl w:val="doNotCompress"/>
  <w:hdrShapeDefaults>
    <o:shapedefaults v:ext="edit" spidmax="75777">
      <o:colormenu v:ext="edit" strokecolor="#0070c0"/>
    </o:shapedefaults>
  </w:hdrShapeDefaults>
  <w:footnotePr>
    <w:footnote w:id="-1"/>
    <w:footnote w:id="0"/>
  </w:footnotePr>
  <w:endnotePr>
    <w:endnote w:id="-1"/>
    <w:endnote w:id="0"/>
  </w:endnotePr>
  <w:compat>
    <w:compatSetting w:name="compatibilityMode" w:uri="http://schemas.microsoft.com/office/word" w:val="12"/>
  </w:compat>
  <w:rsids>
    <w:rsidRoot w:val="003075E5"/>
    <w:rsid w:val="0001663C"/>
    <w:rsid w:val="00061A89"/>
    <w:rsid w:val="000A40A6"/>
    <w:rsid w:val="000B0A8F"/>
    <w:rsid w:val="000B1DC7"/>
    <w:rsid w:val="000C059F"/>
    <w:rsid w:val="000C42FD"/>
    <w:rsid w:val="000C5A12"/>
    <w:rsid w:val="000E6E73"/>
    <w:rsid w:val="000F07B9"/>
    <w:rsid w:val="000F49A6"/>
    <w:rsid w:val="0011522E"/>
    <w:rsid w:val="0012329B"/>
    <w:rsid w:val="0012687D"/>
    <w:rsid w:val="001348B5"/>
    <w:rsid w:val="00134CB8"/>
    <w:rsid w:val="00135CEE"/>
    <w:rsid w:val="0015175B"/>
    <w:rsid w:val="00160407"/>
    <w:rsid w:val="00164B38"/>
    <w:rsid w:val="00175CE4"/>
    <w:rsid w:val="001A3563"/>
    <w:rsid w:val="001B54E7"/>
    <w:rsid w:val="001F475B"/>
    <w:rsid w:val="00220B45"/>
    <w:rsid w:val="002220CB"/>
    <w:rsid w:val="00235BB5"/>
    <w:rsid w:val="00236A11"/>
    <w:rsid w:val="002571E8"/>
    <w:rsid w:val="00281900"/>
    <w:rsid w:val="002B6BCD"/>
    <w:rsid w:val="002C7873"/>
    <w:rsid w:val="002D0DD2"/>
    <w:rsid w:val="002D0DFC"/>
    <w:rsid w:val="002E23B6"/>
    <w:rsid w:val="002E2A18"/>
    <w:rsid w:val="002F213B"/>
    <w:rsid w:val="00301DB5"/>
    <w:rsid w:val="003075E5"/>
    <w:rsid w:val="003077B9"/>
    <w:rsid w:val="00334EC5"/>
    <w:rsid w:val="00355277"/>
    <w:rsid w:val="003654FF"/>
    <w:rsid w:val="003A6B58"/>
    <w:rsid w:val="003B0AA3"/>
    <w:rsid w:val="003B3C7A"/>
    <w:rsid w:val="003E782E"/>
    <w:rsid w:val="003F10FE"/>
    <w:rsid w:val="003F65BE"/>
    <w:rsid w:val="003F6CB1"/>
    <w:rsid w:val="00436C33"/>
    <w:rsid w:val="00437912"/>
    <w:rsid w:val="00451B8A"/>
    <w:rsid w:val="004634C9"/>
    <w:rsid w:val="00483AA2"/>
    <w:rsid w:val="00487403"/>
    <w:rsid w:val="0049032C"/>
    <w:rsid w:val="004A1F31"/>
    <w:rsid w:val="004B19CC"/>
    <w:rsid w:val="004B7489"/>
    <w:rsid w:val="004D4B4D"/>
    <w:rsid w:val="00515EEE"/>
    <w:rsid w:val="00557653"/>
    <w:rsid w:val="005A2201"/>
    <w:rsid w:val="005A394A"/>
    <w:rsid w:val="005D5A4C"/>
    <w:rsid w:val="005E264B"/>
    <w:rsid w:val="005F21DF"/>
    <w:rsid w:val="00603369"/>
    <w:rsid w:val="00605476"/>
    <w:rsid w:val="0060621C"/>
    <w:rsid w:val="0061583D"/>
    <w:rsid w:val="00623835"/>
    <w:rsid w:val="00627CF8"/>
    <w:rsid w:val="00637D70"/>
    <w:rsid w:val="006755FA"/>
    <w:rsid w:val="00691F7A"/>
    <w:rsid w:val="006A32C8"/>
    <w:rsid w:val="006B607B"/>
    <w:rsid w:val="006D5474"/>
    <w:rsid w:val="006D720C"/>
    <w:rsid w:val="006D7631"/>
    <w:rsid w:val="006F2A07"/>
    <w:rsid w:val="00710A74"/>
    <w:rsid w:val="00711A83"/>
    <w:rsid w:val="00713E30"/>
    <w:rsid w:val="00717FA2"/>
    <w:rsid w:val="00723765"/>
    <w:rsid w:val="00757C59"/>
    <w:rsid w:val="00760FE5"/>
    <w:rsid w:val="00763471"/>
    <w:rsid w:val="007926AD"/>
    <w:rsid w:val="007A56C3"/>
    <w:rsid w:val="007C195E"/>
    <w:rsid w:val="007E2D87"/>
    <w:rsid w:val="007F4DF2"/>
    <w:rsid w:val="00802A3A"/>
    <w:rsid w:val="00825D44"/>
    <w:rsid w:val="00830149"/>
    <w:rsid w:val="00844599"/>
    <w:rsid w:val="008627F1"/>
    <w:rsid w:val="00896891"/>
    <w:rsid w:val="008A4938"/>
    <w:rsid w:val="008A6F65"/>
    <w:rsid w:val="008C17DB"/>
    <w:rsid w:val="008C50D4"/>
    <w:rsid w:val="008D46AC"/>
    <w:rsid w:val="008E4646"/>
    <w:rsid w:val="008F5675"/>
    <w:rsid w:val="00943D9F"/>
    <w:rsid w:val="00944823"/>
    <w:rsid w:val="009551D4"/>
    <w:rsid w:val="0096547D"/>
    <w:rsid w:val="0096782C"/>
    <w:rsid w:val="00980C7F"/>
    <w:rsid w:val="00987394"/>
    <w:rsid w:val="009915F2"/>
    <w:rsid w:val="009B3960"/>
    <w:rsid w:val="009D1EF0"/>
    <w:rsid w:val="009D23C1"/>
    <w:rsid w:val="009E052C"/>
    <w:rsid w:val="00A0280C"/>
    <w:rsid w:val="00A12671"/>
    <w:rsid w:val="00A219CE"/>
    <w:rsid w:val="00A26AFF"/>
    <w:rsid w:val="00A32686"/>
    <w:rsid w:val="00A958C3"/>
    <w:rsid w:val="00AE1D26"/>
    <w:rsid w:val="00AF0B35"/>
    <w:rsid w:val="00B00A70"/>
    <w:rsid w:val="00B17527"/>
    <w:rsid w:val="00B41E89"/>
    <w:rsid w:val="00B47F8A"/>
    <w:rsid w:val="00B50D4B"/>
    <w:rsid w:val="00B52F09"/>
    <w:rsid w:val="00B631E0"/>
    <w:rsid w:val="00B76F6C"/>
    <w:rsid w:val="00B7792C"/>
    <w:rsid w:val="00B84989"/>
    <w:rsid w:val="00B97EFC"/>
    <w:rsid w:val="00BB710D"/>
    <w:rsid w:val="00BE0C60"/>
    <w:rsid w:val="00BF6FE8"/>
    <w:rsid w:val="00BF7504"/>
    <w:rsid w:val="00C21002"/>
    <w:rsid w:val="00C8007C"/>
    <w:rsid w:val="00C92A44"/>
    <w:rsid w:val="00CC15DE"/>
    <w:rsid w:val="00CC19CE"/>
    <w:rsid w:val="00CD795D"/>
    <w:rsid w:val="00CF1588"/>
    <w:rsid w:val="00D03363"/>
    <w:rsid w:val="00D21ADF"/>
    <w:rsid w:val="00D2253B"/>
    <w:rsid w:val="00D23A2B"/>
    <w:rsid w:val="00D24006"/>
    <w:rsid w:val="00D31EF8"/>
    <w:rsid w:val="00D4132D"/>
    <w:rsid w:val="00D42CB0"/>
    <w:rsid w:val="00D50879"/>
    <w:rsid w:val="00D54D6F"/>
    <w:rsid w:val="00D878F7"/>
    <w:rsid w:val="00D950BD"/>
    <w:rsid w:val="00D95B1C"/>
    <w:rsid w:val="00D97240"/>
    <w:rsid w:val="00DA534E"/>
    <w:rsid w:val="00DB392F"/>
    <w:rsid w:val="00DB5F45"/>
    <w:rsid w:val="00DD3BA2"/>
    <w:rsid w:val="00E01D1A"/>
    <w:rsid w:val="00E07612"/>
    <w:rsid w:val="00E17408"/>
    <w:rsid w:val="00E24B02"/>
    <w:rsid w:val="00E2526B"/>
    <w:rsid w:val="00E42D95"/>
    <w:rsid w:val="00E462FC"/>
    <w:rsid w:val="00E465D1"/>
    <w:rsid w:val="00E621C0"/>
    <w:rsid w:val="00E71E31"/>
    <w:rsid w:val="00E73BB2"/>
    <w:rsid w:val="00E76053"/>
    <w:rsid w:val="00E83BBE"/>
    <w:rsid w:val="00EB0221"/>
    <w:rsid w:val="00EB2FB9"/>
    <w:rsid w:val="00ED7DB7"/>
    <w:rsid w:val="00EF4C21"/>
    <w:rsid w:val="00F26C89"/>
    <w:rsid w:val="00F3074C"/>
    <w:rsid w:val="00F44878"/>
    <w:rsid w:val="00F47B24"/>
    <w:rsid w:val="00F53810"/>
    <w:rsid w:val="00F61B55"/>
    <w:rsid w:val="00F71E65"/>
    <w:rsid w:val="00F93280"/>
    <w:rsid w:val="00FB7ABA"/>
    <w:rsid w:val="00FC6A89"/>
    <w:rsid w:val="00FC6B06"/>
    <w:rsid w:val="00FE1142"/>
    <w:rsid w:val="00FE2688"/>
    <w:rsid w:val="00FF2E4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75777">
      <o:colormenu v:ext="edit" strokecolor="#0070c0"/>
    </o:shapedefaults>
    <o:shapelayout v:ext="edit">
      <o:idmap v:ext="edit" data="1"/>
    </o:shapelayout>
  </w:shapeDefaults>
  <w:decimalSymbol w:val=","/>
  <w:listSeparator w:val=";"/>
  <w14:docId w14:val="0A97AE52"/>
  <w15:docId w15:val="{FEC5D7EF-B305-482E-B796-09DA2F577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de-AT" w:eastAsia="de-AT" w:bidi="ar-SA"/>
      </w:rPr>
    </w:rPrDefault>
    <w:pPrDefault/>
  </w:docDefaults>
  <w:latentStyles w:defLockedState="0" w:defUIPriority="99" w:defSemiHidden="0" w:defUnhideWhenUsed="0" w:defQFormat="0" w:count="375">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sid w:val="003075E5"/>
    <w:pPr>
      <w:spacing w:line="280" w:lineRule="exact"/>
      <w:outlineLvl w:val="0"/>
    </w:pPr>
    <w:rPr>
      <w:spacing w:val="-6"/>
      <w:szCs w:val="24"/>
      <w:lang w:val="de-DE" w:eastAsia="de-DE"/>
    </w:rPr>
  </w:style>
  <w:style w:type="paragraph" w:styleId="berschrift1">
    <w:name w:val="heading 1"/>
    <w:next w:val="04VERGrundschrift10pt"/>
    <w:link w:val="berschrift1Zchn"/>
    <w:uiPriority w:val="9"/>
    <w:semiHidden/>
    <w:qFormat/>
    <w:locked/>
    <w:rsid w:val="008A4938"/>
    <w:pPr>
      <w:spacing w:before="360" w:after="360" w:line="276" w:lineRule="auto"/>
      <w:contextualSpacing/>
      <w:outlineLvl w:val="0"/>
    </w:pPr>
    <w:rPr>
      <w:rFonts w:cs="Arial"/>
      <w:b/>
      <w:caps/>
      <w:spacing w:val="5"/>
      <w:sz w:val="36"/>
      <w:szCs w:val="36"/>
      <w:lang w:val="en-US" w:eastAsia="en-US" w:bidi="en-US"/>
    </w:rPr>
  </w:style>
  <w:style w:type="paragraph" w:styleId="berschrift2">
    <w:name w:val="heading 2"/>
    <w:basedOn w:val="Standard"/>
    <w:next w:val="Standard"/>
    <w:link w:val="berschrift2Zchn"/>
    <w:uiPriority w:val="9"/>
    <w:semiHidden/>
    <w:qFormat/>
    <w:locked/>
    <w:rsid w:val="008A4938"/>
    <w:pPr>
      <w:spacing w:before="200" w:line="240" w:lineRule="auto"/>
      <w:outlineLvl w:val="1"/>
    </w:pPr>
    <w:rPr>
      <w:b/>
      <w:sz w:val="28"/>
      <w:szCs w:val="28"/>
    </w:rPr>
  </w:style>
  <w:style w:type="paragraph" w:styleId="berschrift3">
    <w:name w:val="heading 3"/>
    <w:basedOn w:val="Standard"/>
    <w:next w:val="Standard"/>
    <w:link w:val="berschrift3Zchn"/>
    <w:uiPriority w:val="9"/>
    <w:semiHidden/>
    <w:qFormat/>
    <w:locked/>
    <w:rsid w:val="000B1DC7"/>
    <w:pPr>
      <w:spacing w:before="20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0B1DC7"/>
    <w:pPr>
      <w:spacing w:line="271" w:lineRule="auto"/>
      <w:outlineLvl w:val="3"/>
    </w:pPr>
    <w:rPr>
      <w:b/>
      <w:bCs/>
      <w:spacing w:val="5"/>
      <w:sz w:val="24"/>
    </w:rPr>
  </w:style>
  <w:style w:type="paragraph" w:styleId="berschrift5">
    <w:name w:val="heading 5"/>
    <w:basedOn w:val="Standard"/>
    <w:next w:val="Standard"/>
    <w:link w:val="berschrift5Zchn"/>
    <w:uiPriority w:val="9"/>
    <w:semiHidden/>
    <w:unhideWhenUsed/>
    <w:qFormat/>
    <w:rsid w:val="000B1DC7"/>
    <w:pPr>
      <w:spacing w:line="271" w:lineRule="auto"/>
      <w:outlineLvl w:val="4"/>
    </w:pPr>
    <w:rPr>
      <w:i/>
      <w:iCs/>
      <w:sz w:val="24"/>
    </w:rPr>
  </w:style>
  <w:style w:type="paragraph" w:styleId="berschrift6">
    <w:name w:val="heading 6"/>
    <w:basedOn w:val="Standard"/>
    <w:next w:val="Standard"/>
    <w:link w:val="berschrift6Zchn"/>
    <w:uiPriority w:val="9"/>
    <w:semiHidden/>
    <w:unhideWhenUsed/>
    <w:qFormat/>
    <w:rsid w:val="000B1DC7"/>
    <w:pPr>
      <w:shd w:val="clear" w:color="auto" w:fill="FFFFFF"/>
      <w:spacing w:line="271" w:lineRule="auto"/>
      <w:outlineLvl w:val="5"/>
    </w:pPr>
    <w:rPr>
      <w:b/>
      <w:bCs/>
      <w:color w:val="595959"/>
      <w:spacing w:val="5"/>
    </w:rPr>
  </w:style>
  <w:style w:type="paragraph" w:styleId="berschrift7">
    <w:name w:val="heading 7"/>
    <w:basedOn w:val="Standard"/>
    <w:next w:val="Standard"/>
    <w:link w:val="berschrift7Zchn"/>
    <w:uiPriority w:val="9"/>
    <w:semiHidden/>
    <w:unhideWhenUsed/>
    <w:qFormat/>
    <w:rsid w:val="000B1DC7"/>
    <w:pPr>
      <w:outlineLvl w:val="6"/>
    </w:pPr>
    <w:rPr>
      <w:b/>
      <w:bCs/>
      <w:i/>
      <w:iCs/>
      <w:color w:val="5A5A5A"/>
      <w:szCs w:val="20"/>
    </w:rPr>
  </w:style>
  <w:style w:type="paragraph" w:styleId="berschrift8">
    <w:name w:val="heading 8"/>
    <w:basedOn w:val="Standard"/>
    <w:next w:val="Standard"/>
    <w:link w:val="berschrift8Zchn"/>
    <w:uiPriority w:val="9"/>
    <w:semiHidden/>
    <w:unhideWhenUsed/>
    <w:qFormat/>
    <w:rsid w:val="000B1DC7"/>
    <w:pPr>
      <w:outlineLvl w:val="7"/>
    </w:pPr>
    <w:rPr>
      <w:b/>
      <w:bCs/>
      <w:color w:val="7F7F7F"/>
      <w:szCs w:val="20"/>
    </w:rPr>
  </w:style>
  <w:style w:type="paragraph" w:styleId="berschrift9">
    <w:name w:val="heading 9"/>
    <w:basedOn w:val="Standard"/>
    <w:next w:val="Standard"/>
    <w:link w:val="berschrift9Zchn"/>
    <w:uiPriority w:val="9"/>
    <w:semiHidden/>
    <w:unhideWhenUsed/>
    <w:qFormat/>
    <w:rsid w:val="000B1DC7"/>
    <w:pPr>
      <w:spacing w:line="271" w:lineRule="auto"/>
      <w:outlineLvl w:val="8"/>
    </w:pPr>
    <w:rPr>
      <w:b/>
      <w:bCs/>
      <w:i/>
      <w:iCs/>
      <w:color w:val="7F7F7F"/>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semiHidden/>
    <w:rsid w:val="00EF4C21"/>
    <w:rPr>
      <w:rFonts w:cs="Arial"/>
      <w:b/>
      <w:caps/>
      <w:spacing w:val="5"/>
      <w:sz w:val="36"/>
      <w:szCs w:val="36"/>
      <w:lang w:val="en-US" w:eastAsia="en-US" w:bidi="en-US"/>
    </w:rPr>
  </w:style>
  <w:style w:type="character" w:customStyle="1" w:styleId="berschrift2Zchn">
    <w:name w:val="Überschrift 2 Zchn"/>
    <w:basedOn w:val="Absatz-Standardschriftart"/>
    <w:link w:val="berschrift2"/>
    <w:uiPriority w:val="9"/>
    <w:semiHidden/>
    <w:rsid w:val="00EF4C21"/>
    <w:rPr>
      <w:rFonts w:ascii="Arial" w:hAnsi="Arial" w:cs="Arial"/>
      <w:b/>
      <w:sz w:val="28"/>
      <w:szCs w:val="28"/>
      <w:lang w:val="en-US" w:eastAsia="en-US" w:bidi="en-US"/>
    </w:rPr>
  </w:style>
  <w:style w:type="character" w:customStyle="1" w:styleId="berschrift3Zchn">
    <w:name w:val="Überschrift 3 Zchn"/>
    <w:basedOn w:val="Absatz-Standardschriftart"/>
    <w:link w:val="berschrift3"/>
    <w:uiPriority w:val="9"/>
    <w:semiHidden/>
    <w:rsid w:val="00EF4C21"/>
    <w:rPr>
      <w:rFonts w:ascii="Arial" w:hAnsi="Arial" w:cs="Arial"/>
      <w:i/>
      <w:iCs/>
      <w:smallCaps/>
      <w:spacing w:val="5"/>
      <w:sz w:val="26"/>
      <w:szCs w:val="26"/>
      <w:lang w:val="en-US" w:eastAsia="en-US" w:bidi="en-US"/>
    </w:rPr>
  </w:style>
  <w:style w:type="character" w:customStyle="1" w:styleId="berschrift4Zchn">
    <w:name w:val="Überschrift 4 Zchn"/>
    <w:basedOn w:val="Absatz-Standardschriftart"/>
    <w:link w:val="berschrift4"/>
    <w:uiPriority w:val="9"/>
    <w:semiHidden/>
    <w:rsid w:val="000B1DC7"/>
    <w:rPr>
      <w:b/>
      <w:bCs/>
      <w:spacing w:val="5"/>
      <w:sz w:val="24"/>
      <w:szCs w:val="24"/>
    </w:rPr>
  </w:style>
  <w:style w:type="character" w:customStyle="1" w:styleId="berschrift5Zchn">
    <w:name w:val="Überschrift 5 Zchn"/>
    <w:basedOn w:val="Absatz-Standardschriftart"/>
    <w:link w:val="berschrift5"/>
    <w:uiPriority w:val="9"/>
    <w:semiHidden/>
    <w:rsid w:val="000B1DC7"/>
    <w:rPr>
      <w:i/>
      <w:iCs/>
      <w:sz w:val="24"/>
      <w:szCs w:val="24"/>
    </w:rPr>
  </w:style>
  <w:style w:type="character" w:customStyle="1" w:styleId="berschrift6Zchn">
    <w:name w:val="Überschrift 6 Zchn"/>
    <w:basedOn w:val="Absatz-Standardschriftart"/>
    <w:link w:val="berschrift6"/>
    <w:uiPriority w:val="9"/>
    <w:semiHidden/>
    <w:rsid w:val="000B1DC7"/>
    <w:rPr>
      <w:b/>
      <w:bCs/>
      <w:color w:val="595959"/>
      <w:spacing w:val="5"/>
      <w:shd w:val="clear" w:color="auto" w:fill="FFFFFF"/>
    </w:rPr>
  </w:style>
  <w:style w:type="character" w:customStyle="1" w:styleId="berschrift7Zchn">
    <w:name w:val="Überschrift 7 Zchn"/>
    <w:basedOn w:val="Absatz-Standardschriftart"/>
    <w:link w:val="berschrift7"/>
    <w:uiPriority w:val="9"/>
    <w:semiHidden/>
    <w:rsid w:val="000B1DC7"/>
    <w:rPr>
      <w:b/>
      <w:bCs/>
      <w:i/>
      <w:iCs/>
      <w:color w:val="5A5A5A"/>
      <w:sz w:val="20"/>
      <w:szCs w:val="20"/>
    </w:rPr>
  </w:style>
  <w:style w:type="character" w:customStyle="1" w:styleId="berschrift8Zchn">
    <w:name w:val="Überschrift 8 Zchn"/>
    <w:basedOn w:val="Absatz-Standardschriftart"/>
    <w:link w:val="berschrift8"/>
    <w:uiPriority w:val="9"/>
    <w:semiHidden/>
    <w:rsid w:val="000B1DC7"/>
    <w:rPr>
      <w:b/>
      <w:bCs/>
      <w:color w:val="7F7F7F"/>
      <w:sz w:val="20"/>
      <w:szCs w:val="20"/>
    </w:rPr>
  </w:style>
  <w:style w:type="character" w:customStyle="1" w:styleId="berschrift9Zchn">
    <w:name w:val="Überschrift 9 Zchn"/>
    <w:basedOn w:val="Absatz-Standardschriftart"/>
    <w:link w:val="berschrift9"/>
    <w:uiPriority w:val="9"/>
    <w:semiHidden/>
    <w:rsid w:val="000B1DC7"/>
    <w:rPr>
      <w:b/>
      <w:bCs/>
      <w:i/>
      <w:iCs/>
      <w:color w:val="7F7F7F"/>
      <w:sz w:val="18"/>
      <w:szCs w:val="18"/>
    </w:rPr>
  </w:style>
  <w:style w:type="paragraph" w:styleId="Beschriftung">
    <w:name w:val="caption"/>
    <w:basedOn w:val="Standard"/>
    <w:next w:val="Standard"/>
    <w:uiPriority w:val="35"/>
    <w:semiHidden/>
    <w:unhideWhenUsed/>
    <w:rsid w:val="000B1DC7"/>
    <w:rPr>
      <w:b/>
      <w:bCs/>
      <w:sz w:val="18"/>
      <w:szCs w:val="18"/>
    </w:rPr>
  </w:style>
  <w:style w:type="paragraph" w:styleId="Titel">
    <w:name w:val="Title"/>
    <w:basedOn w:val="Standard"/>
    <w:next w:val="Standard"/>
    <w:link w:val="TitelZchn"/>
    <w:uiPriority w:val="10"/>
    <w:semiHidden/>
    <w:qFormat/>
    <w:locked/>
    <w:rsid w:val="000B1DC7"/>
    <w:pPr>
      <w:spacing w:after="300" w:line="240" w:lineRule="auto"/>
      <w:contextualSpacing/>
    </w:pPr>
    <w:rPr>
      <w:smallCaps/>
      <w:sz w:val="52"/>
      <w:szCs w:val="52"/>
    </w:rPr>
  </w:style>
  <w:style w:type="character" w:customStyle="1" w:styleId="TitelZchn">
    <w:name w:val="Titel Zchn"/>
    <w:basedOn w:val="Absatz-Standardschriftart"/>
    <w:link w:val="Titel"/>
    <w:uiPriority w:val="10"/>
    <w:semiHidden/>
    <w:rsid w:val="00EF4C21"/>
    <w:rPr>
      <w:rFonts w:ascii="Arial" w:hAnsi="Arial" w:cs="Arial"/>
      <w:smallCaps/>
      <w:sz w:val="52"/>
      <w:szCs w:val="52"/>
      <w:lang w:val="en-US" w:eastAsia="en-US" w:bidi="en-US"/>
    </w:rPr>
  </w:style>
  <w:style w:type="paragraph" w:styleId="Untertitel">
    <w:name w:val="Subtitle"/>
    <w:basedOn w:val="Standard"/>
    <w:next w:val="Standard"/>
    <w:link w:val="UntertitelZchn"/>
    <w:uiPriority w:val="11"/>
    <w:semiHidden/>
    <w:qFormat/>
    <w:locked/>
    <w:rsid w:val="000B1DC7"/>
    <w:rPr>
      <w:i/>
      <w:iCs/>
      <w:smallCaps/>
      <w:spacing w:val="10"/>
      <w:sz w:val="28"/>
      <w:szCs w:val="28"/>
    </w:rPr>
  </w:style>
  <w:style w:type="character" w:customStyle="1" w:styleId="UntertitelZchn">
    <w:name w:val="Untertitel Zchn"/>
    <w:basedOn w:val="Absatz-Standardschriftart"/>
    <w:link w:val="Untertitel"/>
    <w:uiPriority w:val="11"/>
    <w:semiHidden/>
    <w:rsid w:val="00EF4C21"/>
    <w:rPr>
      <w:rFonts w:ascii="Arial" w:hAnsi="Arial" w:cs="Arial"/>
      <w:i/>
      <w:iCs/>
      <w:smallCaps/>
      <w:spacing w:val="10"/>
      <w:sz w:val="28"/>
      <w:szCs w:val="28"/>
      <w:lang w:val="en-US" w:eastAsia="en-US" w:bidi="en-US"/>
    </w:rPr>
  </w:style>
  <w:style w:type="character" w:styleId="Fett">
    <w:name w:val="Strong"/>
    <w:uiPriority w:val="22"/>
    <w:semiHidden/>
    <w:qFormat/>
    <w:locked/>
    <w:rsid w:val="000B1DC7"/>
    <w:rPr>
      <w:b/>
      <w:bCs/>
    </w:rPr>
  </w:style>
  <w:style w:type="character" w:styleId="Hervorhebung">
    <w:name w:val="Emphasis"/>
    <w:uiPriority w:val="20"/>
    <w:semiHidden/>
    <w:qFormat/>
    <w:locked/>
    <w:rsid w:val="000B1DC7"/>
    <w:rPr>
      <w:b/>
      <w:bCs/>
      <w:i/>
      <w:iCs/>
      <w:spacing w:val="10"/>
    </w:rPr>
  </w:style>
  <w:style w:type="paragraph" w:styleId="KeinLeerraum">
    <w:name w:val="No Spacing"/>
    <w:basedOn w:val="Standard"/>
    <w:link w:val="KeinLeerraumZchn"/>
    <w:uiPriority w:val="1"/>
    <w:semiHidden/>
    <w:locked/>
    <w:rsid w:val="000B1DC7"/>
    <w:pPr>
      <w:spacing w:line="240" w:lineRule="auto"/>
    </w:pPr>
  </w:style>
  <w:style w:type="character" w:customStyle="1" w:styleId="KeinLeerraumZchn">
    <w:name w:val="Kein Leerraum Zchn"/>
    <w:basedOn w:val="Absatz-Standardschriftart"/>
    <w:link w:val="KeinLeerraum"/>
    <w:uiPriority w:val="1"/>
    <w:semiHidden/>
    <w:rsid w:val="00EF4C21"/>
    <w:rPr>
      <w:rFonts w:ascii="Arial" w:hAnsi="Arial" w:cs="Arial"/>
      <w:sz w:val="22"/>
      <w:szCs w:val="22"/>
      <w:lang w:val="en-US" w:eastAsia="en-US" w:bidi="en-US"/>
    </w:rPr>
  </w:style>
  <w:style w:type="paragraph" w:styleId="Listenabsatz">
    <w:name w:val="List Paragraph"/>
    <w:basedOn w:val="Standard"/>
    <w:uiPriority w:val="34"/>
    <w:semiHidden/>
    <w:qFormat/>
    <w:locked/>
    <w:rsid w:val="000B1DC7"/>
    <w:pPr>
      <w:ind w:left="720"/>
      <w:contextualSpacing/>
    </w:pPr>
  </w:style>
  <w:style w:type="paragraph" w:styleId="Zitat">
    <w:name w:val="Quote"/>
    <w:basedOn w:val="Standard"/>
    <w:next w:val="Standard"/>
    <w:link w:val="ZitatZchn"/>
    <w:uiPriority w:val="29"/>
    <w:semiHidden/>
    <w:qFormat/>
    <w:locked/>
    <w:rsid w:val="000B1DC7"/>
    <w:rPr>
      <w:i/>
      <w:iCs/>
    </w:rPr>
  </w:style>
  <w:style w:type="character" w:customStyle="1" w:styleId="ZitatZchn">
    <w:name w:val="Zitat Zchn"/>
    <w:basedOn w:val="Absatz-Standardschriftart"/>
    <w:link w:val="Zitat"/>
    <w:uiPriority w:val="29"/>
    <w:semiHidden/>
    <w:rsid w:val="00EF4C21"/>
    <w:rPr>
      <w:rFonts w:ascii="Arial" w:hAnsi="Arial" w:cs="Arial"/>
      <w:i/>
      <w:iCs/>
      <w:sz w:val="22"/>
      <w:szCs w:val="22"/>
      <w:lang w:val="en-US" w:eastAsia="en-US" w:bidi="en-US"/>
    </w:rPr>
  </w:style>
  <w:style w:type="paragraph" w:styleId="IntensivesZitat">
    <w:name w:val="Intense Quote"/>
    <w:basedOn w:val="Standard"/>
    <w:next w:val="Standard"/>
    <w:link w:val="IntensivesZitatZchn"/>
    <w:uiPriority w:val="30"/>
    <w:semiHidden/>
    <w:qFormat/>
    <w:locked/>
    <w:rsid w:val="000B1DC7"/>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semiHidden/>
    <w:rsid w:val="00EF4C21"/>
    <w:rPr>
      <w:rFonts w:ascii="Arial" w:hAnsi="Arial" w:cs="Arial"/>
      <w:i/>
      <w:iCs/>
      <w:sz w:val="22"/>
      <w:szCs w:val="22"/>
      <w:lang w:val="en-US" w:eastAsia="en-US" w:bidi="en-US"/>
    </w:rPr>
  </w:style>
  <w:style w:type="character" w:styleId="SchwacheHervorhebung">
    <w:name w:val="Subtle Emphasis"/>
    <w:uiPriority w:val="19"/>
    <w:semiHidden/>
    <w:qFormat/>
    <w:locked/>
    <w:rsid w:val="00134CB8"/>
    <w:rPr>
      <w:iCs/>
      <w:sz w:val="18"/>
      <w:szCs w:val="18"/>
    </w:rPr>
  </w:style>
  <w:style w:type="character" w:styleId="IntensiveHervorhebung">
    <w:name w:val="Intense Emphasis"/>
    <w:uiPriority w:val="21"/>
    <w:semiHidden/>
    <w:qFormat/>
    <w:locked/>
    <w:rsid w:val="000B1DC7"/>
    <w:rPr>
      <w:b/>
      <w:bCs/>
      <w:i/>
      <w:iCs/>
    </w:rPr>
  </w:style>
  <w:style w:type="character" w:styleId="SchwacherVerweis">
    <w:name w:val="Subtle Reference"/>
    <w:basedOn w:val="Absatz-Standardschriftart"/>
    <w:uiPriority w:val="31"/>
    <w:semiHidden/>
    <w:qFormat/>
    <w:locked/>
    <w:rsid w:val="000B1DC7"/>
    <w:rPr>
      <w:smallCaps/>
    </w:rPr>
  </w:style>
  <w:style w:type="character" w:styleId="IntensiverVerweis">
    <w:name w:val="Intense Reference"/>
    <w:uiPriority w:val="32"/>
    <w:semiHidden/>
    <w:qFormat/>
    <w:locked/>
    <w:rsid w:val="000B1DC7"/>
    <w:rPr>
      <w:b/>
      <w:bCs/>
      <w:smallCaps/>
    </w:rPr>
  </w:style>
  <w:style w:type="character" w:styleId="Buchtitel">
    <w:name w:val="Book Title"/>
    <w:basedOn w:val="Absatz-Standardschriftart"/>
    <w:uiPriority w:val="33"/>
    <w:semiHidden/>
    <w:qFormat/>
    <w:locked/>
    <w:rsid w:val="000B1DC7"/>
    <w:rPr>
      <w:i/>
      <w:iCs/>
      <w:smallCaps/>
      <w:spacing w:val="5"/>
    </w:rPr>
  </w:style>
  <w:style w:type="paragraph" w:styleId="Inhaltsverzeichnisberschrift">
    <w:name w:val="TOC Heading"/>
    <w:aliases w:val="Inhaltsverzeichnisueberschrift"/>
    <w:basedOn w:val="berschrift1"/>
    <w:next w:val="Standard"/>
    <w:uiPriority w:val="99"/>
    <w:unhideWhenUsed/>
    <w:qFormat/>
    <w:locked/>
    <w:rsid w:val="00763471"/>
    <w:pPr>
      <w:outlineLvl w:val="9"/>
    </w:pPr>
    <w:rPr>
      <w:rFonts w:ascii="Verdana" w:hAnsi="Verdana"/>
      <w:caps w:val="0"/>
      <w:sz w:val="32"/>
    </w:rPr>
  </w:style>
  <w:style w:type="paragraph" w:styleId="Kopfzeile">
    <w:name w:val="header"/>
    <w:basedOn w:val="Standard"/>
    <w:link w:val="KopfzeileZchn"/>
    <w:uiPriority w:val="99"/>
    <w:unhideWhenUsed/>
    <w:rsid w:val="000B1DC7"/>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0B1DC7"/>
  </w:style>
  <w:style w:type="paragraph" w:styleId="Fuzeile">
    <w:name w:val="footer"/>
    <w:basedOn w:val="Standard"/>
    <w:link w:val="FuzeileZchn"/>
    <w:uiPriority w:val="99"/>
    <w:semiHidden/>
    <w:locked/>
    <w:rsid w:val="000B1DC7"/>
    <w:pPr>
      <w:tabs>
        <w:tab w:val="center" w:pos="4536"/>
        <w:tab w:val="right" w:pos="9072"/>
      </w:tabs>
      <w:spacing w:line="240" w:lineRule="auto"/>
    </w:pPr>
  </w:style>
  <w:style w:type="character" w:customStyle="1" w:styleId="FuzeileZchn">
    <w:name w:val="Fußzeile Zchn"/>
    <w:basedOn w:val="Absatz-Standardschriftart"/>
    <w:link w:val="Fuzeile"/>
    <w:uiPriority w:val="99"/>
    <w:semiHidden/>
    <w:rsid w:val="00EF4C21"/>
    <w:rPr>
      <w:rFonts w:ascii="Arial" w:hAnsi="Arial" w:cs="Arial"/>
      <w:sz w:val="22"/>
      <w:szCs w:val="22"/>
      <w:lang w:val="en-US" w:eastAsia="en-US" w:bidi="en-US"/>
    </w:rPr>
  </w:style>
  <w:style w:type="character" w:styleId="Hyperlink">
    <w:name w:val="Hyperlink"/>
    <w:basedOn w:val="Absatz-Standardschriftart"/>
    <w:uiPriority w:val="99"/>
    <w:semiHidden/>
    <w:locked/>
    <w:rsid w:val="00134CB8"/>
    <w:rPr>
      <w:color w:val="0000FF"/>
      <w:u w:val="single"/>
    </w:rPr>
  </w:style>
  <w:style w:type="paragraph" w:customStyle="1" w:styleId="04VERGrundschrift10pt">
    <w:name w:val="04_VER_Grundschrift_10pt"/>
    <w:link w:val="04VERGrundschrift10ptZchn"/>
    <w:uiPriority w:val="4"/>
    <w:qFormat/>
    <w:rsid w:val="003F10FE"/>
    <w:pPr>
      <w:spacing w:line="276" w:lineRule="auto"/>
    </w:pPr>
    <w:rPr>
      <w:rFonts w:ascii="Verdana" w:hAnsi="Verdana" w:cs="Arial"/>
      <w:szCs w:val="22"/>
      <w:lang w:eastAsia="en-US" w:bidi="en-US"/>
    </w:rPr>
  </w:style>
  <w:style w:type="paragraph" w:customStyle="1" w:styleId="01VERUeberschrift">
    <w:name w:val="01_VER_Ueberschrift"/>
    <w:next w:val="04VERGrundschrift10pt"/>
    <w:link w:val="01VERUeberschriftZchn"/>
    <w:qFormat/>
    <w:rsid w:val="00175CE4"/>
    <w:pPr>
      <w:spacing w:before="360" w:after="360" w:line="300" w:lineRule="auto"/>
    </w:pPr>
    <w:rPr>
      <w:rFonts w:ascii="Verdana" w:hAnsi="Verdana" w:cs="Arial"/>
      <w:b/>
      <w:color w:val="595959" w:themeColor="text1" w:themeTint="A6"/>
      <w:spacing w:val="5"/>
      <w:sz w:val="40"/>
      <w:szCs w:val="36"/>
      <w:lang w:eastAsia="en-US" w:bidi="en-US"/>
    </w:rPr>
  </w:style>
  <w:style w:type="character" w:customStyle="1" w:styleId="04VERGrundschrift10ptZchn">
    <w:name w:val="04_VER_Grundschrift_10pt Zchn"/>
    <w:basedOn w:val="Absatz-Standardschriftart"/>
    <w:link w:val="04VERGrundschrift10pt"/>
    <w:uiPriority w:val="4"/>
    <w:rsid w:val="003F10FE"/>
    <w:rPr>
      <w:rFonts w:ascii="Verdana" w:hAnsi="Verdana" w:cs="Arial"/>
      <w:szCs w:val="22"/>
      <w:lang w:eastAsia="en-US" w:bidi="en-US"/>
    </w:rPr>
  </w:style>
  <w:style w:type="paragraph" w:customStyle="1" w:styleId="02VERUeberschrift">
    <w:name w:val="02_VER_Ueberschrift"/>
    <w:next w:val="04VERGrundschrift10pt"/>
    <w:link w:val="02VERUeberschriftZchn"/>
    <w:uiPriority w:val="1"/>
    <w:qFormat/>
    <w:rsid w:val="00763471"/>
    <w:pPr>
      <w:spacing w:before="200" w:after="200" w:line="276" w:lineRule="auto"/>
    </w:pPr>
    <w:rPr>
      <w:rFonts w:ascii="Verdana" w:hAnsi="Verdana" w:cs="Arial"/>
      <w:b/>
      <w:sz w:val="28"/>
      <w:szCs w:val="28"/>
      <w:lang w:eastAsia="en-US" w:bidi="en-US"/>
    </w:rPr>
  </w:style>
  <w:style w:type="character" w:customStyle="1" w:styleId="01VERUeberschriftZchn">
    <w:name w:val="01_VER_Ueberschrift Zchn"/>
    <w:basedOn w:val="Absatz-Standardschriftart"/>
    <w:link w:val="01VERUeberschrift"/>
    <w:rsid w:val="00175CE4"/>
    <w:rPr>
      <w:rFonts w:ascii="Verdana" w:hAnsi="Verdana" w:cs="Arial"/>
      <w:b/>
      <w:color w:val="595959" w:themeColor="text1" w:themeTint="A6"/>
      <w:spacing w:val="5"/>
      <w:sz w:val="40"/>
      <w:szCs w:val="36"/>
      <w:lang w:eastAsia="en-US" w:bidi="en-US"/>
    </w:rPr>
  </w:style>
  <w:style w:type="character" w:customStyle="1" w:styleId="07VERFett">
    <w:name w:val="07_VER_Fett"/>
    <w:basedOn w:val="Fett"/>
    <w:uiPriority w:val="6"/>
    <w:qFormat/>
    <w:rsid w:val="008A4938"/>
    <w:rPr>
      <w:b/>
      <w:bCs/>
    </w:rPr>
  </w:style>
  <w:style w:type="character" w:customStyle="1" w:styleId="02VERUeberschriftZchn">
    <w:name w:val="02_VER_Ueberschrift Zchn"/>
    <w:basedOn w:val="Absatz-Standardschriftart"/>
    <w:link w:val="02VERUeberschrift"/>
    <w:uiPriority w:val="1"/>
    <w:rsid w:val="00763471"/>
    <w:rPr>
      <w:rFonts w:ascii="Verdana" w:hAnsi="Verdana" w:cs="Arial"/>
      <w:b/>
      <w:sz w:val="28"/>
      <w:szCs w:val="28"/>
      <w:lang w:eastAsia="en-US" w:bidi="en-US"/>
    </w:rPr>
  </w:style>
  <w:style w:type="character" w:customStyle="1" w:styleId="08VERKursiv">
    <w:name w:val="08_VER_Kursiv"/>
    <w:uiPriority w:val="7"/>
    <w:qFormat/>
    <w:rsid w:val="00236A11"/>
    <w:rPr>
      <w:b w:val="0"/>
      <w:i/>
    </w:rPr>
  </w:style>
  <w:style w:type="character" w:customStyle="1" w:styleId="09VERUnterstrichen">
    <w:name w:val="09_VER_Unterstrichen"/>
    <w:uiPriority w:val="8"/>
    <w:qFormat/>
    <w:rsid w:val="00B00A70"/>
    <w:rPr>
      <w:u w:val="single"/>
    </w:rPr>
  </w:style>
  <w:style w:type="paragraph" w:customStyle="1" w:styleId="06VERKopfzeile">
    <w:name w:val="06_VER_Kopfzeile"/>
    <w:link w:val="06VERKopfzeileZchn"/>
    <w:uiPriority w:val="5"/>
    <w:qFormat/>
    <w:rsid w:val="00763471"/>
    <w:pPr>
      <w:tabs>
        <w:tab w:val="right" w:pos="9072"/>
      </w:tabs>
      <w:spacing w:line="276" w:lineRule="auto"/>
    </w:pPr>
    <w:rPr>
      <w:rFonts w:ascii="Verdana" w:hAnsi="Verdana" w:cs="Arial"/>
      <w:color w:val="595959"/>
      <w:sz w:val="16"/>
      <w:szCs w:val="18"/>
      <w:lang w:eastAsia="en-US" w:bidi="en-US"/>
    </w:rPr>
  </w:style>
  <w:style w:type="paragraph" w:customStyle="1" w:styleId="06VERFuzeile">
    <w:name w:val="06_VER_Fußzeile"/>
    <w:link w:val="06VERFuzeileZchn"/>
    <w:uiPriority w:val="5"/>
    <w:qFormat/>
    <w:rsid w:val="00763471"/>
    <w:pPr>
      <w:tabs>
        <w:tab w:val="center" w:pos="4536"/>
        <w:tab w:val="right" w:pos="9072"/>
      </w:tabs>
      <w:spacing w:line="276" w:lineRule="auto"/>
    </w:pPr>
    <w:rPr>
      <w:rFonts w:ascii="Verdana" w:hAnsi="Verdana" w:cs="Arial"/>
      <w:color w:val="595959"/>
      <w:sz w:val="16"/>
      <w:szCs w:val="22"/>
      <w:lang w:val="de-DE" w:eastAsia="en-US" w:bidi="en-US"/>
    </w:rPr>
  </w:style>
  <w:style w:type="character" w:customStyle="1" w:styleId="06VERKopfzeileZchn">
    <w:name w:val="06_VER_Kopfzeile Zchn"/>
    <w:basedOn w:val="Absatz-Standardschriftart"/>
    <w:link w:val="06VERKopfzeile"/>
    <w:uiPriority w:val="5"/>
    <w:rsid w:val="00763471"/>
    <w:rPr>
      <w:rFonts w:ascii="Verdana" w:hAnsi="Verdana" w:cs="Arial"/>
      <w:color w:val="595959"/>
      <w:sz w:val="16"/>
      <w:szCs w:val="18"/>
      <w:lang w:eastAsia="en-US" w:bidi="en-US"/>
    </w:rPr>
  </w:style>
  <w:style w:type="paragraph" w:customStyle="1" w:styleId="03VERUeberschrift">
    <w:name w:val="03_VER_Ueberschrift"/>
    <w:next w:val="04VERGrundschrift10pt"/>
    <w:link w:val="03VERUeberschriftZchn"/>
    <w:uiPriority w:val="2"/>
    <w:qFormat/>
    <w:rsid w:val="00763471"/>
    <w:pPr>
      <w:spacing w:before="120" w:after="120" w:line="276" w:lineRule="auto"/>
    </w:pPr>
    <w:rPr>
      <w:rFonts w:ascii="Verdana" w:hAnsi="Verdana" w:cs="Arial"/>
      <w:b/>
      <w:sz w:val="24"/>
      <w:szCs w:val="22"/>
      <w:lang w:eastAsia="en-US" w:bidi="en-US"/>
    </w:rPr>
  </w:style>
  <w:style w:type="character" w:customStyle="1" w:styleId="06VERFuzeileZchn">
    <w:name w:val="06_VER_Fußzeile Zchn"/>
    <w:basedOn w:val="Absatz-Standardschriftart"/>
    <w:link w:val="06VERFuzeile"/>
    <w:uiPriority w:val="5"/>
    <w:rsid w:val="00763471"/>
    <w:rPr>
      <w:rFonts w:ascii="Verdana" w:hAnsi="Verdana" w:cs="Arial"/>
      <w:color w:val="595959"/>
      <w:sz w:val="16"/>
      <w:szCs w:val="22"/>
      <w:lang w:val="de-DE" w:eastAsia="en-US" w:bidi="en-US"/>
    </w:rPr>
  </w:style>
  <w:style w:type="paragraph" w:customStyle="1" w:styleId="03VERArbeitsfragen">
    <w:name w:val="03_VER_Arbeitsfragen"/>
    <w:next w:val="04VERGrundschrift10pt"/>
    <w:link w:val="03VERArbeitsfragenZchn"/>
    <w:uiPriority w:val="3"/>
    <w:qFormat/>
    <w:rsid w:val="0096547D"/>
    <w:pPr>
      <w:shd w:val="clear" w:color="auto" w:fill="BFBFBF"/>
      <w:spacing w:before="120" w:after="120"/>
    </w:pPr>
    <w:rPr>
      <w:rFonts w:ascii="Verdana" w:hAnsi="Verdana" w:cs="Arial"/>
      <w:b/>
      <w:szCs w:val="22"/>
      <w:lang w:eastAsia="en-US" w:bidi="en-US"/>
    </w:rPr>
  </w:style>
  <w:style w:type="character" w:customStyle="1" w:styleId="03VERArbeitsfragenZchn">
    <w:name w:val="03_VER_Arbeitsfragen Zchn"/>
    <w:basedOn w:val="Absatz-Standardschriftart"/>
    <w:link w:val="03VERArbeitsfragen"/>
    <w:uiPriority w:val="3"/>
    <w:rsid w:val="0096547D"/>
    <w:rPr>
      <w:rFonts w:ascii="Verdana" w:hAnsi="Verdana" w:cs="Arial"/>
      <w:b/>
      <w:szCs w:val="22"/>
      <w:shd w:val="clear" w:color="auto" w:fill="BFBFBF"/>
      <w:lang w:eastAsia="en-US" w:bidi="en-US"/>
    </w:rPr>
  </w:style>
  <w:style w:type="paragraph" w:customStyle="1" w:styleId="10Inhaltsverzeichnis">
    <w:name w:val="10_Inhaltsverzeichnis"/>
    <w:basedOn w:val="04VERGrundschrift10pt"/>
    <w:link w:val="10InhaltsverzeichnisZchn"/>
    <w:uiPriority w:val="3"/>
    <w:semiHidden/>
    <w:qFormat/>
    <w:rsid w:val="00B00A70"/>
    <w:pPr>
      <w:tabs>
        <w:tab w:val="right" w:leader="dot" w:pos="6804"/>
      </w:tabs>
      <w:spacing w:before="120" w:line="360" w:lineRule="auto"/>
      <w:ind w:left="1134"/>
    </w:pPr>
  </w:style>
  <w:style w:type="character" w:customStyle="1" w:styleId="10InhaltsverzeichnisZchn">
    <w:name w:val="10_Inhaltsverzeichnis Zchn"/>
    <w:basedOn w:val="04VERGrundschrift10ptZchn"/>
    <w:link w:val="10Inhaltsverzeichnis"/>
    <w:uiPriority w:val="3"/>
    <w:semiHidden/>
    <w:rsid w:val="00F44878"/>
    <w:rPr>
      <w:rFonts w:ascii="Verdana" w:hAnsi="Verdana" w:cs="Arial"/>
      <w:sz w:val="22"/>
      <w:szCs w:val="22"/>
      <w:lang w:val="de-AT" w:eastAsia="en-US" w:bidi="en-US"/>
    </w:rPr>
  </w:style>
  <w:style w:type="paragraph" w:customStyle="1" w:styleId="04Ueberschrift">
    <w:name w:val="04_Ueberschrift"/>
    <w:next w:val="04VERGrundschrift10pt"/>
    <w:semiHidden/>
    <w:qFormat/>
    <w:rsid w:val="000C059F"/>
    <w:pPr>
      <w:spacing w:before="120" w:after="120"/>
    </w:pPr>
    <w:rPr>
      <w:rFonts w:ascii="Verdana" w:hAnsi="Verdana" w:cs="Arial"/>
      <w:i/>
      <w:szCs w:val="22"/>
      <w:lang w:eastAsia="en-US" w:bidi="en-US"/>
    </w:rPr>
  </w:style>
  <w:style w:type="character" w:customStyle="1" w:styleId="03VERUeberschriftZchn">
    <w:name w:val="03_VER_Ueberschrift Zchn"/>
    <w:basedOn w:val="Absatz-Standardschriftart"/>
    <w:link w:val="03VERUeberschrift"/>
    <w:uiPriority w:val="2"/>
    <w:rsid w:val="00763471"/>
    <w:rPr>
      <w:rFonts w:ascii="Verdana" w:hAnsi="Verdana" w:cs="Arial"/>
      <w:b/>
      <w:sz w:val="24"/>
      <w:szCs w:val="22"/>
      <w:lang w:eastAsia="en-US" w:bidi="en-US"/>
    </w:rPr>
  </w:style>
  <w:style w:type="paragraph" w:customStyle="1" w:styleId="12VERQuellenangabeBildangabe">
    <w:name w:val="12_VER_Quellenangabe/Bildangabe"/>
    <w:link w:val="12VERQuellenangabeBildangabeZchn"/>
    <w:uiPriority w:val="9"/>
    <w:qFormat/>
    <w:rsid w:val="00763471"/>
    <w:pPr>
      <w:spacing w:line="160" w:lineRule="exact"/>
      <w:jc w:val="right"/>
    </w:pPr>
    <w:rPr>
      <w:rFonts w:ascii="Verdana" w:hAnsi="Verdana" w:cs="Arial"/>
      <w:color w:val="404040"/>
      <w:sz w:val="16"/>
      <w:szCs w:val="22"/>
      <w:lang w:eastAsia="en-US" w:bidi="en-US"/>
    </w:rPr>
  </w:style>
  <w:style w:type="paragraph" w:styleId="Verzeichnis1">
    <w:name w:val="toc 1"/>
    <w:next w:val="Verzeichnis2"/>
    <w:autoRedefine/>
    <w:uiPriority w:val="99"/>
    <w:rsid w:val="00763471"/>
    <w:pPr>
      <w:tabs>
        <w:tab w:val="right" w:leader="dot" w:pos="9062"/>
      </w:tabs>
      <w:spacing w:before="240" w:after="120"/>
    </w:pPr>
    <w:rPr>
      <w:rFonts w:ascii="Verdana" w:hAnsi="Verdana" w:cs="Arial"/>
      <w:b/>
      <w:bCs/>
      <w:noProof/>
      <w:lang w:val="en-US" w:eastAsia="en-US" w:bidi="en-US"/>
    </w:rPr>
  </w:style>
  <w:style w:type="character" w:customStyle="1" w:styleId="12VERQuellenangabeBildangabeZchn">
    <w:name w:val="12_VER_Quellenangabe/Bildangabe Zchn"/>
    <w:basedOn w:val="Absatz-Standardschriftart"/>
    <w:link w:val="12VERQuellenangabeBildangabe"/>
    <w:uiPriority w:val="9"/>
    <w:rsid w:val="00763471"/>
    <w:rPr>
      <w:rFonts w:ascii="Verdana" w:hAnsi="Verdana" w:cs="Arial"/>
      <w:color w:val="404040"/>
      <w:sz w:val="16"/>
      <w:szCs w:val="22"/>
      <w:lang w:eastAsia="en-US" w:bidi="en-US"/>
    </w:rPr>
  </w:style>
  <w:style w:type="paragraph" w:customStyle="1" w:styleId="12VERQuellentext">
    <w:name w:val="12_VER_Quellentext"/>
    <w:link w:val="12VERQuellentextZchn"/>
    <w:uiPriority w:val="9"/>
    <w:qFormat/>
    <w:rsid w:val="003F10FE"/>
    <w:pPr>
      <w:spacing w:line="276" w:lineRule="auto"/>
      <w:ind w:left="709"/>
    </w:pPr>
    <w:rPr>
      <w:rFonts w:ascii="Verdana" w:hAnsi="Verdana" w:cs="Arial"/>
      <w:color w:val="595959"/>
      <w:sz w:val="18"/>
      <w:szCs w:val="22"/>
      <w:lang w:eastAsia="en-US" w:bidi="en-US"/>
    </w:rPr>
  </w:style>
  <w:style w:type="paragraph" w:styleId="Verzeichnis3">
    <w:name w:val="toc 3"/>
    <w:basedOn w:val="Standard"/>
    <w:next w:val="Standard"/>
    <w:autoRedefine/>
    <w:uiPriority w:val="99"/>
    <w:rsid w:val="00763471"/>
    <w:pPr>
      <w:tabs>
        <w:tab w:val="right" w:leader="dot" w:pos="9062"/>
      </w:tabs>
      <w:ind w:left="440"/>
    </w:pPr>
    <w:rPr>
      <w:rFonts w:ascii="Verdana" w:hAnsi="Verdana"/>
      <w:i/>
      <w:iCs/>
      <w:noProof/>
      <w:szCs w:val="20"/>
    </w:rPr>
  </w:style>
  <w:style w:type="character" w:customStyle="1" w:styleId="12VERQuellentextZchn">
    <w:name w:val="12_VER_Quellentext Zchn"/>
    <w:basedOn w:val="Absatz-Standardschriftart"/>
    <w:link w:val="12VERQuellentext"/>
    <w:uiPriority w:val="9"/>
    <w:rsid w:val="003F10FE"/>
    <w:rPr>
      <w:rFonts w:ascii="Verdana" w:hAnsi="Verdana" w:cs="Arial"/>
      <w:color w:val="595959"/>
      <w:sz w:val="18"/>
      <w:szCs w:val="22"/>
      <w:lang w:eastAsia="en-US" w:bidi="en-US"/>
    </w:rPr>
  </w:style>
  <w:style w:type="paragraph" w:styleId="Verzeichnis2">
    <w:name w:val="toc 2"/>
    <w:next w:val="Verzeichnis3"/>
    <w:autoRedefine/>
    <w:uiPriority w:val="99"/>
    <w:rsid w:val="00763471"/>
    <w:pPr>
      <w:tabs>
        <w:tab w:val="right" w:leader="dot" w:pos="9062"/>
      </w:tabs>
      <w:spacing w:after="120"/>
      <w:ind w:left="221"/>
    </w:pPr>
    <w:rPr>
      <w:rFonts w:ascii="Verdana" w:hAnsi="Verdana" w:cs="Arial"/>
      <w:noProof/>
      <w:lang w:val="en-US" w:eastAsia="en-US" w:bidi="en-US"/>
    </w:rPr>
  </w:style>
  <w:style w:type="paragraph" w:styleId="Verzeichnis4">
    <w:name w:val="toc 4"/>
    <w:basedOn w:val="Standard"/>
    <w:next w:val="Standard"/>
    <w:autoRedefine/>
    <w:uiPriority w:val="39"/>
    <w:semiHidden/>
    <w:locked/>
    <w:rsid w:val="00D21ADF"/>
    <w:pPr>
      <w:ind w:left="660"/>
    </w:pPr>
    <w:rPr>
      <w:rFonts w:ascii="Calibri" w:hAnsi="Calibri"/>
      <w:sz w:val="18"/>
      <w:szCs w:val="18"/>
    </w:rPr>
  </w:style>
  <w:style w:type="paragraph" w:styleId="Verzeichnis5">
    <w:name w:val="toc 5"/>
    <w:basedOn w:val="Standard"/>
    <w:next w:val="Standard"/>
    <w:autoRedefine/>
    <w:uiPriority w:val="39"/>
    <w:semiHidden/>
    <w:locked/>
    <w:rsid w:val="00D21ADF"/>
    <w:pPr>
      <w:ind w:left="880"/>
    </w:pPr>
    <w:rPr>
      <w:rFonts w:ascii="Calibri" w:hAnsi="Calibri"/>
      <w:sz w:val="18"/>
      <w:szCs w:val="18"/>
    </w:rPr>
  </w:style>
  <w:style w:type="paragraph" w:styleId="Verzeichnis6">
    <w:name w:val="toc 6"/>
    <w:basedOn w:val="Standard"/>
    <w:next w:val="Standard"/>
    <w:autoRedefine/>
    <w:uiPriority w:val="39"/>
    <w:semiHidden/>
    <w:locked/>
    <w:rsid w:val="00D21ADF"/>
    <w:pPr>
      <w:ind w:left="1100"/>
    </w:pPr>
    <w:rPr>
      <w:rFonts w:ascii="Calibri" w:hAnsi="Calibri"/>
      <w:sz w:val="18"/>
      <w:szCs w:val="18"/>
    </w:rPr>
  </w:style>
  <w:style w:type="paragraph" w:styleId="Verzeichnis7">
    <w:name w:val="toc 7"/>
    <w:basedOn w:val="Standard"/>
    <w:next w:val="Standard"/>
    <w:autoRedefine/>
    <w:uiPriority w:val="39"/>
    <w:semiHidden/>
    <w:locked/>
    <w:rsid w:val="00D21ADF"/>
    <w:pPr>
      <w:ind w:left="1320"/>
    </w:pPr>
    <w:rPr>
      <w:rFonts w:ascii="Calibri" w:hAnsi="Calibri"/>
      <w:sz w:val="18"/>
      <w:szCs w:val="18"/>
    </w:rPr>
  </w:style>
  <w:style w:type="paragraph" w:styleId="Verzeichnis8">
    <w:name w:val="toc 8"/>
    <w:basedOn w:val="Standard"/>
    <w:next w:val="Standard"/>
    <w:autoRedefine/>
    <w:uiPriority w:val="39"/>
    <w:semiHidden/>
    <w:locked/>
    <w:rsid w:val="00D21ADF"/>
    <w:pPr>
      <w:ind w:left="1540"/>
    </w:pPr>
    <w:rPr>
      <w:rFonts w:ascii="Calibri" w:hAnsi="Calibri"/>
      <w:sz w:val="18"/>
      <w:szCs w:val="18"/>
    </w:rPr>
  </w:style>
  <w:style w:type="paragraph" w:styleId="Verzeichnis9">
    <w:name w:val="toc 9"/>
    <w:basedOn w:val="Standard"/>
    <w:next w:val="Standard"/>
    <w:autoRedefine/>
    <w:uiPriority w:val="39"/>
    <w:semiHidden/>
    <w:locked/>
    <w:rsid w:val="00D21ADF"/>
    <w:pPr>
      <w:ind w:left="1760"/>
    </w:pPr>
    <w:rPr>
      <w:rFonts w:ascii="Calibri" w:hAnsi="Calibri"/>
      <w:sz w:val="18"/>
      <w:szCs w:val="18"/>
    </w:rPr>
  </w:style>
  <w:style w:type="paragraph" w:customStyle="1" w:styleId="10VERSchreibzeilebisRand">
    <w:name w:val="10_VER_Schreibzeile bis Rand"/>
    <w:basedOn w:val="04VERGrundschrift10pt"/>
    <w:uiPriority w:val="8"/>
    <w:qFormat/>
    <w:rsid w:val="003F10FE"/>
    <w:pPr>
      <w:tabs>
        <w:tab w:val="left" w:pos="284"/>
        <w:tab w:val="right" w:leader="underscore" w:pos="9072"/>
      </w:tabs>
      <w:spacing w:before="120"/>
      <w:ind w:right="142"/>
    </w:pPr>
  </w:style>
  <w:style w:type="paragraph" w:customStyle="1" w:styleId="04VERGrundschrift9pt">
    <w:name w:val="04_VER_Grundschrift_9pt"/>
    <w:basedOn w:val="04VERGrundschrift10pt"/>
    <w:uiPriority w:val="3"/>
    <w:qFormat/>
    <w:rsid w:val="003F10FE"/>
    <w:rPr>
      <w:sz w:val="18"/>
      <w:szCs w:val="20"/>
    </w:rPr>
  </w:style>
  <w:style w:type="character" w:customStyle="1" w:styleId="11VERLsungsschrift">
    <w:name w:val="11_VER_Lösungsschrift"/>
    <w:uiPriority w:val="8"/>
    <w:qFormat/>
    <w:rsid w:val="003F10FE"/>
    <w:rPr>
      <w:b/>
      <w:i/>
      <w:color w:val="0070C0"/>
    </w:rPr>
  </w:style>
  <w:style w:type="paragraph" w:customStyle="1" w:styleId="05VERAufzaehlungRaute10pt">
    <w:name w:val="05_VER_Aufzaehlung_Raute_10pt"/>
    <w:uiPriority w:val="2"/>
    <w:qFormat/>
    <w:rsid w:val="00711A83"/>
    <w:pPr>
      <w:numPr>
        <w:numId w:val="1"/>
      </w:numPr>
      <w:tabs>
        <w:tab w:val="left" w:pos="227"/>
        <w:tab w:val="left" w:pos="284"/>
      </w:tabs>
      <w:spacing w:after="85" w:line="276" w:lineRule="auto"/>
      <w:ind w:left="227" w:right="227" w:hanging="227"/>
    </w:pPr>
    <w:rPr>
      <w:rFonts w:ascii="Verdana" w:eastAsiaTheme="minorHAnsi" w:hAnsi="Verdana" w:cstheme="minorBidi"/>
      <w:color w:val="000000" w:themeColor="text1"/>
      <w:szCs w:val="22"/>
      <w:lang w:val="de-DE" w:eastAsia="en-US"/>
    </w:rPr>
  </w:style>
  <w:style w:type="paragraph" w:customStyle="1" w:styleId="05VERAufzaehlungLinie10pt">
    <w:name w:val="05_VER_Aufzaehlung_Linie_10pt"/>
    <w:uiPriority w:val="2"/>
    <w:qFormat/>
    <w:rsid w:val="00CC19CE"/>
    <w:pPr>
      <w:numPr>
        <w:numId w:val="2"/>
      </w:numPr>
      <w:spacing w:after="85" w:line="240" w:lineRule="exact"/>
      <w:ind w:left="454" w:hanging="227"/>
    </w:pPr>
    <w:rPr>
      <w:rFonts w:ascii="Verdana" w:eastAsiaTheme="minorHAnsi" w:hAnsi="Verdana" w:cstheme="minorBidi"/>
      <w:color w:val="000000" w:themeColor="text1"/>
      <w:szCs w:val="22"/>
      <w:lang w:val="de-DE" w:eastAsia="en-US"/>
    </w:rPr>
  </w:style>
  <w:style w:type="table" w:customStyle="1" w:styleId="VERITASTabelle">
    <w:name w:val="VERITAS_Tabelle"/>
    <w:basedOn w:val="NormaleTabelle"/>
    <w:uiPriority w:val="99"/>
    <w:rsid w:val="00CC19CE"/>
    <w:pPr>
      <w:spacing w:line="240" w:lineRule="exact"/>
    </w:pPr>
    <w:rPr>
      <w:rFonts w:ascii="Verdana" w:eastAsiaTheme="minorHAnsi" w:hAnsi="Verdana" w:cstheme="minorBidi"/>
      <w:color w:val="000000" w:themeColor="text1"/>
      <w:sz w:val="18"/>
      <w:szCs w:val="22"/>
      <w:lang w:val="de-DE"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style>
  <w:style w:type="table" w:customStyle="1" w:styleId="VERITASgrau">
    <w:name w:val="VERITAS_grau"/>
    <w:basedOn w:val="NormaleTabelle"/>
    <w:uiPriority w:val="99"/>
    <w:rsid w:val="00CC19CE"/>
    <w:rPr>
      <w:rFonts w:ascii="Verdana" w:eastAsiaTheme="minorHAnsi" w:hAnsi="Verdana" w:cstheme="minorBidi"/>
      <w:color w:val="000000" w:themeColor="text1"/>
      <w:sz w:val="18"/>
      <w:szCs w:val="22"/>
      <w:lang w:val="de-DE"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Verdana" w:hAnsi="Verdana" w:hint="default"/>
        <w:sz w:val="18"/>
        <w:szCs w:val="18"/>
      </w:rPr>
      <w:tblPr/>
      <w:tcPr>
        <w:shd w:val="clear" w:color="auto" w:fill="A6A6A6" w:themeFill="background1" w:themeFillShade="A6"/>
      </w:tcPr>
    </w:tblStylePr>
  </w:style>
  <w:style w:type="paragraph" w:customStyle="1" w:styleId="SMSGS1">
    <w:name w:val="SMS_GS 1"/>
    <w:autoRedefine/>
    <w:qFormat/>
    <w:rsid w:val="003075E5"/>
    <w:pPr>
      <w:spacing w:line="280" w:lineRule="exact"/>
    </w:pPr>
    <w:rPr>
      <w:spacing w:val="-6"/>
      <w:szCs w:val="24"/>
      <w:lang w:val="de-DE" w:eastAsia="de-DE"/>
    </w:rPr>
  </w:style>
  <w:style w:type="paragraph" w:customStyle="1" w:styleId="SMSAufgabe">
    <w:name w:val="SMS_Aufgabe"/>
    <w:autoRedefine/>
    <w:qFormat/>
    <w:rsid w:val="003075E5"/>
    <w:pPr>
      <w:spacing w:before="120" w:after="60" w:line="320" w:lineRule="exact"/>
    </w:pPr>
    <w:rPr>
      <w:b/>
      <w:color w:val="403152"/>
      <w:sz w:val="22"/>
      <w:szCs w:val="24"/>
      <w:lang w:val="de-DE" w:eastAsia="de-DE"/>
    </w:rPr>
  </w:style>
  <w:style w:type="paragraph" w:customStyle="1" w:styleId="SMSgelberBalken">
    <w:name w:val="SMS_gelber Balken"/>
    <w:rsid w:val="003075E5"/>
    <w:pPr>
      <w:shd w:val="clear" w:color="auto" w:fill="FFC000"/>
      <w:spacing w:before="360" w:after="240"/>
      <w:jc w:val="right"/>
    </w:pPr>
    <w:rPr>
      <w:b/>
      <w:color w:val="FFFFFF"/>
      <w:spacing w:val="4"/>
      <w:sz w:val="21"/>
      <w:szCs w:val="24"/>
      <w:u w:color="FFC000"/>
      <w:lang w:val="de-DE" w:eastAsia="de-DE"/>
    </w:rPr>
  </w:style>
  <w:style w:type="character" w:customStyle="1" w:styleId="SMSGSbold">
    <w:name w:val="SMS_GS_bold"/>
    <w:rsid w:val="003075E5"/>
    <w:rPr>
      <w:b/>
    </w:rPr>
  </w:style>
  <w:style w:type="character" w:customStyle="1" w:styleId="SMSSchreibschrift">
    <w:name w:val="SMS_Schreibschrift"/>
    <w:qFormat/>
    <w:rsid w:val="003075E5"/>
    <w:rPr>
      <w:rFonts w:ascii="Lucida Handwriting" w:hAnsi="Lucida Handwriting"/>
      <w:color w:val="0066FF"/>
      <w:spacing w:val="0"/>
      <w:w w:val="100"/>
      <w:position w:val="0"/>
      <w:sz w:val="20"/>
    </w:rPr>
  </w:style>
  <w:style w:type="paragraph" w:customStyle="1" w:styleId="SMSGS1Schreibzeilen">
    <w:name w:val="SMS_GS 1_Schreibzeilen"/>
    <w:rsid w:val="003075E5"/>
    <w:pPr>
      <w:tabs>
        <w:tab w:val="left" w:pos="284"/>
        <w:tab w:val="right" w:leader="underscore" w:pos="9072"/>
      </w:tabs>
      <w:spacing w:line="400" w:lineRule="exact"/>
    </w:pPr>
    <w:rPr>
      <w:spacing w:val="-6"/>
      <w:szCs w:val="24"/>
      <w:lang w:val="de-DE" w:eastAsia="de-DE"/>
    </w:rPr>
  </w:style>
  <w:style w:type="paragraph" w:customStyle="1" w:styleId="SMSTitel1">
    <w:name w:val="SMS_Titel1"/>
    <w:basedOn w:val="SMSGS1"/>
    <w:autoRedefine/>
    <w:qFormat/>
    <w:rsid w:val="003075E5"/>
    <w:pPr>
      <w:shd w:val="clear" w:color="auto" w:fill="FFFFFF"/>
      <w:spacing w:before="240" w:after="120"/>
      <w:jc w:val="center"/>
    </w:pPr>
    <w:rPr>
      <w:b/>
      <w:color w:val="0066FF"/>
      <w:sz w:val="28"/>
    </w:rPr>
  </w:style>
  <w:style w:type="paragraph" w:customStyle="1" w:styleId="SMSKopfzeileArbeitsblatt">
    <w:name w:val="SMS_Kopfzeile Arbeitsblatt"/>
    <w:autoRedefine/>
    <w:qFormat/>
    <w:rsid w:val="003075E5"/>
    <w:pPr>
      <w:shd w:val="clear" w:color="auto" w:fill="5F497A"/>
      <w:spacing w:before="120" w:line="360" w:lineRule="exact"/>
      <w:jc w:val="center"/>
    </w:pPr>
    <w:rPr>
      <w:rFonts w:ascii="Verdana" w:hAnsi="Verdana"/>
      <w:b/>
      <w:noProof/>
      <w:color w:val="FFFFFF"/>
      <w:sz w:val="28"/>
      <w:szCs w:val="24"/>
      <w:lang w:val="de-DE" w:eastAsia="zh-TW"/>
    </w:rPr>
  </w:style>
  <w:style w:type="paragraph" w:styleId="Sprechblasentext">
    <w:name w:val="Balloon Text"/>
    <w:basedOn w:val="Standard"/>
    <w:link w:val="SprechblasentextZchn"/>
    <w:uiPriority w:val="99"/>
    <w:semiHidden/>
    <w:unhideWhenUsed/>
    <w:rsid w:val="008C50D4"/>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C50D4"/>
    <w:rPr>
      <w:rFonts w:ascii="Segoe UI" w:hAnsi="Segoe UI" w:cs="Segoe UI"/>
      <w:spacing w:val="-6"/>
      <w:sz w:val="18"/>
      <w:szCs w:val="18"/>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398128">
      <w:bodyDiv w:val="1"/>
      <w:marLeft w:val="0"/>
      <w:marRight w:val="0"/>
      <w:marTop w:val="0"/>
      <w:marBottom w:val="0"/>
      <w:divBdr>
        <w:top w:val="none" w:sz="0" w:space="0" w:color="auto"/>
        <w:left w:val="none" w:sz="0" w:space="0" w:color="auto"/>
        <w:bottom w:val="none" w:sz="0" w:space="0" w:color="auto"/>
        <w:right w:val="none" w:sz="0" w:space="0" w:color="auto"/>
      </w:divBdr>
    </w:div>
    <w:div w:id="197482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ate\Documents\SMS%20BMS%20&#220;bungsbuch\PRO-Material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B71BEE-D2D1-4651-8167-ABD5AC4B2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PRO-Material_Vorlage.dotx</Template>
  <TotalTime>0</TotalTime>
  <Pages>2</Pages>
  <Words>625</Words>
  <Characters>3938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Veritas</Company>
  <LinksUpToDate>false</LinksUpToDate>
  <CharactersWithSpaces>4554</CharactersWithSpaces>
  <SharedDoc>false</SharedDoc>
  <HLinks>
    <vt:vector size="6" baseType="variant">
      <vt:variant>
        <vt:i4>3276855</vt:i4>
      </vt:variant>
      <vt:variant>
        <vt:i4>0</vt:i4>
      </vt:variant>
      <vt:variant>
        <vt:i4>0</vt:i4>
      </vt:variant>
      <vt:variant>
        <vt:i4>5</vt:i4>
      </vt:variant>
      <vt:variant>
        <vt:lpwstr>http://sms1.veritas.at/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dc:creator>
  <cp:lastModifiedBy>Steinberger Gerlinde</cp:lastModifiedBy>
  <cp:revision>10</cp:revision>
  <cp:lastPrinted>2018-05-16T09:16:00Z</cp:lastPrinted>
  <dcterms:created xsi:type="dcterms:W3CDTF">2018-04-18T09:16:00Z</dcterms:created>
  <dcterms:modified xsi:type="dcterms:W3CDTF">2018-05-16T09:28:00Z</dcterms:modified>
</cp:coreProperties>
</file>