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23B3" w:rsidRDefault="00520BBC" w:rsidP="001223B3">
      <w:pPr>
        <w:pStyle w:val="01Ueberschrift"/>
        <w:rPr>
          <w:rStyle w:val="09Unterstrichen"/>
          <w:u w:val="none"/>
        </w:rPr>
      </w:pPr>
      <w:r>
        <w:rPr>
          <w:rStyle w:val="09Unterstrichen"/>
          <w:u w:val="none"/>
        </w:rPr>
        <w:t>Baustein 24: Brief und E-Mail</w:t>
      </w:r>
    </w:p>
    <w:p w:rsidR="00520BBC" w:rsidRDefault="00520BBC" w:rsidP="00520BBC">
      <w:pPr>
        <w:pStyle w:val="04Grundschrift"/>
      </w:pPr>
      <w:r>
        <w:t xml:space="preserve">Grundlagen zum Verfassen von Briefen und E-Mails haben Sie bereits in „SMS – Spaß mit Sprache 1 BMS“ </w:t>
      </w:r>
      <w:r w:rsidR="00766D8C">
        <w:t xml:space="preserve">(S. 63–72) </w:t>
      </w:r>
      <w:r>
        <w:t>kennengelernt. Dieser Baustein nennt die wesentlichen Merkmale dieser beiden Textsorten zur Wiederholung.</w:t>
      </w:r>
    </w:p>
    <w:p w:rsidR="00766D8C" w:rsidRDefault="00766D8C" w:rsidP="00766D8C">
      <w:pPr>
        <w:pStyle w:val="02Ueberschrift"/>
      </w:pPr>
      <w:r>
        <w:t>Briefe</w:t>
      </w:r>
    </w:p>
    <w:p w:rsidR="00766D8C" w:rsidRDefault="00766D8C" w:rsidP="00766D8C">
      <w:pPr>
        <w:pStyle w:val="04Grundschrift"/>
      </w:pPr>
      <w:r w:rsidRPr="00766D8C">
        <w:rPr>
          <w:rStyle w:val="07Fett"/>
        </w:rPr>
        <w:t>Private Briefe</w:t>
      </w:r>
      <w:r>
        <w:t xml:space="preserve"> hat sicherlich jeder schon geschrieben oder erhalten. Zu ihnen zählen private Mitteilungen, Glückwunschschreiben, Einladungen, Danksagungen oder Entschuldigungen.</w:t>
      </w:r>
    </w:p>
    <w:p w:rsidR="00766D8C" w:rsidRDefault="00766D8C" w:rsidP="00766D8C">
      <w:pPr>
        <w:pStyle w:val="04Grundschrift"/>
      </w:pPr>
      <w:r>
        <w:t>Bei privaten Briefen gilt das Motto: Erlaubt ist, was gefällt. Allerdings sollte man sowohl in handschriftlichen als auch in computergeschriebenen Briefen die korrekte Groß- und Kleinschreibung anwenden.</w:t>
      </w:r>
    </w:p>
    <w:p w:rsidR="00766D8C" w:rsidRDefault="00766D8C" w:rsidP="00766D8C">
      <w:pPr>
        <w:pStyle w:val="04Grundschrift"/>
      </w:pPr>
    </w:p>
    <w:p w:rsidR="00766D8C" w:rsidRDefault="00766D8C" w:rsidP="00766D8C">
      <w:pPr>
        <w:pStyle w:val="04Grundschrift"/>
      </w:pPr>
      <w:r>
        <w:t xml:space="preserve">Bei </w:t>
      </w:r>
      <w:r w:rsidRPr="00766D8C">
        <w:rPr>
          <w:rStyle w:val="07Fett"/>
        </w:rPr>
        <w:t>Geschäftsbriefen</w:t>
      </w:r>
      <w:r>
        <w:t xml:space="preserve"> hingegen sind feste Vorgaben einzuhalten (</w:t>
      </w:r>
      <w:r>
        <w:sym w:font="Wingdings" w:char="F0F0"/>
      </w:r>
      <w:r>
        <w:t xml:space="preserve"> siehe auch Bewerbungsschreiben auf S. 157f. des Schulbuchs):</w:t>
      </w:r>
    </w:p>
    <w:p w:rsidR="00766D8C" w:rsidRDefault="00766D8C" w:rsidP="00766D8C">
      <w:pPr>
        <w:pStyle w:val="04Grundschrift"/>
      </w:pPr>
    </w:p>
    <w:p w:rsidR="00766D8C" w:rsidRDefault="00766D8C" w:rsidP="00766D8C">
      <w:pPr>
        <w:pStyle w:val="04Grundschrift"/>
      </w:pPr>
      <w:r>
        <w:t>Die Bestandteile eines Geschäftsbriefs sind:</w:t>
      </w:r>
    </w:p>
    <w:p w:rsidR="00766D8C" w:rsidRDefault="00766D8C" w:rsidP="00766D8C">
      <w:pPr>
        <w:pStyle w:val="04Grundschrift"/>
        <w:numPr>
          <w:ilvl w:val="0"/>
          <w:numId w:val="6"/>
        </w:numPr>
      </w:pPr>
      <w:r>
        <w:t>Briefkopf mit Absender und Adresse</w:t>
      </w:r>
    </w:p>
    <w:p w:rsidR="00766D8C" w:rsidRDefault="00766D8C" w:rsidP="00766D8C">
      <w:pPr>
        <w:pStyle w:val="04Grundschrift"/>
        <w:numPr>
          <w:ilvl w:val="0"/>
          <w:numId w:val="6"/>
        </w:numPr>
      </w:pPr>
      <w:r>
        <w:t>Empfänger mit Namen und Adresse</w:t>
      </w:r>
    </w:p>
    <w:p w:rsidR="00766D8C" w:rsidRDefault="00766D8C" w:rsidP="00766D8C">
      <w:pPr>
        <w:pStyle w:val="04Grundschrift"/>
        <w:numPr>
          <w:ilvl w:val="0"/>
          <w:numId w:val="6"/>
        </w:numPr>
      </w:pPr>
      <w:r>
        <w:t>Datum</w:t>
      </w:r>
    </w:p>
    <w:p w:rsidR="00766D8C" w:rsidRDefault="00766D8C" w:rsidP="00766D8C">
      <w:pPr>
        <w:pStyle w:val="04Grundschrift"/>
        <w:numPr>
          <w:ilvl w:val="0"/>
          <w:numId w:val="6"/>
        </w:numPr>
      </w:pPr>
      <w:r>
        <w:t>Betreffzeile, in der kurz angegeben wird, worum es geht</w:t>
      </w:r>
    </w:p>
    <w:p w:rsidR="00766D8C" w:rsidRDefault="00766D8C" w:rsidP="00766D8C">
      <w:pPr>
        <w:pStyle w:val="04Grundschrift"/>
        <w:numPr>
          <w:ilvl w:val="0"/>
          <w:numId w:val="6"/>
        </w:numPr>
      </w:pPr>
      <w:r>
        <w:t>Anrede</w:t>
      </w:r>
    </w:p>
    <w:p w:rsidR="00766D8C" w:rsidRDefault="00766D8C" w:rsidP="00766D8C">
      <w:pPr>
        <w:pStyle w:val="04Grundschrift"/>
        <w:numPr>
          <w:ilvl w:val="0"/>
          <w:numId w:val="6"/>
        </w:numPr>
      </w:pPr>
      <w:r>
        <w:t>Text mit dem eigentlichen Inhalt (Beginnen Sie für jeden neuen Gedanken einen neuen Absatz und verzichten Sie auf überflüssige Informationen!)</w:t>
      </w:r>
    </w:p>
    <w:p w:rsidR="00766D8C" w:rsidRDefault="00766D8C" w:rsidP="00766D8C">
      <w:pPr>
        <w:pStyle w:val="04Grundschrift"/>
        <w:numPr>
          <w:ilvl w:val="0"/>
          <w:numId w:val="6"/>
        </w:numPr>
      </w:pPr>
      <w:r>
        <w:t>Schlussformel mit Unterschrift</w:t>
      </w:r>
    </w:p>
    <w:p w:rsidR="00766D8C" w:rsidRDefault="00766D8C" w:rsidP="00766D8C">
      <w:pPr>
        <w:pStyle w:val="04Grundschrift"/>
        <w:numPr>
          <w:ilvl w:val="0"/>
          <w:numId w:val="6"/>
        </w:numPr>
      </w:pPr>
      <w:r>
        <w:t>Hinweis auf Beilagen</w:t>
      </w:r>
    </w:p>
    <w:p w:rsidR="00766D8C" w:rsidRDefault="00766D8C" w:rsidP="00766D8C">
      <w:pPr>
        <w:pStyle w:val="04Grundschrift"/>
      </w:pPr>
    </w:p>
    <w:p w:rsidR="00766D8C" w:rsidRDefault="00766D8C" w:rsidP="00766D8C">
      <w:pPr>
        <w:pStyle w:val="04Grundschrift"/>
      </w:pPr>
      <w:r>
        <w:t xml:space="preserve">Wichtig für den Brief ist die </w:t>
      </w:r>
      <w:r w:rsidRPr="00766D8C">
        <w:rPr>
          <w:rStyle w:val="07Fett"/>
        </w:rPr>
        <w:t>höfliche Anrede</w:t>
      </w:r>
      <w:r>
        <w:t xml:space="preserve">. Dabei sind bei den </w:t>
      </w:r>
      <w:r w:rsidRPr="00766D8C">
        <w:rPr>
          <w:rStyle w:val="07Fett"/>
        </w:rPr>
        <w:t>Pronomen</w:t>
      </w:r>
      <w:r>
        <w:t xml:space="preserve"> (Fürwörtern) besondere Regeln zu beachten.</w:t>
      </w:r>
    </w:p>
    <w:p w:rsidR="00766D8C" w:rsidRDefault="00766D8C" w:rsidP="00766D8C">
      <w:pPr>
        <w:pStyle w:val="04Grundschrift"/>
      </w:pPr>
    </w:p>
    <w:tbl>
      <w:tblPr>
        <w:tblStyle w:val="EinfacheTabelle1"/>
        <w:tblW w:w="0" w:type="auto"/>
        <w:tblLook w:val="04A0" w:firstRow="1" w:lastRow="0" w:firstColumn="1" w:lastColumn="0" w:noHBand="0" w:noVBand="1"/>
      </w:tblPr>
      <w:tblGrid>
        <w:gridCol w:w="9212"/>
      </w:tblGrid>
      <w:tr w:rsidR="00766D8C" w:rsidRPr="00766D8C" w:rsidTr="00766D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2" w:type="dxa"/>
          </w:tcPr>
          <w:p w:rsidR="00766D8C" w:rsidRPr="00766D8C" w:rsidRDefault="00766D8C" w:rsidP="00766D8C">
            <w:pPr>
              <w:pStyle w:val="04Grundschrift"/>
            </w:pPr>
            <w:r w:rsidRPr="00766D8C">
              <w:t>Höfliche Anrede</w:t>
            </w:r>
            <w:r w:rsidRPr="00766D8C">
              <w:tab/>
            </w:r>
            <w:r w:rsidRPr="00766D8C">
              <w:tab/>
            </w:r>
            <w:r w:rsidRPr="00766D8C">
              <w:tab/>
            </w:r>
            <w:r w:rsidRPr="00766D8C">
              <w:tab/>
            </w:r>
            <w:r w:rsidRPr="00766D8C">
              <w:tab/>
            </w:r>
            <w:r w:rsidRPr="00766D8C">
              <w:tab/>
            </w:r>
            <w:r w:rsidRPr="00766D8C">
              <w:tab/>
            </w:r>
            <w:r w:rsidRPr="00766D8C">
              <w:tab/>
            </w:r>
            <w:r w:rsidRPr="00766D8C">
              <w:tab/>
              <w:t>INFO</w:t>
            </w:r>
          </w:p>
        </w:tc>
      </w:tr>
      <w:tr w:rsidR="00766D8C" w:rsidRPr="00766D8C" w:rsidTr="00766D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2" w:type="dxa"/>
          </w:tcPr>
          <w:p w:rsidR="00766D8C" w:rsidRPr="00766D8C" w:rsidRDefault="00766D8C" w:rsidP="00766D8C">
            <w:pPr>
              <w:pStyle w:val="04Grundschrift"/>
              <w:rPr>
                <w:b w:val="0"/>
              </w:rPr>
            </w:pPr>
            <w:r w:rsidRPr="00766D8C">
              <w:rPr>
                <w:b w:val="0"/>
              </w:rPr>
              <w:t>Pronomen (Fürwörter) werden im Allgemeinen kleingeschrieben. Für die höfliche Anrede im Briefverkehr gelten allerdings spezielle Regeln.</w:t>
            </w:r>
          </w:p>
          <w:p w:rsidR="00766D8C" w:rsidRPr="00766D8C" w:rsidRDefault="00766D8C" w:rsidP="00766D8C">
            <w:pPr>
              <w:pStyle w:val="04Grundschrift"/>
              <w:rPr>
                <w:b w:val="0"/>
              </w:rPr>
            </w:pPr>
          </w:p>
          <w:p w:rsidR="00766D8C" w:rsidRPr="00766D8C" w:rsidRDefault="00766D8C" w:rsidP="00766D8C">
            <w:pPr>
              <w:pStyle w:val="04Grundschrift"/>
              <w:rPr>
                <w:rStyle w:val="07Fett"/>
                <w:b/>
              </w:rPr>
            </w:pPr>
            <w:r w:rsidRPr="00766D8C">
              <w:rPr>
                <w:rStyle w:val="07Fett"/>
                <w:b/>
              </w:rPr>
              <w:t>du, ihr, dein, euer</w:t>
            </w:r>
          </w:p>
          <w:p w:rsidR="00766D8C" w:rsidRPr="00766D8C" w:rsidRDefault="00766D8C" w:rsidP="00766D8C">
            <w:pPr>
              <w:pStyle w:val="04Grundschrift"/>
              <w:rPr>
                <w:b w:val="0"/>
              </w:rPr>
            </w:pPr>
            <w:r w:rsidRPr="00766D8C">
              <w:rPr>
                <w:b w:val="0"/>
              </w:rPr>
              <w:t xml:space="preserve">Vertraute Anredepronomen und die dazugehörenden Possessivpronomen (besitzanzeigende Fürwörter) werden kleingeschrieben. </w:t>
            </w:r>
            <w:r>
              <w:rPr>
                <w:b w:val="0"/>
              </w:rPr>
              <w:t>Die Pronomen dürfen</w:t>
            </w:r>
            <w:r w:rsidRPr="00766D8C">
              <w:rPr>
                <w:b w:val="0"/>
              </w:rPr>
              <w:t xml:space="preserve"> in Briefen </w:t>
            </w:r>
            <w:r>
              <w:rPr>
                <w:b w:val="0"/>
              </w:rPr>
              <w:t xml:space="preserve">aber </w:t>
            </w:r>
            <w:r w:rsidRPr="00766D8C">
              <w:rPr>
                <w:b w:val="0"/>
              </w:rPr>
              <w:t>auch großgeschrieben werden.</w:t>
            </w:r>
          </w:p>
          <w:p w:rsidR="00766D8C" w:rsidRPr="00766D8C" w:rsidRDefault="00766D8C" w:rsidP="00766D8C">
            <w:pPr>
              <w:pStyle w:val="04Grundschrift"/>
              <w:rPr>
                <w:rStyle w:val="08Kursiv"/>
                <w:b w:val="0"/>
              </w:rPr>
            </w:pPr>
            <w:r w:rsidRPr="00766D8C">
              <w:rPr>
                <w:rStyle w:val="08Kursiv"/>
                <w:b w:val="0"/>
              </w:rPr>
              <w:t>Ich möchte dir/Dir herzlich zu deinem/Deinem Geburtstag gratulieren!</w:t>
            </w:r>
          </w:p>
          <w:p w:rsidR="00766D8C" w:rsidRPr="00766D8C" w:rsidRDefault="00766D8C" w:rsidP="00766D8C">
            <w:pPr>
              <w:pStyle w:val="04Grundschrift"/>
              <w:rPr>
                <w:rStyle w:val="08Kursiv"/>
                <w:b w:val="0"/>
              </w:rPr>
            </w:pPr>
            <w:r w:rsidRPr="00766D8C">
              <w:rPr>
                <w:rStyle w:val="08Kursiv"/>
                <w:b w:val="0"/>
              </w:rPr>
              <w:t>Wir möchten euch/Euch zur Geburt eurer/Eurer entzückenden Tochter beglückwünschen!</w:t>
            </w:r>
          </w:p>
          <w:p w:rsidR="00766D8C" w:rsidRPr="00766D8C" w:rsidRDefault="00766D8C" w:rsidP="00766D8C">
            <w:pPr>
              <w:pStyle w:val="04Grundschrift"/>
              <w:rPr>
                <w:b w:val="0"/>
              </w:rPr>
            </w:pPr>
          </w:p>
          <w:p w:rsidR="00766D8C" w:rsidRPr="00766D8C" w:rsidRDefault="00766D8C" w:rsidP="00766D8C">
            <w:pPr>
              <w:pStyle w:val="04Grundschrift"/>
              <w:rPr>
                <w:rStyle w:val="07Fett"/>
                <w:b/>
              </w:rPr>
            </w:pPr>
            <w:r w:rsidRPr="00766D8C">
              <w:rPr>
                <w:rStyle w:val="07Fett"/>
                <w:b/>
              </w:rPr>
              <w:t>Sie, Ihr</w:t>
            </w:r>
          </w:p>
          <w:p w:rsidR="00766D8C" w:rsidRPr="00766D8C" w:rsidRDefault="00766D8C" w:rsidP="00766D8C">
            <w:pPr>
              <w:pStyle w:val="04Grundschrift"/>
              <w:rPr>
                <w:b w:val="0"/>
              </w:rPr>
            </w:pPr>
            <w:r w:rsidRPr="00766D8C">
              <w:rPr>
                <w:b w:val="0"/>
              </w:rPr>
              <w:t xml:space="preserve">Die </w:t>
            </w:r>
            <w:r w:rsidRPr="00766D8C">
              <w:rPr>
                <w:rStyle w:val="07Fett"/>
                <w:b/>
              </w:rPr>
              <w:t>Höflichkeitsanrede</w:t>
            </w:r>
            <w:r w:rsidRPr="00766D8C">
              <w:rPr>
                <w:b w:val="0"/>
              </w:rPr>
              <w:t xml:space="preserve"> und das entsprechende </w:t>
            </w:r>
            <w:r w:rsidRPr="00766D8C">
              <w:t>Possessivpronomen</w:t>
            </w:r>
            <w:r w:rsidRPr="00766D8C">
              <w:rPr>
                <w:b w:val="0"/>
              </w:rPr>
              <w:t xml:space="preserve"> müssen jedoch immer </w:t>
            </w:r>
            <w:r w:rsidRPr="00766D8C">
              <w:rPr>
                <w:b w:val="0"/>
                <w:i/>
              </w:rPr>
              <w:t>großgeschrieben</w:t>
            </w:r>
            <w:r w:rsidRPr="00766D8C">
              <w:rPr>
                <w:b w:val="0"/>
              </w:rPr>
              <w:t xml:space="preserve"> werden.</w:t>
            </w:r>
          </w:p>
          <w:p w:rsidR="00766D8C" w:rsidRPr="00766D8C" w:rsidRDefault="00766D8C" w:rsidP="00766D8C">
            <w:pPr>
              <w:pStyle w:val="04Grundschrift"/>
              <w:rPr>
                <w:b w:val="0"/>
                <w:i/>
              </w:rPr>
            </w:pPr>
            <w:r w:rsidRPr="00766D8C">
              <w:rPr>
                <w:b w:val="0"/>
                <w:i/>
              </w:rPr>
              <w:t>Wir beglückwünschen Sie zu Ihrem 50-jährigen Dienstjubiläum.</w:t>
            </w:r>
          </w:p>
          <w:p w:rsidR="00766D8C" w:rsidRPr="00766D8C" w:rsidRDefault="00766D8C" w:rsidP="00766D8C">
            <w:pPr>
              <w:pStyle w:val="04Grundschrift"/>
              <w:rPr>
                <w:b w:val="0"/>
                <w:i/>
              </w:rPr>
            </w:pPr>
            <w:r w:rsidRPr="00766D8C">
              <w:rPr>
                <w:b w:val="0"/>
                <w:i/>
              </w:rPr>
              <w:lastRenderedPageBreak/>
              <w:t>Gerne gebe ich Ihnen Bescheid, sobald das Paket eingetroffen ist.</w:t>
            </w:r>
          </w:p>
          <w:p w:rsidR="00766D8C" w:rsidRPr="00766D8C" w:rsidRDefault="00766D8C" w:rsidP="00766D8C">
            <w:pPr>
              <w:pStyle w:val="04Grundschrift"/>
            </w:pPr>
            <w:r w:rsidRPr="00766D8C">
              <w:rPr>
                <w:b w:val="0"/>
                <w:i/>
              </w:rPr>
              <w:t>Sollten Sie sich verspäten, holen wir Sie gerne vom Bahnhof ab und bringen Sie direkt ins Konferenzzentrum.</w:t>
            </w:r>
          </w:p>
        </w:tc>
      </w:tr>
    </w:tbl>
    <w:p w:rsidR="00766D8C" w:rsidRDefault="00766D8C" w:rsidP="00766D8C">
      <w:pPr>
        <w:pStyle w:val="04Grundschrift"/>
      </w:pPr>
    </w:p>
    <w:p w:rsidR="00766D8C" w:rsidRDefault="00766D8C" w:rsidP="00766D8C">
      <w:pPr>
        <w:pStyle w:val="03Arbeitsfragen"/>
      </w:pPr>
      <w:r>
        <w:t>Aufgabe 1: Pronomen (Fürwörter) erkennen</w:t>
      </w:r>
    </w:p>
    <w:p w:rsidR="00766D8C" w:rsidRDefault="00766D8C" w:rsidP="00766D8C">
      <w:pPr>
        <w:pStyle w:val="04Grundschrift"/>
      </w:pPr>
      <w:r>
        <w:t>Finden Sie in der Wortschlange alle Pronomen! Unterstreichen Sie sie und schreiben Sie die Sätze in Schreibschrift auf!</w:t>
      </w:r>
    </w:p>
    <w:p w:rsidR="00766D8C" w:rsidRDefault="00766D8C" w:rsidP="00766D8C">
      <w:pPr>
        <w:pStyle w:val="04Grundschrift"/>
      </w:pPr>
      <w:r>
        <w:t>LIEBESONJAUNDLIEBERHEINZHERZLICHENDANKFÜREUERFOTOAUFDEMIHRUNDEU-ERHUNDTONIJEDOCHOHNEEUREKÖPFEABGEBILDETSEID.ANTONIHABEICHEUCH</w:t>
      </w:r>
    </w:p>
    <w:p w:rsidR="00766D8C" w:rsidRDefault="00766D8C" w:rsidP="00766D8C">
      <w:pPr>
        <w:pStyle w:val="04Grundschrift"/>
      </w:pPr>
      <w:r>
        <w:t>ERKANNT.HABTIHRDASFOTOALSSELFIEGEMACHTODERHATEUCHPAPASOVERUNSTALTET?</w:t>
      </w:r>
    </w:p>
    <w:p w:rsidR="00766D8C" w:rsidRDefault="00766D8C" w:rsidP="00766D8C">
      <w:pPr>
        <w:pStyle w:val="10SchreibzeilebisRand"/>
      </w:pPr>
      <w:r>
        <w:tab/>
      </w:r>
      <w:r>
        <w:tab/>
      </w:r>
    </w:p>
    <w:p w:rsidR="00766D8C" w:rsidRDefault="00766D8C" w:rsidP="00766D8C">
      <w:pPr>
        <w:pStyle w:val="10SchreibzeilebisRand"/>
      </w:pPr>
      <w:r>
        <w:tab/>
      </w:r>
      <w:r>
        <w:tab/>
      </w:r>
    </w:p>
    <w:p w:rsidR="00766D8C" w:rsidRDefault="00766D8C" w:rsidP="00766D8C">
      <w:pPr>
        <w:pStyle w:val="10SchreibzeilebisRand"/>
      </w:pPr>
      <w:r>
        <w:tab/>
      </w:r>
      <w:r>
        <w:tab/>
      </w:r>
    </w:p>
    <w:p w:rsidR="00766D8C" w:rsidRDefault="00766D8C" w:rsidP="00766D8C">
      <w:pPr>
        <w:pStyle w:val="10SchreibzeilebisRand"/>
      </w:pPr>
      <w:r>
        <w:tab/>
      </w:r>
      <w:r>
        <w:tab/>
      </w:r>
    </w:p>
    <w:p w:rsidR="00766D8C" w:rsidRDefault="00766D8C" w:rsidP="00766D8C">
      <w:pPr>
        <w:pStyle w:val="04Grundschrift"/>
      </w:pPr>
    </w:p>
    <w:p w:rsidR="00766D8C" w:rsidRDefault="00766D8C" w:rsidP="00DB5B47">
      <w:pPr>
        <w:pStyle w:val="03Arbeitsfragen"/>
      </w:pPr>
      <w:r>
        <w:t>Aufgabe 2: Brieffreundschaft</w:t>
      </w:r>
    </w:p>
    <w:p w:rsidR="00766D8C" w:rsidRDefault="00766D8C" w:rsidP="00766D8C">
      <w:pPr>
        <w:pStyle w:val="04Grundschrift"/>
      </w:pPr>
      <w:r>
        <w:t>Arbeiten Sie in Ihrer Mappe: Stellen Sie sich vor, Sie haben auf der Website von „International Penfriends“ folgende Steckbriefe gelesen. Wählen Sie einen aus und schreiben Sie einen persönlichen Brief, in dem Sie sich vorstellen und erstmals mit der angehenden Brieffreundin/dem angehenden Brieffreund in Kontakt treten!</w:t>
      </w:r>
    </w:p>
    <w:p w:rsidR="00DB5B47" w:rsidRDefault="00DB5B47" w:rsidP="00766D8C">
      <w:pPr>
        <w:pStyle w:val="04Grundschrift"/>
      </w:pPr>
    </w:p>
    <w:p w:rsidR="00DB5B47" w:rsidRP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rPr>
          <w:rStyle w:val="07Fett"/>
        </w:rPr>
      </w:pPr>
      <w:r w:rsidRPr="00DB5B47">
        <w:rPr>
          <w:rStyle w:val="07Fett"/>
        </w:rPr>
        <w:t>Amelia, 16 Jahre</w:t>
      </w:r>
    </w:p>
    <w:p w:rsid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pPr>
      <w:r>
        <w:sym w:font="Wingdings" w:char="F0FC"/>
      </w:r>
      <w:r>
        <w:t xml:space="preserve"> Schülerin einer Tourismusschule</w:t>
      </w:r>
    </w:p>
    <w:p w:rsid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pPr>
      <w:r>
        <w:sym w:font="Wingdings" w:char="F0FC"/>
      </w:r>
      <w:r>
        <w:t xml:space="preserve"> wohnt in Krakau (Polen)</w:t>
      </w:r>
    </w:p>
    <w:p w:rsid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pPr>
      <w:r>
        <w:sym w:font="Wingdings" w:char="F0FC"/>
      </w:r>
      <w:r>
        <w:t xml:space="preserve"> drei Geschwister: Zofia (18 Jahre), Piotr (Zwillingsbruder), Oliwia (9 Jahre)</w:t>
      </w:r>
    </w:p>
    <w:p w:rsid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pPr>
      <w:r>
        <w:sym w:font="Wingdings" w:char="F0FC"/>
      </w:r>
      <w:r>
        <w:t xml:space="preserve"> lernt seit fünf Jahren Deutsch</w:t>
      </w:r>
    </w:p>
    <w:p w:rsid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pPr>
      <w:r>
        <w:sym w:font="Wingdings" w:char="F0FC"/>
      </w:r>
      <w:r>
        <w:t xml:space="preserve"> sucht Brieffreundin/Brieffreund</w:t>
      </w:r>
    </w:p>
    <w:p w:rsid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pPr>
      <w:r>
        <w:sym w:font="Wingdings" w:char="F0FC"/>
      </w:r>
      <w:r>
        <w:t xml:space="preserve"> möchte auf Deutsch kommunizieren</w:t>
      </w:r>
    </w:p>
    <w:p w:rsid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pPr>
      <w:r>
        <w:sym w:font="Wingdings" w:char="F0FC"/>
      </w:r>
      <w:r>
        <w:t xml:space="preserve"> Hobbys: Gitarre, Freunde, Pferde</w:t>
      </w:r>
    </w:p>
    <w:p w:rsidR="00DB5B47" w:rsidRDefault="00DB5B47" w:rsidP="00DB5B47">
      <w:pPr>
        <w:pStyle w:val="04Grundschrift"/>
      </w:pPr>
    </w:p>
    <w:p w:rsidR="00DB5B47" w:rsidRP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rPr>
          <w:rStyle w:val="07Fett"/>
        </w:rPr>
      </w:pPr>
      <w:r w:rsidRPr="00DB5B47">
        <w:rPr>
          <w:rStyle w:val="07Fett"/>
        </w:rPr>
        <w:t>Eric, 17 Jahre</w:t>
      </w:r>
    </w:p>
    <w:p w:rsid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pPr>
      <w:r>
        <w:sym w:font="Wingdings" w:char="F0FC"/>
      </w:r>
      <w:r>
        <w:t xml:space="preserve"> Schüler einer Hotelfachschule</w:t>
      </w:r>
    </w:p>
    <w:p w:rsid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pPr>
      <w:r>
        <w:sym w:font="Wingdings" w:char="F0FC"/>
      </w:r>
      <w:r>
        <w:t xml:space="preserve"> wohnt in Toronto (Kanada)</w:t>
      </w:r>
    </w:p>
    <w:p w:rsid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pPr>
      <w:r>
        <w:sym w:font="Wingdings" w:char="F0FC"/>
      </w:r>
      <w:r>
        <w:t xml:space="preserve"> hat einen Onkel in Österreich (Graz)</w:t>
      </w:r>
    </w:p>
    <w:p w:rsid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pPr>
      <w:r>
        <w:sym w:font="Wingdings" w:char="F0FC"/>
      </w:r>
      <w:r>
        <w:t xml:space="preserve"> möchte unbedingt österreichische Brieffreundin/österreichischen Brieffreund</w:t>
      </w:r>
    </w:p>
    <w:p w:rsid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pPr>
      <w:r>
        <w:sym w:font="Wingdings" w:char="F0FC"/>
      </w:r>
      <w:r>
        <w:t xml:space="preserve"> lernt seit vier Jahren Deutsch (will auf Deutsch schreiben)</w:t>
      </w:r>
    </w:p>
    <w:p w:rsid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pPr>
      <w:r>
        <w:sym w:font="Wingdings" w:char="F0FC"/>
      </w:r>
      <w:r>
        <w:t xml:space="preserve"> hat keine Geschwister</w:t>
      </w:r>
    </w:p>
    <w:p w:rsid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pPr>
      <w:r>
        <w:sym w:font="Wingdings" w:char="F0FC"/>
      </w:r>
      <w:r>
        <w:t xml:space="preserve"> Ho</w:t>
      </w:r>
      <w:r w:rsidR="00855D5A">
        <w:t>bbys: Wildwasserkajak, Schach, T</w:t>
      </w:r>
      <w:r>
        <w:t>anzen</w:t>
      </w:r>
    </w:p>
    <w:p w:rsidR="00DB5B47" w:rsidRDefault="00DB5B47" w:rsidP="00DB5B47">
      <w:pPr>
        <w:pStyle w:val="04Grundschrift"/>
      </w:pPr>
    </w:p>
    <w:p w:rsidR="00DB5B47" w:rsidRDefault="00DB5B47" w:rsidP="00DB5B47">
      <w:pPr>
        <w:pStyle w:val="03Arbeitsfragen"/>
      </w:pPr>
      <w:r>
        <w:t>Aufgabe 3: Eine Anfrage gestalten</w:t>
      </w:r>
    </w:p>
    <w:p w:rsidR="00DB5B47" w:rsidRDefault="00DB5B47" w:rsidP="00DB5B47">
      <w:pPr>
        <w:pStyle w:val="04Grundschrift"/>
        <w:numPr>
          <w:ilvl w:val="0"/>
          <w:numId w:val="7"/>
        </w:numPr>
      </w:pPr>
      <w:r>
        <w:t>Arbeiten Sie in Ihrer Mappe: Gestalten Sie aus dem folgenden Text eine Buchungs</w:t>
      </w:r>
      <w:r w:rsidR="00855D5A">
        <w:softHyphen/>
      </w:r>
      <w:r>
        <w:t>anfrage mit allen Bestandteilen eines Geschäftsbriefs!</w:t>
      </w:r>
    </w:p>
    <w:p w:rsidR="00DB5B47" w:rsidRDefault="00DB5B47" w:rsidP="00DB5B47">
      <w:pPr>
        <w:pStyle w:val="04Grundschrift"/>
        <w:numPr>
          <w:ilvl w:val="0"/>
          <w:numId w:val="7"/>
        </w:numPr>
      </w:pPr>
      <w:r>
        <w:t>Erfinden Sie d</w:t>
      </w:r>
      <w:r w:rsidR="00855D5A">
        <w:t>ie fehlenden Informationen und füg</w:t>
      </w:r>
      <w:r>
        <w:t>en Sie Großbuchs</w:t>
      </w:r>
      <w:r w:rsidR="00855D5A">
        <w:t>taben und Satz</w:t>
      </w:r>
      <w:r w:rsidR="00855D5A">
        <w:softHyphen/>
        <w:t>zeichen hinzu</w:t>
      </w:r>
      <w:r>
        <w:t>. Die Checkliste unterstützt Sie dabei.</w:t>
      </w:r>
    </w:p>
    <w:p w:rsid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pPr>
      <w:r>
        <w:lastRenderedPageBreak/>
        <w:t>sehr geehrte damen und herren wir planen von 6. bis 10. juni 20__ sporttage am klopeiner see voraussichtlich benötigen wir 12 doppelzimmer und ein dreibettzimmer mit dusche oder bad bitte informieren sie uns über ihre preise (inkl. erweiterter halbpension mit nachmittagsjause) teilen sie uns ehestmöglich mit ob das von uns gewünschte kontingent verfügbar ist über eine positive antwort würden wir uns sehr freuen. ebenso interessieren wir uns für das sportangebot am klopeiner see ganz besonders für wassersport und klettern in erwartung einer baldigen rückmeldung verbleiben wir mit bestem dank und freundlichen grüßen</w:t>
      </w:r>
    </w:p>
    <w:p w:rsidR="00DB5B47" w:rsidRDefault="00DB5B47" w:rsidP="00DB5B47">
      <w:pPr>
        <w:pStyle w:val="04Grundschrift"/>
        <w:pBdr>
          <w:top w:val="dashed" w:sz="4" w:space="1" w:color="7F7F7F" w:themeColor="text1" w:themeTint="80"/>
          <w:left w:val="dashed" w:sz="4" w:space="4" w:color="7F7F7F" w:themeColor="text1" w:themeTint="80"/>
          <w:bottom w:val="dashed" w:sz="4" w:space="1" w:color="7F7F7F" w:themeColor="text1" w:themeTint="80"/>
          <w:right w:val="dashed" w:sz="4" w:space="4" w:color="7F7F7F" w:themeColor="text1" w:themeTint="80"/>
        </w:pBdr>
      </w:pPr>
      <w:r>
        <w:t>3 GA der Hotelfachschule</w:t>
      </w:r>
    </w:p>
    <w:p w:rsidR="00DB5B47" w:rsidRDefault="00DB5B47" w:rsidP="00DB5B47">
      <w:pPr>
        <w:pStyle w:val="04Grundschrift"/>
      </w:pPr>
    </w:p>
    <w:tbl>
      <w:tblPr>
        <w:tblStyle w:val="Tabellenraster"/>
        <w:tblW w:w="0" w:type="auto"/>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9212"/>
      </w:tblGrid>
      <w:tr w:rsidR="00DB5B47" w:rsidRPr="00DB5B47" w:rsidTr="009F183C">
        <w:tc>
          <w:tcPr>
            <w:tcW w:w="9212" w:type="dxa"/>
            <w:shd w:val="clear" w:color="auto" w:fill="808080" w:themeFill="background1" w:themeFillShade="80"/>
          </w:tcPr>
          <w:p w:rsidR="00DB5B47" w:rsidRPr="00DB5B47" w:rsidRDefault="00DB5B47" w:rsidP="00DB5B47">
            <w:pPr>
              <w:pStyle w:val="04Grundschrift"/>
              <w:rPr>
                <w:b/>
                <w:color w:val="FFFFFF" w:themeColor="background1"/>
              </w:rPr>
            </w:pPr>
            <w:r w:rsidRPr="00DB5B47">
              <w:rPr>
                <w:b/>
                <w:color w:val="FFFFFF" w:themeColor="background1"/>
              </w:rPr>
              <w:t>Wie verfasse ich einen Geschäftsbrief?</w:t>
            </w:r>
            <w:r w:rsidRPr="00DB5B47">
              <w:rPr>
                <w:b/>
                <w:color w:val="FFFFFF" w:themeColor="background1"/>
              </w:rPr>
              <w:tab/>
            </w:r>
            <w:r w:rsidRPr="00DB5B47">
              <w:rPr>
                <w:b/>
                <w:color w:val="FFFFFF" w:themeColor="background1"/>
              </w:rPr>
              <w:tab/>
            </w:r>
            <w:r w:rsidRPr="00DB5B47">
              <w:rPr>
                <w:b/>
                <w:color w:val="FFFFFF" w:themeColor="background1"/>
              </w:rPr>
              <w:tab/>
            </w:r>
            <w:r w:rsidRPr="00DB5B47">
              <w:rPr>
                <w:b/>
                <w:color w:val="FFFFFF" w:themeColor="background1"/>
              </w:rPr>
              <w:tab/>
            </w:r>
            <w:r w:rsidRPr="00DB5B47">
              <w:rPr>
                <w:b/>
                <w:color w:val="FFFFFF" w:themeColor="background1"/>
              </w:rPr>
              <w:tab/>
            </w:r>
            <w:r w:rsidRPr="00DB5B47">
              <w:rPr>
                <w:b/>
                <w:color w:val="FFFFFF" w:themeColor="background1"/>
              </w:rPr>
              <w:tab/>
              <w:t>Checkliste</w:t>
            </w:r>
          </w:p>
        </w:tc>
      </w:tr>
      <w:tr w:rsidR="00DB5B47" w:rsidTr="00DB5B47">
        <w:tc>
          <w:tcPr>
            <w:tcW w:w="9212" w:type="dxa"/>
          </w:tcPr>
          <w:p w:rsidR="00DB5B47" w:rsidRDefault="00DB5B47" w:rsidP="00DB5B47">
            <w:pPr>
              <w:pStyle w:val="04Grundschrift"/>
            </w:pPr>
            <w:r>
              <w:t>Ich habe folgende Aspekte beachtet:</w:t>
            </w:r>
          </w:p>
          <w:p w:rsidR="00DB5B47" w:rsidRDefault="00DB5B47" w:rsidP="00DB5B47">
            <w:pPr>
              <w:pStyle w:val="04Grundschrift"/>
            </w:pPr>
          </w:p>
          <w:p w:rsidR="00DB5B47" w:rsidRDefault="00DB5B47" w:rsidP="00DB5B47">
            <w:pPr>
              <w:pStyle w:val="04Grundschrift"/>
              <w:numPr>
                <w:ilvl w:val="0"/>
                <w:numId w:val="8"/>
              </w:numPr>
            </w:pPr>
            <w:r>
              <w:t xml:space="preserve">Mein Brief enthält Absender, Empfänger, Datum und Betreffzeile. </w:t>
            </w:r>
          </w:p>
          <w:p w:rsidR="00DB5B47" w:rsidRDefault="00DB5B47" w:rsidP="00DB5B47">
            <w:pPr>
              <w:pStyle w:val="04Grundschrift"/>
              <w:numPr>
                <w:ilvl w:val="0"/>
                <w:numId w:val="8"/>
              </w:numPr>
            </w:pPr>
            <w:r>
              <w:t xml:space="preserve">Im ersten Abschnitt habe ich den Grund des Schreibens genannt. </w:t>
            </w:r>
          </w:p>
          <w:p w:rsidR="00DB5B47" w:rsidRDefault="00DB5B47" w:rsidP="00DB5B47">
            <w:pPr>
              <w:pStyle w:val="04Grundschrift"/>
              <w:numPr>
                <w:ilvl w:val="0"/>
                <w:numId w:val="8"/>
              </w:numPr>
            </w:pPr>
            <w:r>
              <w:t xml:space="preserve">Ich habe leicht verständlich, freundlich und positiv formuliert. </w:t>
            </w:r>
          </w:p>
          <w:p w:rsidR="00DB5B47" w:rsidRDefault="00DB5B47" w:rsidP="00DB5B47">
            <w:pPr>
              <w:pStyle w:val="04Grundschrift"/>
              <w:numPr>
                <w:ilvl w:val="0"/>
                <w:numId w:val="8"/>
              </w:numPr>
            </w:pPr>
            <w:r>
              <w:t xml:space="preserve">Ich habe auf Abkürzungen und Emoticons verzichtet. </w:t>
            </w:r>
          </w:p>
          <w:p w:rsidR="00DB5B47" w:rsidRDefault="00DB5B47" w:rsidP="00DB5B47">
            <w:pPr>
              <w:pStyle w:val="04Grundschrift"/>
              <w:numPr>
                <w:ilvl w:val="0"/>
                <w:numId w:val="8"/>
              </w:numPr>
            </w:pPr>
            <w:r>
              <w:t xml:space="preserve">Ich habe altmodische Floskeln vermieden (z.B. hochachtungsvoll, ich entbiete meine besten Grüße). </w:t>
            </w:r>
          </w:p>
          <w:p w:rsidR="00DB5B47" w:rsidRDefault="00DB5B47" w:rsidP="00DB5B47">
            <w:pPr>
              <w:pStyle w:val="04Grundschrift"/>
              <w:numPr>
                <w:ilvl w:val="0"/>
                <w:numId w:val="8"/>
              </w:numPr>
            </w:pPr>
            <w:r>
              <w:t xml:space="preserve">Ich habe angemessene Grußformeln verwendet. </w:t>
            </w:r>
          </w:p>
          <w:p w:rsidR="00DB5B47" w:rsidRDefault="00DB5B47" w:rsidP="00DB5B47">
            <w:pPr>
              <w:pStyle w:val="04Grundschrift"/>
              <w:numPr>
                <w:ilvl w:val="0"/>
                <w:numId w:val="8"/>
              </w:numPr>
            </w:pPr>
            <w:r>
              <w:t xml:space="preserve">Ich habe den Brief mehrmals durchgelesen und auf die korrekte Rechtschreibung geachtet. </w:t>
            </w:r>
          </w:p>
          <w:p w:rsidR="00DB5B47" w:rsidRPr="00DB5B47" w:rsidRDefault="00DB5B47" w:rsidP="00DB5B47">
            <w:pPr>
              <w:pStyle w:val="04Grundschrift"/>
              <w:numPr>
                <w:ilvl w:val="0"/>
                <w:numId w:val="8"/>
              </w:numPr>
            </w:pPr>
            <w:r>
              <w:t>Absätze habe ich durch eine Leerzeile voneinander getrennt.</w:t>
            </w:r>
          </w:p>
        </w:tc>
      </w:tr>
    </w:tbl>
    <w:p w:rsidR="00DB5B47" w:rsidRDefault="00DB5B47" w:rsidP="00DB5B47">
      <w:pPr>
        <w:pStyle w:val="04Grundschrift"/>
      </w:pPr>
    </w:p>
    <w:p w:rsidR="00A74D2A" w:rsidRDefault="00520BBC" w:rsidP="00A2154B">
      <w:pPr>
        <w:pStyle w:val="02Ueberschrift"/>
      </w:pPr>
      <w:r>
        <w:t>Geschäftliche E-Mails</w:t>
      </w:r>
    </w:p>
    <w:p w:rsidR="00520BBC" w:rsidRDefault="00520BBC" w:rsidP="00520BBC">
      <w:pPr>
        <w:pStyle w:val="04Grundschrift"/>
      </w:pPr>
      <w:r>
        <w:t xml:space="preserve">E-Mails sind ein wesentlicher Bestandteil der Unternehmenskommunikation, nicht nur in der Verständigung mit Kundinnen und Kunden oder Lieferanten, sondern auch der Mitarbeiterinnen und Mitarbeiter untereinander. </w:t>
      </w:r>
    </w:p>
    <w:p w:rsidR="00520BBC" w:rsidRDefault="00520BBC" w:rsidP="00520BBC">
      <w:pPr>
        <w:pStyle w:val="04Grundschrift"/>
      </w:pPr>
    </w:p>
    <w:p w:rsidR="00520BBC" w:rsidRDefault="00520BBC" w:rsidP="00520BBC">
      <w:pPr>
        <w:pStyle w:val="04Grundschrift"/>
      </w:pPr>
      <w:r>
        <w:t>Die folgende Tabelle nennt zur Wiederholung die wichtigsten Regeln zum Verfassen von E-Mails.</w:t>
      </w:r>
    </w:p>
    <w:p w:rsidR="009F183C" w:rsidRDefault="009F183C" w:rsidP="00520BBC">
      <w:pPr>
        <w:pStyle w:val="04Grundschrift"/>
      </w:pPr>
    </w:p>
    <w:tbl>
      <w:tblPr>
        <w:tblStyle w:val="EinfacheTabelle1"/>
        <w:tblW w:w="0" w:type="auto"/>
        <w:tblLook w:val="04A0" w:firstRow="1" w:lastRow="0" w:firstColumn="1" w:lastColumn="0" w:noHBand="0" w:noVBand="1"/>
      </w:tblPr>
      <w:tblGrid>
        <w:gridCol w:w="9212"/>
      </w:tblGrid>
      <w:tr w:rsidR="009F183C" w:rsidRPr="00766D8C" w:rsidTr="00AA64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2" w:type="dxa"/>
          </w:tcPr>
          <w:p w:rsidR="009F183C" w:rsidRPr="00766D8C" w:rsidRDefault="009F183C" w:rsidP="009F183C">
            <w:pPr>
              <w:pStyle w:val="04Grundschrift"/>
            </w:pPr>
            <w:r>
              <w:t>Fünf goldene E-Mail-Regeln</w:t>
            </w:r>
            <w:r w:rsidRPr="00766D8C">
              <w:tab/>
            </w:r>
            <w:r w:rsidRPr="00766D8C">
              <w:tab/>
            </w:r>
            <w:r w:rsidRPr="00766D8C">
              <w:tab/>
            </w:r>
            <w:r w:rsidRPr="00766D8C">
              <w:tab/>
            </w:r>
            <w:r w:rsidRPr="00766D8C">
              <w:tab/>
            </w:r>
            <w:r w:rsidRPr="00766D8C">
              <w:tab/>
            </w:r>
            <w:r w:rsidRPr="00766D8C">
              <w:tab/>
              <w:t>INFO</w:t>
            </w:r>
          </w:p>
        </w:tc>
      </w:tr>
      <w:tr w:rsidR="009F183C" w:rsidRPr="00766D8C" w:rsidTr="00AA64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2" w:type="dxa"/>
          </w:tcPr>
          <w:p w:rsidR="009F183C" w:rsidRPr="009F183C" w:rsidRDefault="009F183C" w:rsidP="009F183C">
            <w:pPr>
              <w:pStyle w:val="04Grundschrift"/>
              <w:numPr>
                <w:ilvl w:val="0"/>
                <w:numId w:val="9"/>
              </w:numPr>
              <w:rPr>
                <w:b w:val="0"/>
              </w:rPr>
            </w:pPr>
            <w:r w:rsidRPr="009F183C">
              <w:rPr>
                <w:b w:val="0"/>
              </w:rPr>
              <w:t>Formulieren Sie verständlich, selbst dann, wenn Sie wenig Zeit haben. Auch die Empfängerin/der Empfänger ist oft unter Zeitdruck und will die Informationen kurz und knapp zusammengefasst.</w:t>
            </w:r>
          </w:p>
          <w:p w:rsidR="009F183C" w:rsidRPr="009F183C" w:rsidRDefault="009F183C" w:rsidP="009F183C">
            <w:pPr>
              <w:pStyle w:val="04Grundschrift"/>
              <w:rPr>
                <w:b w:val="0"/>
              </w:rPr>
            </w:pPr>
          </w:p>
          <w:p w:rsidR="009F183C" w:rsidRPr="009F183C" w:rsidRDefault="009F183C" w:rsidP="009F183C">
            <w:pPr>
              <w:pStyle w:val="04Grundschrift"/>
              <w:numPr>
                <w:ilvl w:val="0"/>
                <w:numId w:val="9"/>
              </w:numPr>
              <w:rPr>
                <w:b w:val="0"/>
              </w:rPr>
            </w:pPr>
            <w:r w:rsidRPr="009F183C">
              <w:rPr>
                <w:b w:val="0"/>
              </w:rPr>
              <w:t>Fassen Sie sich kurz! Niemand möchte überlange Mails lesen müssen. Ausschmückungen und Einzelheiten gehören in einen Brief! Schreiben Sie daher im Notfall eher mehrere kurze Mails als ein zu langes. Wenn es gar nicht anders geht, hängen Sie ein Dokument in Briefform zu den Anlagen.</w:t>
            </w:r>
          </w:p>
          <w:p w:rsidR="009F183C" w:rsidRPr="009F183C" w:rsidRDefault="009F183C" w:rsidP="009F183C">
            <w:pPr>
              <w:pStyle w:val="04Grundschrift"/>
              <w:rPr>
                <w:b w:val="0"/>
              </w:rPr>
            </w:pPr>
          </w:p>
          <w:p w:rsidR="009F183C" w:rsidRPr="009F183C" w:rsidRDefault="009F183C" w:rsidP="009F183C">
            <w:pPr>
              <w:pStyle w:val="04Grundschrift"/>
              <w:numPr>
                <w:ilvl w:val="0"/>
                <w:numId w:val="9"/>
              </w:numPr>
              <w:rPr>
                <w:b w:val="0"/>
              </w:rPr>
            </w:pPr>
            <w:r w:rsidRPr="009F183C">
              <w:rPr>
                <w:b w:val="0"/>
              </w:rPr>
              <w:t>Verzichten Sie darauf, jedes Mail zu beantworten! Antworten Sie nur, wenn die Empfängerin/der Empfänger es auch erwart</w:t>
            </w:r>
            <w:r w:rsidR="00855D5A">
              <w:rPr>
                <w:b w:val="0"/>
              </w:rPr>
              <w:t>et. Mails mit Inhalten wie „Habʼ</w:t>
            </w:r>
            <w:r w:rsidRPr="009F183C">
              <w:rPr>
                <w:b w:val="0"/>
              </w:rPr>
              <w:t>s gelesen“ u. Ä. sind für die Empfängerin/den Empfänger nerven- und zeitraubend.</w:t>
            </w:r>
          </w:p>
          <w:p w:rsidR="009F183C" w:rsidRPr="009F183C" w:rsidRDefault="009F183C" w:rsidP="009F183C">
            <w:pPr>
              <w:pStyle w:val="04Grundschrift"/>
              <w:rPr>
                <w:b w:val="0"/>
              </w:rPr>
            </w:pPr>
          </w:p>
          <w:p w:rsidR="009F183C" w:rsidRDefault="009F183C" w:rsidP="009F183C">
            <w:pPr>
              <w:pStyle w:val="04Grundschrift"/>
              <w:numPr>
                <w:ilvl w:val="0"/>
                <w:numId w:val="9"/>
              </w:numPr>
              <w:rPr>
                <w:b w:val="0"/>
              </w:rPr>
            </w:pPr>
            <w:r w:rsidRPr="009F183C">
              <w:rPr>
                <w:b w:val="0"/>
              </w:rPr>
              <w:lastRenderedPageBreak/>
              <w:t xml:space="preserve">Vergessen Sie nicht auf eine aussagekräftige, aber kurze Betreffzeile! Mails ohne Betreffzeile werden meist als Spam-Mails identifiziert </w:t>
            </w:r>
            <w:r>
              <w:rPr>
                <w:b w:val="0"/>
              </w:rPr>
              <w:t>und im Posteingang gar nicht an</w:t>
            </w:r>
            <w:r w:rsidRPr="009F183C">
              <w:rPr>
                <w:b w:val="0"/>
              </w:rPr>
              <w:t>gezeigt.</w:t>
            </w:r>
          </w:p>
          <w:p w:rsidR="00FA15F1" w:rsidRDefault="00FA15F1" w:rsidP="00FA15F1">
            <w:pPr>
              <w:pStyle w:val="Listenabsatz"/>
              <w:rPr>
                <w:bCs w:val="0"/>
              </w:rPr>
            </w:pPr>
          </w:p>
          <w:p w:rsidR="00FA15F1" w:rsidRPr="009F183C" w:rsidRDefault="00FA15F1" w:rsidP="00FA15F1">
            <w:pPr>
              <w:pStyle w:val="04Grundschrift"/>
              <w:numPr>
                <w:ilvl w:val="0"/>
                <w:numId w:val="9"/>
              </w:numPr>
              <w:rPr>
                <w:b w:val="0"/>
              </w:rPr>
            </w:pPr>
            <w:r w:rsidRPr="00FA15F1">
              <w:t>WICHTIG:</w:t>
            </w:r>
            <w:r w:rsidRPr="00FA15F1">
              <w:rPr>
                <w:b w:val="0"/>
              </w:rPr>
              <w:t xml:space="preserve"> Unterscheiden Sie genau zwischen privaten und beruflichen bzw. geschäftlichen Mails!</w:t>
            </w:r>
            <w:r w:rsidRPr="00FA15F1">
              <w:br/>
            </w:r>
            <w:r w:rsidRPr="00FA15F1">
              <w:rPr>
                <w:b w:val="0"/>
              </w:rPr>
              <w:t xml:space="preserve">In </w:t>
            </w:r>
            <w:r w:rsidRPr="00FA15F1">
              <w:t>privaten Mails</w:t>
            </w:r>
            <w:r w:rsidRPr="00FA15F1">
              <w:rPr>
                <w:b w:val="0"/>
              </w:rPr>
              <w:t xml:space="preserve"> ist nahezu alles erlaubt: Sie können das gesamte Mail in Kleinbuchstaben schreiben, Abkürzungen verwenden, Emoticons einbauen oder unvollständige Sätze schreiben. Wichtig ist, dass Sie danach wieder in die Standard-Rechtschreibung zurückwechseln und sich keine Fehler einprägen!</w:t>
            </w:r>
            <w:r>
              <w:rPr>
                <w:b w:val="0"/>
              </w:rPr>
              <w:br/>
            </w:r>
            <w:r w:rsidRPr="00FA15F1">
              <w:rPr>
                <w:b w:val="0"/>
              </w:rPr>
              <w:t xml:space="preserve">In </w:t>
            </w:r>
            <w:r w:rsidRPr="00FA15F1">
              <w:t>geschäftlichen Mails</w:t>
            </w:r>
            <w:r w:rsidRPr="00FA15F1">
              <w:rPr>
                <w:b w:val="0"/>
              </w:rPr>
              <w:t xml:space="preserve"> müssen Sie die Regeln der Groß- und Kleinschreibung beachten und in grammatikalisch vollständigen Sätzen schreiben. Abkürzungen und Emoticons sind ebenso tabu wie zu lockere Grußformeln. Zusätzlich steht bei geschäftlichen Mails die sogenannte Signatur, also ein Zusatz mit Adresse und Telefonnummer der Absenderin/des Absenders. Anders als in Briefen steht die Signatur* nach der Schlussformel, am Ende des Textes.</w:t>
            </w:r>
          </w:p>
        </w:tc>
      </w:tr>
    </w:tbl>
    <w:p w:rsidR="009F183C" w:rsidRDefault="009F183C" w:rsidP="00520BBC">
      <w:pPr>
        <w:pStyle w:val="04Grundschrift"/>
        <w:rPr>
          <w:lang w:val="de-DE"/>
        </w:rPr>
      </w:pPr>
    </w:p>
    <w:p w:rsidR="00FA15F1" w:rsidRDefault="00FA15F1" w:rsidP="00520BBC">
      <w:pPr>
        <w:pStyle w:val="04Grundschrift"/>
        <w:rPr>
          <w:rStyle w:val="08Kursiv"/>
          <w:lang w:val="de-DE"/>
        </w:rPr>
      </w:pPr>
      <w:r>
        <w:rPr>
          <w:lang w:val="de-DE"/>
        </w:rPr>
        <w:t xml:space="preserve">* </w:t>
      </w:r>
      <w:r w:rsidRPr="00FA15F1">
        <w:rPr>
          <w:rStyle w:val="08Kursiv"/>
          <w:lang w:val="de-DE"/>
        </w:rPr>
        <w:t>Signatur, die: Unterschrift, in geschäftlichen E-Mails ein Textabschnitt am Ende, der den Namen der Absenderin/des Absenders, die Position im Unternehmen, die Adresse des Unternehmens, die Telefonnummer … umfasst</w:t>
      </w:r>
    </w:p>
    <w:p w:rsidR="003457FA" w:rsidRDefault="003457FA" w:rsidP="00FA15F1">
      <w:pPr>
        <w:pStyle w:val="03Ueberschrift"/>
      </w:pPr>
    </w:p>
    <w:p w:rsidR="00FA15F1" w:rsidRDefault="00FA15F1" w:rsidP="00FA15F1">
      <w:pPr>
        <w:pStyle w:val="03Ueberschrift"/>
      </w:pPr>
      <w:r>
        <w:t>Lesetraining</w:t>
      </w:r>
    </w:p>
    <w:p w:rsidR="00FA15F1" w:rsidRDefault="00FA15F1" w:rsidP="00FA15F1">
      <w:pPr>
        <w:pStyle w:val="04Grundschrift"/>
      </w:pPr>
      <w:r>
        <w:t>In vielen Unternehmen gibt es E-Mail-Regeln, die für alle Mitarbeiterinnen und Mitarbeiter verbindlich sind. Diese Regeln dienen dazu, ein einheitliches Auftreten gegenüber Kundinnen und Kunden zu gewährleisten. Sie sollen aber auch grundlegende Höflichkeitsregeln im Unternehmen verankern und dafür sorgen, dass Anfragen in angemessener Zeit beantwortet werden und nicht liegen bleiben.</w:t>
      </w:r>
    </w:p>
    <w:p w:rsidR="00FA15F1" w:rsidRDefault="00FA15F1" w:rsidP="00FA15F1">
      <w:pPr>
        <w:pStyle w:val="04Grundschrift"/>
      </w:pPr>
    </w:p>
    <w:p w:rsidR="00FA15F1" w:rsidRDefault="00FA15F1" w:rsidP="00FA15F1">
      <w:pPr>
        <w:pStyle w:val="03Arbeitsfragen"/>
      </w:pPr>
      <w:r>
        <w:t>Aufgabe 4: E-Mail-Regeln in Unternehmen</w:t>
      </w:r>
    </w:p>
    <w:p w:rsidR="00FA15F1" w:rsidRDefault="00FA15F1" w:rsidP="00FA15F1">
      <w:pPr>
        <w:pStyle w:val="04Grundschrift"/>
      </w:pPr>
      <w:r>
        <w:t>Lesen Sie die folgenden E-Mail-Regeln eines Unternehmens!</w:t>
      </w:r>
    </w:p>
    <w:p w:rsidR="00FA15F1" w:rsidRDefault="00FA15F1" w:rsidP="00FA15F1">
      <w:pPr>
        <w:pStyle w:val="04Grundschrift"/>
      </w:pPr>
    </w:p>
    <w:p w:rsidR="00FA15F1" w:rsidRPr="00FA15F1" w:rsidRDefault="00FA15F1" w:rsidP="00FA15F1">
      <w:pPr>
        <w:pStyle w:val="04Grundschrift"/>
        <w:rPr>
          <w:rStyle w:val="07Fett"/>
        </w:rPr>
      </w:pPr>
      <w:r w:rsidRPr="00FA15F1">
        <w:rPr>
          <w:rStyle w:val="07Fett"/>
        </w:rPr>
        <w:t>1. Betreff</w:t>
      </w:r>
    </w:p>
    <w:p w:rsidR="00FA15F1" w:rsidRDefault="00FA15F1" w:rsidP="00FA15F1">
      <w:pPr>
        <w:pStyle w:val="04Grundschrift"/>
      </w:pPr>
      <w:r>
        <w:t>Die Betreffzeile muss immer ausgefüllt und klar formuliert sein, sodass der Kern der E-Mail-Botschaft auf einen Blick erkennbar ist. Beispiel: Ihre Tischreservierung, 5. Juli 20__</w:t>
      </w:r>
    </w:p>
    <w:p w:rsidR="00FA15F1" w:rsidRDefault="00FA15F1" w:rsidP="00FA15F1">
      <w:pPr>
        <w:pStyle w:val="04Grundschrift"/>
      </w:pPr>
    </w:p>
    <w:p w:rsidR="00FA15F1" w:rsidRPr="00FA15F1" w:rsidRDefault="00FA15F1" w:rsidP="00FA15F1">
      <w:pPr>
        <w:pStyle w:val="04Grundschrift"/>
        <w:rPr>
          <w:rStyle w:val="07Fett"/>
        </w:rPr>
      </w:pPr>
      <w:r w:rsidRPr="00FA15F1">
        <w:rPr>
          <w:rStyle w:val="07Fett"/>
        </w:rPr>
        <w:t>2. Empfängerkreis</w:t>
      </w:r>
    </w:p>
    <w:p w:rsidR="00FA15F1" w:rsidRDefault="00FA15F1" w:rsidP="00FA15F1">
      <w:pPr>
        <w:pStyle w:val="04Grundschrift"/>
      </w:pPr>
      <w:r>
        <w:t>Halten Sie den Empfängerkreis klein! („Zu viele Köche verderben den Brei.“)</w:t>
      </w:r>
    </w:p>
    <w:p w:rsidR="00FA15F1" w:rsidRDefault="00FA15F1" w:rsidP="00FA15F1">
      <w:pPr>
        <w:pStyle w:val="04Grundschrift"/>
      </w:pPr>
      <w:r>
        <w:t>An: Von den angeführten Empfängerinnen und Empfängern erwarten Sie eine Antwort.</w:t>
      </w:r>
    </w:p>
    <w:p w:rsidR="00FA15F1" w:rsidRDefault="00FA15F1" w:rsidP="00FA15F1">
      <w:pPr>
        <w:pStyle w:val="04Grundschrift"/>
      </w:pPr>
      <w:r>
        <w:t>CC: Für die angeführten Empfängerinnen und Empfänger dient das E-Mail lediglich zur Information, eine Antwort wird nicht erwartet.</w:t>
      </w:r>
    </w:p>
    <w:p w:rsidR="00FA15F1" w:rsidRDefault="00FA15F1" w:rsidP="00FA15F1">
      <w:pPr>
        <w:pStyle w:val="04Grundschrift"/>
      </w:pPr>
    </w:p>
    <w:p w:rsidR="00FA15F1" w:rsidRPr="00FA15F1" w:rsidRDefault="00FA15F1" w:rsidP="00FA15F1">
      <w:pPr>
        <w:pStyle w:val="04Grundschrift"/>
        <w:rPr>
          <w:rStyle w:val="07Fett"/>
        </w:rPr>
      </w:pPr>
      <w:r w:rsidRPr="00FA15F1">
        <w:rPr>
          <w:rStyle w:val="07Fett"/>
        </w:rPr>
        <w:t>3. Anrede</w:t>
      </w:r>
    </w:p>
    <w:p w:rsidR="00FA15F1" w:rsidRDefault="00FA15F1" w:rsidP="00FA15F1">
      <w:pPr>
        <w:pStyle w:val="04Grundschrift"/>
      </w:pPr>
      <w:r>
        <w:t>In externen E-Mails muss eine höfliche persönliche Anrede mit Namen verwendet werden. Auch in internen Mails unter Kolleginnen und Kollegen sollte auf eine persönliche Anrede nicht verzichtet werden.</w:t>
      </w:r>
    </w:p>
    <w:p w:rsidR="00FA15F1" w:rsidRDefault="00FA15F1" w:rsidP="00FA15F1">
      <w:pPr>
        <w:pStyle w:val="04Grundschrift"/>
      </w:pPr>
    </w:p>
    <w:p w:rsidR="00FA15F1" w:rsidRDefault="00FA15F1" w:rsidP="00FA15F1">
      <w:pPr>
        <w:pStyle w:val="04Grundschrift"/>
      </w:pPr>
    </w:p>
    <w:p w:rsidR="00FA15F1" w:rsidRPr="00FA15F1" w:rsidRDefault="00FA15F1" w:rsidP="00FA15F1">
      <w:pPr>
        <w:pStyle w:val="04Grundschrift"/>
        <w:rPr>
          <w:rStyle w:val="07Fett"/>
        </w:rPr>
      </w:pPr>
      <w:r w:rsidRPr="00FA15F1">
        <w:rPr>
          <w:rStyle w:val="07Fett"/>
        </w:rPr>
        <w:lastRenderedPageBreak/>
        <w:t>4. Inhalt</w:t>
      </w:r>
    </w:p>
    <w:p w:rsidR="00FA15F1" w:rsidRDefault="00FA15F1" w:rsidP="00FA15F1">
      <w:pPr>
        <w:pStyle w:val="04Grundschrift"/>
      </w:pPr>
      <w:r>
        <w:t xml:space="preserve">In einem E-Mail sollten Themen, die unterschiedlich zu bearbeiten sind, </w:t>
      </w:r>
      <w:r w:rsidR="00855D5A">
        <w:t xml:space="preserve">nicht </w:t>
      </w:r>
      <w:r>
        <w:t>gemischt werden. Lieber zu jedem Thema ein eigenes kurzes Mail verschicken. Bei Antworten immer darauf achten, dass die Antwort genau zum angefragten Thema passt.</w:t>
      </w:r>
    </w:p>
    <w:p w:rsidR="00FA15F1" w:rsidRDefault="00FA15F1" w:rsidP="00FA15F1">
      <w:pPr>
        <w:pStyle w:val="04Grundschrift"/>
      </w:pPr>
    </w:p>
    <w:p w:rsidR="00FA15F1" w:rsidRPr="00FA15F1" w:rsidRDefault="00FA15F1" w:rsidP="00FA15F1">
      <w:pPr>
        <w:pStyle w:val="04Grundschrift"/>
        <w:rPr>
          <w:rStyle w:val="07Fett"/>
        </w:rPr>
      </w:pPr>
      <w:r w:rsidRPr="00FA15F1">
        <w:rPr>
          <w:rStyle w:val="07Fett"/>
        </w:rPr>
        <w:t>5. Dateianhänge</w:t>
      </w:r>
    </w:p>
    <w:p w:rsidR="00FA15F1" w:rsidRDefault="00FA15F1" w:rsidP="00FA15F1">
      <w:pPr>
        <w:pStyle w:val="04Grundschrift"/>
      </w:pPr>
      <w:r>
        <w:t>Achten Sie darauf, dass Dateianhänge (z.B. Grafiken, Fotos) das Postfach der Empfängerin/</w:t>
      </w:r>
      <w:r w:rsidR="00855D5A">
        <w:t xml:space="preserve"> des Empfängers nicht überfordern</w:t>
      </w:r>
      <w:r>
        <w:t>.</w:t>
      </w:r>
    </w:p>
    <w:p w:rsidR="00FA15F1" w:rsidRDefault="00FA15F1" w:rsidP="00FA15F1">
      <w:pPr>
        <w:pStyle w:val="04Grundschrift"/>
      </w:pPr>
    </w:p>
    <w:p w:rsidR="00FA15F1" w:rsidRPr="00FA15F1" w:rsidRDefault="00FA15F1" w:rsidP="00FA15F1">
      <w:pPr>
        <w:pStyle w:val="04Grundschrift"/>
        <w:rPr>
          <w:rStyle w:val="07Fett"/>
        </w:rPr>
      </w:pPr>
      <w:r w:rsidRPr="00FA15F1">
        <w:rPr>
          <w:rStyle w:val="07Fett"/>
        </w:rPr>
        <w:t>6. Signatur</w:t>
      </w:r>
    </w:p>
    <w:p w:rsidR="00FA15F1" w:rsidRDefault="00FA15F1" w:rsidP="00FA15F1">
      <w:pPr>
        <w:pStyle w:val="04Grundschrift"/>
      </w:pPr>
      <w:r>
        <w:t>Bei externen E-Mails ist die automatisch generierte Unternehmenssignatur zu verwenden. Die Unternehmenssignatur darf nicht individuell geändert werden.</w:t>
      </w:r>
    </w:p>
    <w:p w:rsidR="00FA15F1" w:rsidRDefault="00FA15F1" w:rsidP="00FA15F1">
      <w:pPr>
        <w:pStyle w:val="04Grundschrift"/>
      </w:pPr>
    </w:p>
    <w:p w:rsidR="00FA15F1" w:rsidRPr="00FA15F1" w:rsidRDefault="00FA15F1" w:rsidP="00FA15F1">
      <w:pPr>
        <w:pStyle w:val="04Grundschrift"/>
        <w:rPr>
          <w:rStyle w:val="07Fett"/>
        </w:rPr>
      </w:pPr>
      <w:r w:rsidRPr="00FA15F1">
        <w:rPr>
          <w:rStyle w:val="07Fett"/>
        </w:rPr>
        <w:t>6. Antworten</w:t>
      </w:r>
    </w:p>
    <w:p w:rsidR="00FA15F1" w:rsidRDefault="00FA15F1" w:rsidP="00FA15F1">
      <w:pPr>
        <w:pStyle w:val="04Grundschrift"/>
      </w:pPr>
      <w:r>
        <w:t xml:space="preserve">Wenn eine Anfrage nicht sofort beantwortet werden kann, sollten Sie eine kurze Information versenden, aus der hervorgeht, bis wann die Empfängerin/der Empfänger mit einer endgültigen Antwort rechnen kann. Beispiel: Vielen Dank für die übermittelten Unterlagen. Gerne </w:t>
      </w:r>
      <w:r w:rsidR="009A66B9">
        <w:t>schicke</w:t>
      </w:r>
      <w:r>
        <w:t xml:space="preserve"> ich </w:t>
      </w:r>
      <w:r w:rsidR="009A66B9">
        <w:t>Ihnen</w:t>
      </w:r>
      <w:r>
        <w:t xml:space="preserve"> Anfang nächster Woche eine detaillierte Rückmeldung</w:t>
      </w:r>
      <w:r w:rsidR="009A66B9">
        <w:t xml:space="preserve"> dazu</w:t>
      </w:r>
      <w:bookmarkStart w:id="0" w:name="_GoBack"/>
      <w:bookmarkEnd w:id="0"/>
      <w:r>
        <w:t>.</w:t>
      </w:r>
    </w:p>
    <w:p w:rsidR="00FA15F1" w:rsidRDefault="00FA15F1" w:rsidP="00FA15F1">
      <w:pPr>
        <w:pStyle w:val="04Grundschrift"/>
      </w:pPr>
    </w:p>
    <w:p w:rsidR="00FA15F1" w:rsidRPr="00FA15F1" w:rsidRDefault="00FA15F1" w:rsidP="00FA15F1">
      <w:pPr>
        <w:pStyle w:val="04Grundschrift"/>
        <w:rPr>
          <w:rStyle w:val="07Fett"/>
        </w:rPr>
      </w:pPr>
      <w:r w:rsidRPr="00FA15F1">
        <w:rPr>
          <w:rStyle w:val="07Fett"/>
        </w:rPr>
        <w:t>7. Abwesenheitsassistent</w:t>
      </w:r>
    </w:p>
    <w:p w:rsidR="00FA15F1" w:rsidRDefault="00FA15F1" w:rsidP="00FA15F1">
      <w:pPr>
        <w:pStyle w:val="04Grundschrift"/>
      </w:pPr>
      <w:r>
        <w:t xml:space="preserve">Bei Abwesenheit ab zwei Tagen (Zeitausgleich, Urlaub …) muss der Abwesenheitsassistent aktiviert werden. </w:t>
      </w:r>
    </w:p>
    <w:p w:rsidR="00FA15F1" w:rsidRDefault="00FA15F1" w:rsidP="00FA15F1">
      <w:pPr>
        <w:pStyle w:val="04Grundschrift"/>
        <w:rPr>
          <w:rStyle w:val="08Kursiv"/>
        </w:rPr>
      </w:pPr>
      <w:r w:rsidRPr="00FA15F1">
        <w:rPr>
          <w:rStyle w:val="08Kursiv"/>
        </w:rPr>
        <w:t>fiktive Unternehmensregeln</w:t>
      </w:r>
    </w:p>
    <w:p w:rsidR="00FA15F1" w:rsidRDefault="00FA15F1" w:rsidP="00FA15F1">
      <w:pPr>
        <w:pStyle w:val="04Grundschrift"/>
        <w:rPr>
          <w:rStyle w:val="08Kursiv"/>
          <w:i w:val="0"/>
        </w:rPr>
      </w:pPr>
    </w:p>
    <w:p w:rsidR="00FA15F1" w:rsidRPr="00FA15F1" w:rsidRDefault="00FA15F1" w:rsidP="00FA15F1">
      <w:pPr>
        <w:pStyle w:val="03Arbeitsfragen"/>
        <w:rPr>
          <w:rStyle w:val="08Kursiv"/>
          <w:i w:val="0"/>
        </w:rPr>
      </w:pPr>
      <w:r w:rsidRPr="00FA15F1">
        <w:rPr>
          <w:rStyle w:val="08Kursiv"/>
          <w:i w:val="0"/>
        </w:rPr>
        <w:t>Aufgabe 5: E-Mails schreiben</w:t>
      </w:r>
    </w:p>
    <w:p w:rsidR="00FA15F1" w:rsidRDefault="00FA15F1" w:rsidP="00FA15F1">
      <w:pPr>
        <w:pStyle w:val="04Grundschrift"/>
        <w:rPr>
          <w:rStyle w:val="08Kursiv"/>
          <w:i w:val="0"/>
        </w:rPr>
      </w:pPr>
      <w:r w:rsidRPr="00FA15F1">
        <w:rPr>
          <w:rStyle w:val="08Kursiv"/>
          <w:i w:val="0"/>
        </w:rPr>
        <w:t>Schreiben Sie für eine der zwei Angaben eine Anfrage! Beachten Sie dabei die zentralen Aspekte, die Sie in den vorangegangenen Regeln kennengelernt haben!</w:t>
      </w:r>
    </w:p>
    <w:p w:rsidR="00FA15F1" w:rsidRDefault="00FA15F1" w:rsidP="00FA15F1">
      <w:pPr>
        <w:pStyle w:val="04Grundschrift"/>
        <w:rPr>
          <w:rStyle w:val="08Kursiv"/>
          <w:i w:val="0"/>
        </w:rPr>
      </w:pPr>
    </w:p>
    <w:tbl>
      <w:tblPr>
        <w:tblStyle w:val="Tabellenraster"/>
        <w:tblW w:w="0" w:type="auto"/>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1668"/>
        <w:gridCol w:w="3402"/>
        <w:gridCol w:w="4142"/>
      </w:tblGrid>
      <w:tr w:rsidR="006546C1" w:rsidTr="006546C1">
        <w:tc>
          <w:tcPr>
            <w:tcW w:w="1668" w:type="dxa"/>
            <w:shd w:val="clear" w:color="auto" w:fill="A6A6A6" w:themeFill="background1" w:themeFillShade="A6"/>
          </w:tcPr>
          <w:p w:rsidR="006546C1" w:rsidRDefault="006546C1" w:rsidP="006546C1">
            <w:pPr>
              <w:pStyle w:val="04Grundschrift"/>
              <w:rPr>
                <w:rStyle w:val="08Kursiv"/>
                <w:i w:val="0"/>
              </w:rPr>
            </w:pPr>
            <w:r>
              <w:rPr>
                <w:rStyle w:val="08Kursiv"/>
                <w:i w:val="0"/>
              </w:rPr>
              <w:t>Absenderin/</w:t>
            </w:r>
            <w:r>
              <w:rPr>
                <w:rStyle w:val="08Kursiv"/>
                <w:i w:val="0"/>
              </w:rPr>
              <w:br/>
              <w:t>Absender</w:t>
            </w:r>
          </w:p>
        </w:tc>
        <w:tc>
          <w:tcPr>
            <w:tcW w:w="3402" w:type="dxa"/>
          </w:tcPr>
          <w:p w:rsidR="006546C1" w:rsidRPr="001C0D4E" w:rsidRDefault="006546C1" w:rsidP="006546C1">
            <w:pPr>
              <w:pStyle w:val="04Grundschrift"/>
            </w:pPr>
            <w:r w:rsidRPr="001C0D4E">
              <w:t>Familie Berger</w:t>
            </w:r>
          </w:p>
        </w:tc>
        <w:tc>
          <w:tcPr>
            <w:tcW w:w="4142" w:type="dxa"/>
          </w:tcPr>
          <w:p w:rsidR="006546C1" w:rsidRPr="007A0664" w:rsidRDefault="006546C1" w:rsidP="006546C1">
            <w:pPr>
              <w:pStyle w:val="04Grundschrift"/>
            </w:pPr>
            <w:r w:rsidRPr="007A0664">
              <w:t>Gruppenreisen Brückler</w:t>
            </w:r>
          </w:p>
        </w:tc>
      </w:tr>
      <w:tr w:rsidR="006546C1" w:rsidTr="006546C1">
        <w:tc>
          <w:tcPr>
            <w:tcW w:w="1668" w:type="dxa"/>
            <w:shd w:val="clear" w:color="auto" w:fill="A6A6A6" w:themeFill="background1" w:themeFillShade="A6"/>
          </w:tcPr>
          <w:p w:rsidR="006546C1" w:rsidRDefault="006546C1" w:rsidP="006546C1">
            <w:pPr>
              <w:pStyle w:val="04Grundschrift"/>
              <w:rPr>
                <w:rStyle w:val="08Kursiv"/>
                <w:i w:val="0"/>
              </w:rPr>
            </w:pPr>
            <w:r>
              <w:rPr>
                <w:rStyle w:val="08Kursiv"/>
                <w:i w:val="0"/>
              </w:rPr>
              <w:t>Empfängerin/</w:t>
            </w:r>
            <w:r>
              <w:rPr>
                <w:rStyle w:val="08Kursiv"/>
                <w:i w:val="0"/>
              </w:rPr>
              <w:br/>
              <w:t>Empfänger</w:t>
            </w:r>
          </w:p>
        </w:tc>
        <w:tc>
          <w:tcPr>
            <w:tcW w:w="3402" w:type="dxa"/>
          </w:tcPr>
          <w:p w:rsidR="006546C1" w:rsidRPr="001C0D4E" w:rsidRDefault="006546C1" w:rsidP="006546C1">
            <w:pPr>
              <w:pStyle w:val="04Grundschrift"/>
            </w:pPr>
            <w:r w:rsidRPr="001C0D4E">
              <w:t>Seehotel Traunsee</w:t>
            </w:r>
          </w:p>
        </w:tc>
        <w:tc>
          <w:tcPr>
            <w:tcW w:w="4142" w:type="dxa"/>
          </w:tcPr>
          <w:p w:rsidR="006546C1" w:rsidRPr="007A0664" w:rsidRDefault="006546C1" w:rsidP="006546C1">
            <w:pPr>
              <w:pStyle w:val="04Grundschrift"/>
            </w:pPr>
            <w:r w:rsidRPr="007A0664">
              <w:t>Restaurant Bergwiese</w:t>
            </w:r>
          </w:p>
        </w:tc>
      </w:tr>
      <w:tr w:rsidR="006546C1" w:rsidTr="006546C1">
        <w:tc>
          <w:tcPr>
            <w:tcW w:w="1668" w:type="dxa"/>
            <w:shd w:val="clear" w:color="auto" w:fill="A6A6A6" w:themeFill="background1" w:themeFillShade="A6"/>
          </w:tcPr>
          <w:p w:rsidR="006546C1" w:rsidRDefault="006546C1" w:rsidP="006546C1">
            <w:pPr>
              <w:pStyle w:val="04Grundschrift"/>
              <w:rPr>
                <w:rStyle w:val="08Kursiv"/>
                <w:i w:val="0"/>
              </w:rPr>
            </w:pPr>
            <w:r>
              <w:rPr>
                <w:rStyle w:val="08Kursiv"/>
                <w:i w:val="0"/>
              </w:rPr>
              <w:t>Betreff</w:t>
            </w:r>
          </w:p>
        </w:tc>
        <w:tc>
          <w:tcPr>
            <w:tcW w:w="3402" w:type="dxa"/>
          </w:tcPr>
          <w:p w:rsidR="006546C1" w:rsidRPr="001C0D4E" w:rsidRDefault="006546C1" w:rsidP="006546C1">
            <w:pPr>
              <w:pStyle w:val="04Grundschrift"/>
            </w:pPr>
            <w:r w:rsidRPr="001C0D4E">
              <w:t>Zimmerreservierung</w:t>
            </w:r>
          </w:p>
        </w:tc>
        <w:tc>
          <w:tcPr>
            <w:tcW w:w="4142" w:type="dxa"/>
          </w:tcPr>
          <w:p w:rsidR="006546C1" w:rsidRPr="007A0664" w:rsidRDefault="006546C1" w:rsidP="006546C1">
            <w:pPr>
              <w:pStyle w:val="04Grundschrift"/>
            </w:pPr>
            <w:r w:rsidRPr="007A0664">
              <w:t>Buchung für Mittagessen</w:t>
            </w:r>
          </w:p>
        </w:tc>
      </w:tr>
      <w:tr w:rsidR="006546C1" w:rsidTr="006546C1">
        <w:tc>
          <w:tcPr>
            <w:tcW w:w="1668" w:type="dxa"/>
            <w:shd w:val="clear" w:color="auto" w:fill="A6A6A6" w:themeFill="background1" w:themeFillShade="A6"/>
          </w:tcPr>
          <w:p w:rsidR="006546C1" w:rsidRDefault="006546C1" w:rsidP="006546C1">
            <w:pPr>
              <w:pStyle w:val="04Grundschrift"/>
              <w:rPr>
                <w:rStyle w:val="08Kursiv"/>
                <w:i w:val="0"/>
              </w:rPr>
            </w:pPr>
            <w:r>
              <w:rPr>
                <w:rStyle w:val="08Kursiv"/>
                <w:i w:val="0"/>
              </w:rPr>
              <w:t>Zeitraum</w:t>
            </w:r>
          </w:p>
        </w:tc>
        <w:tc>
          <w:tcPr>
            <w:tcW w:w="3402" w:type="dxa"/>
          </w:tcPr>
          <w:p w:rsidR="006546C1" w:rsidRPr="001C0D4E" w:rsidRDefault="006546C1" w:rsidP="006546C1">
            <w:pPr>
              <w:pStyle w:val="04Grundschrift"/>
            </w:pPr>
            <w:r w:rsidRPr="001C0D4E">
              <w:t>5. bis 10. Mai 20__</w:t>
            </w:r>
          </w:p>
        </w:tc>
        <w:tc>
          <w:tcPr>
            <w:tcW w:w="4142" w:type="dxa"/>
          </w:tcPr>
          <w:p w:rsidR="006546C1" w:rsidRPr="007A0664" w:rsidRDefault="006546C1" w:rsidP="006546C1">
            <w:pPr>
              <w:pStyle w:val="04Grundschrift"/>
            </w:pPr>
            <w:r w:rsidRPr="007A0664">
              <w:t>Sonntag, 4. Juni 20__</w:t>
            </w:r>
          </w:p>
        </w:tc>
      </w:tr>
      <w:tr w:rsidR="006546C1" w:rsidTr="006546C1">
        <w:tc>
          <w:tcPr>
            <w:tcW w:w="1668" w:type="dxa"/>
            <w:shd w:val="clear" w:color="auto" w:fill="A6A6A6" w:themeFill="background1" w:themeFillShade="A6"/>
          </w:tcPr>
          <w:p w:rsidR="006546C1" w:rsidRDefault="006546C1" w:rsidP="006546C1">
            <w:pPr>
              <w:pStyle w:val="04Grundschrift"/>
              <w:rPr>
                <w:rStyle w:val="08Kursiv"/>
                <w:i w:val="0"/>
              </w:rPr>
            </w:pPr>
            <w:r>
              <w:rPr>
                <w:rStyle w:val="08Kursiv"/>
                <w:i w:val="0"/>
              </w:rPr>
              <w:t>Anfrage für:</w:t>
            </w:r>
          </w:p>
        </w:tc>
        <w:tc>
          <w:tcPr>
            <w:tcW w:w="3402" w:type="dxa"/>
          </w:tcPr>
          <w:p w:rsidR="006546C1" w:rsidRPr="001C0D4E" w:rsidRDefault="006546C1" w:rsidP="006546C1">
            <w:pPr>
              <w:pStyle w:val="04Grundschrift"/>
            </w:pPr>
            <w:r w:rsidRPr="001C0D4E">
              <w:t>2 Doppelzimmer (superior) mit Frühstück</w:t>
            </w:r>
          </w:p>
        </w:tc>
        <w:tc>
          <w:tcPr>
            <w:tcW w:w="4142" w:type="dxa"/>
          </w:tcPr>
          <w:p w:rsidR="006546C1" w:rsidRPr="007A0664" w:rsidRDefault="006546C1" w:rsidP="006546C1">
            <w:pPr>
              <w:pStyle w:val="04Grundschrift"/>
            </w:pPr>
            <w:r w:rsidRPr="007A0664">
              <w:t>60 Personen plus Busfahrer und Reiseführerin</w:t>
            </w:r>
          </w:p>
        </w:tc>
      </w:tr>
      <w:tr w:rsidR="006546C1" w:rsidTr="006546C1">
        <w:tc>
          <w:tcPr>
            <w:tcW w:w="1668" w:type="dxa"/>
            <w:shd w:val="clear" w:color="auto" w:fill="A6A6A6" w:themeFill="background1" w:themeFillShade="A6"/>
          </w:tcPr>
          <w:p w:rsidR="006546C1" w:rsidRDefault="006546C1" w:rsidP="006546C1">
            <w:pPr>
              <w:pStyle w:val="04Grundschrift"/>
              <w:rPr>
                <w:rStyle w:val="08Kursiv"/>
                <w:i w:val="0"/>
              </w:rPr>
            </w:pPr>
            <w:r>
              <w:rPr>
                <w:rStyle w:val="08Kursiv"/>
                <w:i w:val="0"/>
              </w:rPr>
              <w:t>Zusatz-</w:t>
            </w:r>
            <w:r>
              <w:rPr>
                <w:rStyle w:val="08Kursiv"/>
                <w:i w:val="0"/>
              </w:rPr>
              <w:br/>
              <w:t>information</w:t>
            </w:r>
          </w:p>
        </w:tc>
        <w:tc>
          <w:tcPr>
            <w:tcW w:w="3402" w:type="dxa"/>
          </w:tcPr>
          <w:p w:rsidR="006546C1" w:rsidRPr="001C0D4E" w:rsidRDefault="006546C1" w:rsidP="006546C1">
            <w:pPr>
              <w:pStyle w:val="04Grundschrift"/>
            </w:pPr>
            <w:r w:rsidRPr="001C0D4E">
              <w:t>ein Doppelzimmer mit Zusatzbett für 5-jähriges Kind</w:t>
            </w:r>
          </w:p>
        </w:tc>
        <w:tc>
          <w:tcPr>
            <w:tcW w:w="4142" w:type="dxa"/>
          </w:tcPr>
          <w:p w:rsidR="006546C1" w:rsidRDefault="006546C1" w:rsidP="006546C1">
            <w:pPr>
              <w:pStyle w:val="04Grundschrift"/>
            </w:pPr>
            <w:r w:rsidRPr="007A0664">
              <w:t>Bitte um Menüvorschlag, Preisrahmen für ein Menü: € 17 exkl. Getränke</w:t>
            </w:r>
          </w:p>
        </w:tc>
      </w:tr>
    </w:tbl>
    <w:p w:rsidR="00FA15F1" w:rsidRPr="00FA15F1" w:rsidRDefault="00FA15F1" w:rsidP="00FA15F1">
      <w:pPr>
        <w:pStyle w:val="04Grundschrift"/>
        <w:rPr>
          <w:rStyle w:val="08Kursiv"/>
          <w:i w:val="0"/>
        </w:rPr>
      </w:pPr>
    </w:p>
    <w:sectPr w:rsidR="00FA15F1" w:rsidRPr="00FA15F1" w:rsidSect="0096782C">
      <w:headerReference w:type="default" r:id="rId8"/>
      <w:footerReference w:type="default" r:id="rId9"/>
      <w:pgSz w:w="11906" w:h="16838"/>
      <w:pgMar w:top="1417" w:right="1417" w:bottom="1134" w:left="1417" w:header="708" w:footer="41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687D" w:rsidRDefault="0012687D" w:rsidP="000B1DC7">
      <w:r>
        <w:separator/>
      </w:r>
    </w:p>
  </w:endnote>
  <w:endnote w:type="continuationSeparator" w:id="0">
    <w:p w:rsidR="0012687D" w:rsidRDefault="0012687D" w:rsidP="000B1D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HelveticaNeueLTStd-Roman">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074C" w:rsidRDefault="00F3074C" w:rsidP="001D7CBF">
    <w:pPr>
      <w:pStyle w:val="06Fuzeile"/>
      <w:pBdr>
        <w:top w:val="single" w:sz="4" w:space="1" w:color="auto"/>
      </w:pBdr>
    </w:pPr>
    <w:r>
      <w:t>© VERITAS-Verlag, Linz</w:t>
    </w:r>
    <w:r>
      <w:tab/>
    </w:r>
    <w:r w:rsidR="001D7CBF">
      <w:t xml:space="preserve">Mag. </w:t>
    </w:r>
    <w:r w:rsidR="00F97CAA">
      <w:t>Susanne Gratzer</w:t>
    </w:r>
    <w:r w:rsidRPr="00334EC5">
      <w:tab/>
    </w:r>
    <w:r w:rsidR="00713E30" w:rsidRPr="00B84989">
      <w:rPr>
        <w:rStyle w:val="07Fett"/>
        <w:b w:val="0"/>
      </w:rPr>
      <w:fldChar w:fldCharType="begin"/>
    </w:r>
    <w:r w:rsidRPr="00B84989">
      <w:rPr>
        <w:rStyle w:val="07Fett"/>
        <w:b w:val="0"/>
      </w:rPr>
      <w:instrText xml:space="preserve"> PAGE   \* MERGEFORMAT </w:instrText>
    </w:r>
    <w:r w:rsidR="00713E30" w:rsidRPr="00B84989">
      <w:rPr>
        <w:rStyle w:val="07Fett"/>
        <w:b w:val="0"/>
      </w:rPr>
      <w:fldChar w:fldCharType="separate"/>
    </w:r>
    <w:r w:rsidR="009A66B9">
      <w:rPr>
        <w:rStyle w:val="07Fett"/>
        <w:b w:val="0"/>
        <w:noProof/>
      </w:rPr>
      <w:t>5</w:t>
    </w:r>
    <w:r w:rsidR="00713E30" w:rsidRPr="00B84989">
      <w:rPr>
        <w:rStyle w:val="07Fett"/>
        <w:b w:val="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687D" w:rsidRDefault="0012687D" w:rsidP="000B1DC7">
      <w:r>
        <w:separator/>
      </w:r>
    </w:p>
  </w:footnote>
  <w:footnote w:type="continuationSeparator" w:id="0">
    <w:p w:rsidR="0012687D" w:rsidRDefault="0012687D" w:rsidP="000B1D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074C" w:rsidRPr="00334EC5" w:rsidRDefault="00F3074C" w:rsidP="00334EC5">
    <w:pPr>
      <w:pStyle w:val="05Kopfzeile"/>
    </w:pPr>
    <w:r>
      <w:rPr>
        <w:noProof/>
        <w:lang w:eastAsia="de-AT" w:bidi="ar-SA"/>
      </w:rPr>
      <w:drawing>
        <wp:anchor distT="0" distB="0" distL="114300" distR="114300" simplePos="0" relativeHeight="251666944" behindDoc="0" locked="0" layoutInCell="1" allowOverlap="1">
          <wp:simplePos x="0" y="0"/>
          <wp:positionH relativeFrom="column">
            <wp:posOffset>4777740</wp:posOffset>
          </wp:positionH>
          <wp:positionV relativeFrom="paragraph">
            <wp:posOffset>-13335</wp:posOffset>
          </wp:positionV>
          <wp:extent cx="982980" cy="269875"/>
          <wp:effectExtent l="19050" t="0" r="7620" b="0"/>
          <wp:wrapNone/>
          <wp:docPr id="1" name="Bild 1" descr="veritas_logo_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eritas_logo_SW"/>
                  <pic:cNvPicPr>
                    <a:picLocks noChangeAspect="1" noChangeArrowheads="1"/>
                  </pic:cNvPicPr>
                </pic:nvPicPr>
                <pic:blipFill>
                  <a:blip r:embed="rId1"/>
                  <a:srcRect/>
                  <a:stretch>
                    <a:fillRect/>
                  </a:stretch>
                </pic:blipFill>
                <pic:spPr bwMode="auto">
                  <a:xfrm>
                    <a:off x="0" y="0"/>
                    <a:ext cx="982980" cy="269875"/>
                  </a:xfrm>
                  <a:prstGeom prst="rect">
                    <a:avLst/>
                  </a:prstGeom>
                  <a:noFill/>
                  <a:ln w="9525">
                    <a:noFill/>
                    <a:miter lim="800000"/>
                    <a:headEnd/>
                    <a:tailEnd/>
                  </a:ln>
                </pic:spPr>
              </pic:pic>
            </a:graphicData>
          </a:graphic>
        </wp:anchor>
      </w:drawing>
    </w:r>
    <w:r w:rsidR="00520BBC">
      <w:rPr>
        <w:noProof/>
        <w:lang w:eastAsia="de-AT" w:bidi="ar-SA"/>
      </w:rPr>
      <w:t>Baustein 24: Brief, E-Mail</w:t>
    </w:r>
  </w:p>
  <w:p w:rsidR="00F3074C" w:rsidRPr="001D7CBF" w:rsidRDefault="001D7CBF" w:rsidP="00B84989">
    <w:pPr>
      <w:pStyle w:val="05Kopfzeile"/>
      <w:pBdr>
        <w:bottom w:val="single" w:sz="4" w:space="1" w:color="auto"/>
      </w:pBdr>
      <w:rPr>
        <w:rStyle w:val="08Kursiv"/>
      </w:rPr>
    </w:pPr>
    <w:r w:rsidRPr="001D7CBF">
      <w:rPr>
        <w:rStyle w:val="08Kursiv"/>
      </w:rPr>
      <w:t xml:space="preserve">SMS – Spaß mit Sprache 2 </w:t>
    </w:r>
    <w:r w:rsidR="00520BBC">
      <w:rPr>
        <w:rStyle w:val="08Kursiv"/>
      </w:rPr>
      <w:t>BMS NEU. Basisteil</w:t>
    </w:r>
    <w:r w:rsidR="00F3074C" w:rsidRPr="001D7CBF">
      <w:rPr>
        <w:rStyle w:val="08Kursiv"/>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F5A9B"/>
    <w:multiLevelType w:val="hybridMultilevel"/>
    <w:tmpl w:val="63144D4A"/>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 w15:restartNumberingAfterBreak="0">
    <w:nsid w:val="158D089E"/>
    <w:multiLevelType w:val="hybridMultilevel"/>
    <w:tmpl w:val="F20C5C9E"/>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 w15:restartNumberingAfterBreak="0">
    <w:nsid w:val="1D922FD0"/>
    <w:multiLevelType w:val="hybridMultilevel"/>
    <w:tmpl w:val="A61A9BDE"/>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3" w15:restartNumberingAfterBreak="0">
    <w:nsid w:val="3D4711B4"/>
    <w:multiLevelType w:val="hybridMultilevel"/>
    <w:tmpl w:val="90385788"/>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4" w15:restartNumberingAfterBreak="0">
    <w:nsid w:val="55920BBA"/>
    <w:multiLevelType w:val="hybridMultilevel"/>
    <w:tmpl w:val="0784D5AA"/>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5" w15:restartNumberingAfterBreak="0">
    <w:nsid w:val="58736F6C"/>
    <w:multiLevelType w:val="hybridMultilevel"/>
    <w:tmpl w:val="832CC6DE"/>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6" w15:restartNumberingAfterBreak="0">
    <w:nsid w:val="58F750A1"/>
    <w:multiLevelType w:val="hybridMultilevel"/>
    <w:tmpl w:val="F976C1CE"/>
    <w:lvl w:ilvl="0" w:tplc="6FD6DAA4">
      <w:start w:val="1"/>
      <w:numFmt w:val="bullet"/>
      <w:pStyle w:val="6Grundschrift1Aufzhlung"/>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7" w15:restartNumberingAfterBreak="0">
    <w:nsid w:val="5B0B05E8"/>
    <w:multiLevelType w:val="hybridMultilevel"/>
    <w:tmpl w:val="94BC8000"/>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8" w15:restartNumberingAfterBreak="0">
    <w:nsid w:val="75E81532"/>
    <w:multiLevelType w:val="hybridMultilevel"/>
    <w:tmpl w:val="C6BA762A"/>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num w:numId="1">
    <w:abstractNumId w:val="5"/>
  </w:num>
  <w:num w:numId="2">
    <w:abstractNumId w:val="7"/>
  </w:num>
  <w:num w:numId="3">
    <w:abstractNumId w:val="0"/>
  </w:num>
  <w:num w:numId="4">
    <w:abstractNumId w:val="2"/>
  </w:num>
  <w:num w:numId="5">
    <w:abstractNumId w:val="6"/>
  </w:num>
  <w:num w:numId="6">
    <w:abstractNumId w:val="3"/>
  </w:num>
  <w:num w:numId="7">
    <w:abstractNumId w:val="8"/>
  </w:num>
  <w:num w:numId="8">
    <w:abstractNumId w:val="4"/>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ttachedTemplate r:id="rId1"/>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2"/>
  </w:compat>
  <w:rsids>
    <w:rsidRoot w:val="001D7CBF"/>
    <w:rsid w:val="0001663C"/>
    <w:rsid w:val="00082F9C"/>
    <w:rsid w:val="000A2AF5"/>
    <w:rsid w:val="000B0A8F"/>
    <w:rsid w:val="000B1DC7"/>
    <w:rsid w:val="000C059F"/>
    <w:rsid w:val="000C42FD"/>
    <w:rsid w:val="000F5B81"/>
    <w:rsid w:val="001223B3"/>
    <w:rsid w:val="0012687D"/>
    <w:rsid w:val="00130453"/>
    <w:rsid w:val="001348B5"/>
    <w:rsid w:val="00134CB8"/>
    <w:rsid w:val="00160407"/>
    <w:rsid w:val="001D7CBF"/>
    <w:rsid w:val="001F475B"/>
    <w:rsid w:val="002220CB"/>
    <w:rsid w:val="00236A11"/>
    <w:rsid w:val="002571E8"/>
    <w:rsid w:val="00277881"/>
    <w:rsid w:val="002B6BCD"/>
    <w:rsid w:val="002C7873"/>
    <w:rsid w:val="002D0DD2"/>
    <w:rsid w:val="003077B9"/>
    <w:rsid w:val="00334EC5"/>
    <w:rsid w:val="003457FA"/>
    <w:rsid w:val="00355277"/>
    <w:rsid w:val="003675AD"/>
    <w:rsid w:val="003B0AA3"/>
    <w:rsid w:val="003E65D2"/>
    <w:rsid w:val="003F65BE"/>
    <w:rsid w:val="003F6CB1"/>
    <w:rsid w:val="00437912"/>
    <w:rsid w:val="00483AA2"/>
    <w:rsid w:val="004844ED"/>
    <w:rsid w:val="00487403"/>
    <w:rsid w:val="004A1F31"/>
    <w:rsid w:val="004B7489"/>
    <w:rsid w:val="004C441E"/>
    <w:rsid w:val="00520BBC"/>
    <w:rsid w:val="005648BC"/>
    <w:rsid w:val="00576F80"/>
    <w:rsid w:val="005A2201"/>
    <w:rsid w:val="005E264B"/>
    <w:rsid w:val="005F21DF"/>
    <w:rsid w:val="00603369"/>
    <w:rsid w:val="0060621C"/>
    <w:rsid w:val="0061583D"/>
    <w:rsid w:val="00623835"/>
    <w:rsid w:val="006546C1"/>
    <w:rsid w:val="006A32C8"/>
    <w:rsid w:val="006D7631"/>
    <w:rsid w:val="006F043C"/>
    <w:rsid w:val="006F2A07"/>
    <w:rsid w:val="00710A74"/>
    <w:rsid w:val="00713E30"/>
    <w:rsid w:val="00760FE5"/>
    <w:rsid w:val="00766D8C"/>
    <w:rsid w:val="007926AD"/>
    <w:rsid w:val="007A56C3"/>
    <w:rsid w:val="007B1294"/>
    <w:rsid w:val="007D478E"/>
    <w:rsid w:val="007E2D87"/>
    <w:rsid w:val="00802A3A"/>
    <w:rsid w:val="00843F47"/>
    <w:rsid w:val="00855D5A"/>
    <w:rsid w:val="008A4938"/>
    <w:rsid w:val="008C17DB"/>
    <w:rsid w:val="00915E49"/>
    <w:rsid w:val="00943D9F"/>
    <w:rsid w:val="00944823"/>
    <w:rsid w:val="0096782C"/>
    <w:rsid w:val="009915F2"/>
    <w:rsid w:val="009A66B9"/>
    <w:rsid w:val="009B3960"/>
    <w:rsid w:val="009D23C1"/>
    <w:rsid w:val="009E052C"/>
    <w:rsid w:val="009F183C"/>
    <w:rsid w:val="00A0280C"/>
    <w:rsid w:val="00A12671"/>
    <w:rsid w:val="00A2154B"/>
    <w:rsid w:val="00A32686"/>
    <w:rsid w:val="00A40D57"/>
    <w:rsid w:val="00A74D2A"/>
    <w:rsid w:val="00A835B1"/>
    <w:rsid w:val="00AE1D26"/>
    <w:rsid w:val="00B00A70"/>
    <w:rsid w:val="00B47F8A"/>
    <w:rsid w:val="00B50D4B"/>
    <w:rsid w:val="00B631E0"/>
    <w:rsid w:val="00B757E4"/>
    <w:rsid w:val="00B7792C"/>
    <w:rsid w:val="00B84989"/>
    <w:rsid w:val="00BB710D"/>
    <w:rsid w:val="00BF6FE8"/>
    <w:rsid w:val="00C21002"/>
    <w:rsid w:val="00C92A44"/>
    <w:rsid w:val="00CA589D"/>
    <w:rsid w:val="00CD795D"/>
    <w:rsid w:val="00CF7725"/>
    <w:rsid w:val="00D03363"/>
    <w:rsid w:val="00D21ADF"/>
    <w:rsid w:val="00D2253B"/>
    <w:rsid w:val="00D23A2B"/>
    <w:rsid w:val="00D24006"/>
    <w:rsid w:val="00D42CB0"/>
    <w:rsid w:val="00D50879"/>
    <w:rsid w:val="00D54D6F"/>
    <w:rsid w:val="00D950BD"/>
    <w:rsid w:val="00DA534E"/>
    <w:rsid w:val="00DB5B47"/>
    <w:rsid w:val="00DB5F45"/>
    <w:rsid w:val="00E2526B"/>
    <w:rsid w:val="00E40C3D"/>
    <w:rsid w:val="00E42D95"/>
    <w:rsid w:val="00E76053"/>
    <w:rsid w:val="00E83BBE"/>
    <w:rsid w:val="00E92722"/>
    <w:rsid w:val="00EF4C21"/>
    <w:rsid w:val="00F26C89"/>
    <w:rsid w:val="00F3074C"/>
    <w:rsid w:val="00F44878"/>
    <w:rsid w:val="00F47B24"/>
    <w:rsid w:val="00F53810"/>
    <w:rsid w:val="00F61B55"/>
    <w:rsid w:val="00F93280"/>
    <w:rsid w:val="00F97CAA"/>
    <w:rsid w:val="00FA15F1"/>
    <w:rsid w:val="00FB7AB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0C9CE17E"/>
  <w15:docId w15:val="{ADF9D7BE-23BA-4D76-A460-0AB3CB410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Times New Roman"/>
        <w:lang w:val="de-AT" w:eastAsia="de-AT" w:bidi="ar-SA"/>
      </w:rPr>
    </w:rPrDefault>
    <w:pPrDefault/>
  </w:docDefaults>
  <w:latentStyles w:defLockedState="0" w:defUIPriority="99" w:defSemiHidden="0" w:defUnhideWhenUsed="0" w:defQFormat="0" w:count="372">
    <w:lsdException w:name="Normal"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locked="1" w:uiPriority="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uiPriority="34"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semiHidden="1" w:uiPriority="37" w:unhideWhenUsed="1"/>
    <w:lsdException w:name="TOC Heading" w:locked="1"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Standard">
    <w:name w:val="Normal"/>
    <w:qFormat/>
    <w:rsid w:val="000A2AF5"/>
    <w:rPr>
      <w:rFonts w:ascii="Times New Roman" w:hAnsi="Times New Roman"/>
      <w:sz w:val="24"/>
      <w:szCs w:val="24"/>
      <w:lang w:val="de-DE" w:eastAsia="de-DE"/>
    </w:rPr>
  </w:style>
  <w:style w:type="paragraph" w:styleId="berschrift1">
    <w:name w:val="heading 1"/>
    <w:next w:val="04Grundschrift"/>
    <w:link w:val="berschrift1Zchn"/>
    <w:uiPriority w:val="9"/>
    <w:semiHidden/>
    <w:qFormat/>
    <w:locked/>
    <w:rsid w:val="008A4938"/>
    <w:pPr>
      <w:spacing w:before="360" w:after="360" w:line="276" w:lineRule="auto"/>
      <w:contextualSpacing/>
      <w:outlineLvl w:val="0"/>
    </w:pPr>
    <w:rPr>
      <w:rFonts w:cs="Arial"/>
      <w:b/>
      <w:caps/>
      <w:spacing w:val="5"/>
      <w:sz w:val="36"/>
      <w:szCs w:val="36"/>
      <w:lang w:val="en-US" w:eastAsia="en-US" w:bidi="en-US"/>
    </w:rPr>
  </w:style>
  <w:style w:type="paragraph" w:styleId="berschrift2">
    <w:name w:val="heading 2"/>
    <w:basedOn w:val="Standard"/>
    <w:next w:val="Standard"/>
    <w:link w:val="berschrift2Zchn"/>
    <w:uiPriority w:val="9"/>
    <w:semiHidden/>
    <w:qFormat/>
    <w:locked/>
    <w:rsid w:val="008A4938"/>
    <w:pPr>
      <w:spacing w:before="200"/>
      <w:outlineLvl w:val="1"/>
    </w:pPr>
    <w:rPr>
      <w:b/>
      <w:sz w:val="28"/>
      <w:szCs w:val="28"/>
    </w:rPr>
  </w:style>
  <w:style w:type="paragraph" w:styleId="berschrift3">
    <w:name w:val="heading 3"/>
    <w:basedOn w:val="Standard"/>
    <w:next w:val="Standard"/>
    <w:link w:val="berschrift3Zchn"/>
    <w:uiPriority w:val="9"/>
    <w:semiHidden/>
    <w:qFormat/>
    <w:locked/>
    <w:rsid w:val="000B1DC7"/>
    <w:pPr>
      <w:spacing w:before="200" w:line="271" w:lineRule="auto"/>
      <w:outlineLvl w:val="2"/>
    </w:pPr>
    <w:rPr>
      <w:i/>
      <w:iCs/>
      <w:smallCaps/>
      <w:spacing w:val="5"/>
      <w:sz w:val="26"/>
      <w:szCs w:val="26"/>
    </w:rPr>
  </w:style>
  <w:style w:type="paragraph" w:styleId="berschrift4">
    <w:name w:val="heading 4"/>
    <w:basedOn w:val="Standard"/>
    <w:next w:val="Standard"/>
    <w:link w:val="berschrift4Zchn"/>
    <w:uiPriority w:val="9"/>
    <w:semiHidden/>
    <w:unhideWhenUsed/>
    <w:qFormat/>
    <w:rsid w:val="000B1DC7"/>
    <w:pPr>
      <w:spacing w:line="271" w:lineRule="auto"/>
      <w:outlineLvl w:val="3"/>
    </w:pPr>
    <w:rPr>
      <w:b/>
      <w:bCs/>
      <w:spacing w:val="5"/>
    </w:rPr>
  </w:style>
  <w:style w:type="paragraph" w:styleId="berschrift5">
    <w:name w:val="heading 5"/>
    <w:basedOn w:val="Standard"/>
    <w:next w:val="Standard"/>
    <w:link w:val="berschrift5Zchn"/>
    <w:uiPriority w:val="9"/>
    <w:semiHidden/>
    <w:unhideWhenUsed/>
    <w:qFormat/>
    <w:rsid w:val="000B1DC7"/>
    <w:pPr>
      <w:spacing w:line="271" w:lineRule="auto"/>
      <w:outlineLvl w:val="4"/>
    </w:pPr>
    <w:rPr>
      <w:i/>
      <w:iCs/>
    </w:rPr>
  </w:style>
  <w:style w:type="paragraph" w:styleId="berschrift6">
    <w:name w:val="heading 6"/>
    <w:basedOn w:val="Standard"/>
    <w:next w:val="Standard"/>
    <w:link w:val="berschrift6Zchn"/>
    <w:uiPriority w:val="9"/>
    <w:semiHidden/>
    <w:unhideWhenUsed/>
    <w:qFormat/>
    <w:rsid w:val="000B1DC7"/>
    <w:pPr>
      <w:shd w:val="clear" w:color="auto" w:fill="FFFFFF"/>
      <w:spacing w:line="271" w:lineRule="auto"/>
      <w:outlineLvl w:val="5"/>
    </w:pPr>
    <w:rPr>
      <w:b/>
      <w:bCs/>
      <w:color w:val="595959"/>
      <w:spacing w:val="5"/>
    </w:rPr>
  </w:style>
  <w:style w:type="paragraph" w:styleId="berschrift7">
    <w:name w:val="heading 7"/>
    <w:basedOn w:val="Standard"/>
    <w:next w:val="Standard"/>
    <w:link w:val="berschrift7Zchn"/>
    <w:uiPriority w:val="9"/>
    <w:semiHidden/>
    <w:unhideWhenUsed/>
    <w:qFormat/>
    <w:rsid w:val="000B1DC7"/>
    <w:pPr>
      <w:outlineLvl w:val="6"/>
    </w:pPr>
    <w:rPr>
      <w:b/>
      <w:bCs/>
      <w:i/>
      <w:iCs/>
      <w:color w:val="5A5A5A"/>
      <w:sz w:val="20"/>
      <w:szCs w:val="20"/>
    </w:rPr>
  </w:style>
  <w:style w:type="paragraph" w:styleId="berschrift8">
    <w:name w:val="heading 8"/>
    <w:basedOn w:val="Standard"/>
    <w:next w:val="Standard"/>
    <w:link w:val="berschrift8Zchn"/>
    <w:uiPriority w:val="9"/>
    <w:semiHidden/>
    <w:unhideWhenUsed/>
    <w:qFormat/>
    <w:rsid w:val="000B1DC7"/>
    <w:pPr>
      <w:outlineLvl w:val="7"/>
    </w:pPr>
    <w:rPr>
      <w:b/>
      <w:bCs/>
      <w:color w:val="7F7F7F"/>
      <w:sz w:val="20"/>
      <w:szCs w:val="20"/>
    </w:rPr>
  </w:style>
  <w:style w:type="paragraph" w:styleId="berschrift9">
    <w:name w:val="heading 9"/>
    <w:basedOn w:val="Standard"/>
    <w:next w:val="Standard"/>
    <w:link w:val="berschrift9Zchn"/>
    <w:uiPriority w:val="9"/>
    <w:semiHidden/>
    <w:unhideWhenUsed/>
    <w:qFormat/>
    <w:rsid w:val="000B1DC7"/>
    <w:pPr>
      <w:spacing w:line="271" w:lineRule="auto"/>
      <w:outlineLvl w:val="8"/>
    </w:pPr>
    <w:rPr>
      <w:b/>
      <w:bCs/>
      <w:i/>
      <w:iCs/>
      <w:color w:val="7F7F7F"/>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semiHidden/>
    <w:rsid w:val="00EF4C21"/>
    <w:rPr>
      <w:rFonts w:cs="Arial"/>
      <w:b/>
      <w:caps/>
      <w:spacing w:val="5"/>
      <w:sz w:val="36"/>
      <w:szCs w:val="36"/>
      <w:lang w:val="en-US" w:eastAsia="en-US" w:bidi="en-US"/>
    </w:rPr>
  </w:style>
  <w:style w:type="character" w:customStyle="1" w:styleId="berschrift2Zchn">
    <w:name w:val="Überschrift 2 Zchn"/>
    <w:basedOn w:val="Absatz-Standardschriftart"/>
    <w:link w:val="berschrift2"/>
    <w:uiPriority w:val="9"/>
    <w:semiHidden/>
    <w:rsid w:val="00EF4C21"/>
    <w:rPr>
      <w:rFonts w:ascii="Arial" w:hAnsi="Arial" w:cs="Arial"/>
      <w:b/>
      <w:sz w:val="28"/>
      <w:szCs w:val="28"/>
      <w:lang w:val="en-US" w:eastAsia="en-US" w:bidi="en-US"/>
    </w:rPr>
  </w:style>
  <w:style w:type="character" w:customStyle="1" w:styleId="berschrift3Zchn">
    <w:name w:val="Überschrift 3 Zchn"/>
    <w:basedOn w:val="Absatz-Standardschriftart"/>
    <w:link w:val="berschrift3"/>
    <w:uiPriority w:val="9"/>
    <w:semiHidden/>
    <w:rsid w:val="00EF4C21"/>
    <w:rPr>
      <w:rFonts w:ascii="Arial" w:hAnsi="Arial" w:cs="Arial"/>
      <w:i/>
      <w:iCs/>
      <w:smallCaps/>
      <w:spacing w:val="5"/>
      <w:sz w:val="26"/>
      <w:szCs w:val="26"/>
      <w:lang w:val="en-US" w:eastAsia="en-US" w:bidi="en-US"/>
    </w:rPr>
  </w:style>
  <w:style w:type="character" w:customStyle="1" w:styleId="berschrift4Zchn">
    <w:name w:val="Überschrift 4 Zchn"/>
    <w:basedOn w:val="Absatz-Standardschriftart"/>
    <w:link w:val="berschrift4"/>
    <w:uiPriority w:val="9"/>
    <w:semiHidden/>
    <w:rsid w:val="000B1DC7"/>
    <w:rPr>
      <w:b/>
      <w:bCs/>
      <w:spacing w:val="5"/>
      <w:sz w:val="24"/>
      <w:szCs w:val="24"/>
    </w:rPr>
  </w:style>
  <w:style w:type="character" w:customStyle="1" w:styleId="berschrift5Zchn">
    <w:name w:val="Überschrift 5 Zchn"/>
    <w:basedOn w:val="Absatz-Standardschriftart"/>
    <w:link w:val="berschrift5"/>
    <w:uiPriority w:val="9"/>
    <w:semiHidden/>
    <w:rsid w:val="000B1DC7"/>
    <w:rPr>
      <w:i/>
      <w:iCs/>
      <w:sz w:val="24"/>
      <w:szCs w:val="24"/>
    </w:rPr>
  </w:style>
  <w:style w:type="character" w:customStyle="1" w:styleId="berschrift6Zchn">
    <w:name w:val="Überschrift 6 Zchn"/>
    <w:basedOn w:val="Absatz-Standardschriftart"/>
    <w:link w:val="berschrift6"/>
    <w:uiPriority w:val="9"/>
    <w:semiHidden/>
    <w:rsid w:val="000B1DC7"/>
    <w:rPr>
      <w:b/>
      <w:bCs/>
      <w:color w:val="595959"/>
      <w:spacing w:val="5"/>
      <w:shd w:val="clear" w:color="auto" w:fill="FFFFFF"/>
    </w:rPr>
  </w:style>
  <w:style w:type="character" w:customStyle="1" w:styleId="berschrift7Zchn">
    <w:name w:val="Überschrift 7 Zchn"/>
    <w:basedOn w:val="Absatz-Standardschriftart"/>
    <w:link w:val="berschrift7"/>
    <w:uiPriority w:val="9"/>
    <w:semiHidden/>
    <w:rsid w:val="000B1DC7"/>
    <w:rPr>
      <w:b/>
      <w:bCs/>
      <w:i/>
      <w:iCs/>
      <w:color w:val="5A5A5A"/>
      <w:sz w:val="20"/>
      <w:szCs w:val="20"/>
    </w:rPr>
  </w:style>
  <w:style w:type="character" w:customStyle="1" w:styleId="berschrift8Zchn">
    <w:name w:val="Überschrift 8 Zchn"/>
    <w:basedOn w:val="Absatz-Standardschriftart"/>
    <w:link w:val="berschrift8"/>
    <w:uiPriority w:val="9"/>
    <w:semiHidden/>
    <w:rsid w:val="000B1DC7"/>
    <w:rPr>
      <w:b/>
      <w:bCs/>
      <w:color w:val="7F7F7F"/>
      <w:sz w:val="20"/>
      <w:szCs w:val="20"/>
    </w:rPr>
  </w:style>
  <w:style w:type="character" w:customStyle="1" w:styleId="berschrift9Zchn">
    <w:name w:val="Überschrift 9 Zchn"/>
    <w:basedOn w:val="Absatz-Standardschriftart"/>
    <w:link w:val="berschrift9"/>
    <w:uiPriority w:val="9"/>
    <w:semiHidden/>
    <w:rsid w:val="000B1DC7"/>
    <w:rPr>
      <w:b/>
      <w:bCs/>
      <w:i/>
      <w:iCs/>
      <w:color w:val="7F7F7F"/>
      <w:sz w:val="18"/>
      <w:szCs w:val="18"/>
    </w:rPr>
  </w:style>
  <w:style w:type="paragraph" w:styleId="Beschriftung">
    <w:name w:val="caption"/>
    <w:basedOn w:val="Standard"/>
    <w:next w:val="Standard"/>
    <w:uiPriority w:val="35"/>
    <w:semiHidden/>
    <w:unhideWhenUsed/>
    <w:rsid w:val="000B1DC7"/>
    <w:rPr>
      <w:b/>
      <w:bCs/>
      <w:sz w:val="18"/>
      <w:szCs w:val="18"/>
    </w:rPr>
  </w:style>
  <w:style w:type="paragraph" w:styleId="Titel">
    <w:name w:val="Title"/>
    <w:basedOn w:val="Standard"/>
    <w:next w:val="Standard"/>
    <w:link w:val="TitelZchn"/>
    <w:uiPriority w:val="10"/>
    <w:semiHidden/>
    <w:qFormat/>
    <w:locked/>
    <w:rsid w:val="000B1DC7"/>
    <w:pPr>
      <w:spacing w:after="300"/>
      <w:contextualSpacing/>
    </w:pPr>
    <w:rPr>
      <w:smallCaps/>
      <w:sz w:val="52"/>
      <w:szCs w:val="52"/>
    </w:rPr>
  </w:style>
  <w:style w:type="character" w:customStyle="1" w:styleId="TitelZchn">
    <w:name w:val="Titel Zchn"/>
    <w:basedOn w:val="Absatz-Standardschriftart"/>
    <w:link w:val="Titel"/>
    <w:uiPriority w:val="10"/>
    <w:semiHidden/>
    <w:rsid w:val="00EF4C21"/>
    <w:rPr>
      <w:rFonts w:ascii="Arial" w:hAnsi="Arial" w:cs="Arial"/>
      <w:smallCaps/>
      <w:sz w:val="52"/>
      <w:szCs w:val="52"/>
      <w:lang w:val="en-US" w:eastAsia="en-US" w:bidi="en-US"/>
    </w:rPr>
  </w:style>
  <w:style w:type="paragraph" w:styleId="Untertitel">
    <w:name w:val="Subtitle"/>
    <w:basedOn w:val="Standard"/>
    <w:next w:val="Standard"/>
    <w:link w:val="UntertitelZchn"/>
    <w:uiPriority w:val="11"/>
    <w:semiHidden/>
    <w:qFormat/>
    <w:locked/>
    <w:rsid w:val="000B1DC7"/>
    <w:rPr>
      <w:i/>
      <w:iCs/>
      <w:smallCaps/>
      <w:spacing w:val="10"/>
      <w:sz w:val="28"/>
      <w:szCs w:val="28"/>
    </w:rPr>
  </w:style>
  <w:style w:type="character" w:customStyle="1" w:styleId="UntertitelZchn">
    <w:name w:val="Untertitel Zchn"/>
    <w:basedOn w:val="Absatz-Standardschriftart"/>
    <w:link w:val="Untertitel"/>
    <w:uiPriority w:val="11"/>
    <w:semiHidden/>
    <w:rsid w:val="00EF4C21"/>
    <w:rPr>
      <w:rFonts w:ascii="Arial" w:hAnsi="Arial" w:cs="Arial"/>
      <w:i/>
      <w:iCs/>
      <w:smallCaps/>
      <w:spacing w:val="10"/>
      <w:sz w:val="28"/>
      <w:szCs w:val="28"/>
      <w:lang w:val="en-US" w:eastAsia="en-US" w:bidi="en-US"/>
    </w:rPr>
  </w:style>
  <w:style w:type="character" w:styleId="Fett">
    <w:name w:val="Strong"/>
    <w:uiPriority w:val="22"/>
    <w:semiHidden/>
    <w:qFormat/>
    <w:locked/>
    <w:rsid w:val="000B1DC7"/>
    <w:rPr>
      <w:b/>
      <w:bCs/>
    </w:rPr>
  </w:style>
  <w:style w:type="character" w:styleId="Hervorhebung">
    <w:name w:val="Emphasis"/>
    <w:uiPriority w:val="20"/>
    <w:semiHidden/>
    <w:qFormat/>
    <w:locked/>
    <w:rsid w:val="000B1DC7"/>
    <w:rPr>
      <w:b/>
      <w:bCs/>
      <w:i/>
      <w:iCs/>
      <w:spacing w:val="10"/>
    </w:rPr>
  </w:style>
  <w:style w:type="paragraph" w:styleId="KeinLeerraum">
    <w:name w:val="No Spacing"/>
    <w:basedOn w:val="Standard"/>
    <w:link w:val="KeinLeerraumZchn"/>
    <w:uiPriority w:val="1"/>
    <w:semiHidden/>
    <w:locked/>
    <w:rsid w:val="000B1DC7"/>
  </w:style>
  <w:style w:type="character" w:customStyle="1" w:styleId="KeinLeerraumZchn">
    <w:name w:val="Kein Leerraum Zchn"/>
    <w:basedOn w:val="Absatz-Standardschriftart"/>
    <w:link w:val="KeinLeerraum"/>
    <w:uiPriority w:val="1"/>
    <w:semiHidden/>
    <w:rsid w:val="00EF4C21"/>
    <w:rPr>
      <w:rFonts w:ascii="Arial" w:hAnsi="Arial" w:cs="Arial"/>
      <w:sz w:val="22"/>
      <w:szCs w:val="22"/>
      <w:lang w:val="en-US" w:eastAsia="en-US" w:bidi="en-US"/>
    </w:rPr>
  </w:style>
  <w:style w:type="paragraph" w:styleId="Listenabsatz">
    <w:name w:val="List Paragraph"/>
    <w:basedOn w:val="Standard"/>
    <w:uiPriority w:val="34"/>
    <w:semiHidden/>
    <w:qFormat/>
    <w:locked/>
    <w:rsid w:val="000B1DC7"/>
    <w:pPr>
      <w:ind w:left="720"/>
      <w:contextualSpacing/>
    </w:pPr>
  </w:style>
  <w:style w:type="paragraph" w:styleId="Zitat">
    <w:name w:val="Quote"/>
    <w:basedOn w:val="Standard"/>
    <w:next w:val="Standard"/>
    <w:link w:val="ZitatZchn"/>
    <w:uiPriority w:val="29"/>
    <w:semiHidden/>
    <w:qFormat/>
    <w:locked/>
    <w:rsid w:val="000B1DC7"/>
    <w:rPr>
      <w:i/>
      <w:iCs/>
    </w:rPr>
  </w:style>
  <w:style w:type="character" w:customStyle="1" w:styleId="ZitatZchn">
    <w:name w:val="Zitat Zchn"/>
    <w:basedOn w:val="Absatz-Standardschriftart"/>
    <w:link w:val="Zitat"/>
    <w:uiPriority w:val="29"/>
    <w:semiHidden/>
    <w:rsid w:val="00EF4C21"/>
    <w:rPr>
      <w:rFonts w:ascii="Arial" w:hAnsi="Arial" w:cs="Arial"/>
      <w:i/>
      <w:iCs/>
      <w:sz w:val="22"/>
      <w:szCs w:val="22"/>
      <w:lang w:val="en-US" w:eastAsia="en-US" w:bidi="en-US"/>
    </w:rPr>
  </w:style>
  <w:style w:type="paragraph" w:styleId="IntensivesZitat">
    <w:name w:val="Intense Quote"/>
    <w:basedOn w:val="Standard"/>
    <w:next w:val="Standard"/>
    <w:link w:val="IntensivesZitatZchn"/>
    <w:uiPriority w:val="30"/>
    <w:semiHidden/>
    <w:qFormat/>
    <w:locked/>
    <w:rsid w:val="000B1DC7"/>
    <w:pPr>
      <w:pBdr>
        <w:top w:val="single" w:sz="4" w:space="10" w:color="auto"/>
        <w:bottom w:val="single" w:sz="4" w:space="10" w:color="auto"/>
      </w:pBdr>
      <w:spacing w:before="240" w:after="240" w:line="300" w:lineRule="auto"/>
      <w:ind w:left="1152" w:right="1152"/>
      <w:jc w:val="both"/>
    </w:pPr>
    <w:rPr>
      <w:i/>
      <w:iCs/>
    </w:rPr>
  </w:style>
  <w:style w:type="character" w:customStyle="1" w:styleId="IntensivesZitatZchn">
    <w:name w:val="Intensives Zitat Zchn"/>
    <w:basedOn w:val="Absatz-Standardschriftart"/>
    <w:link w:val="IntensivesZitat"/>
    <w:uiPriority w:val="30"/>
    <w:semiHidden/>
    <w:rsid w:val="00EF4C21"/>
    <w:rPr>
      <w:rFonts w:ascii="Arial" w:hAnsi="Arial" w:cs="Arial"/>
      <w:i/>
      <w:iCs/>
      <w:sz w:val="22"/>
      <w:szCs w:val="22"/>
      <w:lang w:val="en-US" w:eastAsia="en-US" w:bidi="en-US"/>
    </w:rPr>
  </w:style>
  <w:style w:type="character" w:styleId="SchwacheHervorhebung">
    <w:name w:val="Subtle Emphasis"/>
    <w:uiPriority w:val="19"/>
    <w:semiHidden/>
    <w:qFormat/>
    <w:locked/>
    <w:rsid w:val="00134CB8"/>
    <w:rPr>
      <w:iCs/>
      <w:sz w:val="18"/>
      <w:szCs w:val="18"/>
    </w:rPr>
  </w:style>
  <w:style w:type="character" w:styleId="IntensiveHervorhebung">
    <w:name w:val="Intense Emphasis"/>
    <w:uiPriority w:val="21"/>
    <w:semiHidden/>
    <w:qFormat/>
    <w:locked/>
    <w:rsid w:val="000B1DC7"/>
    <w:rPr>
      <w:b/>
      <w:bCs/>
      <w:i/>
      <w:iCs/>
    </w:rPr>
  </w:style>
  <w:style w:type="character" w:styleId="SchwacherVerweis">
    <w:name w:val="Subtle Reference"/>
    <w:basedOn w:val="Absatz-Standardschriftart"/>
    <w:uiPriority w:val="31"/>
    <w:semiHidden/>
    <w:qFormat/>
    <w:locked/>
    <w:rsid w:val="000B1DC7"/>
    <w:rPr>
      <w:smallCaps/>
    </w:rPr>
  </w:style>
  <w:style w:type="character" w:styleId="IntensiverVerweis">
    <w:name w:val="Intense Reference"/>
    <w:uiPriority w:val="32"/>
    <w:semiHidden/>
    <w:qFormat/>
    <w:locked/>
    <w:rsid w:val="000B1DC7"/>
    <w:rPr>
      <w:b/>
      <w:bCs/>
      <w:smallCaps/>
    </w:rPr>
  </w:style>
  <w:style w:type="character" w:styleId="Buchtitel">
    <w:name w:val="Book Title"/>
    <w:basedOn w:val="Absatz-Standardschriftart"/>
    <w:uiPriority w:val="33"/>
    <w:semiHidden/>
    <w:qFormat/>
    <w:locked/>
    <w:rsid w:val="000B1DC7"/>
    <w:rPr>
      <w:i/>
      <w:iCs/>
      <w:smallCaps/>
      <w:spacing w:val="5"/>
    </w:rPr>
  </w:style>
  <w:style w:type="paragraph" w:styleId="Inhaltsverzeichnisberschrift">
    <w:name w:val="TOC Heading"/>
    <w:aliases w:val="Inhaltsverzeichnisueberschrift"/>
    <w:basedOn w:val="berschrift1"/>
    <w:next w:val="Standard"/>
    <w:uiPriority w:val="99"/>
    <w:unhideWhenUsed/>
    <w:qFormat/>
    <w:locked/>
    <w:rsid w:val="00603369"/>
    <w:pPr>
      <w:outlineLvl w:val="9"/>
    </w:pPr>
    <w:rPr>
      <w:caps w:val="0"/>
      <w:sz w:val="32"/>
    </w:rPr>
  </w:style>
  <w:style w:type="paragraph" w:styleId="Kopfzeile">
    <w:name w:val="header"/>
    <w:basedOn w:val="Standard"/>
    <w:link w:val="KopfzeileZchn"/>
    <w:uiPriority w:val="99"/>
    <w:unhideWhenUsed/>
    <w:rsid w:val="000B1DC7"/>
    <w:pPr>
      <w:tabs>
        <w:tab w:val="center" w:pos="4536"/>
        <w:tab w:val="right" w:pos="9072"/>
      </w:tabs>
    </w:pPr>
  </w:style>
  <w:style w:type="character" w:customStyle="1" w:styleId="KopfzeileZchn">
    <w:name w:val="Kopfzeile Zchn"/>
    <w:basedOn w:val="Absatz-Standardschriftart"/>
    <w:link w:val="Kopfzeile"/>
    <w:uiPriority w:val="99"/>
    <w:rsid w:val="000B1DC7"/>
  </w:style>
  <w:style w:type="paragraph" w:styleId="Fuzeile">
    <w:name w:val="footer"/>
    <w:basedOn w:val="Standard"/>
    <w:link w:val="FuzeileZchn"/>
    <w:uiPriority w:val="99"/>
    <w:semiHidden/>
    <w:locked/>
    <w:rsid w:val="000B1DC7"/>
    <w:pPr>
      <w:tabs>
        <w:tab w:val="center" w:pos="4536"/>
        <w:tab w:val="right" w:pos="9072"/>
      </w:tabs>
    </w:pPr>
  </w:style>
  <w:style w:type="character" w:customStyle="1" w:styleId="FuzeileZchn">
    <w:name w:val="Fußzeile Zchn"/>
    <w:basedOn w:val="Absatz-Standardschriftart"/>
    <w:link w:val="Fuzeile"/>
    <w:uiPriority w:val="99"/>
    <w:semiHidden/>
    <w:rsid w:val="00EF4C21"/>
    <w:rPr>
      <w:rFonts w:ascii="Arial" w:hAnsi="Arial" w:cs="Arial"/>
      <w:sz w:val="22"/>
      <w:szCs w:val="22"/>
      <w:lang w:val="en-US" w:eastAsia="en-US" w:bidi="en-US"/>
    </w:rPr>
  </w:style>
  <w:style w:type="character" w:styleId="Hyperlink">
    <w:name w:val="Hyperlink"/>
    <w:basedOn w:val="Absatz-Standardschriftart"/>
    <w:uiPriority w:val="99"/>
    <w:semiHidden/>
    <w:locked/>
    <w:rsid w:val="00134CB8"/>
    <w:rPr>
      <w:color w:val="0000FF"/>
      <w:u w:val="single"/>
    </w:rPr>
  </w:style>
  <w:style w:type="paragraph" w:customStyle="1" w:styleId="04Grundschrift">
    <w:name w:val="04_Grundschrift"/>
    <w:link w:val="04GrundschriftZchn"/>
    <w:uiPriority w:val="4"/>
    <w:qFormat/>
    <w:rsid w:val="00603369"/>
    <w:pPr>
      <w:spacing w:line="276" w:lineRule="auto"/>
    </w:pPr>
    <w:rPr>
      <w:rFonts w:cs="Arial"/>
      <w:sz w:val="22"/>
      <w:szCs w:val="22"/>
      <w:lang w:eastAsia="en-US" w:bidi="en-US"/>
    </w:rPr>
  </w:style>
  <w:style w:type="paragraph" w:customStyle="1" w:styleId="01Ueberschrift">
    <w:name w:val="01_Ueberschrift"/>
    <w:next w:val="04Grundschrift"/>
    <w:link w:val="01UeberschriftZchn"/>
    <w:qFormat/>
    <w:rsid w:val="00F61B55"/>
    <w:pPr>
      <w:spacing w:before="360" w:after="360" w:line="300" w:lineRule="auto"/>
    </w:pPr>
    <w:rPr>
      <w:rFonts w:cs="Arial"/>
      <w:b/>
      <w:color w:val="595959" w:themeColor="text1" w:themeTint="A6"/>
      <w:spacing w:val="5"/>
      <w:sz w:val="40"/>
      <w:szCs w:val="36"/>
      <w:lang w:eastAsia="en-US" w:bidi="en-US"/>
    </w:rPr>
  </w:style>
  <w:style w:type="character" w:customStyle="1" w:styleId="04GrundschriftZchn">
    <w:name w:val="04_Grundschrift Zchn"/>
    <w:basedOn w:val="Absatz-Standardschriftart"/>
    <w:link w:val="04Grundschrift"/>
    <w:uiPriority w:val="4"/>
    <w:rsid w:val="00F3074C"/>
    <w:rPr>
      <w:rFonts w:cs="Arial"/>
      <w:sz w:val="22"/>
      <w:szCs w:val="22"/>
      <w:lang w:eastAsia="en-US" w:bidi="en-US"/>
    </w:rPr>
  </w:style>
  <w:style w:type="paragraph" w:customStyle="1" w:styleId="02Ueberschrift">
    <w:name w:val="02_Ueberschrift"/>
    <w:next w:val="04Grundschrift"/>
    <w:link w:val="02UeberschriftZchn"/>
    <w:uiPriority w:val="1"/>
    <w:qFormat/>
    <w:rsid w:val="00603369"/>
    <w:pPr>
      <w:spacing w:before="200" w:after="200" w:line="276" w:lineRule="auto"/>
    </w:pPr>
    <w:rPr>
      <w:rFonts w:cs="Arial"/>
      <w:b/>
      <w:sz w:val="28"/>
      <w:szCs w:val="28"/>
      <w:lang w:eastAsia="en-US" w:bidi="en-US"/>
    </w:rPr>
  </w:style>
  <w:style w:type="character" w:customStyle="1" w:styleId="01UeberschriftZchn">
    <w:name w:val="01_Ueberschrift Zchn"/>
    <w:basedOn w:val="Absatz-Standardschriftart"/>
    <w:link w:val="01Ueberschrift"/>
    <w:rsid w:val="00F61B55"/>
    <w:rPr>
      <w:rFonts w:cs="Arial"/>
      <w:b/>
      <w:color w:val="595959" w:themeColor="text1" w:themeTint="A6"/>
      <w:spacing w:val="5"/>
      <w:sz w:val="40"/>
      <w:szCs w:val="36"/>
      <w:lang w:eastAsia="en-US" w:bidi="en-US"/>
    </w:rPr>
  </w:style>
  <w:style w:type="character" w:customStyle="1" w:styleId="07Fett">
    <w:name w:val="07_Fett"/>
    <w:basedOn w:val="Fett"/>
    <w:uiPriority w:val="6"/>
    <w:qFormat/>
    <w:rsid w:val="008A4938"/>
    <w:rPr>
      <w:b/>
      <w:bCs/>
    </w:rPr>
  </w:style>
  <w:style w:type="character" w:customStyle="1" w:styleId="02UeberschriftZchn">
    <w:name w:val="02_Ueberschrift Zchn"/>
    <w:basedOn w:val="Absatz-Standardschriftart"/>
    <w:link w:val="02Ueberschrift"/>
    <w:uiPriority w:val="1"/>
    <w:rsid w:val="00F3074C"/>
    <w:rPr>
      <w:rFonts w:cs="Arial"/>
      <w:b/>
      <w:sz w:val="28"/>
      <w:szCs w:val="28"/>
      <w:lang w:eastAsia="en-US" w:bidi="en-US"/>
    </w:rPr>
  </w:style>
  <w:style w:type="character" w:customStyle="1" w:styleId="08Kursiv">
    <w:name w:val="08_Kursiv"/>
    <w:uiPriority w:val="7"/>
    <w:qFormat/>
    <w:rsid w:val="00236A11"/>
    <w:rPr>
      <w:b w:val="0"/>
      <w:i/>
    </w:rPr>
  </w:style>
  <w:style w:type="character" w:customStyle="1" w:styleId="09Unterstrichen">
    <w:name w:val="09_Unterstrichen"/>
    <w:uiPriority w:val="8"/>
    <w:qFormat/>
    <w:rsid w:val="00B00A70"/>
    <w:rPr>
      <w:u w:val="single"/>
    </w:rPr>
  </w:style>
  <w:style w:type="paragraph" w:customStyle="1" w:styleId="05Kopfzeile">
    <w:name w:val="05_Kopfzeile"/>
    <w:link w:val="05KopfzeileZchn"/>
    <w:uiPriority w:val="5"/>
    <w:qFormat/>
    <w:rsid w:val="00603369"/>
    <w:pPr>
      <w:tabs>
        <w:tab w:val="right" w:pos="9072"/>
      </w:tabs>
      <w:spacing w:line="276" w:lineRule="auto"/>
    </w:pPr>
    <w:rPr>
      <w:rFonts w:cs="Arial"/>
      <w:color w:val="595959"/>
      <w:sz w:val="16"/>
      <w:szCs w:val="18"/>
      <w:lang w:eastAsia="en-US" w:bidi="en-US"/>
    </w:rPr>
  </w:style>
  <w:style w:type="paragraph" w:customStyle="1" w:styleId="06Fuzeile">
    <w:name w:val="06_Fußzeile"/>
    <w:link w:val="06FuzeileZchn"/>
    <w:uiPriority w:val="5"/>
    <w:qFormat/>
    <w:rsid w:val="00603369"/>
    <w:pPr>
      <w:tabs>
        <w:tab w:val="center" w:pos="4536"/>
        <w:tab w:val="right" w:pos="9072"/>
      </w:tabs>
      <w:spacing w:line="276" w:lineRule="auto"/>
    </w:pPr>
    <w:rPr>
      <w:rFonts w:cs="Arial"/>
      <w:color w:val="595959"/>
      <w:sz w:val="16"/>
      <w:szCs w:val="22"/>
      <w:lang w:val="de-DE" w:eastAsia="en-US" w:bidi="en-US"/>
    </w:rPr>
  </w:style>
  <w:style w:type="character" w:customStyle="1" w:styleId="05KopfzeileZchn">
    <w:name w:val="05_Kopfzeile Zchn"/>
    <w:basedOn w:val="Absatz-Standardschriftart"/>
    <w:link w:val="05Kopfzeile"/>
    <w:uiPriority w:val="5"/>
    <w:rsid w:val="00F3074C"/>
    <w:rPr>
      <w:rFonts w:cs="Arial"/>
      <w:color w:val="595959"/>
      <w:sz w:val="16"/>
      <w:szCs w:val="18"/>
      <w:lang w:eastAsia="en-US" w:bidi="en-US"/>
    </w:rPr>
  </w:style>
  <w:style w:type="paragraph" w:customStyle="1" w:styleId="03Ueberschrift">
    <w:name w:val="03_Ueberschrift"/>
    <w:next w:val="04Grundschrift"/>
    <w:link w:val="03UeberschriftZchn"/>
    <w:uiPriority w:val="2"/>
    <w:qFormat/>
    <w:rsid w:val="00603369"/>
    <w:pPr>
      <w:spacing w:before="120" w:after="120" w:line="276" w:lineRule="auto"/>
    </w:pPr>
    <w:rPr>
      <w:rFonts w:cs="Arial"/>
      <w:b/>
      <w:sz w:val="24"/>
      <w:szCs w:val="22"/>
      <w:lang w:eastAsia="en-US" w:bidi="en-US"/>
    </w:rPr>
  </w:style>
  <w:style w:type="character" w:customStyle="1" w:styleId="06FuzeileZchn">
    <w:name w:val="06_Fußzeile Zchn"/>
    <w:basedOn w:val="Absatz-Standardschriftart"/>
    <w:link w:val="06Fuzeile"/>
    <w:uiPriority w:val="5"/>
    <w:rsid w:val="00F3074C"/>
    <w:rPr>
      <w:rFonts w:cs="Arial"/>
      <w:color w:val="595959"/>
      <w:sz w:val="16"/>
      <w:szCs w:val="22"/>
      <w:lang w:val="de-DE" w:eastAsia="en-US" w:bidi="en-US"/>
    </w:rPr>
  </w:style>
  <w:style w:type="paragraph" w:customStyle="1" w:styleId="03Arbeitsfragen">
    <w:name w:val="03_Arbeitsfragen"/>
    <w:next w:val="04Grundschrift"/>
    <w:link w:val="03ArbeitsfragenZchn"/>
    <w:uiPriority w:val="3"/>
    <w:qFormat/>
    <w:rsid w:val="00603369"/>
    <w:pPr>
      <w:shd w:val="clear" w:color="auto" w:fill="BFBFBF"/>
      <w:spacing w:before="120" w:after="120"/>
    </w:pPr>
    <w:rPr>
      <w:rFonts w:cs="Arial"/>
      <w:b/>
      <w:sz w:val="24"/>
      <w:szCs w:val="22"/>
      <w:lang w:eastAsia="en-US" w:bidi="en-US"/>
    </w:rPr>
  </w:style>
  <w:style w:type="character" w:customStyle="1" w:styleId="03ArbeitsfragenZchn">
    <w:name w:val="03_Arbeitsfragen Zchn"/>
    <w:basedOn w:val="Absatz-Standardschriftart"/>
    <w:link w:val="03Arbeitsfragen"/>
    <w:uiPriority w:val="3"/>
    <w:rsid w:val="00F3074C"/>
    <w:rPr>
      <w:rFonts w:cs="Arial"/>
      <w:b/>
      <w:sz w:val="24"/>
      <w:szCs w:val="22"/>
      <w:shd w:val="clear" w:color="auto" w:fill="BFBFBF"/>
      <w:lang w:eastAsia="en-US" w:bidi="en-US"/>
    </w:rPr>
  </w:style>
  <w:style w:type="paragraph" w:customStyle="1" w:styleId="10Inhaltsverzeichnis">
    <w:name w:val="10_Inhaltsverzeichnis"/>
    <w:basedOn w:val="04Grundschrift"/>
    <w:link w:val="10InhaltsverzeichnisZchn"/>
    <w:uiPriority w:val="3"/>
    <w:semiHidden/>
    <w:qFormat/>
    <w:rsid w:val="00B00A70"/>
    <w:pPr>
      <w:tabs>
        <w:tab w:val="right" w:leader="dot" w:pos="6804"/>
      </w:tabs>
      <w:spacing w:before="120" w:line="360" w:lineRule="auto"/>
      <w:ind w:left="1134"/>
    </w:pPr>
  </w:style>
  <w:style w:type="character" w:customStyle="1" w:styleId="10InhaltsverzeichnisZchn">
    <w:name w:val="10_Inhaltsverzeichnis Zchn"/>
    <w:basedOn w:val="04GrundschriftZchn"/>
    <w:link w:val="10Inhaltsverzeichnis"/>
    <w:uiPriority w:val="3"/>
    <w:semiHidden/>
    <w:rsid w:val="00F44878"/>
    <w:rPr>
      <w:rFonts w:cs="Arial"/>
      <w:sz w:val="22"/>
      <w:szCs w:val="22"/>
      <w:lang w:val="de-AT" w:eastAsia="en-US" w:bidi="en-US"/>
    </w:rPr>
  </w:style>
  <w:style w:type="paragraph" w:customStyle="1" w:styleId="04Ueberschrift">
    <w:name w:val="04_Ueberschrift"/>
    <w:next w:val="04Grundschrift"/>
    <w:semiHidden/>
    <w:qFormat/>
    <w:rsid w:val="000C059F"/>
    <w:pPr>
      <w:spacing w:before="120" w:after="120"/>
    </w:pPr>
    <w:rPr>
      <w:rFonts w:ascii="Verdana" w:hAnsi="Verdana" w:cs="Arial"/>
      <w:i/>
      <w:szCs w:val="22"/>
      <w:lang w:eastAsia="en-US" w:bidi="en-US"/>
    </w:rPr>
  </w:style>
  <w:style w:type="character" w:customStyle="1" w:styleId="03UeberschriftZchn">
    <w:name w:val="03_Ueberschrift Zchn"/>
    <w:basedOn w:val="Absatz-Standardschriftart"/>
    <w:link w:val="03Ueberschrift"/>
    <w:uiPriority w:val="2"/>
    <w:rsid w:val="00F3074C"/>
    <w:rPr>
      <w:rFonts w:cs="Arial"/>
      <w:b/>
      <w:sz w:val="24"/>
      <w:szCs w:val="22"/>
      <w:lang w:eastAsia="en-US" w:bidi="en-US"/>
    </w:rPr>
  </w:style>
  <w:style w:type="paragraph" w:customStyle="1" w:styleId="QuellenangabeBildangabe">
    <w:name w:val="Quellenangabe/Bildangabe"/>
    <w:link w:val="QuellenangabeBildangabeZchn"/>
    <w:uiPriority w:val="9"/>
    <w:qFormat/>
    <w:rsid w:val="00603369"/>
    <w:pPr>
      <w:spacing w:line="160" w:lineRule="exact"/>
      <w:jc w:val="right"/>
    </w:pPr>
    <w:rPr>
      <w:rFonts w:cs="Arial"/>
      <w:color w:val="404040"/>
      <w:sz w:val="16"/>
      <w:szCs w:val="22"/>
      <w:lang w:eastAsia="en-US" w:bidi="en-US"/>
    </w:rPr>
  </w:style>
  <w:style w:type="paragraph" w:styleId="Verzeichnis1">
    <w:name w:val="toc 1"/>
    <w:next w:val="Verzeichnis2"/>
    <w:autoRedefine/>
    <w:uiPriority w:val="99"/>
    <w:rsid w:val="00F61B55"/>
    <w:pPr>
      <w:tabs>
        <w:tab w:val="right" w:leader="dot" w:pos="9062"/>
      </w:tabs>
      <w:spacing w:before="240" w:after="120"/>
    </w:pPr>
    <w:rPr>
      <w:rFonts w:cs="Arial"/>
      <w:b/>
      <w:bCs/>
      <w:noProof/>
      <w:lang w:val="en-US" w:eastAsia="en-US" w:bidi="en-US"/>
    </w:rPr>
  </w:style>
  <w:style w:type="character" w:customStyle="1" w:styleId="QuellenangabeBildangabeZchn">
    <w:name w:val="Quellenangabe/Bildangabe Zchn"/>
    <w:basedOn w:val="Absatz-Standardschriftart"/>
    <w:link w:val="QuellenangabeBildangabe"/>
    <w:uiPriority w:val="9"/>
    <w:rsid w:val="00F3074C"/>
    <w:rPr>
      <w:rFonts w:cs="Arial"/>
      <w:color w:val="404040"/>
      <w:sz w:val="16"/>
      <w:szCs w:val="22"/>
      <w:lang w:eastAsia="en-US" w:bidi="en-US"/>
    </w:rPr>
  </w:style>
  <w:style w:type="paragraph" w:customStyle="1" w:styleId="Quellentext">
    <w:name w:val="Quellentext"/>
    <w:link w:val="QuellentextZchn"/>
    <w:uiPriority w:val="9"/>
    <w:qFormat/>
    <w:rsid w:val="009D23C1"/>
    <w:pPr>
      <w:spacing w:line="276" w:lineRule="auto"/>
      <w:ind w:left="709"/>
    </w:pPr>
    <w:rPr>
      <w:rFonts w:ascii="Times New Roman" w:hAnsi="Times New Roman" w:cs="Arial"/>
      <w:color w:val="595959"/>
      <w:szCs w:val="22"/>
      <w:lang w:eastAsia="en-US" w:bidi="en-US"/>
    </w:rPr>
  </w:style>
  <w:style w:type="paragraph" w:styleId="Verzeichnis3">
    <w:name w:val="toc 3"/>
    <w:basedOn w:val="Standard"/>
    <w:next w:val="Standard"/>
    <w:autoRedefine/>
    <w:uiPriority w:val="99"/>
    <w:rsid w:val="00F3074C"/>
    <w:pPr>
      <w:tabs>
        <w:tab w:val="right" w:leader="dot" w:pos="9062"/>
      </w:tabs>
      <w:ind w:left="440"/>
    </w:pPr>
    <w:rPr>
      <w:i/>
      <w:iCs/>
      <w:noProof/>
      <w:sz w:val="20"/>
      <w:szCs w:val="20"/>
    </w:rPr>
  </w:style>
  <w:style w:type="character" w:customStyle="1" w:styleId="QuellentextZchn">
    <w:name w:val="Quellentext Zchn"/>
    <w:basedOn w:val="Absatz-Standardschriftart"/>
    <w:link w:val="Quellentext"/>
    <w:uiPriority w:val="9"/>
    <w:rsid w:val="00F3074C"/>
    <w:rPr>
      <w:rFonts w:ascii="Times New Roman" w:hAnsi="Times New Roman" w:cs="Arial"/>
      <w:color w:val="595959"/>
      <w:szCs w:val="22"/>
      <w:lang w:eastAsia="en-US" w:bidi="en-US"/>
    </w:rPr>
  </w:style>
  <w:style w:type="paragraph" w:styleId="Verzeichnis2">
    <w:name w:val="toc 2"/>
    <w:next w:val="Verzeichnis3"/>
    <w:autoRedefine/>
    <w:uiPriority w:val="99"/>
    <w:rsid w:val="00F3074C"/>
    <w:pPr>
      <w:tabs>
        <w:tab w:val="right" w:leader="dot" w:pos="9062"/>
      </w:tabs>
      <w:spacing w:after="120"/>
      <w:ind w:left="221"/>
    </w:pPr>
    <w:rPr>
      <w:rFonts w:cs="Arial"/>
      <w:noProof/>
      <w:lang w:val="en-US" w:eastAsia="en-US" w:bidi="en-US"/>
    </w:rPr>
  </w:style>
  <w:style w:type="paragraph" w:styleId="Verzeichnis4">
    <w:name w:val="toc 4"/>
    <w:basedOn w:val="Standard"/>
    <w:next w:val="Standard"/>
    <w:autoRedefine/>
    <w:uiPriority w:val="39"/>
    <w:semiHidden/>
    <w:locked/>
    <w:rsid w:val="00D21ADF"/>
    <w:pPr>
      <w:ind w:left="660"/>
    </w:pPr>
    <w:rPr>
      <w:rFonts w:ascii="Calibri" w:hAnsi="Calibri"/>
      <w:sz w:val="18"/>
      <w:szCs w:val="18"/>
    </w:rPr>
  </w:style>
  <w:style w:type="paragraph" w:styleId="Verzeichnis5">
    <w:name w:val="toc 5"/>
    <w:basedOn w:val="Standard"/>
    <w:next w:val="Standard"/>
    <w:autoRedefine/>
    <w:uiPriority w:val="39"/>
    <w:semiHidden/>
    <w:locked/>
    <w:rsid w:val="00D21ADF"/>
    <w:pPr>
      <w:ind w:left="880"/>
    </w:pPr>
    <w:rPr>
      <w:rFonts w:ascii="Calibri" w:hAnsi="Calibri"/>
      <w:sz w:val="18"/>
      <w:szCs w:val="18"/>
    </w:rPr>
  </w:style>
  <w:style w:type="paragraph" w:styleId="Verzeichnis6">
    <w:name w:val="toc 6"/>
    <w:basedOn w:val="Standard"/>
    <w:next w:val="Standard"/>
    <w:autoRedefine/>
    <w:uiPriority w:val="39"/>
    <w:semiHidden/>
    <w:locked/>
    <w:rsid w:val="00D21ADF"/>
    <w:pPr>
      <w:ind w:left="1100"/>
    </w:pPr>
    <w:rPr>
      <w:rFonts w:ascii="Calibri" w:hAnsi="Calibri"/>
      <w:sz w:val="18"/>
      <w:szCs w:val="18"/>
    </w:rPr>
  </w:style>
  <w:style w:type="paragraph" w:styleId="Verzeichnis7">
    <w:name w:val="toc 7"/>
    <w:basedOn w:val="Standard"/>
    <w:next w:val="Standard"/>
    <w:autoRedefine/>
    <w:uiPriority w:val="39"/>
    <w:semiHidden/>
    <w:locked/>
    <w:rsid w:val="00D21ADF"/>
    <w:pPr>
      <w:ind w:left="1320"/>
    </w:pPr>
    <w:rPr>
      <w:rFonts w:ascii="Calibri" w:hAnsi="Calibri"/>
      <w:sz w:val="18"/>
      <w:szCs w:val="18"/>
    </w:rPr>
  </w:style>
  <w:style w:type="paragraph" w:styleId="Verzeichnis8">
    <w:name w:val="toc 8"/>
    <w:basedOn w:val="Standard"/>
    <w:next w:val="Standard"/>
    <w:autoRedefine/>
    <w:uiPriority w:val="39"/>
    <w:semiHidden/>
    <w:locked/>
    <w:rsid w:val="00D21ADF"/>
    <w:pPr>
      <w:ind w:left="1540"/>
    </w:pPr>
    <w:rPr>
      <w:rFonts w:ascii="Calibri" w:hAnsi="Calibri"/>
      <w:sz w:val="18"/>
      <w:szCs w:val="18"/>
    </w:rPr>
  </w:style>
  <w:style w:type="paragraph" w:styleId="Verzeichnis9">
    <w:name w:val="toc 9"/>
    <w:basedOn w:val="Standard"/>
    <w:next w:val="Standard"/>
    <w:autoRedefine/>
    <w:uiPriority w:val="39"/>
    <w:semiHidden/>
    <w:locked/>
    <w:rsid w:val="00D21ADF"/>
    <w:pPr>
      <w:ind w:left="1760"/>
    </w:pPr>
    <w:rPr>
      <w:rFonts w:ascii="Calibri" w:hAnsi="Calibri"/>
      <w:sz w:val="18"/>
      <w:szCs w:val="18"/>
    </w:rPr>
  </w:style>
  <w:style w:type="paragraph" w:customStyle="1" w:styleId="10SchreibzeilebisRand">
    <w:name w:val="10_Schreibzeile bis Rand"/>
    <w:basedOn w:val="04Grundschrift"/>
    <w:uiPriority w:val="8"/>
    <w:qFormat/>
    <w:rsid w:val="00A40D57"/>
    <w:pPr>
      <w:tabs>
        <w:tab w:val="left" w:pos="284"/>
        <w:tab w:val="right" w:leader="underscore" w:pos="9072"/>
      </w:tabs>
      <w:spacing w:line="360" w:lineRule="auto"/>
      <w:ind w:right="142"/>
    </w:pPr>
  </w:style>
  <w:style w:type="table" w:styleId="Tabellenraster">
    <w:name w:val="Table Grid"/>
    <w:basedOn w:val="NormaleTabelle"/>
    <w:uiPriority w:val="59"/>
    <w:locked/>
    <w:rsid w:val="00A215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EinfacheTabelle1">
    <w:name w:val="Plain Table 1"/>
    <w:basedOn w:val="NormaleTabelle"/>
    <w:uiPriority w:val="41"/>
    <w:rsid w:val="00A2154B"/>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kursiv">
    <w:name w:val="kursiv"/>
    <w:uiPriority w:val="99"/>
    <w:qFormat/>
    <w:rsid w:val="000A2AF5"/>
    <w:rPr>
      <w:i/>
    </w:rPr>
  </w:style>
  <w:style w:type="paragraph" w:customStyle="1" w:styleId="6Grundschrift1">
    <w:name w:val="6_Grundschrift 1"/>
    <w:link w:val="6Grundschrift1Zchn"/>
    <w:uiPriority w:val="99"/>
    <w:rsid w:val="000A2AF5"/>
    <w:pPr>
      <w:widowControl w:val="0"/>
      <w:tabs>
        <w:tab w:val="right" w:pos="7655"/>
      </w:tabs>
      <w:autoSpaceDE w:val="0"/>
      <w:autoSpaceDN w:val="0"/>
      <w:adjustRightInd w:val="0"/>
      <w:spacing w:line="280" w:lineRule="atLeast"/>
      <w:textAlignment w:val="center"/>
    </w:pPr>
    <w:rPr>
      <w:rFonts w:cs="HelveticaNeueLTStd-Roman"/>
      <w:sz w:val="18"/>
      <w:szCs w:val="21"/>
      <w:lang w:val="de-DE"/>
    </w:rPr>
  </w:style>
  <w:style w:type="character" w:customStyle="1" w:styleId="6Grundschrift1Zchn">
    <w:name w:val="6_Grundschrift 1 Zchn"/>
    <w:link w:val="6Grundschrift1"/>
    <w:uiPriority w:val="99"/>
    <w:rsid w:val="000A2AF5"/>
    <w:rPr>
      <w:rFonts w:cs="HelveticaNeueLTStd-Roman"/>
      <w:sz w:val="18"/>
      <w:szCs w:val="21"/>
      <w:lang w:val="de-DE"/>
    </w:rPr>
  </w:style>
  <w:style w:type="character" w:customStyle="1" w:styleId="boldfett">
    <w:name w:val="bold_fett"/>
    <w:uiPriority w:val="99"/>
    <w:rsid w:val="000A2AF5"/>
    <w:rPr>
      <w:b/>
      <w:bCs/>
    </w:rPr>
  </w:style>
  <w:style w:type="character" w:customStyle="1" w:styleId="farbigeBegriffe">
    <w:name w:val="farbige Begriffe"/>
    <w:uiPriority w:val="99"/>
    <w:rsid w:val="000A2AF5"/>
    <w:rPr>
      <w:bCs/>
      <w:color w:val="CC0066"/>
    </w:rPr>
  </w:style>
  <w:style w:type="paragraph" w:customStyle="1" w:styleId="6Grundschrift1Aufzhlung">
    <w:name w:val="6_Grundschrift 1 / Aufzählung"/>
    <w:basedOn w:val="6Grundschrift1"/>
    <w:uiPriority w:val="99"/>
    <w:qFormat/>
    <w:rsid w:val="000A2AF5"/>
    <w:pPr>
      <w:numPr>
        <w:numId w:val="5"/>
      </w:numPr>
      <w:tabs>
        <w:tab w:val="clear" w:pos="7655"/>
        <w:tab w:val="right" w:pos="357"/>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M:\Abt_Med&amp;Lekt\Projektarbeit\Formatvorlagen\Online-Material_Vorlage_neu.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1789202-DD8E-4FDA-9319-57585E27CB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Online-Material_Vorlage_neu.dotx</Template>
  <TotalTime>0</TotalTime>
  <Pages>5</Pages>
  <Words>1411</Words>
  <Characters>8893</Characters>
  <Application>Microsoft Office Word</Application>
  <DocSecurity>0</DocSecurity>
  <Lines>74</Lines>
  <Paragraphs>20</Paragraphs>
  <ScaleCrop>false</ScaleCrop>
  <HeadingPairs>
    <vt:vector size="2" baseType="variant">
      <vt:variant>
        <vt:lpstr>Titel</vt:lpstr>
      </vt:variant>
      <vt:variant>
        <vt:i4>1</vt:i4>
      </vt:variant>
    </vt:vector>
  </HeadingPairs>
  <TitlesOfParts>
    <vt:vector size="1" baseType="lpstr">
      <vt:lpstr/>
    </vt:vector>
  </TitlesOfParts>
  <Company>Veritas</Company>
  <LinksUpToDate>false</LinksUpToDate>
  <CharactersWithSpaces>10284</CharactersWithSpaces>
  <SharedDoc>false</SharedDoc>
  <HLinks>
    <vt:vector size="6" baseType="variant">
      <vt:variant>
        <vt:i4>3276855</vt:i4>
      </vt:variant>
      <vt:variant>
        <vt:i4>0</vt:i4>
      </vt:variant>
      <vt:variant>
        <vt:i4>0</vt:i4>
      </vt:variant>
      <vt:variant>
        <vt:i4>5</vt:i4>
      </vt:variant>
      <vt:variant>
        <vt:lpwstr>http://sms1.veritas.at/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g.oellinger</dc:creator>
  <cp:lastModifiedBy>Ejury Renate</cp:lastModifiedBy>
  <cp:revision>31</cp:revision>
  <cp:lastPrinted>2012-08-13T14:00:00Z</cp:lastPrinted>
  <dcterms:created xsi:type="dcterms:W3CDTF">2014-12-11T13:40:00Z</dcterms:created>
  <dcterms:modified xsi:type="dcterms:W3CDTF">2017-02-07T09:26:00Z</dcterms:modified>
</cp:coreProperties>
</file>