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C9C3" w14:textId="77777777" w:rsidR="00367F79" w:rsidRDefault="00367F79" w:rsidP="00367F79"/>
    <w:p w14:paraId="0BF74C94" w14:textId="77777777" w:rsidR="00132980" w:rsidRDefault="00132980" w:rsidP="00132980">
      <w:pPr>
        <w:pStyle w:val="03Ue3"/>
      </w:pPr>
      <w:r>
        <w:t>Lifehacks für den Alltag</w:t>
      </w:r>
    </w:p>
    <w:p w14:paraId="284D3899" w14:textId="24015FD2" w:rsidR="00132980" w:rsidRDefault="00132980" w:rsidP="00132980">
      <w:r>
        <w:t xml:space="preserve">Angst vor Dieben am Strand? Eine leere </w:t>
      </w:r>
      <w:proofErr w:type="spellStart"/>
      <w:r>
        <w:t>Schampoo</w:t>
      </w:r>
      <w:proofErr w:type="spellEnd"/>
      <w:r>
        <w:t>-Flasche</w:t>
      </w:r>
      <w:r>
        <w:t xml:space="preserve"> </w:t>
      </w:r>
      <w:r>
        <w:t>oder eine unbenützte Windel</w:t>
      </w:r>
      <w:r>
        <w:t xml:space="preserve"> </w:t>
      </w:r>
      <w:r>
        <w:t>eignen sich als Versteck für</w:t>
      </w:r>
      <w:r>
        <w:t xml:space="preserve"> </w:t>
      </w:r>
      <w:r>
        <w:t>Wert-Sachen. (2)</w:t>
      </w:r>
    </w:p>
    <w:p w14:paraId="660137D7" w14:textId="77777777" w:rsidR="00132980" w:rsidRDefault="00132980" w:rsidP="00132980"/>
    <w:p w14:paraId="316394AA" w14:textId="694683BB" w:rsidR="00132980" w:rsidRDefault="00132980" w:rsidP="00132980">
      <w:r>
        <w:t>G</w:t>
      </w:r>
      <w:r>
        <w:t>egen unangenehme Gerüche in Snickers oder Wanderschuhen</w:t>
      </w:r>
      <w:r>
        <w:t xml:space="preserve"> </w:t>
      </w:r>
      <w:r>
        <w:t>helfen Teebeutels. (2)</w:t>
      </w:r>
    </w:p>
    <w:p w14:paraId="6F3F8F67" w14:textId="77777777" w:rsidR="00132980" w:rsidRDefault="00132980" w:rsidP="00132980"/>
    <w:p w14:paraId="43063FC2" w14:textId="3751C760" w:rsidR="00132980" w:rsidRDefault="00132980" w:rsidP="00132980">
      <w:r>
        <w:t>Zur Reinigung einer Tastatur eignen sich ein Klebeband, ein</w:t>
      </w:r>
      <w:r>
        <w:t xml:space="preserve"> </w:t>
      </w:r>
      <w:proofErr w:type="spellStart"/>
      <w:r>
        <w:t>Postit</w:t>
      </w:r>
      <w:proofErr w:type="spellEnd"/>
      <w:r>
        <w:t xml:space="preserve"> oder Knetmasse.</w:t>
      </w:r>
      <w:r>
        <w:t xml:space="preserve"> </w:t>
      </w:r>
      <w:r>
        <w:t>(1)</w:t>
      </w:r>
    </w:p>
    <w:p w14:paraId="5A78ABEB" w14:textId="77777777" w:rsidR="00132980" w:rsidRDefault="00132980" w:rsidP="00132980"/>
    <w:p w14:paraId="0E246D42" w14:textId="487C98FD" w:rsidR="00132980" w:rsidRDefault="00132980" w:rsidP="00132980">
      <w:r>
        <w:t xml:space="preserve">Keine Lust, deine Hausaufgaben zu machen? </w:t>
      </w:r>
      <w:proofErr w:type="spellStart"/>
      <w:r>
        <w:t>Deckoriere</w:t>
      </w:r>
      <w:proofErr w:type="spellEnd"/>
      <w:r>
        <w:t xml:space="preserve"> deinen Platz oder deine</w:t>
      </w:r>
      <w:r>
        <w:t xml:space="preserve"> </w:t>
      </w:r>
      <w:r>
        <w:t>Geräte</w:t>
      </w:r>
      <w:r>
        <w:t xml:space="preserve"> </w:t>
      </w:r>
      <w:r>
        <w:t>– wenn du dich wohlfühlst, fällt dir das Arbeiten leichter. (1)</w:t>
      </w:r>
    </w:p>
    <w:p w14:paraId="05D0844A" w14:textId="77777777" w:rsidR="00132980" w:rsidRDefault="00132980" w:rsidP="00132980"/>
    <w:p w14:paraId="6F3508B5" w14:textId="3E4DA3A3" w:rsidR="00132980" w:rsidRDefault="00132980" w:rsidP="00132980">
      <w:r>
        <w:t xml:space="preserve">Blumen gießen, Katzenklo säubern, </w:t>
      </w:r>
      <w:proofErr w:type="spellStart"/>
      <w:r>
        <w:t>Cookys</w:t>
      </w:r>
      <w:proofErr w:type="spellEnd"/>
      <w:r>
        <w:t xml:space="preserve"> und Browserdaten am Tablett löschen –</w:t>
      </w:r>
      <w:r>
        <w:t xml:space="preserve"> </w:t>
      </w:r>
      <w:r>
        <w:t>regelmäßig zu Erledigendes immer zur gleichen Zeit machen, dann vergisst du es</w:t>
      </w:r>
      <w:r>
        <w:t xml:space="preserve"> </w:t>
      </w:r>
      <w:r>
        <w:t>nicht! (2)</w:t>
      </w:r>
    </w:p>
    <w:p w14:paraId="6E9595B9" w14:textId="77777777" w:rsidR="00132980" w:rsidRDefault="00132980" w:rsidP="00132980"/>
    <w:p w14:paraId="2FF3B0E2" w14:textId="712CE756" w:rsidR="00367F79" w:rsidRDefault="00132980" w:rsidP="00132980">
      <w:r>
        <w:t>Ihr habt zu viele Pizza bestellt? Anstelle der Microwelle den Herd nützen! Die alten</w:t>
      </w:r>
      <w:r>
        <w:t xml:space="preserve"> </w:t>
      </w:r>
      <w:r>
        <w:t>Pizza-Stücke mit etwas Wasser in einer Pfanne mit Deckel erhitzen. Die Pizza schmeckt</w:t>
      </w:r>
      <w:r>
        <w:t xml:space="preserve"> wieder! </w:t>
      </w:r>
      <w:proofErr w:type="gramStart"/>
      <w:r>
        <w:t>(</w:t>
      </w:r>
      <w:proofErr w:type="gramEnd"/>
      <w:r>
        <w:t>2)</w:t>
      </w:r>
    </w:p>
    <w:sectPr w:rsidR="00367F79" w:rsidSect="00D17B03"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/>
      <w:pgMar w:top="1361" w:right="1531" w:bottom="1361" w:left="153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1152" w14:textId="77777777" w:rsidR="00367F79" w:rsidRDefault="00367F79" w:rsidP="000B1DC7">
      <w:r>
        <w:separator/>
      </w:r>
    </w:p>
  </w:endnote>
  <w:endnote w:type="continuationSeparator" w:id="0">
    <w:p w14:paraId="642C54FC" w14:textId="77777777" w:rsidR="00367F79" w:rsidRDefault="00367F79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F505" w14:textId="77777777" w:rsidR="003F10FE" w:rsidRDefault="003F10F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D49A" w14:textId="077CC751" w:rsidR="00F3074C" w:rsidRPr="0022233E" w:rsidRDefault="00365267" w:rsidP="0022233E">
    <w:pPr>
      <w:pStyle w:val="16Fuzeile"/>
    </w:pPr>
    <w:r w:rsidRPr="00365267">
      <w:t>© VERITAS</w:t>
    </w:r>
    <w:r w:rsidR="00320176">
      <w:t xml:space="preserve"> </w:t>
    </w:r>
    <w:r w:rsidRPr="00365267">
      <w:t>Verlag Linz</w:t>
    </w:r>
    <w:r w:rsidR="00F3074C" w:rsidRPr="00365267">
      <w:tab/>
    </w:r>
    <w:r w:rsidR="00F3074C" w:rsidRPr="00365267">
      <w:tab/>
    </w:r>
    <w:r w:rsidR="00367F79">
      <w:t xml:space="preserve"> Weber-Leb, Erlacher, Sonnleitner, </w:t>
    </w:r>
    <w:proofErr w:type="spellStart"/>
    <w:r w:rsidR="00367F79">
      <w:t>Bergthal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1B4F" w14:textId="77777777" w:rsidR="003F10FE" w:rsidRDefault="003F10FE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1590" w14:textId="77777777" w:rsidR="00367F79" w:rsidRDefault="00367F79" w:rsidP="000B1DC7">
      <w:r>
        <w:separator/>
      </w:r>
    </w:p>
  </w:footnote>
  <w:footnote w:type="continuationSeparator" w:id="0">
    <w:p w14:paraId="789A3D06" w14:textId="77777777" w:rsidR="00367F79" w:rsidRDefault="00367F79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1FD3" w14:textId="77777777" w:rsidR="007C1222" w:rsidRDefault="00D4484C" w:rsidP="007C1222">
    <w:pPr>
      <w:pStyle w:val="16Kopfzeil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BC047BA" wp14:editId="4A8C9CD6">
          <wp:simplePos x="0" y="0"/>
          <wp:positionH relativeFrom="margin">
            <wp:posOffset>4885690</wp:posOffset>
          </wp:positionH>
          <wp:positionV relativeFrom="paragraph">
            <wp:posOffset>-10795</wp:posOffset>
          </wp:positionV>
          <wp:extent cx="1008000" cy="232744"/>
          <wp:effectExtent l="0" t="0" r="1905" b="0"/>
          <wp:wrapSquare wrapText="bothSides"/>
          <wp:docPr id="808274155" name="Grafik 808274155" descr="Veritas-Verlag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274155" name="Grafik 808274155" descr="Veritas-Verlags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000" cy="232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FCD9AA" w14:textId="509968E7" w:rsidR="00367F79" w:rsidRDefault="00132980" w:rsidP="007C1222">
    <w:pPr>
      <w:pStyle w:val="16Kopfzeile"/>
    </w:pPr>
    <w:r>
      <w:t>Lifehacks</w:t>
    </w:r>
  </w:p>
  <w:p w14:paraId="728BBB57" w14:textId="7FA7786C" w:rsidR="00F3074C" w:rsidRPr="00E14579" w:rsidRDefault="00367F79" w:rsidP="007C1222">
    <w:pPr>
      <w:pStyle w:val="16Kopfzeile"/>
    </w:pPr>
    <w:r>
      <w:t xml:space="preserve">Deutschstunde 4. Lehrplan 2023. Zusatzteil Profi, S. </w:t>
    </w:r>
    <w:r w:rsidR="00132980">
      <w:t>35</w:t>
    </w:r>
    <w:r w:rsidR="00F3074C" w:rsidRPr="00E145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B11"/>
    <w:multiLevelType w:val="hybridMultilevel"/>
    <w:tmpl w:val="3326B056"/>
    <w:lvl w:ilvl="0" w:tplc="7A9E9332">
      <w:start w:val="1"/>
      <w:numFmt w:val="decimal"/>
      <w:pStyle w:val="04AufgabeListe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E1861"/>
    <w:multiLevelType w:val="multilevel"/>
    <w:tmpl w:val="7F8A37A0"/>
    <w:lvl w:ilvl="0">
      <w:start w:val="1"/>
      <w:numFmt w:val="bullet"/>
      <w:pStyle w:val="08AufzaehlZeichenPunkt"/>
      <w:lvlText w:val=""/>
      <w:lvlJc w:val="left"/>
      <w:pPr>
        <w:ind w:left="360" w:hanging="360"/>
      </w:pPr>
      <w:rPr>
        <w:rFonts w:ascii="Symbol" w:hAnsi="Symbol" w:hint="default"/>
        <w:color w:val="777777"/>
        <w:sz w:val="16"/>
      </w:rPr>
    </w:lvl>
    <w:lvl w:ilvl="1">
      <w:start w:val="1"/>
      <w:numFmt w:val="bullet"/>
      <w:pStyle w:val="08AufzaehlZeichenLinie"/>
      <w:lvlText w:val="–"/>
      <w:lvlJc w:val="left"/>
      <w:pPr>
        <w:ind w:left="227" w:firstLine="0"/>
      </w:pPr>
      <w:rPr>
        <w:rFonts w:ascii="Verdana" w:hAnsi="Verdana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268E"/>
    <w:multiLevelType w:val="hybridMultilevel"/>
    <w:tmpl w:val="88BACF16"/>
    <w:lvl w:ilvl="0" w:tplc="2084D268">
      <w:start w:val="1"/>
      <w:numFmt w:val="bullet"/>
      <w:pStyle w:val="04Aufgabe-ArbeitsanweisungAufzaehlZeichenPunk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57304"/>
    <w:multiLevelType w:val="multilevel"/>
    <w:tmpl w:val="9AA640BC"/>
    <w:lvl w:ilvl="0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606A"/>
    <w:multiLevelType w:val="hybridMultilevel"/>
    <w:tmpl w:val="FEA6C86C"/>
    <w:lvl w:ilvl="0" w:tplc="9B966C62">
      <w:start w:val="1"/>
      <w:numFmt w:val="lowerLetter"/>
      <w:pStyle w:val="08Listeabc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123805">
    <w:abstractNumId w:val="2"/>
  </w:num>
  <w:num w:numId="2" w16cid:durableId="45221157">
    <w:abstractNumId w:val="0"/>
  </w:num>
  <w:num w:numId="3" w16cid:durableId="791245469">
    <w:abstractNumId w:val="5"/>
  </w:num>
  <w:num w:numId="4" w16cid:durableId="1227766851">
    <w:abstractNumId w:val="1"/>
  </w:num>
  <w:num w:numId="5" w16cid:durableId="1192261510">
    <w:abstractNumId w:val="3"/>
  </w:num>
  <w:num w:numId="6" w16cid:durableId="1681809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F79"/>
    <w:rsid w:val="0001663C"/>
    <w:rsid w:val="00044E23"/>
    <w:rsid w:val="00061E19"/>
    <w:rsid w:val="00065048"/>
    <w:rsid w:val="00085483"/>
    <w:rsid w:val="000878F1"/>
    <w:rsid w:val="000B0A8F"/>
    <w:rsid w:val="000B1441"/>
    <w:rsid w:val="000B1DC7"/>
    <w:rsid w:val="000B2DF8"/>
    <w:rsid w:val="000C059F"/>
    <w:rsid w:val="000C1192"/>
    <w:rsid w:val="000C187C"/>
    <w:rsid w:val="000C42FD"/>
    <w:rsid w:val="000E519E"/>
    <w:rsid w:val="001135E6"/>
    <w:rsid w:val="0012687D"/>
    <w:rsid w:val="00132980"/>
    <w:rsid w:val="001348B5"/>
    <w:rsid w:val="00134CB8"/>
    <w:rsid w:val="001353A2"/>
    <w:rsid w:val="0014035A"/>
    <w:rsid w:val="0014791F"/>
    <w:rsid w:val="0015657F"/>
    <w:rsid w:val="00157A8E"/>
    <w:rsid w:val="00160407"/>
    <w:rsid w:val="00175CE4"/>
    <w:rsid w:val="0018064D"/>
    <w:rsid w:val="00191BD5"/>
    <w:rsid w:val="001A3563"/>
    <w:rsid w:val="001C1A5B"/>
    <w:rsid w:val="001F475B"/>
    <w:rsid w:val="001F60F9"/>
    <w:rsid w:val="00214E88"/>
    <w:rsid w:val="002220CB"/>
    <w:rsid w:val="0022233E"/>
    <w:rsid w:val="00222BF0"/>
    <w:rsid w:val="00223225"/>
    <w:rsid w:val="00236A11"/>
    <w:rsid w:val="00250410"/>
    <w:rsid w:val="002571E8"/>
    <w:rsid w:val="002B6BCD"/>
    <w:rsid w:val="002C7873"/>
    <w:rsid w:val="002D0DD2"/>
    <w:rsid w:val="002D0DFC"/>
    <w:rsid w:val="002E6F12"/>
    <w:rsid w:val="002F213B"/>
    <w:rsid w:val="003077B9"/>
    <w:rsid w:val="00312992"/>
    <w:rsid w:val="00320176"/>
    <w:rsid w:val="00334EC5"/>
    <w:rsid w:val="00355277"/>
    <w:rsid w:val="00365267"/>
    <w:rsid w:val="00367F79"/>
    <w:rsid w:val="003806A7"/>
    <w:rsid w:val="003B0AA3"/>
    <w:rsid w:val="003B2238"/>
    <w:rsid w:val="003B717E"/>
    <w:rsid w:val="003C4768"/>
    <w:rsid w:val="003F10FE"/>
    <w:rsid w:val="003F65BE"/>
    <w:rsid w:val="003F6CB1"/>
    <w:rsid w:val="0040558F"/>
    <w:rsid w:val="00437912"/>
    <w:rsid w:val="00444855"/>
    <w:rsid w:val="00480CAD"/>
    <w:rsid w:val="00483AA2"/>
    <w:rsid w:val="00487403"/>
    <w:rsid w:val="004A13D7"/>
    <w:rsid w:val="004A1F31"/>
    <w:rsid w:val="004A4567"/>
    <w:rsid w:val="004B7489"/>
    <w:rsid w:val="004C6E92"/>
    <w:rsid w:val="004D2051"/>
    <w:rsid w:val="004D4B4D"/>
    <w:rsid w:val="004E5F33"/>
    <w:rsid w:val="00515EEE"/>
    <w:rsid w:val="005228B9"/>
    <w:rsid w:val="00537E7D"/>
    <w:rsid w:val="005568AB"/>
    <w:rsid w:val="0056743A"/>
    <w:rsid w:val="00592404"/>
    <w:rsid w:val="005A0FDD"/>
    <w:rsid w:val="005A2201"/>
    <w:rsid w:val="005B629E"/>
    <w:rsid w:val="005B7629"/>
    <w:rsid w:val="005C4DBB"/>
    <w:rsid w:val="005E04EF"/>
    <w:rsid w:val="005E264B"/>
    <w:rsid w:val="005E312C"/>
    <w:rsid w:val="005F21DF"/>
    <w:rsid w:val="00603369"/>
    <w:rsid w:val="0060621C"/>
    <w:rsid w:val="0061148D"/>
    <w:rsid w:val="0061583D"/>
    <w:rsid w:val="0061636B"/>
    <w:rsid w:val="00623835"/>
    <w:rsid w:val="006602B5"/>
    <w:rsid w:val="006710B2"/>
    <w:rsid w:val="00691B10"/>
    <w:rsid w:val="00693F12"/>
    <w:rsid w:val="006A32C8"/>
    <w:rsid w:val="006B0052"/>
    <w:rsid w:val="006D7631"/>
    <w:rsid w:val="006F2A07"/>
    <w:rsid w:val="00710A74"/>
    <w:rsid w:val="00713E30"/>
    <w:rsid w:val="00715F80"/>
    <w:rsid w:val="00760FE5"/>
    <w:rsid w:val="00763471"/>
    <w:rsid w:val="007926AD"/>
    <w:rsid w:val="007A56C3"/>
    <w:rsid w:val="007C1222"/>
    <w:rsid w:val="007D4B78"/>
    <w:rsid w:val="007E2D87"/>
    <w:rsid w:val="007F79E3"/>
    <w:rsid w:val="00802A3A"/>
    <w:rsid w:val="008118D0"/>
    <w:rsid w:val="00847CAB"/>
    <w:rsid w:val="008632CA"/>
    <w:rsid w:val="00863C7C"/>
    <w:rsid w:val="008811D9"/>
    <w:rsid w:val="00892CAF"/>
    <w:rsid w:val="00895CB4"/>
    <w:rsid w:val="008A410E"/>
    <w:rsid w:val="008A4938"/>
    <w:rsid w:val="008A5FE4"/>
    <w:rsid w:val="008C17DB"/>
    <w:rsid w:val="008D2D1B"/>
    <w:rsid w:val="0090175B"/>
    <w:rsid w:val="00907A11"/>
    <w:rsid w:val="00931B21"/>
    <w:rsid w:val="00934F09"/>
    <w:rsid w:val="00943D9F"/>
    <w:rsid w:val="00944823"/>
    <w:rsid w:val="00953A85"/>
    <w:rsid w:val="00956D5D"/>
    <w:rsid w:val="00957F4C"/>
    <w:rsid w:val="009666F5"/>
    <w:rsid w:val="0096782C"/>
    <w:rsid w:val="00975A56"/>
    <w:rsid w:val="0098186D"/>
    <w:rsid w:val="009915F2"/>
    <w:rsid w:val="009A6633"/>
    <w:rsid w:val="009B3960"/>
    <w:rsid w:val="009C011C"/>
    <w:rsid w:val="009D23C1"/>
    <w:rsid w:val="009E052C"/>
    <w:rsid w:val="00A0280C"/>
    <w:rsid w:val="00A02EA9"/>
    <w:rsid w:val="00A12671"/>
    <w:rsid w:val="00A31795"/>
    <w:rsid w:val="00A32686"/>
    <w:rsid w:val="00A50A2A"/>
    <w:rsid w:val="00A84615"/>
    <w:rsid w:val="00AB6311"/>
    <w:rsid w:val="00AC1AA4"/>
    <w:rsid w:val="00AE1D26"/>
    <w:rsid w:val="00AE20F7"/>
    <w:rsid w:val="00B00010"/>
    <w:rsid w:val="00B00A70"/>
    <w:rsid w:val="00B25400"/>
    <w:rsid w:val="00B311BA"/>
    <w:rsid w:val="00B43E73"/>
    <w:rsid w:val="00B47F8A"/>
    <w:rsid w:val="00B50404"/>
    <w:rsid w:val="00B50D4B"/>
    <w:rsid w:val="00B61867"/>
    <w:rsid w:val="00B631E0"/>
    <w:rsid w:val="00B63EA0"/>
    <w:rsid w:val="00B774F8"/>
    <w:rsid w:val="00B7792C"/>
    <w:rsid w:val="00B84989"/>
    <w:rsid w:val="00BB710D"/>
    <w:rsid w:val="00BD5DC0"/>
    <w:rsid w:val="00BF6FE8"/>
    <w:rsid w:val="00C10124"/>
    <w:rsid w:val="00C16FE2"/>
    <w:rsid w:val="00C21002"/>
    <w:rsid w:val="00C6242A"/>
    <w:rsid w:val="00C92A44"/>
    <w:rsid w:val="00CA2E03"/>
    <w:rsid w:val="00CC19CE"/>
    <w:rsid w:val="00CC2317"/>
    <w:rsid w:val="00CC637A"/>
    <w:rsid w:val="00CD795D"/>
    <w:rsid w:val="00CE5541"/>
    <w:rsid w:val="00CE55FC"/>
    <w:rsid w:val="00D03363"/>
    <w:rsid w:val="00D10544"/>
    <w:rsid w:val="00D17B03"/>
    <w:rsid w:val="00D21ADF"/>
    <w:rsid w:val="00D2253B"/>
    <w:rsid w:val="00D233C4"/>
    <w:rsid w:val="00D23A2B"/>
    <w:rsid w:val="00D24006"/>
    <w:rsid w:val="00D307D5"/>
    <w:rsid w:val="00D31965"/>
    <w:rsid w:val="00D31EF8"/>
    <w:rsid w:val="00D42CB0"/>
    <w:rsid w:val="00D4484C"/>
    <w:rsid w:val="00D50879"/>
    <w:rsid w:val="00D54D6F"/>
    <w:rsid w:val="00D6407D"/>
    <w:rsid w:val="00D73D20"/>
    <w:rsid w:val="00D836CE"/>
    <w:rsid w:val="00D9063A"/>
    <w:rsid w:val="00D950BD"/>
    <w:rsid w:val="00DA534E"/>
    <w:rsid w:val="00DB5F45"/>
    <w:rsid w:val="00DD0203"/>
    <w:rsid w:val="00DD3BA2"/>
    <w:rsid w:val="00DD52F6"/>
    <w:rsid w:val="00E14579"/>
    <w:rsid w:val="00E2526B"/>
    <w:rsid w:val="00E42D95"/>
    <w:rsid w:val="00E5379A"/>
    <w:rsid w:val="00E73BB2"/>
    <w:rsid w:val="00E76053"/>
    <w:rsid w:val="00E83BBE"/>
    <w:rsid w:val="00E9734B"/>
    <w:rsid w:val="00EA1AB9"/>
    <w:rsid w:val="00EC0D8D"/>
    <w:rsid w:val="00EE13F7"/>
    <w:rsid w:val="00EF4C21"/>
    <w:rsid w:val="00F14B8B"/>
    <w:rsid w:val="00F176CF"/>
    <w:rsid w:val="00F22CB8"/>
    <w:rsid w:val="00F262ED"/>
    <w:rsid w:val="00F26C89"/>
    <w:rsid w:val="00F273D9"/>
    <w:rsid w:val="00F3074C"/>
    <w:rsid w:val="00F40893"/>
    <w:rsid w:val="00F4141B"/>
    <w:rsid w:val="00F44878"/>
    <w:rsid w:val="00F47B24"/>
    <w:rsid w:val="00F53810"/>
    <w:rsid w:val="00F61B55"/>
    <w:rsid w:val="00F82CEC"/>
    <w:rsid w:val="00F93280"/>
    <w:rsid w:val="00FB7ABA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7B114"/>
  <w15:docId w15:val="{6FB14A3E-B6B1-49CE-8C35-353C8B9C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qFormat/>
    <w:rsid w:val="000878F1"/>
    <w:pPr>
      <w:spacing w:after="160" w:line="256" w:lineRule="auto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berschrift1">
    <w:name w:val="heading 1"/>
    <w:next w:val="Standard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aliases w:val="_Bildangabe"/>
    <w:basedOn w:val="10Quellenangabe"/>
    <w:uiPriority w:val="6"/>
    <w:rsid w:val="007D4B78"/>
    <w:rPr>
      <w:bCs/>
      <w:noProof/>
      <w:szCs w:val="16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semiHidden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customStyle="1" w:styleId="16Fuzeile">
    <w:name w:val="16_Fußzeile"/>
    <w:basedOn w:val="Standard"/>
    <w:uiPriority w:val="9"/>
    <w:qFormat/>
    <w:rsid w:val="007D4B78"/>
    <w:pPr>
      <w:tabs>
        <w:tab w:val="center" w:pos="4536"/>
        <w:tab w:val="right" w:pos="9638"/>
      </w:tabs>
      <w:spacing w:after="0" w:line="276" w:lineRule="auto"/>
    </w:pPr>
    <w:rPr>
      <w:rFonts w:eastAsia="Times New Roman" w:cs="Arial"/>
      <w:color w:val="595959"/>
      <w:sz w:val="16"/>
      <w:lang w:bidi="en-US"/>
    </w:rPr>
  </w:style>
  <w:style w:type="character" w:customStyle="1" w:styleId="15Durchgestrichen">
    <w:name w:val="15_Durchgestrichen"/>
    <w:uiPriority w:val="8"/>
    <w:qFormat/>
    <w:rsid w:val="00AE20F7"/>
    <w:rPr>
      <w:strike/>
      <w:dstrike w:val="0"/>
    </w:rPr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16Kopfzeile">
    <w:name w:val="16_Kopfzeile"/>
    <w:uiPriority w:val="9"/>
    <w:qFormat/>
    <w:rsid w:val="007D4B78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4AufgabeAufgabe-Ue">
    <w:name w:val="04_Aufgabe_Aufgabe-Ue"/>
    <w:next w:val="05AufgabeinhaltSchreibhoehe"/>
    <w:uiPriority w:val="2"/>
    <w:qFormat/>
    <w:rsid w:val="007D4B78"/>
    <w:pPr>
      <w:spacing w:before="360" w:after="120" w:line="276" w:lineRule="auto"/>
      <w:outlineLvl w:val="3"/>
    </w:pPr>
    <w:rPr>
      <w:rFonts w:ascii="Verdana" w:hAnsi="Verdana" w:cs="Arial"/>
      <w:b/>
      <w:color w:val="595959" w:themeColor="text1" w:themeTint="A6"/>
      <w:lang w:eastAsia="en-US" w:bidi="en-US"/>
    </w:rPr>
  </w:style>
  <w:style w:type="character" w:customStyle="1" w:styleId="11LoesungSchreibzeile">
    <w:name w:val="11_Loesung_Schreibzeile"/>
    <w:basedOn w:val="11Loesung"/>
    <w:uiPriority w:val="7"/>
    <w:qFormat/>
    <w:rsid w:val="00691B10"/>
    <w:rPr>
      <w:rFonts w:ascii="Comic Sans MS" w:hAnsi="Comic Sans MS"/>
      <w:b w:val="0"/>
      <w:i w:val="0"/>
      <w:color w:val="0000FF"/>
      <w:sz w:val="20"/>
      <w:u w:val="single"/>
    </w:rPr>
  </w:style>
  <w:style w:type="paragraph" w:customStyle="1" w:styleId="09Primaertext">
    <w:name w:val="09_Primaertext"/>
    <w:uiPriority w:val="6"/>
    <w:qFormat/>
    <w:rsid w:val="007D4B78"/>
    <w:pPr>
      <w:spacing w:line="276" w:lineRule="auto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customStyle="1" w:styleId="10Quellenangabe">
    <w:name w:val="10_Quellenangabe"/>
    <w:uiPriority w:val="6"/>
    <w:qFormat/>
    <w:rsid w:val="00085483"/>
    <w:pPr>
      <w:spacing w:line="240" w:lineRule="atLeas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character" w:customStyle="1" w:styleId="12Fett">
    <w:name w:val="12_Fett"/>
    <w:basedOn w:val="Fett"/>
    <w:uiPriority w:val="8"/>
    <w:qFormat/>
    <w:rsid w:val="008A4938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rsid w:val="003B7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Kursiv">
    <w:name w:val="13_Kursiv"/>
    <w:uiPriority w:val="8"/>
    <w:qFormat/>
    <w:rsid w:val="00236A11"/>
    <w:rPr>
      <w:b w:val="0"/>
      <w:i/>
    </w:rPr>
  </w:style>
  <w:style w:type="character" w:customStyle="1" w:styleId="14Unterstrichen">
    <w:name w:val="14_Unterstrichen"/>
    <w:uiPriority w:val="8"/>
    <w:qFormat/>
    <w:rsid w:val="00B00A70"/>
    <w:rPr>
      <w:u w:val="single"/>
    </w:rPr>
  </w:style>
  <w:style w:type="table" w:styleId="Tabellenraster">
    <w:name w:val="Table Grid"/>
    <w:basedOn w:val="NormaleTabelle"/>
    <w:uiPriority w:val="59"/>
    <w:locked/>
    <w:rsid w:val="00F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Ue1">
    <w:name w:val="01_Ue1"/>
    <w:next w:val="02Ue2"/>
    <w:qFormat/>
    <w:rsid w:val="007D4B78"/>
    <w:pPr>
      <w:spacing w:before="320" w:after="120" w:line="300" w:lineRule="auto"/>
      <w:outlineLvl w:val="0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paragraph" w:customStyle="1" w:styleId="02Ue2">
    <w:name w:val="02_Ue2"/>
    <w:next w:val="04AufgabeAufgabe-Ue"/>
    <w:uiPriority w:val="1"/>
    <w:qFormat/>
    <w:rsid w:val="007D4B78"/>
    <w:pPr>
      <w:spacing w:before="280" w:after="200" w:line="276" w:lineRule="auto"/>
      <w:outlineLvl w:val="1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D4B78"/>
    <w:rPr>
      <w:rFonts w:ascii="Verdana" w:eastAsiaTheme="minorHAnsi" w:hAnsi="Verdana" w:cstheme="minorBidi"/>
      <w:sz w:val="18"/>
      <w:szCs w:val="22"/>
      <w:lang w:val="de-DE" w:eastAsia="en-US"/>
    </w:rPr>
  </w:style>
  <w:style w:type="paragraph" w:customStyle="1" w:styleId="03Ue3">
    <w:name w:val="03_Ue3"/>
    <w:next w:val="04AufgabeAufgabe-Ue"/>
    <w:uiPriority w:val="2"/>
    <w:qFormat/>
    <w:rsid w:val="007D4B78"/>
    <w:pPr>
      <w:spacing w:before="120" w:after="120" w:line="276" w:lineRule="auto"/>
      <w:outlineLvl w:val="2"/>
    </w:pPr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06AufgabeWortbox">
    <w:name w:val="06_Aufgabe_Wortbox"/>
    <w:uiPriority w:val="5"/>
    <w:qFormat/>
    <w:rsid w:val="007D4B7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center"/>
    </w:pPr>
    <w:rPr>
      <w:rFonts w:ascii="Verdana" w:hAnsi="Verdana" w:cs="Arial"/>
      <w:sz w:val="18"/>
      <w:szCs w:val="22"/>
      <w:lang w:eastAsia="en-US" w:bidi="en-US"/>
    </w:rPr>
  </w:style>
  <w:style w:type="character" w:styleId="Platzhaltertext">
    <w:name w:val="Placeholder Text"/>
    <w:basedOn w:val="Absatz-Standardschriftart"/>
    <w:uiPriority w:val="99"/>
    <w:semiHidden/>
    <w:rsid w:val="00CE55FC"/>
    <w:rPr>
      <w:color w:val="808080"/>
    </w:rPr>
  </w:style>
  <w:style w:type="paragraph" w:customStyle="1" w:styleId="10Inhaltsverzeichnis">
    <w:name w:val="10_Inhaltsverzeichnis"/>
    <w:basedOn w:val="Standard"/>
    <w:link w:val="10InhaltsverzeichnisZchn"/>
    <w:uiPriority w:val="3"/>
    <w:semiHidden/>
    <w:qFormat/>
    <w:rsid w:val="004D2051"/>
    <w:pPr>
      <w:tabs>
        <w:tab w:val="right" w:leader="dot" w:pos="6804"/>
      </w:tabs>
      <w:spacing w:before="120" w:after="0" w:line="360" w:lineRule="auto"/>
      <w:ind w:left="1134"/>
    </w:pPr>
    <w:rPr>
      <w:rFonts w:eastAsia="Times New Roman" w:cs="Arial"/>
      <w:sz w:val="20"/>
      <w:lang w:bidi="en-US"/>
    </w:rPr>
  </w:style>
  <w:style w:type="character" w:customStyle="1" w:styleId="10InhaltsverzeichnisZchn">
    <w:name w:val="10_Inhaltsverzeichnis Zchn"/>
    <w:basedOn w:val="Absatz-Standardschriftart"/>
    <w:link w:val="10Inhaltsverzeichnis"/>
    <w:uiPriority w:val="3"/>
    <w:semiHidden/>
    <w:rsid w:val="004D2051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Standard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paragraph" w:customStyle="1" w:styleId="08Listeabc">
    <w:name w:val="08_Liste_abc"/>
    <w:next w:val="05AufgabeinhaltSchreibzeile-bis-Rand"/>
    <w:uiPriority w:val="5"/>
    <w:qFormat/>
    <w:rsid w:val="007D4B78"/>
    <w:pPr>
      <w:numPr>
        <w:numId w:val="3"/>
      </w:numPr>
      <w:spacing w:line="276" w:lineRule="auto"/>
      <w:ind w:left="357" w:hanging="357"/>
    </w:pPr>
    <w:rPr>
      <w:rFonts w:ascii="Verdana" w:hAnsi="Verdana" w:cs="Arial"/>
      <w:sz w:val="18"/>
      <w:szCs w:val="22"/>
      <w:lang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Cs w:val="18"/>
    </w:rPr>
  </w:style>
  <w:style w:type="paragraph" w:customStyle="1" w:styleId="05AufgabeinhaltSchreibzeile-bis-Rand">
    <w:name w:val="05_Aufgabeinhalt_Schreibzeile-bis-Rand"/>
    <w:uiPriority w:val="4"/>
    <w:qFormat/>
    <w:rsid w:val="007D4B78"/>
    <w:pPr>
      <w:tabs>
        <w:tab w:val="left" w:pos="284"/>
        <w:tab w:val="right" w:leader="underscore" w:pos="9072"/>
      </w:tabs>
      <w:spacing w:before="120" w:line="480" w:lineRule="auto"/>
      <w:ind w:right="142"/>
    </w:pPr>
    <w:rPr>
      <w:rFonts w:ascii="Verdana" w:hAnsi="Verdana" w:cs="Arial"/>
      <w:sz w:val="18"/>
      <w:szCs w:val="22"/>
      <w:lang w:eastAsia="en-US" w:bidi="en-US"/>
    </w:rPr>
  </w:style>
  <w:style w:type="paragraph" w:customStyle="1" w:styleId="05AufgabeinhaltSchreibhoehe">
    <w:name w:val="05_Aufgabeinhalt_Schreibhoehe"/>
    <w:uiPriority w:val="4"/>
    <w:qFormat/>
    <w:rsid w:val="007D4B78"/>
    <w:pPr>
      <w:spacing w:before="120" w:line="480" w:lineRule="auto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1Loesung">
    <w:name w:val="11_Loesung"/>
    <w:uiPriority w:val="7"/>
    <w:qFormat/>
    <w:rsid w:val="00691B10"/>
    <w:rPr>
      <w:rFonts w:ascii="Comic Sans MS" w:hAnsi="Comic Sans MS"/>
      <w:b w:val="0"/>
      <w:i w:val="0"/>
      <w:color w:val="0000FF"/>
      <w:sz w:val="20"/>
    </w:rPr>
  </w:style>
  <w:style w:type="paragraph" w:customStyle="1" w:styleId="08AufzaehlZeichenPunkt">
    <w:name w:val="08_AufzaehlZeichen_Punkt"/>
    <w:uiPriority w:val="5"/>
    <w:qFormat/>
    <w:rsid w:val="007D4B78"/>
    <w:pPr>
      <w:numPr>
        <w:numId w:val="1"/>
      </w:numPr>
      <w:tabs>
        <w:tab w:val="left" w:pos="227"/>
        <w:tab w:val="left" w:pos="284"/>
      </w:tabs>
      <w:spacing w:after="85" w:line="220" w:lineRule="exact"/>
      <w:ind w:right="227"/>
    </w:pPr>
    <w:rPr>
      <w:rFonts w:ascii="Verdana" w:eastAsiaTheme="minorHAnsi" w:hAnsi="Verdana" w:cstheme="minorBidi"/>
      <w:color w:val="000000" w:themeColor="text1"/>
      <w:sz w:val="18"/>
      <w:szCs w:val="22"/>
      <w:lang w:eastAsia="en-US"/>
    </w:rPr>
  </w:style>
  <w:style w:type="paragraph" w:customStyle="1" w:styleId="08AufzaehlZeichenLinie">
    <w:name w:val="08_AufzaehlZeichen_Linie"/>
    <w:basedOn w:val="08AufzaehlZeichenPunkt"/>
    <w:uiPriority w:val="5"/>
    <w:qFormat/>
    <w:rsid w:val="007F79E3"/>
    <w:pPr>
      <w:numPr>
        <w:ilvl w:val="1"/>
      </w:numPr>
      <w:spacing w:line="240" w:lineRule="exact"/>
      <w:ind w:left="454" w:right="0" w:hanging="227"/>
    </w:pPr>
  </w:style>
  <w:style w:type="table" w:customStyle="1" w:styleId="Tabelleeinfach">
    <w:name w:val="Tabelle_einfach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table" w:customStyle="1" w:styleId="TabelleKopf">
    <w:name w:val="Tabelle_Kopf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jc w:val="left"/>
      </w:pPr>
      <w:rPr>
        <w:rFonts w:ascii="Verdana" w:hAnsi="Verdana" w:hint="default"/>
        <w:b/>
        <w:sz w:val="20"/>
        <w:szCs w:val="18"/>
      </w:rPr>
      <w:tblPr/>
      <w:tcPr>
        <w:shd w:val="clear" w:color="auto" w:fill="BFBFBF" w:themeFill="background1" w:themeFillShade="BF"/>
      </w:tcPr>
    </w:tblStylePr>
  </w:style>
  <w:style w:type="paragraph" w:customStyle="1" w:styleId="07Fliesstext">
    <w:name w:val="07_Fliesstext"/>
    <w:uiPriority w:val="5"/>
    <w:qFormat/>
    <w:rsid w:val="007D4B78"/>
    <w:rPr>
      <w:rFonts w:ascii="Verdana" w:hAnsi="Verdana" w:cs="Arial"/>
      <w:sz w:val="18"/>
      <w:szCs w:val="22"/>
      <w:lang w:eastAsia="en-US" w:bidi="en-US"/>
    </w:rPr>
  </w:style>
  <w:style w:type="paragraph" w:customStyle="1" w:styleId="04AufgabeListe123">
    <w:name w:val="04_Aufgabe_Liste_123"/>
    <w:basedOn w:val="04AufgabeAufgabe-Ue"/>
    <w:next w:val="05AufgabeinhaltSchreibhoehe"/>
    <w:uiPriority w:val="3"/>
    <w:qFormat/>
    <w:rsid w:val="007D4B78"/>
    <w:pPr>
      <w:numPr>
        <w:numId w:val="4"/>
      </w:numPr>
      <w:spacing w:before="240"/>
      <w:ind w:left="357" w:hanging="357"/>
    </w:pPr>
  </w:style>
  <w:style w:type="paragraph" w:customStyle="1" w:styleId="04Aufgabe-Arbeitsanweisung">
    <w:name w:val="04_Aufgabe-Arbeitsanweisung"/>
    <w:uiPriority w:val="3"/>
    <w:qFormat/>
    <w:rsid w:val="007D4B78"/>
    <w:pPr>
      <w:spacing w:after="240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7Layoutinfo-Anmerkungen">
    <w:name w:val="17_Layoutinfo-Anmerkungen"/>
    <w:uiPriority w:val="9"/>
    <w:qFormat/>
    <w:rsid w:val="00B774F8"/>
    <w:rPr>
      <w:color w:val="FF33CC"/>
    </w:rPr>
  </w:style>
  <w:style w:type="paragraph" w:customStyle="1" w:styleId="04Aufgabe-ArbeitsanweisungAufzaehlZeichenPunkt">
    <w:name w:val="04_Aufgabe-Arbeitsanweisung_AufzaehlZeichen_Punkt"/>
    <w:basedOn w:val="04Aufgabe-Arbeitsanweisung"/>
    <w:uiPriority w:val="3"/>
    <w:qFormat/>
    <w:rsid w:val="007D4B78"/>
    <w:pPr>
      <w:numPr>
        <w:numId w:val="5"/>
      </w:numPr>
      <w:ind w:left="284" w:hanging="284"/>
    </w:pPr>
  </w:style>
  <w:style w:type="character" w:styleId="Zeilennummer">
    <w:name w:val="line number"/>
    <w:uiPriority w:val="9"/>
    <w:rsid w:val="00157A8E"/>
    <w:rPr>
      <w:rFonts w:ascii="Verdana" w:hAnsi="Verdana"/>
      <w:sz w:val="18"/>
    </w:rPr>
  </w:style>
  <w:style w:type="paragraph" w:styleId="berarbeitung">
    <w:name w:val="Revision"/>
    <w:hidden/>
    <w:uiPriority w:val="99"/>
    <w:semiHidden/>
    <w:rsid w:val="00C10124"/>
    <w:rPr>
      <w:rFonts w:ascii="Verdana" w:eastAsiaTheme="minorHAnsi" w:hAnsi="Verdana" w:cstheme="minorBidi"/>
      <w:sz w:val="18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379A"/>
    <w:rPr>
      <w:sz w:val="16"/>
      <w:szCs w:val="16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0878F1"/>
    <w:pPr>
      <w:spacing w:line="240" w:lineRule="auto"/>
    </w:pPr>
    <w:rPr>
      <w:b/>
      <w:bCs/>
      <w:sz w:val="20"/>
      <w:szCs w:val="20"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0878F1"/>
    <w:rPr>
      <w:rFonts w:ascii="Verdana" w:eastAsiaTheme="minorHAnsi" w:hAnsi="Verdana" w:cstheme="minorBidi"/>
      <w:b/>
      <w:bCs/>
      <w:lang w:eastAsia="en-US"/>
    </w:rPr>
  </w:style>
  <w:style w:type="paragraph" w:customStyle="1" w:styleId="18THTabelleKopf">
    <w:name w:val="18_TH_Tabelle_Kopf"/>
    <w:basedOn w:val="07Fliesstext"/>
    <w:uiPriority w:val="9"/>
    <w:qFormat/>
    <w:rsid w:val="000E519E"/>
    <w:pPr>
      <w:spacing w:line="276" w:lineRule="auto"/>
    </w:pPr>
    <w:rPr>
      <w:rFonts w:eastAsiaTheme="minorHAnsi"/>
      <w:b/>
      <w:color w:val="000000" w:themeColor="text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eutschstunde_20_6\Deutschstunde-4.LP-23_(1450)\52597_Deutschstunde-4.LP-23.ZT-PROFI-E-Book\01_Manus\01_Manus_Fassung_1\E-Book-Material-Vorlage_NEU_9pt_2023%20Logo%20neu_BF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AF7C6961E4D64585D9E4272C682DA0" ma:contentTypeVersion="15" ma:contentTypeDescription="Ein neues Dokument erstellen." ma:contentTypeScope="" ma:versionID="c26ea9a9a53ad3214dd41053f35f1132">
  <xsd:schema xmlns:xsd="http://www.w3.org/2001/XMLSchema" xmlns:xs="http://www.w3.org/2001/XMLSchema" xmlns:p="http://schemas.microsoft.com/office/2006/metadata/properties" xmlns:ns2="80555dd2-29fc-4981-9a62-530dd666b10d" xmlns:ns3="539d6db7-de2b-4245-b3f8-bd27d46874a5" targetNamespace="http://schemas.microsoft.com/office/2006/metadata/properties" ma:root="true" ma:fieldsID="4c883814e473bcd62df271563c8c573f" ns2:_="" ns3:_="">
    <xsd:import namespace="80555dd2-29fc-4981-9a62-530dd666b10d"/>
    <xsd:import namespace="539d6db7-de2b-4245-b3f8-bd27d46874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55dd2-29fc-4981-9a62-530dd666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d6db7-de2b-4245-b3f8-bd27d4687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866dfe-93a5-469d-8590-3ed042e10217}" ma:internalName="TaxCatchAll" ma:showField="CatchAllData" ma:web="539d6db7-de2b-4245-b3f8-bd27d46874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:configuration xmlns:c="http://ns.axespdf.com/word/configuration">
  <c:group id="Styles">
    <c:group id="18_TH_einfach_Spalte">
      <c:property id="RoleID" type="string">ParagraphHeaderCell</c:property>
      <c:property id="Scope" type="integer">1</c:property>
    </c:group>
  </c:group>
  <c:group id="Content"/>
  <c:group id="InitialView">
    <c:property id="MagnificationFactor" type="float">100</c:property>
  </c:group>
</c:configuratio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555dd2-29fc-4981-9a62-530dd666b10d">
      <Terms xmlns="http://schemas.microsoft.com/office/infopath/2007/PartnerControls"/>
    </lcf76f155ced4ddcb4097134ff3c332f>
    <TaxCatchAll xmlns="539d6db7-de2b-4245-b3f8-bd27d46874a5" xsi:nil="true"/>
    <SharedWithUsers xmlns="539d6db7-de2b-4245-b3f8-bd27d46874a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0DB3442-59CD-47CF-A173-5C10AE2D2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55dd2-29fc-4981-9a62-530dd666b10d"/>
    <ds:schemaRef ds:uri="539d6db7-de2b-4245-b3f8-bd27d4687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FCE706-C00E-4CE9-BCA8-C0A6AC1DA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29466-EDCD-489B-A378-34F0B81BEA17}">
  <ds:schemaRefs>
    <ds:schemaRef ds:uri="http://ns.axespdf.com/word/configuration"/>
  </ds:schemaRefs>
</ds:datastoreItem>
</file>

<file path=customXml/itemProps4.xml><?xml version="1.0" encoding="utf-8"?>
<ds:datastoreItem xmlns:ds="http://schemas.openxmlformats.org/officeDocument/2006/customXml" ds:itemID="{FA1C799B-AB95-4D50-AA2C-86027B908A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97300E-8D5C-45C7-8B67-FE8C25D1CAB6}">
  <ds:schemaRefs>
    <ds:schemaRef ds:uri="http://schemas.microsoft.com/office/2006/metadata/properties"/>
    <ds:schemaRef ds:uri="http://schemas.microsoft.com/office/infopath/2007/PartnerControls"/>
    <ds:schemaRef ds:uri="80555dd2-29fc-4981-9a62-530dd666b10d"/>
    <ds:schemaRef ds:uri="539d6db7-de2b-4245-b3f8-bd27d46874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E-Book-Material-Vorlage_NEU_9pt_2023 Logo neu_BF</Template>
  <TotalTime>0</TotalTime>
  <Pages>1</Pages>
  <Words>113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827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Schützeneder Doris Maria</dc:creator>
  <cp:lastModifiedBy>Schützeneder Doris</cp:lastModifiedBy>
  <cp:revision>2</cp:revision>
  <cp:lastPrinted>2012-08-13T14:00:00Z</cp:lastPrinted>
  <dcterms:created xsi:type="dcterms:W3CDTF">2025-10-10T09:46:00Z</dcterms:created>
  <dcterms:modified xsi:type="dcterms:W3CDTF">2025-10-10T09:46:00Z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0x0101000AAF7C6961E4D64585D9E4272C682DA0</vt:lpwstr>
  </property>
  <property fmtid="{D5CDD505-2E9C-101B-9397-08002B2CF9AE}" pid="3" name="_dlc_DocIdItemGuid">
    <vt:lpwstr>40b56e3e-048e-4339-83d4-7b2b4f7e37d6</vt:lpwstr>
  </property>
  <property fmtid="{D5CDD505-2E9C-101B-9397-08002B2CF9AE}" pid="4" name="Order">
    <vt:r8>18500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dlc_DocId">
    <vt:lpwstr>J7HJHSHRWXK3-1287543415-185</vt:lpwstr>
  </property>
  <property fmtid="{D5CDD505-2E9C-101B-9397-08002B2CF9AE}" pid="8" name="_dlc_DocIdUrl">
    <vt:lpwstr>https://ver365.sharepoint.com/sites/Produkte/_layouts/15/DocIdRedir.aspx?ID=J7HJHSHRWXK3-1287543415-185, J7HJHSHRWXK3-1287543415-185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