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32D" w:rsidRPr="00D4132D" w:rsidRDefault="00D4132D" w:rsidP="002056A6">
      <w:pPr>
        <w:pStyle w:val="02VERUeberschrift"/>
      </w:pPr>
      <w:r w:rsidRPr="00D4132D">
        <w:t>Stark und schwach deklinierte Adjektive</w:t>
      </w:r>
    </w:p>
    <w:p w:rsidR="00D4132D" w:rsidRPr="00436C33" w:rsidRDefault="00D4132D" w:rsidP="002056A6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D4132D">
        <w:rPr>
          <w:lang w:val="de-DE"/>
        </w:rPr>
        <w:t xml:space="preserve">* Auf </w:t>
      </w:r>
      <w:r w:rsidRPr="00D4132D">
        <w:rPr>
          <w:b/>
          <w:lang w:val="de-DE"/>
        </w:rPr>
        <w:t>alle</w:t>
      </w:r>
      <w:r w:rsidRPr="00D4132D">
        <w:rPr>
          <w:lang w:val="de-DE"/>
        </w:rPr>
        <w:t xml:space="preserve"> und </w:t>
      </w:r>
      <w:r w:rsidRPr="00D4132D">
        <w:rPr>
          <w:b/>
          <w:lang w:val="de-DE"/>
        </w:rPr>
        <w:t>manche</w:t>
      </w:r>
      <w:r w:rsidRPr="00D4132D">
        <w:rPr>
          <w:lang w:val="de-DE"/>
        </w:rPr>
        <w:t xml:space="preserve"> folgt meist folgt ein </w:t>
      </w:r>
      <w:r w:rsidRPr="00D4132D">
        <w:rPr>
          <w:b/>
          <w:lang w:val="de-DE"/>
        </w:rPr>
        <w:t>schwach dekliniertes Adjektiv</w:t>
      </w:r>
      <w:r w:rsidRPr="00D4132D">
        <w:rPr>
          <w:lang w:val="de-DE"/>
        </w:rPr>
        <w:t xml:space="preserve">: </w:t>
      </w:r>
      <w:r w:rsidRPr="00436C33">
        <w:rPr>
          <w:rStyle w:val="11VERLsungsschrift"/>
          <w:b w:val="0"/>
        </w:rPr>
        <w:t>alle groß</w:t>
      </w:r>
      <w:r w:rsidRPr="00436C33">
        <w:rPr>
          <w:rStyle w:val="11VERLsungsschrift"/>
        </w:rPr>
        <w:t>en</w:t>
      </w:r>
      <w:r w:rsidRPr="00436C33">
        <w:rPr>
          <w:rStyle w:val="11VERLsungsschrift"/>
          <w:b w:val="0"/>
        </w:rPr>
        <w:t xml:space="preserve"> Stöcke, manche groß</w:t>
      </w:r>
      <w:r w:rsidRPr="00436C33">
        <w:rPr>
          <w:rStyle w:val="11VERLsungsschrift"/>
        </w:rPr>
        <w:t>en</w:t>
      </w:r>
      <w:r w:rsidRPr="00436C33">
        <w:rPr>
          <w:rStyle w:val="11VERLsungsschrift"/>
          <w:b w:val="0"/>
        </w:rPr>
        <w:t xml:space="preserve"> Stöcke …</w:t>
      </w:r>
    </w:p>
    <w:p w:rsidR="00D4132D" w:rsidRPr="00D4132D" w:rsidRDefault="00D4132D" w:rsidP="002056A6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D4132D" w:rsidRPr="00436C33" w:rsidRDefault="00D4132D" w:rsidP="002056A6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D4132D">
        <w:rPr>
          <w:lang w:val="de-DE"/>
        </w:rPr>
        <w:t xml:space="preserve">* Aber: Auf </w:t>
      </w:r>
      <w:r w:rsidRPr="00D4132D">
        <w:rPr>
          <w:b/>
          <w:lang w:val="de-DE"/>
        </w:rPr>
        <w:t>andere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derartige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einige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etliche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folgende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mehrere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wenige</w:t>
      </w:r>
      <w:r w:rsidRPr="00D4132D">
        <w:rPr>
          <w:lang w:val="de-DE"/>
        </w:rPr>
        <w:t xml:space="preserve"> folgt ein </w:t>
      </w:r>
      <w:r w:rsidRPr="00D4132D">
        <w:rPr>
          <w:b/>
          <w:lang w:val="de-DE"/>
        </w:rPr>
        <w:t>stark dekliniertes Adjektiv</w:t>
      </w:r>
      <w:r w:rsidRPr="00D4132D">
        <w:rPr>
          <w:lang w:val="de-DE"/>
        </w:rPr>
        <w:t xml:space="preserve">: </w:t>
      </w:r>
      <w:r w:rsidRPr="00436C33">
        <w:rPr>
          <w:rStyle w:val="11VERLsungsschrift"/>
          <w:b w:val="0"/>
        </w:rPr>
        <w:t>andere groß</w:t>
      </w:r>
      <w:r w:rsidRPr="00436C33">
        <w:rPr>
          <w:rStyle w:val="11VERLsungsschrift"/>
        </w:rPr>
        <w:t>e</w:t>
      </w:r>
      <w:r w:rsidRPr="00436C33">
        <w:rPr>
          <w:rStyle w:val="11VERLsungsschrift"/>
          <w:b w:val="0"/>
        </w:rPr>
        <w:t xml:space="preserve"> Stöcke, derartige groß</w:t>
      </w:r>
      <w:r w:rsidRPr="00436C33">
        <w:rPr>
          <w:rStyle w:val="11VERLsungsschrift"/>
        </w:rPr>
        <w:t xml:space="preserve">e </w:t>
      </w:r>
      <w:r w:rsidRPr="00436C33">
        <w:rPr>
          <w:rStyle w:val="11VERLsungsschrift"/>
          <w:b w:val="0"/>
        </w:rPr>
        <w:t xml:space="preserve">Stöcke … </w:t>
      </w:r>
    </w:p>
    <w:p w:rsidR="00D4132D" w:rsidRPr="00D4132D" w:rsidRDefault="00D4132D" w:rsidP="002056A6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D4132D" w:rsidRPr="00436C33" w:rsidRDefault="00D4132D" w:rsidP="002056A6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D4132D">
        <w:rPr>
          <w:lang w:val="de-DE"/>
        </w:rPr>
        <w:t xml:space="preserve">* Auf </w:t>
      </w:r>
      <w:r w:rsidRPr="00D4132D">
        <w:rPr>
          <w:b/>
          <w:lang w:val="de-DE"/>
        </w:rPr>
        <w:t>Mengenangaben</w:t>
      </w:r>
      <w:r w:rsidRPr="00D4132D">
        <w:rPr>
          <w:lang w:val="de-DE"/>
        </w:rPr>
        <w:t xml:space="preserve"> wie </w:t>
      </w:r>
      <w:r w:rsidRPr="00D4132D">
        <w:rPr>
          <w:b/>
          <w:lang w:val="de-DE"/>
        </w:rPr>
        <w:t>etwas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ein wenig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ein bisschen</w:t>
      </w:r>
      <w:r w:rsidRPr="00D4132D">
        <w:rPr>
          <w:lang w:val="de-DE"/>
        </w:rPr>
        <w:t xml:space="preserve">, </w:t>
      </w:r>
      <w:r w:rsidRPr="00D4132D">
        <w:rPr>
          <w:b/>
          <w:lang w:val="de-DE"/>
        </w:rPr>
        <w:t>ein paar</w:t>
      </w:r>
      <w:r w:rsidRPr="00D4132D">
        <w:rPr>
          <w:lang w:val="de-DE"/>
        </w:rPr>
        <w:t xml:space="preserve"> folgt auch ein </w:t>
      </w:r>
      <w:r w:rsidRPr="00D4132D">
        <w:rPr>
          <w:b/>
          <w:lang w:val="de-DE"/>
        </w:rPr>
        <w:t>stark dekliniertes Adjektiv</w:t>
      </w:r>
      <w:r w:rsidRPr="00D4132D">
        <w:rPr>
          <w:lang w:val="de-DE"/>
        </w:rPr>
        <w:t xml:space="preserve">: </w:t>
      </w:r>
      <w:r w:rsidRPr="00436C33">
        <w:rPr>
          <w:rStyle w:val="11VERLsungsschrift"/>
          <w:b w:val="0"/>
        </w:rPr>
        <w:t>etwas alt</w:t>
      </w:r>
      <w:r w:rsidRPr="00436C33">
        <w:rPr>
          <w:rStyle w:val="11VERLsungsschrift"/>
        </w:rPr>
        <w:t>es</w:t>
      </w:r>
      <w:r w:rsidRPr="00436C33">
        <w:rPr>
          <w:rStyle w:val="11VERLsungsschrift"/>
          <w:b w:val="0"/>
        </w:rPr>
        <w:t xml:space="preserve"> Mehl, mit etwas trocken</w:t>
      </w:r>
      <w:r w:rsidRPr="00436C33">
        <w:rPr>
          <w:rStyle w:val="11VERLsungsschrift"/>
        </w:rPr>
        <w:t>em</w:t>
      </w:r>
      <w:r w:rsidRPr="00436C33">
        <w:rPr>
          <w:rStyle w:val="11VERLsungsschrift"/>
          <w:b w:val="0"/>
        </w:rPr>
        <w:t xml:space="preserve"> Brot, mit ein bisschen gut</w:t>
      </w:r>
      <w:r w:rsidRPr="00436C33">
        <w:rPr>
          <w:rStyle w:val="11VERLsungsschrift"/>
        </w:rPr>
        <w:t>em</w:t>
      </w:r>
      <w:r w:rsidRPr="00436C33">
        <w:rPr>
          <w:rStyle w:val="11VERLsungsschrift"/>
          <w:b w:val="0"/>
        </w:rPr>
        <w:t xml:space="preserve"> Willen, wegen ein paar dumm</w:t>
      </w:r>
      <w:r w:rsidRPr="00436C33">
        <w:rPr>
          <w:rStyle w:val="11VERLsungsschrift"/>
        </w:rPr>
        <w:t xml:space="preserve">er </w:t>
      </w:r>
      <w:r w:rsidRPr="00436C33">
        <w:rPr>
          <w:rStyle w:val="11VERLsungsschrift"/>
          <w:b w:val="0"/>
        </w:rPr>
        <w:t>Fehler …</w:t>
      </w:r>
    </w:p>
    <w:p w:rsidR="00D4132D" w:rsidRPr="00D4132D" w:rsidRDefault="00D4132D" w:rsidP="00D4132D">
      <w:pPr>
        <w:pStyle w:val="04VERGrundschrift10pt"/>
        <w:rPr>
          <w:b/>
          <w:lang w:val="de-DE"/>
        </w:rPr>
      </w:pPr>
    </w:p>
    <w:p w:rsidR="00D4132D" w:rsidRPr="00D4132D" w:rsidRDefault="00D4132D" w:rsidP="00436C33">
      <w:pPr>
        <w:pStyle w:val="03VERArbeitsfragen"/>
      </w:pPr>
      <w:r w:rsidRPr="00D4132D">
        <w:t>Aufgabe 1: Setzen Sie richtig ein!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3"/>
        <w:gridCol w:w="2268"/>
      </w:tblGrid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 xml:space="preserve">1. Großvater hat noch </w:t>
            </w:r>
            <w:r w:rsidRPr="00436C33">
              <w:rPr>
                <w:rStyle w:val="11VERLsungsschrift"/>
              </w:rPr>
              <w:t>manche tollen Schallplatten</w:t>
            </w:r>
            <w:r w:rsidRPr="00D4132D">
              <w:t>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Schallplatten, toll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 xml:space="preserve">2. Die Eltern all___ </w:t>
            </w:r>
            <w:r w:rsidR="00436C33">
              <w:t>______________________ ______</w:t>
            </w:r>
            <w:r w:rsidRPr="00D4132D">
              <w:t>_________________ sind da.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Schülerinnen, betroffen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3. Hier hat schon manch___ _____________________</w:t>
            </w:r>
            <w:r w:rsidR="00436C33">
              <w:t xml:space="preserve"> </w:t>
            </w:r>
            <w:r w:rsidRPr="00D4132D">
              <w:t>_____</w:t>
            </w:r>
            <w:r w:rsidR="00436C33">
              <w:t>__________</w:t>
            </w:r>
            <w:r w:rsidRPr="00D4132D">
              <w:t>______ umgedreht.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Wanderer, ängstlich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4. Die Mobilisierung all___ _____________________</w:t>
            </w:r>
            <w:r w:rsidR="00436C33">
              <w:t xml:space="preserve"> __</w:t>
            </w:r>
            <w:r w:rsidRPr="00D4132D">
              <w:t>_______________ gelang.</w:t>
            </w:r>
          </w:p>
        </w:tc>
        <w:tc>
          <w:tcPr>
            <w:tcW w:w="2268" w:type="dxa"/>
          </w:tcPr>
          <w:p w:rsidR="00D4132D" w:rsidRPr="00D4132D" w:rsidRDefault="00436C33" w:rsidP="00436C33">
            <w:pPr>
              <w:pStyle w:val="10VERSchreibzeilebisRand"/>
            </w:pPr>
            <w:r>
              <w:t>Krä</w:t>
            </w:r>
            <w:r w:rsidR="00D4132D" w:rsidRPr="00D4132D">
              <w:t>ft</w:t>
            </w:r>
            <w:r>
              <w:t>e</w:t>
            </w:r>
            <w:r w:rsidR="00D4132D" w:rsidRPr="00D4132D">
              <w:t>, verfügbar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5. In diesem Laden findet sich manch___ _________________</w:t>
            </w:r>
            <w:r w:rsidR="00436C33">
              <w:t xml:space="preserve">  </w:t>
            </w:r>
            <w:r w:rsidRPr="00D4132D">
              <w:t>______________.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Stück, schön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6. Trotz all___ _______________________________ denken wir darüber positiv.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(das) Schlechte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7. Hier sind die Rennpferde manch___ __________________</w:t>
            </w:r>
            <w:r w:rsidR="00436C33">
              <w:t xml:space="preserve"> _____</w:t>
            </w:r>
            <w:r w:rsidRPr="00D4132D">
              <w:t>_______ eingestellt.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Leute, reich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8. Beachte: All___ ________________</w:t>
            </w:r>
            <w:r w:rsidR="00436C33">
              <w:t xml:space="preserve"> </w:t>
            </w:r>
            <w:r w:rsidRPr="00D4132D">
              <w:t>________________ sind schon da!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Entchen, mein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9. Manch___ _____________________</w:t>
            </w:r>
            <w:r w:rsidR="00436C33">
              <w:t xml:space="preserve"> </w:t>
            </w:r>
            <w:r w:rsidRPr="00D4132D">
              <w:t>_________</w:t>
            </w:r>
            <w:r w:rsidR="00436C33">
              <w:t>_____</w:t>
            </w:r>
            <w:r w:rsidRPr="00D4132D">
              <w:t>___ habe ich schon geholfen.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Mensch, tollpatschig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10. Beachte: All__ ______________</w:t>
            </w:r>
            <w:r w:rsidR="00436C33">
              <w:t xml:space="preserve"> </w:t>
            </w:r>
            <w:r w:rsidRPr="00D4132D">
              <w:t>_______</w:t>
            </w:r>
            <w:r w:rsidR="00436C33">
              <w:t>________</w:t>
            </w:r>
            <w:r w:rsidRPr="00D4132D">
              <w:t>________ waren letztlich vergeblich.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Anstrengungen, sein</w:t>
            </w:r>
          </w:p>
        </w:tc>
      </w:tr>
      <w:tr w:rsidR="00D4132D" w:rsidRPr="00D4132D" w:rsidTr="00436C33">
        <w:tc>
          <w:tcPr>
            <w:tcW w:w="7483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11. Hier endet manch___ _____________________</w:t>
            </w:r>
            <w:r w:rsidR="006D720C">
              <w:t xml:space="preserve"> __________</w:t>
            </w:r>
            <w:r w:rsidRPr="00D4132D">
              <w:t>, der nichts zustande brachte.</w:t>
            </w:r>
          </w:p>
        </w:tc>
        <w:tc>
          <w:tcPr>
            <w:tcW w:w="2268" w:type="dxa"/>
          </w:tcPr>
          <w:p w:rsidR="00D4132D" w:rsidRPr="00D4132D" w:rsidRDefault="00D4132D" w:rsidP="00436C33">
            <w:pPr>
              <w:pStyle w:val="10VERSchreibzeilebisRand"/>
            </w:pPr>
            <w:r w:rsidRPr="00D4132D">
              <w:t>Kerl, verträumte</w:t>
            </w:r>
          </w:p>
        </w:tc>
      </w:tr>
    </w:tbl>
    <w:p w:rsidR="00D4132D" w:rsidRPr="00D4132D" w:rsidRDefault="00D4132D" w:rsidP="00D4132D">
      <w:pPr>
        <w:pStyle w:val="04VERGrundschrift10pt"/>
        <w:rPr>
          <w:lang w:val="de-DE"/>
        </w:rPr>
      </w:pPr>
      <w:bookmarkStart w:id="0" w:name="_GoBack"/>
      <w:bookmarkEnd w:id="0"/>
    </w:p>
    <w:p w:rsidR="00D4132D" w:rsidRPr="00D4132D" w:rsidRDefault="00D4132D" w:rsidP="006D720C">
      <w:pPr>
        <w:pStyle w:val="03VERArbeitsfragen"/>
      </w:pPr>
      <w:r w:rsidRPr="00D4132D">
        <w:t>Aufgabe 2: Ergänzen Sie die Endung und das jeweilige Adjektiv richtig!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0"/>
        <w:gridCol w:w="1701"/>
      </w:tblGrid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1. Haben Sie auch ein </w:t>
            </w:r>
            <w:r w:rsidRPr="006D720C">
              <w:rPr>
                <w:rStyle w:val="11VERLsungsschrift"/>
              </w:rPr>
              <w:t>anderes rot gestreiftes</w:t>
            </w:r>
            <w:r w:rsidRPr="00D4132D">
              <w:t xml:space="preserve"> Hemd?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rot gestreift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2. In </w:t>
            </w:r>
            <w:proofErr w:type="spellStart"/>
            <w:r w:rsidRPr="00D4132D">
              <w:t>ander</w:t>
            </w:r>
            <w:proofErr w:type="spellEnd"/>
            <w:r w:rsidRPr="00D4132D">
              <w:t>___ ____________________________ Verfassung hätte ich jetzt nicht verloren!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körperlich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3. Ihm wird ein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______________________________ Kollege folgen.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ehrgeizig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lastRenderedPageBreak/>
              <w:t xml:space="preserve">4. Bei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_____________________________ Projekten war sie immer erfolgreich.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wichtig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5. Auch die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 Lenkerin wurde nur leicht verletzt.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jung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6. Darin fand sich eine Menge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 Gegenstände.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wertvoll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7. In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 Fällen setzte sich der Staatsanwalt durch.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ähnlich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8. Bei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 Gelegenheiten hast du nicht gezögert!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solch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9. Das könnte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_____________________________ Zeitgenossen provozieren.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neidisch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10. In </w:t>
            </w:r>
            <w:proofErr w:type="spellStart"/>
            <w:r w:rsidRPr="00D4132D">
              <w:t>ander</w:t>
            </w:r>
            <w:proofErr w:type="spellEnd"/>
            <w:r w:rsidRPr="00D4132D">
              <w:t>___ _________________________ Film hat mir Brad Pitt besser gefallen!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historisch</w:t>
            </w:r>
          </w:p>
        </w:tc>
      </w:tr>
      <w:tr w:rsidR="00D4132D" w:rsidRPr="00D4132D" w:rsidTr="006D720C">
        <w:tc>
          <w:tcPr>
            <w:tcW w:w="8050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11. Für </w:t>
            </w:r>
            <w:proofErr w:type="spellStart"/>
            <w:r w:rsidRPr="00D4132D">
              <w:t>ander</w:t>
            </w:r>
            <w:proofErr w:type="spellEnd"/>
            <w:r w:rsidRPr="00D4132D">
              <w:t>____ ______________________ Nebenwirkungen ist Ihr Arzt nicht zuständig.</w:t>
            </w:r>
          </w:p>
        </w:tc>
        <w:tc>
          <w:tcPr>
            <w:tcW w:w="1701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unerwünscht</w:t>
            </w:r>
          </w:p>
        </w:tc>
      </w:tr>
    </w:tbl>
    <w:p w:rsidR="00D4132D" w:rsidRPr="00D4132D" w:rsidRDefault="00D4132D" w:rsidP="00D4132D">
      <w:pPr>
        <w:pStyle w:val="04VERGrundschrift10pt"/>
        <w:rPr>
          <w:lang w:val="de-DE"/>
        </w:rPr>
      </w:pPr>
    </w:p>
    <w:p w:rsidR="00D4132D" w:rsidRPr="00D4132D" w:rsidRDefault="00D4132D" w:rsidP="006D720C">
      <w:pPr>
        <w:pStyle w:val="03VERArbeitsfragen"/>
      </w:pPr>
      <w:r w:rsidRPr="00D4132D">
        <w:t xml:space="preserve">Aufgabe 3: </w:t>
      </w:r>
      <w:r w:rsidR="00A20013">
        <w:t xml:space="preserve">Nur eine der drei Möglichkeiten ist korrekt. </w:t>
      </w:r>
      <w:r w:rsidR="00FE2688">
        <w:t>Markieren</w:t>
      </w:r>
      <w:r w:rsidRPr="00D4132D">
        <w:t xml:space="preserve"> Sie die </w:t>
      </w:r>
      <w:r w:rsidR="00A20013">
        <w:t>richtige Wortverbindung</w:t>
      </w:r>
      <w:r w:rsidRPr="00D4132D"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1984"/>
        <w:gridCol w:w="1984"/>
        <w:gridCol w:w="2041"/>
        <w:gridCol w:w="2098"/>
      </w:tblGrid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1. Eine</w:t>
            </w:r>
          </w:p>
        </w:tc>
        <w:tc>
          <w:tcPr>
            <w:tcW w:w="1984" w:type="dxa"/>
          </w:tcPr>
          <w:p w:rsidR="00FE2688" w:rsidRDefault="00FE2688" w:rsidP="00FE2688">
            <w:pPr>
              <w:pStyle w:val="04VERGrundschrift10pt"/>
              <w:rPr>
                <w:rStyle w:val="11VERLsungsschrift"/>
                <w:lang w:val="de-DE"/>
              </w:rPr>
            </w:pPr>
            <w:r w:rsidRPr="00FE2688">
              <w:rPr>
                <w:rStyle w:val="11VERLsungsschrift"/>
                <w:lang w:val="de-DE"/>
              </w:rPr>
              <w:t xml:space="preserve">derartige </w:t>
            </w:r>
          </w:p>
          <w:p w:rsidR="00D4132D" w:rsidRPr="00FE2688" w:rsidRDefault="00FE2688" w:rsidP="00FE2688">
            <w:pPr>
              <w:pStyle w:val="04VERGrundschrift10pt"/>
              <w:rPr>
                <w:rStyle w:val="11VERLsungsschrift"/>
              </w:rPr>
            </w:pPr>
            <w:r w:rsidRPr="00FE2688">
              <w:rPr>
                <w:rStyle w:val="11VERLsungsschrift"/>
                <w:lang w:val="de-DE"/>
              </w:rPr>
              <w:t>bodenlose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derartige bodenlosen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derartigen bodenlose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Frechheit ist mir noch nicht untergekommen!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2. Wir haben 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einiges neuen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einigen neuen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 neue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Taxis angeschafft.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3. Gestern mussten wir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etlichen junge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etlichen jungen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etliche jungen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Betrunkenen ausweichen.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BF7504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4. </w:t>
            </w:r>
            <w:r w:rsidR="00BF7504">
              <w:rPr>
                <w:lang w:val="de-DE"/>
              </w:rPr>
              <w:t>Nennen</w:t>
            </w:r>
            <w:r w:rsidRPr="00D4132D">
              <w:rPr>
                <w:lang w:val="de-DE"/>
              </w:rPr>
              <w:t xml:space="preserve"> Sie zu</w:t>
            </w:r>
          </w:p>
        </w:tc>
        <w:tc>
          <w:tcPr>
            <w:tcW w:w="1984" w:type="dxa"/>
          </w:tcPr>
          <w:p w:rsidR="00D4132D" w:rsidRPr="00D4132D" w:rsidRDefault="00BF7504" w:rsidP="00BF7504">
            <w:pPr>
              <w:pStyle w:val="04VERGrundschrift10pt"/>
              <w:rPr>
                <w:lang w:val="de-DE"/>
              </w:rPr>
            </w:pPr>
            <w:r>
              <w:rPr>
                <w:lang w:val="de-DE"/>
              </w:rPr>
              <w:t>folgenden afrikanischen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folgende </w:t>
            </w:r>
            <w:r w:rsidR="00BF7504">
              <w:rPr>
                <w:lang w:val="de-DE"/>
              </w:rPr>
              <w:t>afrikanischen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folgenden </w:t>
            </w:r>
            <w:r w:rsidR="00BF7504">
              <w:rPr>
                <w:lang w:val="de-DE"/>
              </w:rPr>
              <w:t>afrikanische</w:t>
            </w:r>
          </w:p>
        </w:tc>
        <w:tc>
          <w:tcPr>
            <w:tcW w:w="2098" w:type="dxa"/>
          </w:tcPr>
          <w:p w:rsidR="00D4132D" w:rsidRPr="00D4132D" w:rsidRDefault="00BF7504" w:rsidP="00D4132D">
            <w:pPr>
              <w:pStyle w:val="04VERGrundschrift10pt"/>
              <w:rPr>
                <w:lang w:val="de-DE"/>
              </w:rPr>
            </w:pPr>
            <w:r>
              <w:rPr>
                <w:lang w:val="de-DE"/>
              </w:rPr>
              <w:t>Staaten die Hauptstadt</w:t>
            </w:r>
            <w:r w:rsidR="00D4132D" w:rsidRPr="00D4132D">
              <w:rPr>
                <w:lang w:val="de-DE"/>
              </w:rPr>
              <w:t>!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5. So gelang es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mehrere französische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mehrere französische 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mehreren französischen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Fahrern, an die Spitze zu radeln.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6. Abgesehen von 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wenigen witzigen  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wenige witzige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wenige witzigen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Ausnahmen nichts Neues!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7. Gemeinsam mit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mehrere</w:t>
            </w:r>
          </w:p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befreundeten 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mehreren befreundeten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mehrere</w:t>
            </w:r>
          </w:p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befreundete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Paaren bestiegen wir den Loser.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8. Ich bin aus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folgende triftigen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folgenden triftigen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folgende triftige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Gründen dagegen!</w:t>
            </w:r>
          </w:p>
        </w:tc>
      </w:tr>
      <w:tr w:rsidR="00D4132D" w:rsidRPr="00D4132D" w:rsidTr="006D720C">
        <w:tc>
          <w:tcPr>
            <w:tcW w:w="164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 xml:space="preserve">9. Wir haben 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einigen alte</w:t>
            </w:r>
          </w:p>
        </w:tc>
        <w:tc>
          <w:tcPr>
            <w:tcW w:w="1984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 alten</w:t>
            </w:r>
          </w:p>
        </w:tc>
        <w:tc>
          <w:tcPr>
            <w:tcW w:w="2041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einige alte</w:t>
            </w:r>
          </w:p>
        </w:tc>
        <w:tc>
          <w:tcPr>
            <w:tcW w:w="2098" w:type="dxa"/>
          </w:tcPr>
          <w:p w:rsidR="00D4132D" w:rsidRPr="00D4132D" w:rsidRDefault="00D4132D" w:rsidP="00D4132D">
            <w:pPr>
              <w:pStyle w:val="04VERGrundschrift10pt"/>
              <w:rPr>
                <w:lang w:val="de-DE"/>
              </w:rPr>
            </w:pPr>
            <w:r w:rsidRPr="00D4132D">
              <w:rPr>
                <w:lang w:val="de-DE"/>
              </w:rPr>
              <w:t>Geräte aus dem Verkehr gezogen.</w:t>
            </w:r>
          </w:p>
        </w:tc>
      </w:tr>
    </w:tbl>
    <w:p w:rsidR="00D4132D" w:rsidRPr="00D4132D" w:rsidRDefault="00D4132D" w:rsidP="00D4132D">
      <w:pPr>
        <w:pStyle w:val="04VERGrundschrift10pt"/>
        <w:rPr>
          <w:lang w:val="de-DE"/>
        </w:rPr>
      </w:pPr>
    </w:p>
    <w:p w:rsidR="00D4132D" w:rsidRPr="00D4132D" w:rsidRDefault="00D4132D" w:rsidP="006D720C">
      <w:pPr>
        <w:pStyle w:val="03VERArbeitsfragen"/>
      </w:pPr>
      <w:r w:rsidRPr="00D4132D">
        <w:t>Aufgabe 4: Was sich alles im Kühlschrank befindet …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2835"/>
        <w:gridCol w:w="3742"/>
      </w:tblGrid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1. eine Packung mit etwas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Brot, alt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 xml:space="preserve">… </w:t>
            </w:r>
            <w:r w:rsidRPr="006D720C">
              <w:rPr>
                <w:rStyle w:val="11VERLsungsschrift"/>
              </w:rPr>
              <w:t>etwas altem Brot</w:t>
            </w: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2. ein Teller mit ein wenig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Käse, hart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3. ein Topf mit ein bisschen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Gulasch, übel riechendes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lastRenderedPageBreak/>
              <w:t>4. eine Schale mit ein paar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Karotten, alt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6D720C" w:rsidP="000F49A6">
            <w:pPr>
              <w:pStyle w:val="10VERSchreibzeilebisRand"/>
            </w:pPr>
            <w:r>
              <w:t xml:space="preserve">5. eine </w:t>
            </w:r>
            <w:r w:rsidR="000F49A6">
              <w:t>Flasche</w:t>
            </w:r>
            <w:r w:rsidR="00D4132D" w:rsidRPr="00D4132D">
              <w:t xml:space="preserve"> mit etwas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Milch, sauer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6. ein Glas mit ein wenig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Marmelade, schimmelüberzogen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  <w:tr w:rsidR="00D4132D" w:rsidRPr="00D4132D" w:rsidTr="006D720C">
        <w:tc>
          <w:tcPr>
            <w:tcW w:w="317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7. ein Dose mit etwas</w:t>
            </w:r>
          </w:p>
        </w:tc>
        <w:tc>
          <w:tcPr>
            <w:tcW w:w="2835" w:type="dxa"/>
          </w:tcPr>
          <w:p w:rsidR="00D4132D" w:rsidRPr="00D4132D" w:rsidRDefault="00D4132D" w:rsidP="006D720C">
            <w:pPr>
              <w:pStyle w:val="10VERSchreibzeilebisRand"/>
            </w:pPr>
            <w:r w:rsidRPr="00D4132D">
              <w:t>Butter, ranzig</w:t>
            </w:r>
          </w:p>
        </w:tc>
        <w:tc>
          <w:tcPr>
            <w:tcW w:w="3742" w:type="dxa"/>
          </w:tcPr>
          <w:p w:rsidR="00D4132D" w:rsidRPr="00D4132D" w:rsidRDefault="00D4132D" w:rsidP="006D720C">
            <w:pPr>
              <w:pStyle w:val="10VERSchreibzeilebisRand"/>
            </w:pPr>
          </w:p>
        </w:tc>
      </w:tr>
    </w:tbl>
    <w:p w:rsidR="00D4132D" w:rsidRPr="00D4132D" w:rsidRDefault="00D4132D" w:rsidP="00D4132D">
      <w:pPr>
        <w:pStyle w:val="04VERGrundschrift10pt"/>
        <w:rPr>
          <w:lang w:val="de-DE"/>
        </w:rPr>
      </w:pPr>
    </w:p>
    <w:p w:rsidR="00D4132D" w:rsidRPr="00D4132D" w:rsidRDefault="00D4132D" w:rsidP="006D720C">
      <w:pPr>
        <w:pStyle w:val="03VERArbeitsfragen"/>
      </w:pPr>
      <w:r w:rsidRPr="00D4132D">
        <w:t xml:space="preserve">Aufgabe 5: Beachten Sie das stark deklinierte Adjektiv nach </w:t>
      </w:r>
      <w:r w:rsidRPr="00D4132D">
        <w:rPr>
          <w:i/>
        </w:rPr>
        <w:t xml:space="preserve">dessen, deren, wessen, manch, solch </w:t>
      </w:r>
      <w:r w:rsidRPr="00D4132D">
        <w:t xml:space="preserve">und </w:t>
      </w:r>
      <w:r w:rsidRPr="00D4132D">
        <w:rPr>
          <w:i/>
        </w:rPr>
        <w:t>welch</w:t>
      </w:r>
      <w:r w:rsidRPr="00D4132D">
        <w:t>! Setzen Sie richtig ein!</w:t>
      </w:r>
    </w:p>
    <w:p w:rsidR="006D720C" w:rsidRDefault="00D4132D" w:rsidP="006D720C">
      <w:pPr>
        <w:pStyle w:val="10VERSchreibzeilebisRand"/>
      </w:pPr>
      <w:r w:rsidRPr="006D720C">
        <w:t>1. Das war</w:t>
      </w:r>
      <w:r w:rsidR="006D720C">
        <w:t>en</w:t>
      </w:r>
      <w:r w:rsidRPr="006D720C">
        <w:t xml:space="preserve"> sicher Peter und dessen </w:t>
      </w:r>
      <w:r w:rsidRPr="000F49A6">
        <w:rPr>
          <w:rStyle w:val="11VERLsungsschrift"/>
        </w:rPr>
        <w:t>jüngerer</w:t>
      </w:r>
      <w:r w:rsidRPr="006D720C">
        <w:t xml:space="preserve"> (jünger) Bruder Paul!  </w:t>
      </w:r>
    </w:p>
    <w:p w:rsidR="006D720C" w:rsidRDefault="00D4132D" w:rsidP="006D720C">
      <w:pPr>
        <w:pStyle w:val="10VERSchreibzeilebisRand"/>
      </w:pPr>
      <w:r w:rsidRPr="006D720C">
        <w:t>2. Auf welch ________________ (anstrengend) Tag</w:t>
      </w:r>
      <w:r w:rsidR="000F49A6">
        <w:t xml:space="preserve"> folgt dieser gemütliche Abend!</w:t>
      </w:r>
    </w:p>
    <w:p w:rsidR="006D720C" w:rsidRDefault="00D4132D" w:rsidP="006D720C">
      <w:pPr>
        <w:pStyle w:val="10VERSchreibzeilebisRand"/>
      </w:pPr>
      <w:r w:rsidRPr="006D720C">
        <w:t>3. Die Jury gibt solchen _______________________ (dilett</w:t>
      </w:r>
      <w:r w:rsidR="006D720C">
        <w:t xml:space="preserve">antisch) Bands wenig Chancen. </w:t>
      </w:r>
    </w:p>
    <w:p w:rsidR="006D720C" w:rsidRDefault="00D4132D" w:rsidP="006D720C">
      <w:pPr>
        <w:pStyle w:val="10VERSchreibzeilebisRand"/>
      </w:pPr>
      <w:r w:rsidRPr="006D720C">
        <w:t>4. Schon manch ___________ (edel) Rittersma</w:t>
      </w:r>
      <w:r w:rsidR="000F49A6">
        <w:t>nn ist hier vom Pferd gefallen.</w:t>
      </w:r>
    </w:p>
    <w:p w:rsidR="006D720C" w:rsidRDefault="00D4132D" w:rsidP="006D720C">
      <w:pPr>
        <w:pStyle w:val="10VERSchreibzeilebisRand"/>
      </w:pPr>
      <w:r w:rsidRPr="006D720C">
        <w:t xml:space="preserve">5. Wessen _______________ (verrostet) Wagen fährst du denn heute?  </w:t>
      </w:r>
    </w:p>
    <w:p w:rsidR="000F49A6" w:rsidRDefault="00D4132D" w:rsidP="006D720C">
      <w:pPr>
        <w:pStyle w:val="10VERSchreibzeilebisRand"/>
      </w:pPr>
      <w:r w:rsidRPr="006D720C">
        <w:t xml:space="preserve">6. Das sind die Kinder, deren ________________ (freundlich) Eltern uns gestern nach Hause gebracht haben.  </w:t>
      </w:r>
    </w:p>
    <w:p w:rsidR="000F49A6" w:rsidRDefault="00D4132D" w:rsidP="006D720C">
      <w:pPr>
        <w:pStyle w:val="10VERSchreibzeilebisRand"/>
      </w:pPr>
      <w:r w:rsidRPr="006D720C">
        <w:t xml:space="preserve">7. Ein wenig scharfer Paprika gehört in manch ________________ (ungarisch) Gericht.  </w:t>
      </w:r>
    </w:p>
    <w:p w:rsidR="000F49A6" w:rsidRDefault="00D4132D" w:rsidP="006D720C">
      <w:pPr>
        <w:pStyle w:val="10VERSchreibzeilebisRand"/>
      </w:pPr>
      <w:r w:rsidRPr="006D720C">
        <w:t>8. Mit viel neuem Wissen hat er uns in manch _________</w:t>
      </w:r>
      <w:r w:rsidR="000F49A6">
        <w:t>_</w:t>
      </w:r>
      <w:r w:rsidRPr="006D720C">
        <w:t>____</w:t>
      </w:r>
      <w:r w:rsidR="000F49A6">
        <w:t xml:space="preserve"> (lustigem) Vortrag versorgt.</w:t>
      </w:r>
    </w:p>
    <w:p w:rsidR="00D4132D" w:rsidRPr="006D720C" w:rsidRDefault="00D4132D" w:rsidP="006D720C">
      <w:pPr>
        <w:pStyle w:val="10VERSchreibzeilebisRand"/>
      </w:pPr>
      <w:r w:rsidRPr="006D720C">
        <w:t>9. Wessen ________________ (</w:t>
      </w:r>
      <w:r w:rsidR="000F49A6">
        <w:t>seltsam</w:t>
      </w:r>
      <w:r w:rsidRPr="006D720C">
        <w:t>) Vorschlag ist denn das?</w:t>
      </w:r>
    </w:p>
    <w:p w:rsidR="00711A83" w:rsidRPr="00D4132D" w:rsidRDefault="00711A83" w:rsidP="00D4132D">
      <w:pPr>
        <w:pStyle w:val="04VERGrundschrift10pt"/>
      </w:pPr>
    </w:p>
    <w:sectPr w:rsidR="00711A83" w:rsidRPr="00D4132D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32A" w:rsidRDefault="0075332A" w:rsidP="000B1DC7">
      <w:r>
        <w:separator/>
      </w:r>
    </w:p>
  </w:endnote>
  <w:endnote w:type="continuationSeparator" w:id="0">
    <w:p w:rsidR="0075332A" w:rsidRDefault="0075332A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E1396A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E1396A" w:rsidRPr="00B84989">
      <w:rPr>
        <w:rStyle w:val="07VERFett"/>
        <w:b w:val="0"/>
      </w:rPr>
      <w:fldChar w:fldCharType="separate"/>
    </w:r>
    <w:r w:rsidR="002056A6">
      <w:rPr>
        <w:rStyle w:val="07VERFett"/>
        <w:b w:val="0"/>
        <w:noProof/>
      </w:rPr>
      <w:t>3</w:t>
    </w:r>
    <w:r w:rsidR="00E1396A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32A" w:rsidRDefault="0075332A" w:rsidP="000B1DC7">
      <w:r>
        <w:separator/>
      </w:r>
    </w:p>
  </w:footnote>
  <w:footnote w:type="continuationSeparator" w:id="0">
    <w:p w:rsidR="0075332A" w:rsidRDefault="0075332A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11E" w:rsidRPr="0079211E" w:rsidRDefault="00CC3A54" w:rsidP="0079211E">
    <w:pPr>
      <w:pStyle w:val="06VERKopfzeile"/>
    </w:pPr>
    <w:r>
      <w:rPr>
        <w:noProof/>
        <w:lang w:eastAsia="de-AT" w:bidi="ar-S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5158740</wp:posOffset>
          </wp:positionH>
          <wp:positionV relativeFrom="paragraph">
            <wp:posOffset>8890</wp:posOffset>
          </wp:positionV>
          <wp:extent cx="984250" cy="269875"/>
          <wp:effectExtent l="19050" t="0" r="6350" b="0"/>
          <wp:wrapSquare wrapText="bothSides"/>
          <wp:docPr id="1" name="Bild 1" descr="veritas_logo_S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211E" w:rsidRPr="0079211E">
      <w:t>ARBEITSBLATT</w:t>
    </w:r>
    <w:r w:rsidR="002056A6">
      <w:t>:</w:t>
    </w:r>
    <w:r w:rsidR="0079211E" w:rsidRPr="0079211E">
      <w:t xml:space="preserve"> </w:t>
    </w:r>
    <w:r w:rsidR="0079211E">
      <w:t>Adjektive</w:t>
    </w:r>
    <w:r w:rsidR="0079211E" w:rsidRPr="0079211E">
      <w:t xml:space="preserve"> </w:t>
    </w:r>
  </w:p>
  <w:p w:rsidR="00F3074C" w:rsidRPr="00B84989" w:rsidRDefault="0079211E" w:rsidP="00CC3A54">
    <w:pPr>
      <w:pStyle w:val="06VERKopfzeile"/>
      <w:pBdr>
        <w:bottom w:val="single" w:sz="4" w:space="1" w:color="auto"/>
      </w:pBdr>
      <w:tabs>
        <w:tab w:val="left" w:pos="7137"/>
      </w:tabs>
      <w:rPr>
        <w:rStyle w:val="09VERUnterstrichen"/>
        <w:u w:val="none"/>
      </w:rPr>
    </w:pPr>
    <w:r w:rsidRPr="002056A6">
      <w:rPr>
        <w:rStyle w:val="08VERKursiv"/>
      </w:rPr>
      <w:t>SMS – Spaß mit Sprache 2 BMS. Übungsbuch. E-BOOK</w:t>
    </w:r>
    <w:r>
      <w:rPr>
        <w:lang w:val="de-DE"/>
      </w:rPr>
      <w:t>, S. 101</w:t>
    </w:r>
    <w:r w:rsidR="00F3074C" w:rsidRPr="00B84989">
      <w:rPr>
        <w:rStyle w:val="09VERUnterstrichen"/>
        <w:u w:val="none"/>
      </w:rPr>
      <w:tab/>
    </w:r>
    <w:r w:rsidR="00CC3A54">
      <w:rPr>
        <w:rStyle w:val="09VERUnterstrichen"/>
        <w:u w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60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4641A"/>
    <w:rsid w:val="00050242"/>
    <w:rsid w:val="000A40A6"/>
    <w:rsid w:val="000B0A8F"/>
    <w:rsid w:val="000B1DC7"/>
    <w:rsid w:val="000B3A0A"/>
    <w:rsid w:val="000C059F"/>
    <w:rsid w:val="000C42FD"/>
    <w:rsid w:val="000C5A12"/>
    <w:rsid w:val="000F49A6"/>
    <w:rsid w:val="0011522E"/>
    <w:rsid w:val="0012687D"/>
    <w:rsid w:val="001348B5"/>
    <w:rsid w:val="00134CB8"/>
    <w:rsid w:val="00135CEE"/>
    <w:rsid w:val="0015175B"/>
    <w:rsid w:val="00160407"/>
    <w:rsid w:val="00175CE4"/>
    <w:rsid w:val="001A3563"/>
    <w:rsid w:val="001B54E7"/>
    <w:rsid w:val="001F475B"/>
    <w:rsid w:val="002056A6"/>
    <w:rsid w:val="002220CB"/>
    <w:rsid w:val="00236A11"/>
    <w:rsid w:val="002571E8"/>
    <w:rsid w:val="002B6BCD"/>
    <w:rsid w:val="002C7873"/>
    <w:rsid w:val="002D0DD2"/>
    <w:rsid w:val="002D0DFC"/>
    <w:rsid w:val="002E23B6"/>
    <w:rsid w:val="002E2A18"/>
    <w:rsid w:val="002F213B"/>
    <w:rsid w:val="00301DB5"/>
    <w:rsid w:val="003075E5"/>
    <w:rsid w:val="003077B9"/>
    <w:rsid w:val="00334EC5"/>
    <w:rsid w:val="00355277"/>
    <w:rsid w:val="003A6B58"/>
    <w:rsid w:val="003B0AA3"/>
    <w:rsid w:val="003E782E"/>
    <w:rsid w:val="003F10FE"/>
    <w:rsid w:val="003F65BE"/>
    <w:rsid w:val="003F6CB1"/>
    <w:rsid w:val="00436C33"/>
    <w:rsid w:val="00437912"/>
    <w:rsid w:val="00483AA2"/>
    <w:rsid w:val="00487403"/>
    <w:rsid w:val="004A1F31"/>
    <w:rsid w:val="004B7489"/>
    <w:rsid w:val="004D4B4D"/>
    <w:rsid w:val="00515EEE"/>
    <w:rsid w:val="00557653"/>
    <w:rsid w:val="005A2201"/>
    <w:rsid w:val="005D5A4C"/>
    <w:rsid w:val="005E264B"/>
    <w:rsid w:val="005F21DF"/>
    <w:rsid w:val="00603369"/>
    <w:rsid w:val="0060621C"/>
    <w:rsid w:val="0061583D"/>
    <w:rsid w:val="00623835"/>
    <w:rsid w:val="00637D70"/>
    <w:rsid w:val="006755FA"/>
    <w:rsid w:val="006A32C8"/>
    <w:rsid w:val="006D720C"/>
    <w:rsid w:val="006D7631"/>
    <w:rsid w:val="006F2A07"/>
    <w:rsid w:val="00710A74"/>
    <w:rsid w:val="00711A83"/>
    <w:rsid w:val="00713E30"/>
    <w:rsid w:val="00723765"/>
    <w:rsid w:val="0075332A"/>
    <w:rsid w:val="00760FE5"/>
    <w:rsid w:val="00763471"/>
    <w:rsid w:val="0079211E"/>
    <w:rsid w:val="007926AD"/>
    <w:rsid w:val="007A56C3"/>
    <w:rsid w:val="007C195E"/>
    <w:rsid w:val="007E2D87"/>
    <w:rsid w:val="007F4DF2"/>
    <w:rsid w:val="00802A3A"/>
    <w:rsid w:val="00844599"/>
    <w:rsid w:val="008627F1"/>
    <w:rsid w:val="008A4938"/>
    <w:rsid w:val="008C17DB"/>
    <w:rsid w:val="008D46AC"/>
    <w:rsid w:val="008E4646"/>
    <w:rsid w:val="00943D9F"/>
    <w:rsid w:val="00944823"/>
    <w:rsid w:val="009551D4"/>
    <w:rsid w:val="0096782C"/>
    <w:rsid w:val="00980C7F"/>
    <w:rsid w:val="00987394"/>
    <w:rsid w:val="009915F2"/>
    <w:rsid w:val="009B3960"/>
    <w:rsid w:val="009C749F"/>
    <w:rsid w:val="009D23C1"/>
    <w:rsid w:val="009E052C"/>
    <w:rsid w:val="00A0280C"/>
    <w:rsid w:val="00A12671"/>
    <w:rsid w:val="00A20013"/>
    <w:rsid w:val="00A26AFF"/>
    <w:rsid w:val="00A32686"/>
    <w:rsid w:val="00A958C3"/>
    <w:rsid w:val="00AE1D26"/>
    <w:rsid w:val="00AF0B35"/>
    <w:rsid w:val="00B00A70"/>
    <w:rsid w:val="00B41E89"/>
    <w:rsid w:val="00B47F8A"/>
    <w:rsid w:val="00B50D4B"/>
    <w:rsid w:val="00B52F09"/>
    <w:rsid w:val="00B631E0"/>
    <w:rsid w:val="00B76F6C"/>
    <w:rsid w:val="00B7792C"/>
    <w:rsid w:val="00B84989"/>
    <w:rsid w:val="00BB710D"/>
    <w:rsid w:val="00BF6FE8"/>
    <w:rsid w:val="00BF7504"/>
    <w:rsid w:val="00C21002"/>
    <w:rsid w:val="00C92A44"/>
    <w:rsid w:val="00CC19CE"/>
    <w:rsid w:val="00CC3A54"/>
    <w:rsid w:val="00CD795D"/>
    <w:rsid w:val="00CF1588"/>
    <w:rsid w:val="00D03363"/>
    <w:rsid w:val="00D21ADF"/>
    <w:rsid w:val="00D2253B"/>
    <w:rsid w:val="00D23A2B"/>
    <w:rsid w:val="00D24006"/>
    <w:rsid w:val="00D31EF8"/>
    <w:rsid w:val="00D4132D"/>
    <w:rsid w:val="00D42CB0"/>
    <w:rsid w:val="00D50879"/>
    <w:rsid w:val="00D54D6F"/>
    <w:rsid w:val="00D878F7"/>
    <w:rsid w:val="00D950BD"/>
    <w:rsid w:val="00DA3712"/>
    <w:rsid w:val="00DA534E"/>
    <w:rsid w:val="00DB392F"/>
    <w:rsid w:val="00DB5F45"/>
    <w:rsid w:val="00DD3BA2"/>
    <w:rsid w:val="00E1396A"/>
    <w:rsid w:val="00E24B02"/>
    <w:rsid w:val="00E2526B"/>
    <w:rsid w:val="00E42D95"/>
    <w:rsid w:val="00E73BB2"/>
    <w:rsid w:val="00E76053"/>
    <w:rsid w:val="00E83BBE"/>
    <w:rsid w:val="00EB0221"/>
    <w:rsid w:val="00EB2FB9"/>
    <w:rsid w:val="00ED7DB7"/>
    <w:rsid w:val="00EF4C21"/>
    <w:rsid w:val="00F26C89"/>
    <w:rsid w:val="00F3074C"/>
    <w:rsid w:val="00F44878"/>
    <w:rsid w:val="00F47B24"/>
    <w:rsid w:val="00F53810"/>
    <w:rsid w:val="00F61B55"/>
    <w:rsid w:val="00F93280"/>
    <w:rsid w:val="00FB7ABA"/>
    <w:rsid w:val="00FC6B06"/>
    <w:rsid w:val="00FE1142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71FA1447"/>
  <w15:docId w15:val="{6EBA4C4C-49D8-46B6-8CE5-2D5A8CEC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2056A6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2056A6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3F10F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BAFFF-ABB3-4AB4-9167-DCF19A0C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673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4909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10</cp:revision>
  <cp:lastPrinted>2012-08-13T14:00:00Z</cp:lastPrinted>
  <dcterms:created xsi:type="dcterms:W3CDTF">2018-04-16T15:11:00Z</dcterms:created>
  <dcterms:modified xsi:type="dcterms:W3CDTF">2018-05-16T10:23:00Z</dcterms:modified>
</cp:coreProperties>
</file>