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BB27A" w14:textId="77777777" w:rsidR="00997B35" w:rsidRDefault="00880B1C" w:rsidP="00670FE7">
      <w:pPr>
        <w:pStyle w:val="Formatvorlage1"/>
      </w:pPr>
      <w:r w:rsidRPr="00670058">
        <w:object w:dxaOrig="6706" w:dyaOrig="3900" w14:anchorId="004834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8pt;height:10.2pt" o:ole="">
            <v:imagedata r:id="rId7" o:title=""/>
          </v:shape>
          <o:OLEObject Type="Embed" ProgID="MSPhotoEd.3" ShapeID="_x0000_i1025" DrawAspect="Content" ObjectID="_1774786242" r:id="rId8"/>
        </w:object>
      </w:r>
      <w:r w:rsidR="005520A3">
        <w:t>1</w:t>
      </w:r>
      <w:r w:rsidR="00997B35" w:rsidRPr="00972123">
        <w:t xml:space="preserve"> </w:t>
      </w:r>
      <w:r w:rsidR="00476FEF">
        <w:t>Das 1 x 1 der Wirtschaftskunde</w:t>
      </w:r>
      <w:r w:rsidR="00670FE7">
        <w:t xml:space="preserve"> – Pfeile</w:t>
      </w:r>
    </w:p>
    <w:p w14:paraId="4D2AE662" w14:textId="77777777" w:rsidR="009F2808" w:rsidRPr="00972123" w:rsidRDefault="009F2808" w:rsidP="009F2808">
      <w:pPr>
        <w:rPr>
          <w:rFonts w:ascii="Arial" w:hAnsi="Arial" w:cs="Arial"/>
          <w:sz w:val="12"/>
          <w:szCs w:val="12"/>
        </w:rPr>
      </w:pPr>
    </w:p>
    <w:p w14:paraId="01D5254E" w14:textId="77777777" w:rsidR="009F2808" w:rsidRPr="00972123" w:rsidRDefault="001235CA" w:rsidP="009F2808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6D1255E1"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57" type="#_x0000_t55" style="position:absolute;margin-left:189pt;margin-top:9.5pt;width:261pt;height:117pt;z-index:251643904">
            <v:textbox>
              <w:txbxContent>
                <w:p w14:paraId="74796EE7" w14:textId="77777777" w:rsidR="009F2808" w:rsidRDefault="009F2808" w:rsidP="009F2808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71A07CD1" w14:textId="77777777" w:rsidR="009F2808" w:rsidRPr="00B341C3" w:rsidRDefault="00B341C3" w:rsidP="00B341C3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B341C3">
                    <w:rPr>
                      <w:rFonts w:ascii="Arial" w:hAnsi="Arial" w:cs="Arial"/>
                      <w:b/>
                      <w:sz w:val="28"/>
                      <w:szCs w:val="28"/>
                    </w:rPr>
                    <w:t>Gefühl eines Man</w:t>
                  </w:r>
                  <w:r w:rsidR="00912671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gels </w:t>
                  </w:r>
                  <w:r w:rsidR="00670FE7">
                    <w:rPr>
                      <w:rFonts w:ascii="Arial" w:hAnsi="Arial" w:cs="Arial"/>
                      <w:b/>
                      <w:sz w:val="28"/>
                      <w:szCs w:val="28"/>
                    </w:rPr>
                    <w:t>verb</w:t>
                  </w:r>
                  <w:r w:rsidR="00670FE7" w:rsidRPr="00B341C3">
                    <w:rPr>
                      <w:rFonts w:ascii="Arial" w:hAnsi="Arial" w:cs="Arial"/>
                      <w:b/>
                      <w:sz w:val="28"/>
                      <w:szCs w:val="28"/>
                    </w:rPr>
                    <w:t>unden</w:t>
                  </w:r>
                  <w:r w:rsidR="00670FE7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  <w:r w:rsidR="00912671">
                    <w:rPr>
                      <w:rFonts w:ascii="Arial" w:hAnsi="Arial" w:cs="Arial"/>
                      <w:b/>
                      <w:sz w:val="28"/>
                      <w:szCs w:val="28"/>
                    </w:rPr>
                    <w:t>mit dem Wunsch</w:t>
                  </w:r>
                  <w:r w:rsidRPr="00B341C3">
                    <w:rPr>
                      <w:rFonts w:ascii="Arial" w:hAnsi="Arial" w:cs="Arial"/>
                      <w:b/>
                      <w:sz w:val="28"/>
                      <w:szCs w:val="28"/>
                    </w:rPr>
                    <w:t>, diesen zu beseitigen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73759AF6"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56" type="#_x0000_t15" style="position:absolute;margin-left:9pt;margin-top:9.5pt;width:252pt;height:117pt;z-index:251642880">
            <v:textbox>
              <w:txbxContent>
                <w:p w14:paraId="40DA184B" w14:textId="77777777" w:rsidR="009F2808" w:rsidRDefault="009F2808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09E2C905" w14:textId="77777777" w:rsidR="009F2808" w:rsidRPr="00C506FB" w:rsidRDefault="009F2808" w:rsidP="009F2808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467B23" w14:textId="77777777" w:rsidR="009F2808" w:rsidRPr="00972123" w:rsidRDefault="00B341C3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Bedürfnis</w:t>
                  </w:r>
                </w:p>
              </w:txbxContent>
            </v:textbox>
          </v:shape>
        </w:pict>
      </w:r>
    </w:p>
    <w:p w14:paraId="6904E3CC" w14:textId="77777777" w:rsidR="009F2808" w:rsidRPr="00972123" w:rsidRDefault="009F2808" w:rsidP="009F2808">
      <w:pPr>
        <w:rPr>
          <w:rFonts w:ascii="Arial" w:hAnsi="Arial" w:cs="Arial"/>
        </w:rPr>
      </w:pPr>
    </w:p>
    <w:p w14:paraId="7BA3E75E" w14:textId="77777777" w:rsidR="009F2808" w:rsidRPr="00972123" w:rsidRDefault="009F2808" w:rsidP="009F2808">
      <w:pPr>
        <w:rPr>
          <w:rFonts w:ascii="Arial" w:hAnsi="Arial" w:cs="Arial"/>
        </w:rPr>
      </w:pPr>
    </w:p>
    <w:p w14:paraId="59F00552" w14:textId="77777777" w:rsidR="009F2808" w:rsidRPr="00972123" w:rsidRDefault="009F2808" w:rsidP="009F2808">
      <w:pPr>
        <w:rPr>
          <w:rFonts w:ascii="Arial" w:hAnsi="Arial" w:cs="Arial"/>
        </w:rPr>
      </w:pPr>
    </w:p>
    <w:p w14:paraId="68090483" w14:textId="77777777" w:rsidR="009F2808" w:rsidRPr="00972123" w:rsidRDefault="009F2808" w:rsidP="009F2808">
      <w:pPr>
        <w:rPr>
          <w:rFonts w:ascii="Arial" w:hAnsi="Arial" w:cs="Arial"/>
        </w:rPr>
      </w:pPr>
    </w:p>
    <w:p w14:paraId="3CFEFABE" w14:textId="77777777" w:rsidR="009F2808" w:rsidRPr="00972123" w:rsidRDefault="009F2808" w:rsidP="009F2808">
      <w:pPr>
        <w:rPr>
          <w:rFonts w:ascii="Arial" w:hAnsi="Arial" w:cs="Arial"/>
        </w:rPr>
      </w:pPr>
    </w:p>
    <w:p w14:paraId="1CE62D1B" w14:textId="77777777" w:rsidR="009F2808" w:rsidRPr="00972123" w:rsidRDefault="009F2808" w:rsidP="009F2808">
      <w:pPr>
        <w:rPr>
          <w:rFonts w:ascii="Arial" w:hAnsi="Arial" w:cs="Arial"/>
        </w:rPr>
      </w:pPr>
    </w:p>
    <w:p w14:paraId="455D35BB" w14:textId="77777777" w:rsidR="009F2808" w:rsidRPr="00972123" w:rsidRDefault="009F2808" w:rsidP="009F2808">
      <w:pPr>
        <w:rPr>
          <w:rFonts w:ascii="Arial" w:hAnsi="Arial" w:cs="Arial"/>
        </w:rPr>
      </w:pPr>
    </w:p>
    <w:p w14:paraId="23E3275E" w14:textId="77777777" w:rsidR="009F2808" w:rsidRPr="00972123" w:rsidRDefault="009F2808" w:rsidP="009F2808">
      <w:pPr>
        <w:rPr>
          <w:rFonts w:ascii="Arial" w:hAnsi="Arial" w:cs="Arial"/>
          <w:sz w:val="12"/>
          <w:szCs w:val="12"/>
        </w:rPr>
      </w:pPr>
    </w:p>
    <w:p w14:paraId="5C6A1238" w14:textId="77777777" w:rsidR="009F2808" w:rsidRPr="00972123" w:rsidRDefault="001235CA" w:rsidP="009F2808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01C6D21F">
          <v:shape id="_x0000_s1059" type="#_x0000_t55" style="position:absolute;margin-left:189pt;margin-top:9.5pt;width:261pt;height:117pt;z-index:251645952">
            <v:textbox>
              <w:txbxContent>
                <w:p w14:paraId="6561169B" w14:textId="77777777" w:rsidR="002E590E" w:rsidRDefault="002E590E" w:rsidP="002E590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58AD14C5" w14:textId="77777777" w:rsidR="002E590E" w:rsidRPr="00B341C3" w:rsidRDefault="008575B4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Die </w:t>
                  </w:r>
                  <w:r w:rsidR="002E590E">
                    <w:rPr>
                      <w:rFonts w:ascii="Arial" w:hAnsi="Arial" w:cs="Arial"/>
                      <w:b/>
                      <w:sz w:val="28"/>
                      <w:szCs w:val="28"/>
                    </w:rPr>
                    <w:t>Erfüllung dieser Bedürfnisse ist für das Überleben notwendig.</w:t>
                  </w:r>
                </w:p>
                <w:p w14:paraId="0302A8F4" w14:textId="77777777" w:rsidR="009F2808" w:rsidRPr="002E590E" w:rsidRDefault="009F2808" w:rsidP="002E590E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4377A164">
          <v:shape id="_x0000_s1058" type="#_x0000_t15" style="position:absolute;margin-left:9pt;margin-top:9.5pt;width:252pt;height:117pt;z-index:251644928">
            <v:textbox>
              <w:txbxContent>
                <w:p w14:paraId="787D3D70" w14:textId="77777777" w:rsidR="009F2808" w:rsidRDefault="009F2808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77AAF2A3" w14:textId="77777777" w:rsidR="009F2808" w:rsidRPr="00C506FB" w:rsidRDefault="009F2808" w:rsidP="009F2808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42B4847" w14:textId="77777777" w:rsidR="009F2808" w:rsidRPr="00972123" w:rsidRDefault="002E590E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Grundbedürfnis</w:t>
                  </w:r>
                  <w:r w:rsidR="008575B4">
                    <w:rPr>
                      <w:rFonts w:ascii="Arial" w:hAnsi="Arial" w:cs="Arial"/>
                      <w:b/>
                      <w:sz w:val="36"/>
                      <w:szCs w:val="36"/>
                    </w:rPr>
                    <w:t>se</w:t>
                  </w:r>
                </w:p>
              </w:txbxContent>
            </v:textbox>
          </v:shape>
        </w:pict>
      </w:r>
    </w:p>
    <w:p w14:paraId="6C49DCB6" w14:textId="77777777" w:rsidR="009F2808" w:rsidRPr="00972123" w:rsidRDefault="009F2808" w:rsidP="009F2808">
      <w:pPr>
        <w:rPr>
          <w:rFonts w:ascii="Arial" w:hAnsi="Arial" w:cs="Arial"/>
        </w:rPr>
      </w:pPr>
    </w:p>
    <w:p w14:paraId="68A5214F" w14:textId="77777777" w:rsidR="009F2808" w:rsidRPr="00972123" w:rsidRDefault="009F2808" w:rsidP="009F2808">
      <w:pPr>
        <w:rPr>
          <w:rFonts w:ascii="Arial" w:hAnsi="Arial" w:cs="Arial"/>
        </w:rPr>
      </w:pPr>
    </w:p>
    <w:p w14:paraId="21FBC2D2" w14:textId="77777777" w:rsidR="009F2808" w:rsidRPr="00972123" w:rsidRDefault="009F2808" w:rsidP="009F2808">
      <w:pPr>
        <w:rPr>
          <w:rFonts w:ascii="Arial" w:hAnsi="Arial" w:cs="Arial"/>
        </w:rPr>
      </w:pPr>
    </w:p>
    <w:p w14:paraId="526DB413" w14:textId="77777777" w:rsidR="009F2808" w:rsidRPr="00972123" w:rsidRDefault="009F2808" w:rsidP="009F2808">
      <w:pPr>
        <w:rPr>
          <w:rFonts w:ascii="Arial" w:hAnsi="Arial" w:cs="Arial"/>
        </w:rPr>
      </w:pPr>
    </w:p>
    <w:p w14:paraId="55A2292C" w14:textId="77777777" w:rsidR="009F2808" w:rsidRPr="00972123" w:rsidRDefault="009F2808" w:rsidP="009F2808">
      <w:pPr>
        <w:rPr>
          <w:rFonts w:ascii="Arial" w:hAnsi="Arial" w:cs="Arial"/>
        </w:rPr>
      </w:pPr>
    </w:p>
    <w:p w14:paraId="491268E2" w14:textId="77777777" w:rsidR="009F2808" w:rsidRPr="00972123" w:rsidRDefault="009F2808" w:rsidP="009F2808">
      <w:pPr>
        <w:rPr>
          <w:rFonts w:ascii="Arial" w:hAnsi="Arial" w:cs="Arial"/>
        </w:rPr>
      </w:pPr>
    </w:p>
    <w:p w14:paraId="624E6F28" w14:textId="77777777" w:rsidR="009F2808" w:rsidRPr="00972123" w:rsidRDefault="009F2808" w:rsidP="009F2808">
      <w:pPr>
        <w:rPr>
          <w:rFonts w:ascii="Arial" w:hAnsi="Arial" w:cs="Arial"/>
        </w:rPr>
      </w:pPr>
    </w:p>
    <w:p w14:paraId="760B2F30" w14:textId="77777777" w:rsidR="009F2808" w:rsidRPr="00972123" w:rsidRDefault="009F2808" w:rsidP="009F2808">
      <w:pPr>
        <w:rPr>
          <w:rFonts w:ascii="Arial" w:hAnsi="Arial" w:cs="Arial"/>
          <w:sz w:val="12"/>
          <w:szCs w:val="12"/>
        </w:rPr>
      </w:pPr>
    </w:p>
    <w:p w14:paraId="261E4697" w14:textId="77777777" w:rsidR="009F2808" w:rsidRPr="00972123" w:rsidRDefault="001235CA" w:rsidP="009F2808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5F7740A9">
          <v:shape id="_x0000_s1061" type="#_x0000_t55" style="position:absolute;margin-left:189pt;margin-top:9.5pt;width:261pt;height:117pt;z-index:251648000">
            <v:textbox>
              <w:txbxContent>
                <w:p w14:paraId="57AE80EB" w14:textId="77777777" w:rsidR="009F2808" w:rsidRPr="00D55EB8" w:rsidRDefault="009F2808" w:rsidP="009F2808">
                  <w:pPr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</w:p>
                <w:p w14:paraId="5C94897E" w14:textId="77777777" w:rsidR="002E590E" w:rsidRDefault="002E590E" w:rsidP="002E590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496B839C" w14:textId="77777777" w:rsidR="002E590E" w:rsidRPr="00B341C3" w:rsidRDefault="008575B4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Die </w:t>
                  </w:r>
                  <w:r w:rsidR="002E590E">
                    <w:rPr>
                      <w:rFonts w:ascii="Arial" w:hAnsi="Arial" w:cs="Arial"/>
                      <w:b/>
                      <w:sz w:val="28"/>
                      <w:szCs w:val="28"/>
                    </w:rPr>
                    <w:t>Erfüllung dieser Bedürfnisse macht das Leben schöner, ist aber nicht notwendig.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7CF8813C">
          <v:shape id="_x0000_s1060" type="#_x0000_t15" style="position:absolute;margin-left:9pt;margin-top:9.5pt;width:252pt;height:117pt;z-index:251646976">
            <v:textbox>
              <w:txbxContent>
                <w:p w14:paraId="1A53FCC6" w14:textId="77777777" w:rsidR="009F2808" w:rsidRPr="00972123" w:rsidRDefault="009F2808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2314EEC7" w14:textId="77777777" w:rsidR="009F2808" w:rsidRDefault="009F2808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751920A1" w14:textId="77777777" w:rsidR="009F2808" w:rsidRPr="00972123" w:rsidRDefault="002E590E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Luxusbedürfnis</w:t>
                  </w:r>
                  <w:r w:rsidR="008575B4">
                    <w:rPr>
                      <w:rFonts w:ascii="Arial" w:hAnsi="Arial" w:cs="Arial"/>
                      <w:b/>
                      <w:sz w:val="36"/>
                      <w:szCs w:val="36"/>
                    </w:rPr>
                    <w:t>se</w:t>
                  </w:r>
                </w:p>
              </w:txbxContent>
            </v:textbox>
          </v:shape>
        </w:pict>
      </w:r>
    </w:p>
    <w:p w14:paraId="7286D5F6" w14:textId="77777777" w:rsidR="009F2808" w:rsidRPr="00972123" w:rsidRDefault="009F2808" w:rsidP="009F2808">
      <w:pPr>
        <w:rPr>
          <w:rFonts w:ascii="Arial" w:hAnsi="Arial" w:cs="Arial"/>
        </w:rPr>
      </w:pPr>
    </w:p>
    <w:p w14:paraId="39CB26AB" w14:textId="77777777" w:rsidR="009F2808" w:rsidRPr="00972123" w:rsidRDefault="009F2808" w:rsidP="009F2808">
      <w:pPr>
        <w:rPr>
          <w:rFonts w:ascii="Arial" w:hAnsi="Arial" w:cs="Arial"/>
        </w:rPr>
      </w:pPr>
    </w:p>
    <w:p w14:paraId="419741F7" w14:textId="77777777" w:rsidR="009F2808" w:rsidRPr="00972123" w:rsidRDefault="009F2808" w:rsidP="009F2808">
      <w:pPr>
        <w:rPr>
          <w:rFonts w:ascii="Arial" w:hAnsi="Arial" w:cs="Arial"/>
        </w:rPr>
      </w:pPr>
    </w:p>
    <w:p w14:paraId="62CA8462" w14:textId="77777777" w:rsidR="009F2808" w:rsidRPr="00972123" w:rsidRDefault="009F2808" w:rsidP="009F2808">
      <w:pPr>
        <w:rPr>
          <w:rFonts w:ascii="Arial" w:hAnsi="Arial" w:cs="Arial"/>
        </w:rPr>
      </w:pPr>
    </w:p>
    <w:p w14:paraId="0E4593C6" w14:textId="77777777" w:rsidR="009F2808" w:rsidRPr="00972123" w:rsidRDefault="009F2808" w:rsidP="009F2808">
      <w:pPr>
        <w:rPr>
          <w:rFonts w:ascii="Arial" w:hAnsi="Arial" w:cs="Arial"/>
        </w:rPr>
      </w:pPr>
    </w:p>
    <w:p w14:paraId="1E42C330" w14:textId="77777777" w:rsidR="009F2808" w:rsidRPr="00972123" w:rsidRDefault="009F2808" w:rsidP="009F2808">
      <w:pPr>
        <w:rPr>
          <w:rFonts w:ascii="Arial" w:hAnsi="Arial" w:cs="Arial"/>
        </w:rPr>
      </w:pPr>
    </w:p>
    <w:p w14:paraId="0246BB05" w14:textId="77777777" w:rsidR="009F2808" w:rsidRPr="00972123" w:rsidRDefault="009F2808" w:rsidP="009F2808">
      <w:pPr>
        <w:rPr>
          <w:rFonts w:ascii="Arial" w:hAnsi="Arial" w:cs="Arial"/>
        </w:rPr>
      </w:pPr>
    </w:p>
    <w:p w14:paraId="6E81533B" w14:textId="77777777" w:rsidR="009F2808" w:rsidRDefault="009F2808" w:rsidP="009F2808">
      <w:pPr>
        <w:rPr>
          <w:rFonts w:ascii="Arial" w:hAnsi="Arial" w:cs="Arial"/>
          <w:sz w:val="12"/>
          <w:szCs w:val="12"/>
        </w:rPr>
      </w:pPr>
    </w:p>
    <w:p w14:paraId="7262E2E9" w14:textId="77777777" w:rsidR="009F2808" w:rsidRPr="00972123" w:rsidRDefault="001235CA" w:rsidP="009F2808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noProof/>
          <w:color w:val="808080"/>
          <w:sz w:val="12"/>
          <w:szCs w:val="12"/>
        </w:rPr>
        <w:pict w14:anchorId="6482E5F0">
          <v:shape id="_x0000_s1063" type="#_x0000_t55" style="position:absolute;margin-left:189pt;margin-top:9.5pt;width:261pt;height:117pt;z-index:251650048">
            <v:textbox>
              <w:txbxContent>
                <w:p w14:paraId="58A12DE8" w14:textId="77777777" w:rsidR="002E590E" w:rsidRDefault="002E590E" w:rsidP="002E590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3A6AF1F3" w14:textId="77777777" w:rsidR="00670FE7" w:rsidRDefault="008575B4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Die </w:t>
                  </w:r>
                  <w:r w:rsidR="002E590E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Erfüllung dieser Bedürfnisse kann man sich nicht mit Geld </w:t>
                  </w:r>
                </w:p>
                <w:p w14:paraId="33D0DADC" w14:textId="77777777" w:rsidR="002E590E" w:rsidRPr="00B341C3" w:rsidRDefault="002E590E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kaufen.</w:t>
                  </w:r>
                </w:p>
                <w:p w14:paraId="6E68ECC1" w14:textId="77777777" w:rsidR="009F2808" w:rsidRPr="008F577C" w:rsidRDefault="009F2808" w:rsidP="009F2808"/>
              </w:txbxContent>
            </v:textbox>
          </v:shape>
        </w:pict>
      </w:r>
      <w:r>
        <w:rPr>
          <w:rFonts w:ascii="Arial" w:hAnsi="Arial" w:cs="Arial"/>
          <w:noProof/>
          <w:sz w:val="12"/>
          <w:szCs w:val="12"/>
        </w:rPr>
        <w:pict w14:anchorId="0CBC0DDE">
          <v:shape id="_x0000_s1062" type="#_x0000_t15" style="position:absolute;margin-left:9pt;margin-top:9.5pt;width:252pt;height:117pt;z-index:251649024">
            <v:textbox>
              <w:txbxContent>
                <w:p w14:paraId="6D1B7B9E" w14:textId="77777777" w:rsidR="009F2808" w:rsidRPr="00972123" w:rsidRDefault="009F2808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52625808" w14:textId="77777777" w:rsidR="009F2808" w:rsidRDefault="009F2808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21D7F9A8" w14:textId="77777777" w:rsidR="009F2808" w:rsidRPr="00972123" w:rsidRDefault="002E590E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soziale Bedürfnisse</w:t>
                  </w:r>
                </w:p>
              </w:txbxContent>
            </v:textbox>
          </v:shape>
        </w:pict>
      </w:r>
    </w:p>
    <w:p w14:paraId="56A80BBD" w14:textId="77777777" w:rsidR="009F2808" w:rsidRPr="00972123" w:rsidRDefault="009F2808" w:rsidP="009F2808">
      <w:pPr>
        <w:rPr>
          <w:rFonts w:ascii="Arial" w:hAnsi="Arial" w:cs="Arial"/>
        </w:rPr>
      </w:pPr>
    </w:p>
    <w:p w14:paraId="07D73EAF" w14:textId="77777777" w:rsidR="009F2808" w:rsidRPr="00972123" w:rsidRDefault="009F2808" w:rsidP="009F2808">
      <w:pPr>
        <w:rPr>
          <w:rFonts w:ascii="Arial" w:hAnsi="Arial" w:cs="Arial"/>
        </w:rPr>
      </w:pPr>
    </w:p>
    <w:p w14:paraId="678C7E10" w14:textId="77777777" w:rsidR="009F2808" w:rsidRPr="00972123" w:rsidRDefault="009F2808" w:rsidP="009F2808">
      <w:pPr>
        <w:rPr>
          <w:rFonts w:ascii="Arial" w:hAnsi="Arial" w:cs="Arial"/>
        </w:rPr>
      </w:pPr>
    </w:p>
    <w:p w14:paraId="13CD1863" w14:textId="77777777" w:rsidR="009F2808" w:rsidRPr="00972123" w:rsidRDefault="009F2808" w:rsidP="009F2808">
      <w:pPr>
        <w:rPr>
          <w:rFonts w:ascii="Arial" w:hAnsi="Arial" w:cs="Arial"/>
        </w:rPr>
      </w:pPr>
    </w:p>
    <w:p w14:paraId="3E2D4902" w14:textId="77777777" w:rsidR="009F2808" w:rsidRPr="00972123" w:rsidRDefault="009F2808" w:rsidP="009F2808">
      <w:pPr>
        <w:rPr>
          <w:rFonts w:ascii="Arial" w:hAnsi="Arial" w:cs="Arial"/>
        </w:rPr>
      </w:pPr>
    </w:p>
    <w:p w14:paraId="6A56B0A9" w14:textId="77777777" w:rsidR="009F2808" w:rsidRPr="00972123" w:rsidRDefault="009F2808" w:rsidP="009F2808">
      <w:pPr>
        <w:rPr>
          <w:rFonts w:ascii="Arial" w:hAnsi="Arial" w:cs="Arial"/>
        </w:rPr>
      </w:pPr>
    </w:p>
    <w:p w14:paraId="1AC4228E" w14:textId="77777777" w:rsidR="009F2808" w:rsidRPr="00972123" w:rsidRDefault="009F2808" w:rsidP="009F2808">
      <w:pPr>
        <w:rPr>
          <w:rFonts w:ascii="Arial" w:hAnsi="Arial" w:cs="Arial"/>
        </w:rPr>
      </w:pPr>
    </w:p>
    <w:p w14:paraId="716E6F49" w14:textId="77777777" w:rsidR="009F2808" w:rsidRDefault="009F2808" w:rsidP="009F2808">
      <w:pPr>
        <w:rPr>
          <w:rFonts w:ascii="Arial" w:hAnsi="Arial" w:cs="Arial"/>
          <w:sz w:val="12"/>
          <w:szCs w:val="12"/>
        </w:rPr>
      </w:pPr>
    </w:p>
    <w:p w14:paraId="34B02B39" w14:textId="77777777" w:rsidR="009F2808" w:rsidRPr="00972123" w:rsidRDefault="009F2808" w:rsidP="009F2808">
      <w:pPr>
        <w:rPr>
          <w:rFonts w:ascii="Arial" w:hAnsi="Arial" w:cs="Arial"/>
          <w:sz w:val="12"/>
          <w:szCs w:val="12"/>
        </w:rPr>
      </w:pPr>
    </w:p>
    <w:p w14:paraId="6576EC2B" w14:textId="77777777" w:rsidR="009F2808" w:rsidRPr="00972123" w:rsidRDefault="001235CA" w:rsidP="009F2808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256CC3C9">
          <v:shape id="_x0000_s1065" type="#_x0000_t55" style="position:absolute;margin-left:189pt;margin-top:9.5pt;width:261pt;height:117pt;z-index:251652096">
            <v:textbox>
              <w:txbxContent>
                <w:p w14:paraId="68BD1205" w14:textId="77777777" w:rsidR="002E590E" w:rsidRDefault="002E590E" w:rsidP="002E590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38692D66" w14:textId="77777777" w:rsidR="00670FE7" w:rsidRDefault="00670FE7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14:paraId="35FF64E4" w14:textId="77777777" w:rsidR="002E590E" w:rsidRPr="00B341C3" w:rsidRDefault="002E590E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Nachfrage nach Waren und Diensten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589FAA18">
          <v:shape id="_x0000_s1064" type="#_x0000_t15" style="position:absolute;margin-left:9pt;margin-top:9.5pt;width:252pt;height:117pt;z-index:251651072">
            <v:textbox>
              <w:txbxContent>
                <w:p w14:paraId="044EE83F" w14:textId="77777777" w:rsidR="009F2808" w:rsidRPr="00972123" w:rsidRDefault="009F2808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623060D2" w14:textId="77777777" w:rsidR="00670FE7" w:rsidRDefault="00670FE7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74FF515F" w14:textId="77777777" w:rsidR="009F2808" w:rsidRDefault="002E590E" w:rsidP="009F2808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Bedarf</w:t>
                  </w:r>
                </w:p>
              </w:txbxContent>
            </v:textbox>
          </v:shape>
        </w:pict>
      </w:r>
    </w:p>
    <w:p w14:paraId="1E4F0BE2" w14:textId="77777777" w:rsidR="009F2808" w:rsidRDefault="009F2808" w:rsidP="009F2808">
      <w:pPr>
        <w:rPr>
          <w:rFonts w:ascii="Arial" w:hAnsi="Arial" w:cs="Arial"/>
        </w:rPr>
      </w:pPr>
    </w:p>
    <w:p w14:paraId="5987A3E8" w14:textId="77777777" w:rsidR="00B730E6" w:rsidRDefault="00B730E6" w:rsidP="009F2808">
      <w:pPr>
        <w:rPr>
          <w:rFonts w:ascii="Arial" w:hAnsi="Arial" w:cs="Arial"/>
        </w:rPr>
      </w:pPr>
    </w:p>
    <w:p w14:paraId="43A7EE12" w14:textId="77777777" w:rsidR="00B730E6" w:rsidRDefault="00B730E6" w:rsidP="009F2808">
      <w:pPr>
        <w:rPr>
          <w:rFonts w:ascii="Arial" w:hAnsi="Arial" w:cs="Arial"/>
        </w:rPr>
      </w:pPr>
    </w:p>
    <w:p w14:paraId="1C650CDF" w14:textId="77777777" w:rsidR="00B730E6" w:rsidRDefault="00B730E6" w:rsidP="009F2808">
      <w:pPr>
        <w:rPr>
          <w:rFonts w:ascii="Arial" w:hAnsi="Arial" w:cs="Arial"/>
        </w:rPr>
      </w:pPr>
    </w:p>
    <w:p w14:paraId="6BAB82CD" w14:textId="77777777" w:rsidR="00B730E6" w:rsidRDefault="00B730E6" w:rsidP="009F2808">
      <w:pPr>
        <w:rPr>
          <w:rFonts w:ascii="Arial" w:hAnsi="Arial" w:cs="Arial"/>
        </w:rPr>
      </w:pPr>
    </w:p>
    <w:p w14:paraId="2DC5F0BA" w14:textId="77777777" w:rsidR="00B730E6" w:rsidRDefault="00B730E6" w:rsidP="009F2808">
      <w:pPr>
        <w:rPr>
          <w:rFonts w:ascii="Arial" w:hAnsi="Arial" w:cs="Arial"/>
        </w:rPr>
      </w:pPr>
    </w:p>
    <w:p w14:paraId="1DB0EBF6" w14:textId="77777777" w:rsidR="00B730E6" w:rsidRDefault="00B730E6" w:rsidP="009F2808">
      <w:pPr>
        <w:rPr>
          <w:rFonts w:ascii="Arial" w:hAnsi="Arial" w:cs="Arial"/>
        </w:rPr>
      </w:pPr>
    </w:p>
    <w:p w14:paraId="2758EE6C" w14:textId="77777777" w:rsidR="00B730E6" w:rsidRDefault="00B730E6" w:rsidP="009F2808">
      <w:pPr>
        <w:rPr>
          <w:rFonts w:ascii="Arial" w:hAnsi="Arial" w:cs="Arial"/>
        </w:rPr>
      </w:pPr>
    </w:p>
    <w:p w14:paraId="19BF659A" w14:textId="77777777" w:rsidR="00B730E6" w:rsidRDefault="00B730E6" w:rsidP="009F2808">
      <w:pPr>
        <w:rPr>
          <w:rFonts w:ascii="Arial" w:hAnsi="Arial" w:cs="Arial"/>
        </w:rPr>
      </w:pPr>
    </w:p>
    <w:p w14:paraId="5EA9798B" w14:textId="77777777" w:rsidR="00B730E6" w:rsidRDefault="00B730E6" w:rsidP="009F2808">
      <w:pPr>
        <w:rPr>
          <w:rFonts w:ascii="Arial" w:hAnsi="Arial" w:cs="Arial"/>
        </w:rPr>
      </w:pPr>
    </w:p>
    <w:p w14:paraId="26A8B6F8" w14:textId="77777777" w:rsidR="00E35B76" w:rsidRDefault="00E35B76" w:rsidP="009F2808">
      <w:pPr>
        <w:rPr>
          <w:rFonts w:ascii="Arial" w:hAnsi="Arial" w:cs="Arial"/>
        </w:rPr>
      </w:pPr>
    </w:p>
    <w:p w14:paraId="31800A08" w14:textId="77777777" w:rsidR="00E35B76" w:rsidRDefault="00E35B76" w:rsidP="009F2808">
      <w:pPr>
        <w:rPr>
          <w:rFonts w:ascii="Arial" w:hAnsi="Arial" w:cs="Arial"/>
        </w:rPr>
      </w:pPr>
    </w:p>
    <w:p w14:paraId="180DA8C1" w14:textId="77777777" w:rsidR="00E35B76" w:rsidRDefault="00E35B76" w:rsidP="009F2808">
      <w:pPr>
        <w:rPr>
          <w:rFonts w:ascii="Arial" w:hAnsi="Arial" w:cs="Arial"/>
        </w:rPr>
      </w:pPr>
    </w:p>
    <w:p w14:paraId="5F0FB167" w14:textId="77777777" w:rsidR="00E35B76" w:rsidRDefault="00E35B76" w:rsidP="009F2808">
      <w:pPr>
        <w:rPr>
          <w:rFonts w:ascii="Arial" w:hAnsi="Arial" w:cs="Arial"/>
        </w:rPr>
      </w:pPr>
    </w:p>
    <w:p w14:paraId="7815AC95" w14:textId="77777777" w:rsidR="00E35B76" w:rsidRDefault="00E35B76" w:rsidP="00E35B76">
      <w:pPr>
        <w:pStyle w:val="Formatvorlage1"/>
      </w:pPr>
      <w:r>
        <w:t>1</w:t>
      </w:r>
      <w:r w:rsidRPr="00972123">
        <w:t xml:space="preserve"> </w:t>
      </w:r>
      <w:r>
        <w:t>Das 1 x 1 der Wirtschaftskunde</w:t>
      </w:r>
    </w:p>
    <w:p w14:paraId="728ACD1B" w14:textId="77777777" w:rsidR="00E35B76" w:rsidRDefault="00E35B76" w:rsidP="00E35B76">
      <w:pPr>
        <w:rPr>
          <w:rFonts w:ascii="Arial" w:hAnsi="Arial" w:cs="Arial"/>
        </w:rPr>
      </w:pPr>
    </w:p>
    <w:p w14:paraId="51EB841C" w14:textId="77777777" w:rsidR="00E35B76" w:rsidRDefault="00E35B76" w:rsidP="00E35B76">
      <w:pPr>
        <w:rPr>
          <w:rFonts w:ascii="Arial" w:hAnsi="Arial" w:cs="Arial"/>
        </w:rPr>
      </w:pPr>
    </w:p>
    <w:p w14:paraId="53381763" w14:textId="77777777" w:rsidR="00E35B76" w:rsidRDefault="00E35B76" w:rsidP="00E35B76">
      <w:pPr>
        <w:rPr>
          <w:rFonts w:ascii="Arial" w:hAnsi="Arial" w:cs="Arial"/>
        </w:rPr>
      </w:pPr>
    </w:p>
    <w:p w14:paraId="29E61C6A" w14:textId="77777777" w:rsidR="00E35B76" w:rsidRPr="00C32DF3" w:rsidRDefault="00E35B76" w:rsidP="00E35B76">
      <w:pPr>
        <w:rPr>
          <w:rFonts w:ascii="Arial" w:hAnsi="Arial" w:cs="Arial"/>
        </w:rPr>
      </w:pPr>
    </w:p>
    <w:p w14:paraId="7BDCD41D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 w:rsidRPr="00972123">
        <w:rPr>
          <w:rFonts w:ascii="Arial" w:hAnsi="Arial" w:cs="Arial"/>
          <w:b/>
          <w:color w:val="808080"/>
          <w:sz w:val="52"/>
          <w:szCs w:val="52"/>
        </w:rPr>
        <w:t>1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1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1</w:t>
      </w:r>
    </w:p>
    <w:p w14:paraId="61C252EC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6F40145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09E1B698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3326A8E1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6D299A66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0153303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852F2F2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 w:rsidRPr="00972123">
        <w:rPr>
          <w:rFonts w:ascii="Arial" w:hAnsi="Arial" w:cs="Arial"/>
          <w:b/>
          <w:color w:val="808080"/>
          <w:sz w:val="52"/>
          <w:szCs w:val="52"/>
        </w:rPr>
        <w:t>2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2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2</w:t>
      </w:r>
    </w:p>
    <w:p w14:paraId="213F2DAB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0FC7C76D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E3A4CF4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1DA71ADD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2EBE4B41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5559D494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23D150B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 w:rsidRPr="00972123">
        <w:rPr>
          <w:rFonts w:ascii="Arial" w:hAnsi="Arial" w:cs="Arial"/>
          <w:b/>
          <w:color w:val="808080"/>
          <w:sz w:val="52"/>
          <w:szCs w:val="52"/>
        </w:rPr>
        <w:t>3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3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3</w:t>
      </w:r>
    </w:p>
    <w:p w14:paraId="2C5D3AB0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0FA136CD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36C0072D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FE025BB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551475B6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0CF4ADD9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21BE126F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 w:rsidRPr="00972123">
        <w:rPr>
          <w:rFonts w:ascii="Arial" w:hAnsi="Arial" w:cs="Arial"/>
          <w:b/>
          <w:color w:val="808080"/>
          <w:sz w:val="52"/>
          <w:szCs w:val="52"/>
        </w:rPr>
        <w:t>4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4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4</w:t>
      </w:r>
    </w:p>
    <w:p w14:paraId="13D5F36F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11E8AB44" w14:textId="77777777" w:rsidR="00E35B76" w:rsidRPr="00972123" w:rsidRDefault="00E35B76" w:rsidP="00E35B76">
      <w:pPr>
        <w:tabs>
          <w:tab w:val="left" w:pos="8640"/>
        </w:tabs>
        <w:rPr>
          <w:rFonts w:ascii="Arial" w:hAnsi="Arial" w:cs="Arial"/>
        </w:rPr>
      </w:pPr>
    </w:p>
    <w:p w14:paraId="25FEFD30" w14:textId="77777777" w:rsidR="00E35B76" w:rsidRPr="00972123" w:rsidRDefault="00E35B76" w:rsidP="00E35B76">
      <w:pPr>
        <w:tabs>
          <w:tab w:val="left" w:pos="8640"/>
        </w:tabs>
        <w:rPr>
          <w:rFonts w:ascii="Arial" w:hAnsi="Arial" w:cs="Arial"/>
        </w:rPr>
      </w:pPr>
    </w:p>
    <w:p w14:paraId="4243D7BB" w14:textId="77777777" w:rsidR="00E35B76" w:rsidRPr="00972123" w:rsidRDefault="00E35B76" w:rsidP="00E35B76">
      <w:pPr>
        <w:rPr>
          <w:rFonts w:ascii="Arial" w:hAnsi="Arial" w:cs="Arial"/>
        </w:rPr>
      </w:pPr>
    </w:p>
    <w:p w14:paraId="3FB7EABD" w14:textId="77777777" w:rsidR="00E35B76" w:rsidRPr="00972123" w:rsidRDefault="00E35B76" w:rsidP="00E35B76">
      <w:pPr>
        <w:rPr>
          <w:rFonts w:ascii="Arial" w:hAnsi="Arial" w:cs="Arial"/>
        </w:rPr>
      </w:pPr>
    </w:p>
    <w:p w14:paraId="0DB52B48" w14:textId="77777777" w:rsidR="00E35B76" w:rsidRPr="00972123" w:rsidRDefault="00E35B76" w:rsidP="00E35B76">
      <w:pPr>
        <w:rPr>
          <w:rFonts w:ascii="Arial" w:hAnsi="Arial" w:cs="Arial"/>
        </w:rPr>
      </w:pPr>
    </w:p>
    <w:p w14:paraId="7A4A1BBB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 w:rsidRPr="00972123">
        <w:rPr>
          <w:rFonts w:ascii="Arial" w:hAnsi="Arial" w:cs="Arial"/>
          <w:b/>
          <w:color w:val="808080"/>
          <w:sz w:val="52"/>
          <w:szCs w:val="52"/>
        </w:rPr>
        <w:t>5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5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5</w:t>
      </w:r>
    </w:p>
    <w:p w14:paraId="0816C614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6CB9AB87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29F65813" w14:textId="77777777" w:rsidR="00E35B76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6A9D9875" w14:textId="77777777" w:rsidR="00E35B76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3AEEAC40" w14:textId="77777777" w:rsidR="00E35B76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152F4BB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16838FD7" w14:textId="77777777" w:rsidR="00E35B76" w:rsidRPr="00E35B76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>
        <w:rPr>
          <w:rFonts w:ascii="Arial" w:hAnsi="Arial" w:cs="Arial"/>
          <w:b/>
          <w:color w:val="808080"/>
          <w:sz w:val="52"/>
          <w:szCs w:val="52"/>
        </w:rPr>
        <w:tab/>
      </w:r>
    </w:p>
    <w:p w14:paraId="5031DFC8" w14:textId="77777777" w:rsidR="002E590E" w:rsidRPr="00972123" w:rsidRDefault="002E590E" w:rsidP="002E590E">
      <w:pPr>
        <w:rPr>
          <w:rFonts w:ascii="Arial" w:hAnsi="Arial" w:cs="Arial"/>
          <w:sz w:val="12"/>
          <w:szCs w:val="12"/>
        </w:rPr>
      </w:pPr>
    </w:p>
    <w:p w14:paraId="2462C9BC" w14:textId="77777777" w:rsidR="00E35B76" w:rsidRDefault="00E35B76" w:rsidP="00670FE7">
      <w:pPr>
        <w:pStyle w:val="Formatvorlage1"/>
      </w:pPr>
    </w:p>
    <w:p w14:paraId="7CE1EF1C" w14:textId="77777777" w:rsidR="002E590E" w:rsidRDefault="00880B1C" w:rsidP="00670FE7">
      <w:pPr>
        <w:pStyle w:val="Formatvorlage1"/>
      </w:pPr>
      <w:r w:rsidRPr="00670058">
        <w:object w:dxaOrig="6706" w:dyaOrig="3900" w14:anchorId="004D3DC7">
          <v:shape id="_x0000_i1026" type="#_x0000_t75" style="width:16.8pt;height:10.2pt" o:ole="">
            <v:imagedata r:id="rId7" o:title=""/>
          </v:shape>
          <o:OLEObject Type="Embed" ProgID="MSPhotoEd.3" ShapeID="_x0000_i1026" DrawAspect="Content" ObjectID="_1774786243" r:id="rId9"/>
        </w:object>
      </w:r>
      <w:r>
        <w:t xml:space="preserve"> </w:t>
      </w:r>
      <w:r w:rsidR="002E590E">
        <w:t>1</w:t>
      </w:r>
      <w:r w:rsidR="002E590E" w:rsidRPr="00972123">
        <w:t xml:space="preserve"> </w:t>
      </w:r>
      <w:r w:rsidR="002E590E">
        <w:t>Das 1 x 1 der Wirtschaftskunde</w:t>
      </w:r>
      <w:r w:rsidR="00670FE7">
        <w:t xml:space="preserve"> – Pfeile</w:t>
      </w:r>
    </w:p>
    <w:p w14:paraId="029EFFC2" w14:textId="77777777" w:rsidR="002E590E" w:rsidRPr="00972123" w:rsidRDefault="002E590E" w:rsidP="002E590E">
      <w:pPr>
        <w:rPr>
          <w:rFonts w:ascii="Arial" w:hAnsi="Arial" w:cs="Arial"/>
          <w:sz w:val="12"/>
          <w:szCs w:val="12"/>
        </w:rPr>
      </w:pPr>
    </w:p>
    <w:p w14:paraId="28C66F3F" w14:textId="77777777" w:rsidR="002E590E" w:rsidRPr="00972123" w:rsidRDefault="001235CA" w:rsidP="002E590E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2E47B3B7">
          <v:shape id="_x0000_s1077" type="#_x0000_t55" style="position:absolute;margin-left:189pt;margin-top:9.5pt;width:261pt;height:117pt;z-index:251654144">
            <v:textbox>
              <w:txbxContent>
                <w:p w14:paraId="4686C244" w14:textId="77777777" w:rsidR="002E590E" w:rsidRDefault="002E590E" w:rsidP="002E590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3AD782AC" w14:textId="77777777" w:rsidR="00670FE7" w:rsidRDefault="00C25673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für Konsumzwecke </w:t>
                  </w:r>
                </w:p>
                <w:p w14:paraId="78BCD467" w14:textId="77777777" w:rsidR="00670FE7" w:rsidRDefault="00C25673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verfügbares </w:t>
                  </w:r>
                </w:p>
                <w:p w14:paraId="7F2D5E0A" w14:textId="77777777" w:rsidR="002E590E" w:rsidRPr="00B341C3" w:rsidRDefault="00C25673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Einkommen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0FC644B5">
          <v:shape id="_x0000_s1076" type="#_x0000_t15" style="position:absolute;margin-left:9pt;margin-top:9.5pt;width:252pt;height:117pt;z-index:251653120">
            <v:textbox>
              <w:txbxContent>
                <w:p w14:paraId="0E4D7727" w14:textId="77777777" w:rsidR="002E590E" w:rsidRDefault="002E590E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4CE0C512" w14:textId="77777777" w:rsidR="002E590E" w:rsidRPr="00C506FB" w:rsidRDefault="002E590E" w:rsidP="002E590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F51C54" w14:textId="77777777" w:rsidR="002E590E" w:rsidRPr="00972123" w:rsidRDefault="00C25673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Kaufkraft</w:t>
                  </w:r>
                </w:p>
              </w:txbxContent>
            </v:textbox>
          </v:shape>
        </w:pict>
      </w:r>
    </w:p>
    <w:p w14:paraId="5FA69F73" w14:textId="77777777" w:rsidR="002E590E" w:rsidRPr="00972123" w:rsidRDefault="002E590E" w:rsidP="002E590E">
      <w:pPr>
        <w:rPr>
          <w:rFonts w:ascii="Arial" w:hAnsi="Arial" w:cs="Arial"/>
        </w:rPr>
      </w:pPr>
    </w:p>
    <w:p w14:paraId="163FEE46" w14:textId="77777777" w:rsidR="002E590E" w:rsidRPr="00972123" w:rsidRDefault="002E590E" w:rsidP="002E590E">
      <w:pPr>
        <w:rPr>
          <w:rFonts w:ascii="Arial" w:hAnsi="Arial" w:cs="Arial"/>
        </w:rPr>
      </w:pPr>
    </w:p>
    <w:p w14:paraId="2DA4B1B2" w14:textId="77777777" w:rsidR="002E590E" w:rsidRPr="00972123" w:rsidRDefault="002E590E" w:rsidP="002E590E">
      <w:pPr>
        <w:rPr>
          <w:rFonts w:ascii="Arial" w:hAnsi="Arial" w:cs="Arial"/>
        </w:rPr>
      </w:pPr>
    </w:p>
    <w:p w14:paraId="2241D155" w14:textId="77777777" w:rsidR="002E590E" w:rsidRPr="00972123" w:rsidRDefault="002E590E" w:rsidP="002E590E">
      <w:pPr>
        <w:rPr>
          <w:rFonts w:ascii="Arial" w:hAnsi="Arial" w:cs="Arial"/>
        </w:rPr>
      </w:pPr>
    </w:p>
    <w:p w14:paraId="52087149" w14:textId="77777777" w:rsidR="002E590E" w:rsidRPr="00972123" w:rsidRDefault="002E590E" w:rsidP="002E590E">
      <w:pPr>
        <w:rPr>
          <w:rFonts w:ascii="Arial" w:hAnsi="Arial" w:cs="Arial"/>
        </w:rPr>
      </w:pPr>
    </w:p>
    <w:p w14:paraId="28EEDB55" w14:textId="77777777" w:rsidR="002E590E" w:rsidRPr="00972123" w:rsidRDefault="002E590E" w:rsidP="002E590E">
      <w:pPr>
        <w:rPr>
          <w:rFonts w:ascii="Arial" w:hAnsi="Arial" w:cs="Arial"/>
        </w:rPr>
      </w:pPr>
    </w:p>
    <w:p w14:paraId="6E610F3D" w14:textId="77777777" w:rsidR="002E590E" w:rsidRPr="00972123" w:rsidRDefault="002E590E" w:rsidP="002E590E">
      <w:pPr>
        <w:rPr>
          <w:rFonts w:ascii="Arial" w:hAnsi="Arial" w:cs="Arial"/>
        </w:rPr>
      </w:pPr>
    </w:p>
    <w:p w14:paraId="1C927C51" w14:textId="77777777" w:rsidR="002E590E" w:rsidRPr="00972123" w:rsidRDefault="002E590E" w:rsidP="002E590E">
      <w:pPr>
        <w:rPr>
          <w:rFonts w:ascii="Arial" w:hAnsi="Arial" w:cs="Arial"/>
          <w:sz w:val="12"/>
          <w:szCs w:val="12"/>
        </w:rPr>
      </w:pPr>
    </w:p>
    <w:p w14:paraId="3AB7EB4B" w14:textId="77777777" w:rsidR="002E590E" w:rsidRPr="00972123" w:rsidRDefault="001235CA" w:rsidP="002E590E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444691B8">
          <v:shape id="_x0000_s1079" type="#_x0000_t55" style="position:absolute;margin-left:189pt;margin-top:9.5pt;width:261pt;height:117pt;z-index:251656192">
            <v:textbox>
              <w:txbxContent>
                <w:p w14:paraId="227E7091" w14:textId="77777777" w:rsidR="002E590E" w:rsidRDefault="002E590E" w:rsidP="002E590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67B133A7" w14:textId="77777777" w:rsidR="002E590E" w:rsidRPr="00B341C3" w:rsidRDefault="00C25673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D</w:t>
                  </w:r>
                  <w:r w:rsidR="00A55561">
                    <w:rPr>
                      <w:rFonts w:ascii="Arial" w:hAnsi="Arial" w:cs="Arial"/>
                      <w:b/>
                      <w:sz w:val="28"/>
                      <w:szCs w:val="28"/>
                    </w:rPr>
                    <w:t>er O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rt, wo sich Nachfrage und Angebot (Anbieter) treffen.</w:t>
                  </w:r>
                </w:p>
                <w:p w14:paraId="14178ABA" w14:textId="77777777" w:rsidR="002E590E" w:rsidRPr="002E590E" w:rsidRDefault="002E590E" w:rsidP="002E590E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625121FF">
          <v:shape id="_x0000_s1078" type="#_x0000_t15" style="position:absolute;margin-left:9pt;margin-top:9.5pt;width:252pt;height:117pt;z-index:251655168">
            <v:textbox>
              <w:txbxContent>
                <w:p w14:paraId="1CE4348F" w14:textId="77777777" w:rsidR="002E590E" w:rsidRDefault="002E590E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79C11070" w14:textId="77777777" w:rsidR="002E590E" w:rsidRPr="00C506FB" w:rsidRDefault="002E590E" w:rsidP="002E590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A08541" w14:textId="77777777" w:rsidR="002E590E" w:rsidRPr="00972123" w:rsidRDefault="00C25673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Markt</w:t>
                  </w:r>
                </w:p>
              </w:txbxContent>
            </v:textbox>
          </v:shape>
        </w:pict>
      </w:r>
    </w:p>
    <w:p w14:paraId="3CCA7B1B" w14:textId="77777777" w:rsidR="002E590E" w:rsidRPr="00972123" w:rsidRDefault="002E590E" w:rsidP="002E590E">
      <w:pPr>
        <w:rPr>
          <w:rFonts w:ascii="Arial" w:hAnsi="Arial" w:cs="Arial"/>
        </w:rPr>
      </w:pPr>
    </w:p>
    <w:p w14:paraId="3EE19300" w14:textId="77777777" w:rsidR="002E590E" w:rsidRPr="00972123" w:rsidRDefault="002E590E" w:rsidP="002E590E">
      <w:pPr>
        <w:rPr>
          <w:rFonts w:ascii="Arial" w:hAnsi="Arial" w:cs="Arial"/>
        </w:rPr>
      </w:pPr>
    </w:p>
    <w:p w14:paraId="6ED138D2" w14:textId="77777777" w:rsidR="002E590E" w:rsidRPr="00972123" w:rsidRDefault="002E590E" w:rsidP="002E590E">
      <w:pPr>
        <w:rPr>
          <w:rFonts w:ascii="Arial" w:hAnsi="Arial" w:cs="Arial"/>
        </w:rPr>
      </w:pPr>
    </w:p>
    <w:p w14:paraId="6B7DB79D" w14:textId="77777777" w:rsidR="002E590E" w:rsidRPr="00972123" w:rsidRDefault="002E590E" w:rsidP="002E590E">
      <w:pPr>
        <w:rPr>
          <w:rFonts w:ascii="Arial" w:hAnsi="Arial" w:cs="Arial"/>
        </w:rPr>
      </w:pPr>
    </w:p>
    <w:p w14:paraId="50F9EE75" w14:textId="77777777" w:rsidR="002E590E" w:rsidRPr="00972123" w:rsidRDefault="002E590E" w:rsidP="002E590E">
      <w:pPr>
        <w:rPr>
          <w:rFonts w:ascii="Arial" w:hAnsi="Arial" w:cs="Arial"/>
        </w:rPr>
      </w:pPr>
    </w:p>
    <w:p w14:paraId="1F3DD20D" w14:textId="77777777" w:rsidR="002E590E" w:rsidRPr="00972123" w:rsidRDefault="002E590E" w:rsidP="002E590E">
      <w:pPr>
        <w:rPr>
          <w:rFonts w:ascii="Arial" w:hAnsi="Arial" w:cs="Arial"/>
        </w:rPr>
      </w:pPr>
    </w:p>
    <w:p w14:paraId="21B00482" w14:textId="77777777" w:rsidR="002E590E" w:rsidRPr="00972123" w:rsidRDefault="002E590E" w:rsidP="002E590E">
      <w:pPr>
        <w:rPr>
          <w:rFonts w:ascii="Arial" w:hAnsi="Arial" w:cs="Arial"/>
        </w:rPr>
      </w:pPr>
    </w:p>
    <w:p w14:paraId="78A9A326" w14:textId="77777777" w:rsidR="002E590E" w:rsidRPr="00972123" w:rsidRDefault="002E590E" w:rsidP="002E590E">
      <w:pPr>
        <w:rPr>
          <w:rFonts w:ascii="Arial" w:hAnsi="Arial" w:cs="Arial"/>
          <w:sz w:val="12"/>
          <w:szCs w:val="12"/>
        </w:rPr>
      </w:pPr>
    </w:p>
    <w:p w14:paraId="1EE4E44A" w14:textId="77777777" w:rsidR="002E590E" w:rsidRPr="00972123" w:rsidRDefault="001235CA" w:rsidP="002E590E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5D9231E4">
          <v:shape id="_x0000_s1081" type="#_x0000_t55" style="position:absolute;margin-left:189pt;margin-top:9.5pt;width:261pt;height:117pt;z-index:251658240">
            <v:textbox>
              <w:txbxContent>
                <w:p w14:paraId="7CDB6C7A" w14:textId="77777777" w:rsidR="002E590E" w:rsidRPr="00D55EB8" w:rsidRDefault="002E590E" w:rsidP="002E590E">
                  <w:pPr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</w:p>
                <w:p w14:paraId="08DD8CC5" w14:textId="77777777" w:rsidR="002E590E" w:rsidRDefault="002E590E" w:rsidP="002E590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366E0C34" w14:textId="77777777" w:rsidR="002E590E" w:rsidRPr="00B341C3" w:rsidRDefault="00F00505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Die meisten Menschen arbeiten im primären Sektor.</w:t>
                  </w:r>
                  <w:r w:rsidR="00C25673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4C90D424">
          <v:shape id="_x0000_s1080" type="#_x0000_t15" style="position:absolute;margin-left:9pt;margin-top:9.5pt;width:252pt;height:117pt;z-index:251657216">
            <v:textbox>
              <w:txbxContent>
                <w:p w14:paraId="6D8C6269" w14:textId="77777777" w:rsidR="002E590E" w:rsidRPr="00972123" w:rsidRDefault="002E590E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3DA844E4" w14:textId="77777777" w:rsidR="002E590E" w:rsidRDefault="002E590E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7B67A449" w14:textId="77777777" w:rsidR="002E590E" w:rsidRPr="00972123" w:rsidRDefault="00F00505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Agrargesellschaft</w:t>
                  </w:r>
                </w:p>
              </w:txbxContent>
            </v:textbox>
          </v:shape>
        </w:pict>
      </w:r>
    </w:p>
    <w:p w14:paraId="4E16AB8C" w14:textId="77777777" w:rsidR="002E590E" w:rsidRPr="00972123" w:rsidRDefault="002E590E" w:rsidP="002E590E">
      <w:pPr>
        <w:rPr>
          <w:rFonts w:ascii="Arial" w:hAnsi="Arial" w:cs="Arial"/>
        </w:rPr>
      </w:pPr>
    </w:p>
    <w:p w14:paraId="56BFEA55" w14:textId="77777777" w:rsidR="002E590E" w:rsidRPr="00972123" w:rsidRDefault="002E590E" w:rsidP="002E590E">
      <w:pPr>
        <w:rPr>
          <w:rFonts w:ascii="Arial" w:hAnsi="Arial" w:cs="Arial"/>
        </w:rPr>
      </w:pPr>
    </w:p>
    <w:p w14:paraId="1B8D9BDE" w14:textId="77777777" w:rsidR="002E590E" w:rsidRPr="00972123" w:rsidRDefault="002E590E" w:rsidP="002E590E">
      <w:pPr>
        <w:rPr>
          <w:rFonts w:ascii="Arial" w:hAnsi="Arial" w:cs="Arial"/>
        </w:rPr>
      </w:pPr>
    </w:p>
    <w:p w14:paraId="22A15716" w14:textId="77777777" w:rsidR="002E590E" w:rsidRPr="00972123" w:rsidRDefault="002E590E" w:rsidP="002E590E">
      <w:pPr>
        <w:rPr>
          <w:rFonts w:ascii="Arial" w:hAnsi="Arial" w:cs="Arial"/>
        </w:rPr>
      </w:pPr>
    </w:p>
    <w:p w14:paraId="2296ACC1" w14:textId="77777777" w:rsidR="002E590E" w:rsidRPr="00972123" w:rsidRDefault="002E590E" w:rsidP="002E590E">
      <w:pPr>
        <w:rPr>
          <w:rFonts w:ascii="Arial" w:hAnsi="Arial" w:cs="Arial"/>
        </w:rPr>
      </w:pPr>
    </w:p>
    <w:p w14:paraId="096E1FB7" w14:textId="77777777" w:rsidR="002E590E" w:rsidRPr="00972123" w:rsidRDefault="002E590E" w:rsidP="002E590E">
      <w:pPr>
        <w:rPr>
          <w:rFonts w:ascii="Arial" w:hAnsi="Arial" w:cs="Arial"/>
        </w:rPr>
      </w:pPr>
    </w:p>
    <w:p w14:paraId="60C35A6A" w14:textId="77777777" w:rsidR="002E590E" w:rsidRPr="00972123" w:rsidRDefault="002E590E" w:rsidP="002E590E">
      <w:pPr>
        <w:rPr>
          <w:rFonts w:ascii="Arial" w:hAnsi="Arial" w:cs="Arial"/>
        </w:rPr>
      </w:pPr>
    </w:p>
    <w:p w14:paraId="4170716B" w14:textId="77777777" w:rsidR="002E590E" w:rsidRDefault="002E590E" w:rsidP="002E590E">
      <w:pPr>
        <w:rPr>
          <w:rFonts w:ascii="Arial" w:hAnsi="Arial" w:cs="Arial"/>
          <w:sz w:val="12"/>
          <w:szCs w:val="12"/>
        </w:rPr>
      </w:pPr>
    </w:p>
    <w:p w14:paraId="11BBF8B4" w14:textId="77777777" w:rsidR="002E590E" w:rsidRPr="00972123" w:rsidRDefault="001235CA" w:rsidP="002E590E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noProof/>
          <w:color w:val="808080"/>
          <w:sz w:val="12"/>
          <w:szCs w:val="12"/>
        </w:rPr>
        <w:pict w14:anchorId="6B273A86">
          <v:shape id="_x0000_s1083" type="#_x0000_t55" style="position:absolute;margin-left:189pt;margin-top:9.5pt;width:261pt;height:117pt;z-index:251660288">
            <v:textbox>
              <w:txbxContent>
                <w:p w14:paraId="415F4806" w14:textId="77777777" w:rsidR="002E590E" w:rsidRDefault="002E590E" w:rsidP="002E590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7F5AF786" w14:textId="77777777" w:rsidR="002E590E" w:rsidRDefault="006F5D36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Grund und Boden</w:t>
                  </w:r>
                </w:p>
                <w:p w14:paraId="5FD6DEB7" w14:textId="77777777" w:rsidR="006F5D36" w:rsidRDefault="006F5D36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Arbeit</w:t>
                  </w:r>
                </w:p>
                <w:p w14:paraId="512B093E" w14:textId="77777777" w:rsidR="006F5D36" w:rsidRDefault="006F5D36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Kapital</w:t>
                  </w:r>
                </w:p>
                <w:p w14:paraId="7B0E658A" w14:textId="77777777" w:rsidR="006F5D36" w:rsidRPr="00B341C3" w:rsidRDefault="006F5D36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Wissen</w:t>
                  </w:r>
                </w:p>
                <w:p w14:paraId="725A4D0D" w14:textId="77777777" w:rsidR="002E590E" w:rsidRPr="008F577C" w:rsidRDefault="002E590E" w:rsidP="002E590E"/>
              </w:txbxContent>
            </v:textbox>
          </v:shape>
        </w:pict>
      </w:r>
      <w:r>
        <w:rPr>
          <w:rFonts w:ascii="Arial" w:hAnsi="Arial" w:cs="Arial"/>
          <w:noProof/>
          <w:sz w:val="12"/>
          <w:szCs w:val="12"/>
        </w:rPr>
        <w:pict w14:anchorId="5AFD1187">
          <v:shape id="_x0000_s1082" type="#_x0000_t15" style="position:absolute;margin-left:9pt;margin-top:9.5pt;width:252pt;height:117pt;z-index:251659264">
            <v:textbox>
              <w:txbxContent>
                <w:p w14:paraId="0B3BD806" w14:textId="77777777" w:rsidR="002E590E" w:rsidRPr="00972123" w:rsidRDefault="002E590E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11DB2092" w14:textId="77777777" w:rsidR="002E590E" w:rsidRDefault="002E590E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1E7D31F8" w14:textId="77777777" w:rsidR="002E590E" w:rsidRPr="00972123" w:rsidRDefault="006F5D36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Produktionsfaktoren</w:t>
                  </w:r>
                </w:p>
              </w:txbxContent>
            </v:textbox>
          </v:shape>
        </w:pict>
      </w:r>
    </w:p>
    <w:p w14:paraId="7340DB44" w14:textId="77777777" w:rsidR="002E590E" w:rsidRPr="00972123" w:rsidRDefault="002E590E" w:rsidP="002E590E">
      <w:pPr>
        <w:rPr>
          <w:rFonts w:ascii="Arial" w:hAnsi="Arial" w:cs="Arial"/>
        </w:rPr>
      </w:pPr>
    </w:p>
    <w:p w14:paraId="1A28C3A8" w14:textId="77777777" w:rsidR="002E590E" w:rsidRPr="00972123" w:rsidRDefault="002E590E" w:rsidP="002E590E">
      <w:pPr>
        <w:rPr>
          <w:rFonts w:ascii="Arial" w:hAnsi="Arial" w:cs="Arial"/>
        </w:rPr>
      </w:pPr>
    </w:p>
    <w:p w14:paraId="28E6B290" w14:textId="77777777" w:rsidR="002E590E" w:rsidRPr="00972123" w:rsidRDefault="002E590E" w:rsidP="002E590E">
      <w:pPr>
        <w:rPr>
          <w:rFonts w:ascii="Arial" w:hAnsi="Arial" w:cs="Arial"/>
        </w:rPr>
      </w:pPr>
    </w:p>
    <w:p w14:paraId="355D106F" w14:textId="77777777" w:rsidR="002E590E" w:rsidRPr="00972123" w:rsidRDefault="002E590E" w:rsidP="002E590E">
      <w:pPr>
        <w:rPr>
          <w:rFonts w:ascii="Arial" w:hAnsi="Arial" w:cs="Arial"/>
        </w:rPr>
      </w:pPr>
    </w:p>
    <w:p w14:paraId="4E4C4F29" w14:textId="77777777" w:rsidR="002E590E" w:rsidRPr="00972123" w:rsidRDefault="002E590E" w:rsidP="002E590E">
      <w:pPr>
        <w:rPr>
          <w:rFonts w:ascii="Arial" w:hAnsi="Arial" w:cs="Arial"/>
        </w:rPr>
      </w:pPr>
    </w:p>
    <w:p w14:paraId="6085B3C1" w14:textId="77777777" w:rsidR="002E590E" w:rsidRPr="00972123" w:rsidRDefault="002E590E" w:rsidP="002E590E">
      <w:pPr>
        <w:rPr>
          <w:rFonts w:ascii="Arial" w:hAnsi="Arial" w:cs="Arial"/>
        </w:rPr>
      </w:pPr>
    </w:p>
    <w:p w14:paraId="044DE77B" w14:textId="77777777" w:rsidR="002E590E" w:rsidRPr="00972123" w:rsidRDefault="002E590E" w:rsidP="002E590E">
      <w:pPr>
        <w:rPr>
          <w:rFonts w:ascii="Arial" w:hAnsi="Arial" w:cs="Arial"/>
        </w:rPr>
      </w:pPr>
    </w:p>
    <w:p w14:paraId="3BB61088" w14:textId="77777777" w:rsidR="002E590E" w:rsidRDefault="002E590E" w:rsidP="002E590E">
      <w:pPr>
        <w:rPr>
          <w:rFonts w:ascii="Arial" w:hAnsi="Arial" w:cs="Arial"/>
          <w:sz w:val="12"/>
          <w:szCs w:val="12"/>
        </w:rPr>
      </w:pPr>
    </w:p>
    <w:p w14:paraId="52A509BF" w14:textId="77777777" w:rsidR="002E590E" w:rsidRPr="00972123" w:rsidRDefault="002E590E" w:rsidP="002E590E">
      <w:pPr>
        <w:rPr>
          <w:rFonts w:ascii="Arial" w:hAnsi="Arial" w:cs="Arial"/>
          <w:sz w:val="12"/>
          <w:szCs w:val="12"/>
        </w:rPr>
      </w:pPr>
    </w:p>
    <w:p w14:paraId="2073C426" w14:textId="77777777" w:rsidR="002E590E" w:rsidRPr="00972123" w:rsidRDefault="001235CA" w:rsidP="002E590E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399642C8">
          <v:shape id="_x0000_s1085" type="#_x0000_t55" style="position:absolute;margin-left:189pt;margin-top:9.5pt;width:261pt;height:117pt;z-index:251662336">
            <v:textbox>
              <w:txbxContent>
                <w:p w14:paraId="530A2C3B" w14:textId="77777777" w:rsidR="002E590E" w:rsidRDefault="002E590E" w:rsidP="002E590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484FBB49" w14:textId="77777777" w:rsidR="002E590E" w:rsidRPr="00B341C3" w:rsidRDefault="006F5D36" w:rsidP="002E590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Geld, das zum Bezahlen der Rechnungen und Löhne/Gehälter verwendet wird. 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548CCB38">
          <v:shape id="_x0000_s1084" type="#_x0000_t15" style="position:absolute;margin-left:9pt;margin-top:9.5pt;width:252pt;height:117pt;z-index:251661312">
            <v:textbox>
              <w:txbxContent>
                <w:p w14:paraId="21F9A064" w14:textId="77777777" w:rsidR="002E590E" w:rsidRDefault="002E590E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008AE3E4" w14:textId="77777777" w:rsidR="00974B19" w:rsidRPr="00972123" w:rsidRDefault="00974B19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6B5540D9" w14:textId="77777777" w:rsidR="002E590E" w:rsidRDefault="006F5D36" w:rsidP="002E590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Geldkapital</w:t>
                  </w:r>
                </w:p>
              </w:txbxContent>
            </v:textbox>
          </v:shape>
        </w:pict>
      </w:r>
    </w:p>
    <w:p w14:paraId="14389E87" w14:textId="77777777" w:rsidR="002E590E" w:rsidRDefault="002E590E" w:rsidP="002E590E">
      <w:pPr>
        <w:rPr>
          <w:rFonts w:ascii="Arial" w:hAnsi="Arial" w:cs="Arial"/>
        </w:rPr>
      </w:pPr>
    </w:p>
    <w:p w14:paraId="5B2667C6" w14:textId="77777777" w:rsidR="002E590E" w:rsidRDefault="002E590E" w:rsidP="002E590E">
      <w:pPr>
        <w:rPr>
          <w:rFonts w:ascii="Arial" w:hAnsi="Arial" w:cs="Arial"/>
        </w:rPr>
      </w:pPr>
    </w:p>
    <w:p w14:paraId="6B6802C0" w14:textId="77777777" w:rsidR="002E590E" w:rsidRDefault="002E590E" w:rsidP="002E590E">
      <w:pPr>
        <w:rPr>
          <w:rFonts w:ascii="Arial" w:hAnsi="Arial" w:cs="Arial"/>
        </w:rPr>
      </w:pPr>
    </w:p>
    <w:p w14:paraId="103E6834" w14:textId="77777777" w:rsidR="002E590E" w:rsidRDefault="002E590E" w:rsidP="002E590E">
      <w:pPr>
        <w:rPr>
          <w:rFonts w:ascii="Arial" w:hAnsi="Arial" w:cs="Arial"/>
        </w:rPr>
      </w:pPr>
    </w:p>
    <w:p w14:paraId="45304E75" w14:textId="77777777" w:rsidR="002E590E" w:rsidRDefault="002E590E" w:rsidP="002E590E">
      <w:pPr>
        <w:rPr>
          <w:rFonts w:ascii="Arial" w:hAnsi="Arial" w:cs="Arial"/>
        </w:rPr>
      </w:pPr>
    </w:p>
    <w:p w14:paraId="693EC7DA" w14:textId="77777777" w:rsidR="002E590E" w:rsidRDefault="002E590E" w:rsidP="002E590E">
      <w:pPr>
        <w:rPr>
          <w:rFonts w:ascii="Arial" w:hAnsi="Arial" w:cs="Arial"/>
        </w:rPr>
      </w:pPr>
    </w:p>
    <w:p w14:paraId="2885DEDF" w14:textId="77777777" w:rsidR="002E590E" w:rsidRDefault="002E590E" w:rsidP="002E590E">
      <w:pPr>
        <w:rPr>
          <w:rFonts w:ascii="Arial" w:hAnsi="Arial" w:cs="Arial"/>
        </w:rPr>
      </w:pPr>
    </w:p>
    <w:p w14:paraId="32C3E156" w14:textId="77777777" w:rsidR="002E590E" w:rsidRDefault="002E590E" w:rsidP="002E590E">
      <w:pPr>
        <w:rPr>
          <w:rFonts w:ascii="Arial" w:hAnsi="Arial" w:cs="Arial"/>
        </w:rPr>
      </w:pPr>
    </w:p>
    <w:p w14:paraId="1FA86F4B" w14:textId="77777777" w:rsidR="002E590E" w:rsidRDefault="002E590E" w:rsidP="002E590E">
      <w:pPr>
        <w:rPr>
          <w:rFonts w:ascii="Arial" w:hAnsi="Arial" w:cs="Arial"/>
        </w:rPr>
      </w:pPr>
    </w:p>
    <w:p w14:paraId="1BC25BED" w14:textId="77777777" w:rsidR="002E590E" w:rsidRPr="00972123" w:rsidRDefault="002E590E" w:rsidP="002E590E">
      <w:pPr>
        <w:rPr>
          <w:rFonts w:ascii="Arial" w:hAnsi="Arial" w:cs="Arial"/>
        </w:rPr>
      </w:pPr>
    </w:p>
    <w:p w14:paraId="0A4D581C" w14:textId="77777777" w:rsidR="00BA5C5C" w:rsidRDefault="00BA5C5C" w:rsidP="00997B35">
      <w:pPr>
        <w:rPr>
          <w:rFonts w:ascii="Arial" w:hAnsi="Arial" w:cs="Arial"/>
        </w:rPr>
      </w:pPr>
    </w:p>
    <w:p w14:paraId="5439E8D0" w14:textId="77777777" w:rsidR="00BA5C5C" w:rsidRDefault="00BA5C5C" w:rsidP="00997B35">
      <w:pPr>
        <w:rPr>
          <w:rFonts w:ascii="Arial" w:hAnsi="Arial" w:cs="Arial"/>
        </w:rPr>
      </w:pPr>
    </w:p>
    <w:p w14:paraId="4CA547B5" w14:textId="77777777" w:rsidR="00E35B76" w:rsidRDefault="00E35B76" w:rsidP="00E35B76">
      <w:pPr>
        <w:pStyle w:val="Formatvorlage1"/>
      </w:pPr>
      <w:r>
        <w:t>1</w:t>
      </w:r>
      <w:r w:rsidRPr="00972123">
        <w:t xml:space="preserve"> </w:t>
      </w:r>
      <w:r>
        <w:t>Das 1 x 1 der Wirtschaftskunde</w:t>
      </w:r>
    </w:p>
    <w:p w14:paraId="7BBCC3EA" w14:textId="77777777" w:rsidR="00E35B76" w:rsidRDefault="00E35B76" w:rsidP="00E35B76">
      <w:pPr>
        <w:rPr>
          <w:rFonts w:ascii="Arial" w:hAnsi="Arial" w:cs="Arial"/>
        </w:rPr>
      </w:pPr>
    </w:p>
    <w:p w14:paraId="13B4EE0F" w14:textId="77777777" w:rsidR="00E35B76" w:rsidRDefault="00E35B76" w:rsidP="00E35B76">
      <w:pPr>
        <w:rPr>
          <w:rFonts w:ascii="Arial" w:hAnsi="Arial" w:cs="Arial"/>
        </w:rPr>
      </w:pPr>
    </w:p>
    <w:p w14:paraId="1F1D6747" w14:textId="77777777" w:rsidR="00E35B76" w:rsidRDefault="00E35B76" w:rsidP="00E35B76">
      <w:pPr>
        <w:rPr>
          <w:rFonts w:ascii="Arial" w:hAnsi="Arial" w:cs="Arial"/>
        </w:rPr>
      </w:pPr>
    </w:p>
    <w:p w14:paraId="460FE09D" w14:textId="77777777" w:rsidR="00E35B76" w:rsidRPr="00C32DF3" w:rsidRDefault="00E35B76" w:rsidP="00E35B76">
      <w:pPr>
        <w:rPr>
          <w:rFonts w:ascii="Arial" w:hAnsi="Arial" w:cs="Arial"/>
        </w:rPr>
      </w:pPr>
    </w:p>
    <w:p w14:paraId="6A28CE5C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>
        <w:rPr>
          <w:rFonts w:ascii="Arial" w:hAnsi="Arial" w:cs="Arial"/>
          <w:b/>
          <w:color w:val="808080"/>
          <w:sz w:val="52"/>
          <w:szCs w:val="52"/>
        </w:rPr>
        <w:t>6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>
        <w:rPr>
          <w:rFonts w:ascii="Arial" w:hAnsi="Arial" w:cs="Arial"/>
          <w:b/>
          <w:color w:val="808080"/>
          <w:sz w:val="52"/>
          <w:szCs w:val="52"/>
        </w:rPr>
        <w:t>6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1</w:t>
      </w:r>
    </w:p>
    <w:p w14:paraId="3A818BC5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16DBD112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09F0647A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664B53FD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2E20F89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657AF9EC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39D2B604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>
        <w:rPr>
          <w:rFonts w:ascii="Arial" w:hAnsi="Arial" w:cs="Arial"/>
          <w:b/>
          <w:color w:val="808080"/>
          <w:sz w:val="52"/>
          <w:szCs w:val="52"/>
        </w:rPr>
        <w:t>7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>
        <w:rPr>
          <w:rFonts w:ascii="Arial" w:hAnsi="Arial" w:cs="Arial"/>
          <w:b/>
          <w:color w:val="808080"/>
          <w:sz w:val="52"/>
          <w:szCs w:val="52"/>
        </w:rPr>
        <w:t>7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2</w:t>
      </w:r>
    </w:p>
    <w:p w14:paraId="639D84C7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2CFBB184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4ED5EC05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FCC5833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5D609B4E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5E32E610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61B0CEC6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>
        <w:rPr>
          <w:rFonts w:ascii="Arial" w:hAnsi="Arial" w:cs="Arial"/>
          <w:b/>
          <w:color w:val="808080"/>
          <w:sz w:val="52"/>
          <w:szCs w:val="52"/>
        </w:rPr>
        <w:t>8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>
        <w:rPr>
          <w:rFonts w:ascii="Arial" w:hAnsi="Arial" w:cs="Arial"/>
          <w:b/>
          <w:color w:val="808080"/>
          <w:sz w:val="52"/>
          <w:szCs w:val="52"/>
        </w:rPr>
        <w:t>8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3</w:t>
      </w:r>
    </w:p>
    <w:p w14:paraId="56F96F66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3A33845B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65696AE7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18370393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1190E836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F290FDE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6552B6F3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>
        <w:rPr>
          <w:rFonts w:ascii="Arial" w:hAnsi="Arial" w:cs="Arial"/>
          <w:b/>
          <w:color w:val="808080"/>
          <w:sz w:val="52"/>
          <w:szCs w:val="52"/>
        </w:rPr>
        <w:t>9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>
        <w:rPr>
          <w:rFonts w:ascii="Arial" w:hAnsi="Arial" w:cs="Arial"/>
          <w:b/>
          <w:color w:val="808080"/>
          <w:sz w:val="52"/>
          <w:szCs w:val="52"/>
        </w:rPr>
        <w:t>9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4</w:t>
      </w:r>
    </w:p>
    <w:p w14:paraId="3141797F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37DEC239" w14:textId="77777777" w:rsidR="00E35B76" w:rsidRPr="00972123" w:rsidRDefault="00E35B76" w:rsidP="00E35B76">
      <w:pPr>
        <w:tabs>
          <w:tab w:val="left" w:pos="8640"/>
        </w:tabs>
        <w:rPr>
          <w:rFonts w:ascii="Arial" w:hAnsi="Arial" w:cs="Arial"/>
        </w:rPr>
      </w:pPr>
    </w:p>
    <w:p w14:paraId="77CDCA50" w14:textId="77777777" w:rsidR="00E35B76" w:rsidRPr="00972123" w:rsidRDefault="00E35B76" w:rsidP="00E35B76">
      <w:pPr>
        <w:tabs>
          <w:tab w:val="left" w:pos="8640"/>
        </w:tabs>
        <w:rPr>
          <w:rFonts w:ascii="Arial" w:hAnsi="Arial" w:cs="Arial"/>
        </w:rPr>
      </w:pPr>
    </w:p>
    <w:p w14:paraId="2CD75573" w14:textId="77777777" w:rsidR="00E35B76" w:rsidRPr="00972123" w:rsidRDefault="00E35B76" w:rsidP="00E35B76">
      <w:pPr>
        <w:rPr>
          <w:rFonts w:ascii="Arial" w:hAnsi="Arial" w:cs="Arial"/>
        </w:rPr>
      </w:pPr>
    </w:p>
    <w:p w14:paraId="5BF5F651" w14:textId="77777777" w:rsidR="00E35B76" w:rsidRPr="00972123" w:rsidRDefault="00E35B76" w:rsidP="00E35B76">
      <w:pPr>
        <w:rPr>
          <w:rFonts w:ascii="Arial" w:hAnsi="Arial" w:cs="Arial"/>
        </w:rPr>
      </w:pPr>
    </w:p>
    <w:p w14:paraId="05F75D97" w14:textId="77777777" w:rsidR="00E35B76" w:rsidRPr="00972123" w:rsidRDefault="00E35B76" w:rsidP="00E35B76">
      <w:pPr>
        <w:rPr>
          <w:rFonts w:ascii="Arial" w:hAnsi="Arial" w:cs="Arial"/>
        </w:rPr>
      </w:pPr>
    </w:p>
    <w:p w14:paraId="7DCE2D5D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>
        <w:rPr>
          <w:rFonts w:ascii="Arial" w:hAnsi="Arial" w:cs="Arial"/>
          <w:b/>
          <w:color w:val="808080"/>
          <w:sz w:val="52"/>
          <w:szCs w:val="52"/>
        </w:rPr>
        <w:t>10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>
        <w:rPr>
          <w:rFonts w:ascii="Arial" w:hAnsi="Arial" w:cs="Arial"/>
          <w:b/>
          <w:color w:val="808080"/>
          <w:sz w:val="52"/>
          <w:szCs w:val="52"/>
        </w:rPr>
        <w:t>10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5</w:t>
      </w:r>
    </w:p>
    <w:p w14:paraId="69AF3BDF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0298DA38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3CF841A7" w14:textId="77777777" w:rsidR="00E35B76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1AFB7D10" w14:textId="77777777" w:rsidR="00E35B76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3CF98DAE" w14:textId="77777777" w:rsidR="00E35B76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4CBD0EE6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0BF15A5C" w14:textId="77777777" w:rsidR="00E35B76" w:rsidRPr="00670FE7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5</w:t>
      </w:r>
    </w:p>
    <w:p w14:paraId="452435DE" w14:textId="77777777" w:rsidR="00E35B76" w:rsidRDefault="00E35B76" w:rsidP="00E8559E">
      <w:pPr>
        <w:pStyle w:val="Formatvorlage1"/>
      </w:pPr>
    </w:p>
    <w:p w14:paraId="19335334" w14:textId="77777777" w:rsidR="00E8559E" w:rsidRDefault="00880B1C" w:rsidP="00E8559E">
      <w:pPr>
        <w:pStyle w:val="Formatvorlage1"/>
      </w:pPr>
      <w:r w:rsidRPr="00670058">
        <w:object w:dxaOrig="6706" w:dyaOrig="3900" w14:anchorId="385D1802">
          <v:shape id="_x0000_i1027" type="#_x0000_t75" style="width:16.8pt;height:10.2pt" o:ole="">
            <v:imagedata r:id="rId7" o:title=""/>
          </v:shape>
          <o:OLEObject Type="Embed" ProgID="MSPhotoEd.3" ShapeID="_x0000_i1027" DrawAspect="Content" ObjectID="_1774786244" r:id="rId10"/>
        </w:object>
      </w:r>
      <w:r w:rsidR="00E8559E">
        <w:t>1</w:t>
      </w:r>
      <w:r w:rsidR="00E8559E" w:rsidRPr="00972123">
        <w:t xml:space="preserve"> </w:t>
      </w:r>
      <w:r w:rsidR="00E8559E">
        <w:t>Das 1 x 1 der Wirtschaftskunde</w:t>
      </w:r>
      <w:r w:rsidR="00670FE7">
        <w:t xml:space="preserve"> – Pfeile</w:t>
      </w:r>
    </w:p>
    <w:p w14:paraId="610BA54A" w14:textId="77777777" w:rsidR="00E8559E" w:rsidRPr="00972123" w:rsidRDefault="00E8559E" w:rsidP="00E8559E">
      <w:pPr>
        <w:rPr>
          <w:rFonts w:ascii="Arial" w:hAnsi="Arial" w:cs="Arial"/>
          <w:sz w:val="12"/>
          <w:szCs w:val="12"/>
        </w:rPr>
      </w:pPr>
    </w:p>
    <w:p w14:paraId="16D0F8F4" w14:textId="77777777" w:rsidR="00E8559E" w:rsidRPr="00972123" w:rsidRDefault="001235CA" w:rsidP="00E8559E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666ED772">
          <v:shape id="_x0000_s1087" type="#_x0000_t55" style="position:absolute;margin-left:189pt;margin-top:9.5pt;width:261pt;height:117pt;z-index:251664384">
            <v:textbox>
              <w:txbxContent>
                <w:p w14:paraId="2DEA3C95" w14:textId="77777777" w:rsidR="00E8559E" w:rsidRDefault="00E8559E" w:rsidP="00E8559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0E22DABA" w14:textId="77777777" w:rsidR="00E8559E" w:rsidRPr="00B341C3" w:rsidRDefault="00F7767C" w:rsidP="00E8559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Anschaffungen, die für das Funktionieren des Betriebes notwendig sind: Maschinen, …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454C1EA2">
          <v:shape id="_x0000_s1086" type="#_x0000_t15" style="position:absolute;margin-left:9pt;margin-top:9.5pt;width:252pt;height:117pt;z-index:251663360">
            <v:textbox>
              <w:txbxContent>
                <w:p w14:paraId="792C6C2F" w14:textId="77777777" w:rsidR="00E8559E" w:rsidRDefault="00E8559E" w:rsidP="00E855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383F38E4" w14:textId="77777777" w:rsidR="00E8559E" w:rsidRPr="00C506FB" w:rsidRDefault="00E8559E" w:rsidP="00E8559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76595E" w14:textId="77777777" w:rsidR="00E8559E" w:rsidRPr="00972123" w:rsidRDefault="00FA237A" w:rsidP="00E855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Sachkapital</w:t>
                  </w:r>
                </w:p>
              </w:txbxContent>
            </v:textbox>
          </v:shape>
        </w:pict>
      </w:r>
    </w:p>
    <w:p w14:paraId="69EB5FC9" w14:textId="77777777" w:rsidR="00E8559E" w:rsidRPr="00972123" w:rsidRDefault="00E8559E" w:rsidP="00E8559E">
      <w:pPr>
        <w:rPr>
          <w:rFonts w:ascii="Arial" w:hAnsi="Arial" w:cs="Arial"/>
        </w:rPr>
      </w:pPr>
    </w:p>
    <w:p w14:paraId="05C6963D" w14:textId="77777777" w:rsidR="00E8559E" w:rsidRPr="00972123" w:rsidRDefault="00E8559E" w:rsidP="00E8559E">
      <w:pPr>
        <w:rPr>
          <w:rFonts w:ascii="Arial" w:hAnsi="Arial" w:cs="Arial"/>
        </w:rPr>
      </w:pPr>
    </w:p>
    <w:p w14:paraId="2E7E4B13" w14:textId="77777777" w:rsidR="00E8559E" w:rsidRPr="00972123" w:rsidRDefault="00E8559E" w:rsidP="00E8559E">
      <w:pPr>
        <w:rPr>
          <w:rFonts w:ascii="Arial" w:hAnsi="Arial" w:cs="Arial"/>
        </w:rPr>
      </w:pPr>
    </w:p>
    <w:p w14:paraId="3E12D21F" w14:textId="77777777" w:rsidR="00E8559E" w:rsidRPr="00972123" w:rsidRDefault="00E8559E" w:rsidP="00E8559E">
      <w:pPr>
        <w:rPr>
          <w:rFonts w:ascii="Arial" w:hAnsi="Arial" w:cs="Arial"/>
        </w:rPr>
      </w:pPr>
    </w:p>
    <w:p w14:paraId="7313CE45" w14:textId="77777777" w:rsidR="00E8559E" w:rsidRPr="00972123" w:rsidRDefault="00E8559E" w:rsidP="00E8559E">
      <w:pPr>
        <w:rPr>
          <w:rFonts w:ascii="Arial" w:hAnsi="Arial" w:cs="Arial"/>
        </w:rPr>
      </w:pPr>
    </w:p>
    <w:p w14:paraId="59DD1331" w14:textId="77777777" w:rsidR="00E8559E" w:rsidRPr="00972123" w:rsidRDefault="00E8559E" w:rsidP="00E8559E">
      <w:pPr>
        <w:rPr>
          <w:rFonts w:ascii="Arial" w:hAnsi="Arial" w:cs="Arial"/>
        </w:rPr>
      </w:pPr>
    </w:p>
    <w:p w14:paraId="11362ED2" w14:textId="77777777" w:rsidR="00E8559E" w:rsidRPr="00972123" w:rsidRDefault="00E8559E" w:rsidP="00E8559E">
      <w:pPr>
        <w:rPr>
          <w:rFonts w:ascii="Arial" w:hAnsi="Arial" w:cs="Arial"/>
        </w:rPr>
      </w:pPr>
    </w:p>
    <w:p w14:paraId="66AEF6F8" w14:textId="77777777" w:rsidR="00E8559E" w:rsidRPr="00972123" w:rsidRDefault="00E8559E" w:rsidP="00E8559E">
      <w:pPr>
        <w:rPr>
          <w:rFonts w:ascii="Arial" w:hAnsi="Arial" w:cs="Arial"/>
          <w:sz w:val="12"/>
          <w:szCs w:val="12"/>
        </w:rPr>
      </w:pPr>
    </w:p>
    <w:p w14:paraId="61456946" w14:textId="77777777" w:rsidR="00E8559E" w:rsidRPr="00972123" w:rsidRDefault="001235CA" w:rsidP="00E8559E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14400E1D">
          <v:shape id="_x0000_s1089" type="#_x0000_t55" style="position:absolute;margin-left:189pt;margin-top:9.5pt;width:261pt;height:117pt;z-index:251666432">
            <v:textbox>
              <w:txbxContent>
                <w:p w14:paraId="67A85B18" w14:textId="77777777" w:rsidR="00E8559E" w:rsidRDefault="00E8559E" w:rsidP="00E8559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40BB99C3" w14:textId="77777777" w:rsidR="00E8559E" w:rsidRPr="00B341C3" w:rsidRDefault="00B7630A" w:rsidP="00E8559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Geld, das für die Anschaffung von neuem Sachkapital verwendet wird</w:t>
                  </w:r>
                </w:p>
                <w:p w14:paraId="780692D9" w14:textId="77777777" w:rsidR="00E8559E" w:rsidRPr="002E590E" w:rsidRDefault="00E8559E" w:rsidP="00E8559E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786A192B">
          <v:shape id="_x0000_s1088" type="#_x0000_t15" style="position:absolute;margin-left:9pt;margin-top:9.5pt;width:252pt;height:117pt;z-index:251665408">
            <v:textbox>
              <w:txbxContent>
                <w:p w14:paraId="3D34ACE3" w14:textId="77777777" w:rsidR="00E8559E" w:rsidRDefault="00E8559E" w:rsidP="00E855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28D959A2" w14:textId="77777777" w:rsidR="00E8559E" w:rsidRPr="00C506FB" w:rsidRDefault="00E8559E" w:rsidP="00E8559E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550552C" w14:textId="77777777" w:rsidR="00E8559E" w:rsidRPr="00972123" w:rsidRDefault="00B7630A" w:rsidP="00E855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Investition</w:t>
                  </w:r>
                </w:p>
              </w:txbxContent>
            </v:textbox>
          </v:shape>
        </w:pict>
      </w:r>
    </w:p>
    <w:p w14:paraId="3EE492D3" w14:textId="77777777" w:rsidR="00E8559E" w:rsidRPr="00972123" w:rsidRDefault="00E8559E" w:rsidP="00E8559E">
      <w:pPr>
        <w:rPr>
          <w:rFonts w:ascii="Arial" w:hAnsi="Arial" w:cs="Arial"/>
        </w:rPr>
      </w:pPr>
    </w:p>
    <w:p w14:paraId="61E16DCF" w14:textId="77777777" w:rsidR="00E8559E" w:rsidRPr="00972123" w:rsidRDefault="00E8559E" w:rsidP="00E8559E">
      <w:pPr>
        <w:rPr>
          <w:rFonts w:ascii="Arial" w:hAnsi="Arial" w:cs="Arial"/>
        </w:rPr>
      </w:pPr>
    </w:p>
    <w:p w14:paraId="203E9124" w14:textId="77777777" w:rsidR="00E8559E" w:rsidRPr="00972123" w:rsidRDefault="00E8559E" w:rsidP="00E8559E">
      <w:pPr>
        <w:rPr>
          <w:rFonts w:ascii="Arial" w:hAnsi="Arial" w:cs="Arial"/>
        </w:rPr>
      </w:pPr>
    </w:p>
    <w:p w14:paraId="1B52DDFC" w14:textId="77777777" w:rsidR="00E8559E" w:rsidRPr="00972123" w:rsidRDefault="00E8559E" w:rsidP="00E8559E">
      <w:pPr>
        <w:rPr>
          <w:rFonts w:ascii="Arial" w:hAnsi="Arial" w:cs="Arial"/>
        </w:rPr>
      </w:pPr>
    </w:p>
    <w:p w14:paraId="551AC019" w14:textId="77777777" w:rsidR="00E8559E" w:rsidRPr="00972123" w:rsidRDefault="00E8559E" w:rsidP="00E8559E">
      <w:pPr>
        <w:rPr>
          <w:rFonts w:ascii="Arial" w:hAnsi="Arial" w:cs="Arial"/>
        </w:rPr>
      </w:pPr>
    </w:p>
    <w:p w14:paraId="7E4857B8" w14:textId="77777777" w:rsidR="00E8559E" w:rsidRPr="00972123" w:rsidRDefault="00E8559E" w:rsidP="00E8559E">
      <w:pPr>
        <w:rPr>
          <w:rFonts w:ascii="Arial" w:hAnsi="Arial" w:cs="Arial"/>
        </w:rPr>
      </w:pPr>
    </w:p>
    <w:p w14:paraId="385A297A" w14:textId="77777777" w:rsidR="00E8559E" w:rsidRPr="00972123" w:rsidRDefault="00E8559E" w:rsidP="00E8559E">
      <w:pPr>
        <w:rPr>
          <w:rFonts w:ascii="Arial" w:hAnsi="Arial" w:cs="Arial"/>
        </w:rPr>
      </w:pPr>
    </w:p>
    <w:p w14:paraId="75F5FC11" w14:textId="77777777" w:rsidR="00E8559E" w:rsidRPr="00972123" w:rsidRDefault="00E8559E" w:rsidP="00E8559E">
      <w:pPr>
        <w:rPr>
          <w:rFonts w:ascii="Arial" w:hAnsi="Arial" w:cs="Arial"/>
          <w:sz w:val="12"/>
          <w:szCs w:val="12"/>
        </w:rPr>
      </w:pPr>
    </w:p>
    <w:p w14:paraId="78D414B4" w14:textId="77777777" w:rsidR="00E8559E" w:rsidRPr="00972123" w:rsidRDefault="001235CA" w:rsidP="00E8559E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19546E06">
          <v:shape id="_x0000_s1091" type="#_x0000_t55" style="position:absolute;margin-left:189pt;margin-top:9.5pt;width:261pt;height:117pt;z-index:251668480">
            <v:textbox>
              <w:txbxContent>
                <w:p w14:paraId="69941D4C" w14:textId="77777777" w:rsidR="00E8559E" w:rsidRPr="00D55EB8" w:rsidRDefault="00E8559E" w:rsidP="00E8559E">
                  <w:pPr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</w:p>
                <w:p w14:paraId="7234D80E" w14:textId="77777777" w:rsidR="00E8559E" w:rsidRDefault="00E8559E" w:rsidP="00E8559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70517D0E" w14:textId="77777777" w:rsidR="00670FE7" w:rsidRDefault="00B7630A" w:rsidP="00E8559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Landwirtschaft, </w:t>
                  </w:r>
                </w:p>
                <w:p w14:paraId="0137788D" w14:textId="77777777" w:rsidR="00B7630A" w:rsidRDefault="00880B1C" w:rsidP="00E8559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Forstwirtschaft</w:t>
                  </w:r>
                  <w:r w:rsidR="00B7630A">
                    <w:rPr>
                      <w:rFonts w:ascii="Arial" w:hAnsi="Arial" w:cs="Arial"/>
                      <w:b/>
                      <w:sz w:val="28"/>
                      <w:szCs w:val="28"/>
                    </w:rPr>
                    <w:t>,</w:t>
                  </w:r>
                </w:p>
                <w:p w14:paraId="48187371" w14:textId="77777777" w:rsidR="00E8559E" w:rsidRPr="00B341C3" w:rsidRDefault="00B7630A" w:rsidP="00E8559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Fischerei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570DA921">
          <v:shape id="_x0000_s1090" type="#_x0000_t15" style="position:absolute;margin-left:9pt;margin-top:9.5pt;width:252pt;height:117pt;z-index:251667456">
            <v:textbox>
              <w:txbxContent>
                <w:p w14:paraId="5690520A" w14:textId="77777777" w:rsidR="00E8559E" w:rsidRPr="00972123" w:rsidRDefault="00E8559E" w:rsidP="00E855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79A8318E" w14:textId="77777777" w:rsidR="00B7630A" w:rsidRDefault="00B7630A" w:rsidP="00E855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 xml:space="preserve">primärer </w:t>
                  </w:r>
                </w:p>
                <w:p w14:paraId="44821251" w14:textId="77777777" w:rsidR="00E8559E" w:rsidRPr="00972123" w:rsidRDefault="00B7630A" w:rsidP="00E855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Wirtschaftssektor</w:t>
                  </w:r>
                </w:p>
              </w:txbxContent>
            </v:textbox>
          </v:shape>
        </w:pict>
      </w:r>
    </w:p>
    <w:p w14:paraId="7B2B3965" w14:textId="77777777" w:rsidR="00E8559E" w:rsidRPr="00972123" w:rsidRDefault="00E8559E" w:rsidP="00E8559E">
      <w:pPr>
        <w:rPr>
          <w:rFonts w:ascii="Arial" w:hAnsi="Arial" w:cs="Arial"/>
        </w:rPr>
      </w:pPr>
    </w:p>
    <w:p w14:paraId="4445C935" w14:textId="77777777" w:rsidR="00E8559E" w:rsidRPr="00972123" w:rsidRDefault="00E8559E" w:rsidP="00E8559E">
      <w:pPr>
        <w:rPr>
          <w:rFonts w:ascii="Arial" w:hAnsi="Arial" w:cs="Arial"/>
        </w:rPr>
      </w:pPr>
    </w:p>
    <w:p w14:paraId="4444D749" w14:textId="77777777" w:rsidR="00E8559E" w:rsidRPr="00972123" w:rsidRDefault="00E8559E" w:rsidP="00E8559E">
      <w:pPr>
        <w:rPr>
          <w:rFonts w:ascii="Arial" w:hAnsi="Arial" w:cs="Arial"/>
        </w:rPr>
      </w:pPr>
    </w:p>
    <w:p w14:paraId="2003EDFA" w14:textId="77777777" w:rsidR="00E8559E" w:rsidRPr="00972123" w:rsidRDefault="00E8559E" w:rsidP="00E8559E">
      <w:pPr>
        <w:rPr>
          <w:rFonts w:ascii="Arial" w:hAnsi="Arial" w:cs="Arial"/>
        </w:rPr>
      </w:pPr>
    </w:p>
    <w:p w14:paraId="51CD5D38" w14:textId="77777777" w:rsidR="00E8559E" w:rsidRPr="00972123" w:rsidRDefault="00E8559E" w:rsidP="00E8559E">
      <w:pPr>
        <w:rPr>
          <w:rFonts w:ascii="Arial" w:hAnsi="Arial" w:cs="Arial"/>
        </w:rPr>
      </w:pPr>
    </w:p>
    <w:p w14:paraId="4E7E1F89" w14:textId="77777777" w:rsidR="00E8559E" w:rsidRPr="00972123" w:rsidRDefault="00E8559E" w:rsidP="00E8559E">
      <w:pPr>
        <w:rPr>
          <w:rFonts w:ascii="Arial" w:hAnsi="Arial" w:cs="Arial"/>
        </w:rPr>
      </w:pPr>
    </w:p>
    <w:p w14:paraId="578C9DB7" w14:textId="77777777" w:rsidR="00E8559E" w:rsidRPr="00972123" w:rsidRDefault="00E8559E" w:rsidP="00E8559E">
      <w:pPr>
        <w:rPr>
          <w:rFonts w:ascii="Arial" w:hAnsi="Arial" w:cs="Arial"/>
        </w:rPr>
      </w:pPr>
    </w:p>
    <w:p w14:paraId="488B523E" w14:textId="77777777" w:rsidR="00E8559E" w:rsidRDefault="00E8559E" w:rsidP="00E8559E">
      <w:pPr>
        <w:rPr>
          <w:rFonts w:ascii="Arial" w:hAnsi="Arial" w:cs="Arial"/>
          <w:sz w:val="12"/>
          <w:szCs w:val="12"/>
        </w:rPr>
      </w:pPr>
    </w:p>
    <w:p w14:paraId="23DEE96B" w14:textId="77777777" w:rsidR="00E8559E" w:rsidRPr="00972123" w:rsidRDefault="001235CA" w:rsidP="00E8559E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noProof/>
          <w:color w:val="808080"/>
          <w:sz w:val="12"/>
          <w:szCs w:val="12"/>
        </w:rPr>
        <w:pict w14:anchorId="421E45BC">
          <v:shape id="_x0000_s1093" type="#_x0000_t55" style="position:absolute;margin-left:189pt;margin-top:9.5pt;width:261pt;height:117pt;z-index:251670528">
            <v:textbox>
              <w:txbxContent>
                <w:p w14:paraId="66F81AD3" w14:textId="77777777" w:rsidR="00E8559E" w:rsidRDefault="00E8559E" w:rsidP="00E8559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5729F0A2" w14:textId="77777777" w:rsidR="00E8559E" w:rsidRDefault="00B7630A" w:rsidP="00E8559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Weiterverarbeitung von Rohstoffen,</w:t>
                  </w:r>
                  <w:r w:rsidR="00880B1C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Bauwesen, Energiewirtschaft</w:t>
                  </w:r>
                </w:p>
                <w:p w14:paraId="7F016AD6" w14:textId="77777777" w:rsidR="00B7630A" w:rsidRDefault="00B7630A" w:rsidP="00E8559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Industrie und Gewerbe</w:t>
                  </w:r>
                </w:p>
                <w:p w14:paraId="746C9AD6" w14:textId="77777777" w:rsidR="00B7630A" w:rsidRPr="00B341C3" w:rsidRDefault="00B7630A" w:rsidP="00E8559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(Bergbau)</w:t>
                  </w:r>
                </w:p>
                <w:p w14:paraId="057CF0C4" w14:textId="77777777" w:rsidR="00E8559E" w:rsidRPr="008F577C" w:rsidRDefault="00E8559E" w:rsidP="00E8559E"/>
              </w:txbxContent>
            </v:textbox>
          </v:shape>
        </w:pict>
      </w:r>
      <w:r>
        <w:rPr>
          <w:rFonts w:ascii="Arial" w:hAnsi="Arial" w:cs="Arial"/>
          <w:noProof/>
          <w:sz w:val="12"/>
          <w:szCs w:val="12"/>
        </w:rPr>
        <w:pict w14:anchorId="1E66029C">
          <v:shape id="_x0000_s1092" type="#_x0000_t15" style="position:absolute;margin-left:9pt;margin-top:9.5pt;width:252pt;height:117pt;z-index:251669504">
            <v:textbox>
              <w:txbxContent>
                <w:p w14:paraId="560D4BBE" w14:textId="77777777" w:rsidR="00E8559E" w:rsidRPr="00972123" w:rsidRDefault="00E8559E" w:rsidP="00E855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571F954F" w14:textId="77777777" w:rsidR="00B7630A" w:rsidRDefault="00B7630A" w:rsidP="00E855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 xml:space="preserve">sekundärer </w:t>
                  </w:r>
                </w:p>
                <w:p w14:paraId="71AFD701" w14:textId="77777777" w:rsidR="00E8559E" w:rsidRPr="00972123" w:rsidRDefault="00B7630A" w:rsidP="00E855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Wirtschaftssektor</w:t>
                  </w:r>
                </w:p>
              </w:txbxContent>
            </v:textbox>
          </v:shape>
        </w:pict>
      </w:r>
    </w:p>
    <w:p w14:paraId="39AD7FFE" w14:textId="77777777" w:rsidR="00E8559E" w:rsidRPr="00972123" w:rsidRDefault="00E8559E" w:rsidP="00E8559E">
      <w:pPr>
        <w:rPr>
          <w:rFonts w:ascii="Arial" w:hAnsi="Arial" w:cs="Arial"/>
        </w:rPr>
      </w:pPr>
    </w:p>
    <w:p w14:paraId="5014101C" w14:textId="77777777" w:rsidR="00E8559E" w:rsidRPr="00972123" w:rsidRDefault="00E8559E" w:rsidP="00E8559E">
      <w:pPr>
        <w:rPr>
          <w:rFonts w:ascii="Arial" w:hAnsi="Arial" w:cs="Arial"/>
        </w:rPr>
      </w:pPr>
    </w:p>
    <w:p w14:paraId="2CBADE09" w14:textId="77777777" w:rsidR="00E8559E" w:rsidRPr="00972123" w:rsidRDefault="00E8559E" w:rsidP="00E8559E">
      <w:pPr>
        <w:rPr>
          <w:rFonts w:ascii="Arial" w:hAnsi="Arial" w:cs="Arial"/>
        </w:rPr>
      </w:pPr>
    </w:p>
    <w:p w14:paraId="17E4CD46" w14:textId="77777777" w:rsidR="00E8559E" w:rsidRPr="00972123" w:rsidRDefault="00E8559E" w:rsidP="00E8559E">
      <w:pPr>
        <w:rPr>
          <w:rFonts w:ascii="Arial" w:hAnsi="Arial" w:cs="Arial"/>
        </w:rPr>
      </w:pPr>
    </w:p>
    <w:p w14:paraId="3FA3AD47" w14:textId="77777777" w:rsidR="00E8559E" w:rsidRPr="00972123" w:rsidRDefault="00E8559E" w:rsidP="00E8559E">
      <w:pPr>
        <w:rPr>
          <w:rFonts w:ascii="Arial" w:hAnsi="Arial" w:cs="Arial"/>
        </w:rPr>
      </w:pPr>
    </w:p>
    <w:p w14:paraId="053B5523" w14:textId="77777777" w:rsidR="00E8559E" w:rsidRPr="00972123" w:rsidRDefault="00E8559E" w:rsidP="00E8559E">
      <w:pPr>
        <w:rPr>
          <w:rFonts w:ascii="Arial" w:hAnsi="Arial" w:cs="Arial"/>
        </w:rPr>
      </w:pPr>
    </w:p>
    <w:p w14:paraId="503DD91C" w14:textId="77777777" w:rsidR="00E8559E" w:rsidRPr="00972123" w:rsidRDefault="00E8559E" w:rsidP="00E8559E">
      <w:pPr>
        <w:rPr>
          <w:rFonts w:ascii="Arial" w:hAnsi="Arial" w:cs="Arial"/>
        </w:rPr>
      </w:pPr>
    </w:p>
    <w:p w14:paraId="6FBEE641" w14:textId="77777777" w:rsidR="00E8559E" w:rsidRDefault="00E8559E" w:rsidP="00E8559E">
      <w:pPr>
        <w:rPr>
          <w:rFonts w:ascii="Arial" w:hAnsi="Arial" w:cs="Arial"/>
          <w:sz w:val="12"/>
          <w:szCs w:val="12"/>
        </w:rPr>
      </w:pPr>
    </w:p>
    <w:p w14:paraId="099438B6" w14:textId="77777777" w:rsidR="00E8559E" w:rsidRPr="00972123" w:rsidRDefault="00E8559E" w:rsidP="00E8559E">
      <w:pPr>
        <w:rPr>
          <w:rFonts w:ascii="Arial" w:hAnsi="Arial" w:cs="Arial"/>
          <w:sz w:val="12"/>
          <w:szCs w:val="12"/>
        </w:rPr>
      </w:pPr>
    </w:p>
    <w:p w14:paraId="16506394" w14:textId="77777777" w:rsidR="00E8559E" w:rsidRPr="00972123" w:rsidRDefault="001235CA" w:rsidP="00E8559E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808080"/>
        </w:rPr>
        <w:pict w14:anchorId="4A7ECED2">
          <v:shape id="_x0000_s1095" type="#_x0000_t55" style="position:absolute;margin-left:189pt;margin-top:9.5pt;width:261pt;height:117pt;z-index:251672576">
            <v:textbox>
              <w:txbxContent>
                <w:p w14:paraId="609D2651" w14:textId="77777777" w:rsidR="00E8559E" w:rsidRDefault="00E8559E" w:rsidP="00E8559E">
                  <w:pPr>
                    <w:ind w:left="709"/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07D3E1F9" w14:textId="77777777" w:rsidR="00B7630A" w:rsidRDefault="00B7630A" w:rsidP="00E8559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14:paraId="6690D131" w14:textId="77777777" w:rsidR="00E8559E" w:rsidRPr="00B341C3" w:rsidRDefault="00B7630A" w:rsidP="00E8559E">
                  <w:pPr>
                    <w:ind w:left="1134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Dienstleistungen</w:t>
                  </w:r>
                  <w:r w:rsidR="00E8559E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 w14:anchorId="7DD1384F">
          <v:shape id="_x0000_s1094" type="#_x0000_t15" style="position:absolute;margin-left:9pt;margin-top:9.5pt;width:252pt;height:117pt;z-index:251671552">
            <v:textbox>
              <w:txbxContent>
                <w:p w14:paraId="52ED3DCD" w14:textId="77777777" w:rsidR="00E8559E" w:rsidRPr="00972123" w:rsidRDefault="00E8559E" w:rsidP="00E855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  <w:p w14:paraId="7268B444" w14:textId="77777777" w:rsidR="00B7630A" w:rsidRDefault="00B7630A" w:rsidP="00B7630A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 xml:space="preserve">tertiärer </w:t>
                  </w:r>
                </w:p>
                <w:p w14:paraId="35D889E4" w14:textId="77777777" w:rsidR="00E8559E" w:rsidRDefault="00B7630A" w:rsidP="00B7630A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Wirtschaftssektor</w:t>
                  </w:r>
                </w:p>
              </w:txbxContent>
            </v:textbox>
          </v:shape>
        </w:pict>
      </w:r>
    </w:p>
    <w:p w14:paraId="2508E6DB" w14:textId="77777777" w:rsidR="00E8559E" w:rsidRDefault="00E8559E" w:rsidP="00E8559E">
      <w:pPr>
        <w:rPr>
          <w:rFonts w:ascii="Arial" w:hAnsi="Arial" w:cs="Arial"/>
        </w:rPr>
      </w:pPr>
    </w:p>
    <w:p w14:paraId="618D1AFA" w14:textId="77777777" w:rsidR="00E8559E" w:rsidRDefault="00E8559E" w:rsidP="00E8559E">
      <w:pPr>
        <w:rPr>
          <w:rFonts w:ascii="Arial" w:hAnsi="Arial" w:cs="Arial"/>
        </w:rPr>
      </w:pPr>
    </w:p>
    <w:p w14:paraId="7D50C43B" w14:textId="77777777" w:rsidR="00E8559E" w:rsidRDefault="00E8559E" w:rsidP="00E8559E">
      <w:pPr>
        <w:rPr>
          <w:rFonts w:ascii="Arial" w:hAnsi="Arial" w:cs="Arial"/>
        </w:rPr>
      </w:pPr>
    </w:p>
    <w:p w14:paraId="1E84FC5A" w14:textId="77777777" w:rsidR="00E8559E" w:rsidRDefault="00E8559E" w:rsidP="00E8559E">
      <w:pPr>
        <w:rPr>
          <w:rFonts w:ascii="Arial" w:hAnsi="Arial" w:cs="Arial"/>
        </w:rPr>
      </w:pPr>
    </w:p>
    <w:p w14:paraId="6ED1D857" w14:textId="77777777" w:rsidR="00E8559E" w:rsidRDefault="00E8559E" w:rsidP="00E8559E">
      <w:pPr>
        <w:rPr>
          <w:rFonts w:ascii="Arial" w:hAnsi="Arial" w:cs="Arial"/>
        </w:rPr>
      </w:pPr>
    </w:p>
    <w:p w14:paraId="03658509" w14:textId="77777777" w:rsidR="00E8559E" w:rsidRDefault="00E8559E" w:rsidP="00E8559E">
      <w:pPr>
        <w:rPr>
          <w:rFonts w:ascii="Arial" w:hAnsi="Arial" w:cs="Arial"/>
        </w:rPr>
      </w:pPr>
    </w:p>
    <w:p w14:paraId="68AD4E75" w14:textId="77777777" w:rsidR="00E8559E" w:rsidRDefault="00E8559E" w:rsidP="00E8559E">
      <w:pPr>
        <w:rPr>
          <w:rFonts w:ascii="Arial" w:hAnsi="Arial" w:cs="Arial"/>
        </w:rPr>
      </w:pPr>
    </w:p>
    <w:p w14:paraId="5BA7D471" w14:textId="77777777" w:rsidR="00E8559E" w:rsidRDefault="00E8559E" w:rsidP="00E8559E">
      <w:pPr>
        <w:rPr>
          <w:rFonts w:ascii="Arial" w:hAnsi="Arial" w:cs="Arial"/>
        </w:rPr>
      </w:pPr>
    </w:p>
    <w:p w14:paraId="508DC925" w14:textId="77777777" w:rsidR="00E8559E" w:rsidRDefault="00E8559E" w:rsidP="00E8559E">
      <w:pPr>
        <w:rPr>
          <w:rFonts w:ascii="Arial" w:hAnsi="Arial" w:cs="Arial"/>
        </w:rPr>
      </w:pPr>
    </w:p>
    <w:p w14:paraId="6A6A5EF7" w14:textId="77777777" w:rsidR="002E590E" w:rsidRDefault="002E590E" w:rsidP="00997B35">
      <w:pPr>
        <w:rPr>
          <w:rFonts w:ascii="Arial" w:hAnsi="Arial" w:cs="Arial"/>
        </w:rPr>
      </w:pPr>
    </w:p>
    <w:p w14:paraId="0DCA115C" w14:textId="77777777" w:rsidR="00E35B76" w:rsidRDefault="00E35B76" w:rsidP="00997B35">
      <w:pPr>
        <w:rPr>
          <w:rFonts w:ascii="Arial" w:hAnsi="Arial" w:cs="Arial"/>
        </w:rPr>
      </w:pPr>
    </w:p>
    <w:p w14:paraId="1C08B1EB" w14:textId="77777777" w:rsidR="00E35B76" w:rsidRDefault="00E35B76" w:rsidP="00E35B76">
      <w:pPr>
        <w:pStyle w:val="Formatvorlage1"/>
      </w:pPr>
    </w:p>
    <w:p w14:paraId="149E4064" w14:textId="77777777" w:rsidR="00E35B76" w:rsidRDefault="00E35B76" w:rsidP="00E35B76">
      <w:pPr>
        <w:pStyle w:val="Formatvorlage1"/>
      </w:pPr>
      <w:r>
        <w:t>1</w:t>
      </w:r>
      <w:r w:rsidRPr="00972123">
        <w:t xml:space="preserve"> </w:t>
      </w:r>
      <w:r>
        <w:t>Das 1 x 1 der Wirtschaftskunde</w:t>
      </w:r>
    </w:p>
    <w:p w14:paraId="161902C3" w14:textId="77777777" w:rsidR="00E35B76" w:rsidRDefault="00E35B76" w:rsidP="00E35B76">
      <w:pPr>
        <w:rPr>
          <w:rFonts w:ascii="Arial" w:hAnsi="Arial" w:cs="Arial"/>
        </w:rPr>
      </w:pPr>
    </w:p>
    <w:p w14:paraId="588BC2CA" w14:textId="77777777" w:rsidR="00E35B76" w:rsidRDefault="00E35B76" w:rsidP="00E35B76">
      <w:pPr>
        <w:rPr>
          <w:rFonts w:ascii="Arial" w:hAnsi="Arial" w:cs="Arial"/>
        </w:rPr>
      </w:pPr>
    </w:p>
    <w:p w14:paraId="04BC91F5" w14:textId="77777777" w:rsidR="00E35B76" w:rsidRDefault="00E35B76" w:rsidP="00E35B76">
      <w:pPr>
        <w:rPr>
          <w:rFonts w:ascii="Arial" w:hAnsi="Arial" w:cs="Arial"/>
        </w:rPr>
      </w:pPr>
    </w:p>
    <w:p w14:paraId="51381DEC" w14:textId="77777777" w:rsidR="00E35B76" w:rsidRPr="00C32DF3" w:rsidRDefault="00E35B76" w:rsidP="00E35B76">
      <w:pPr>
        <w:rPr>
          <w:rFonts w:ascii="Arial" w:hAnsi="Arial" w:cs="Arial"/>
        </w:rPr>
      </w:pPr>
    </w:p>
    <w:p w14:paraId="70E0D03B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>
        <w:rPr>
          <w:rFonts w:ascii="Arial" w:hAnsi="Arial" w:cs="Arial"/>
          <w:b/>
          <w:color w:val="808080"/>
          <w:sz w:val="52"/>
          <w:szCs w:val="52"/>
        </w:rPr>
        <w:t>11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>
        <w:rPr>
          <w:rFonts w:ascii="Arial" w:hAnsi="Arial" w:cs="Arial"/>
          <w:b/>
          <w:color w:val="808080"/>
          <w:sz w:val="52"/>
          <w:szCs w:val="52"/>
        </w:rPr>
        <w:t>11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1</w:t>
      </w:r>
    </w:p>
    <w:p w14:paraId="7BA15E0B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8A1BA83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6F7D30CB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30C5C9AB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2ED66A95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2C39836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54B357C3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>
        <w:rPr>
          <w:rFonts w:ascii="Arial" w:hAnsi="Arial" w:cs="Arial"/>
          <w:b/>
          <w:color w:val="808080"/>
          <w:sz w:val="52"/>
          <w:szCs w:val="52"/>
        </w:rPr>
        <w:t>12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>
        <w:rPr>
          <w:rFonts w:ascii="Arial" w:hAnsi="Arial" w:cs="Arial"/>
          <w:b/>
          <w:color w:val="808080"/>
          <w:sz w:val="52"/>
          <w:szCs w:val="52"/>
        </w:rPr>
        <w:t>12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2</w:t>
      </w:r>
    </w:p>
    <w:p w14:paraId="7F3AAF53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0964FB0B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01FF7A17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40FB7476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09AF9DE0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31485E09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404C59EF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>
        <w:rPr>
          <w:rFonts w:ascii="Arial" w:hAnsi="Arial" w:cs="Arial"/>
          <w:b/>
          <w:color w:val="808080"/>
          <w:sz w:val="52"/>
          <w:szCs w:val="52"/>
        </w:rPr>
        <w:t>13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>
        <w:rPr>
          <w:rFonts w:ascii="Arial" w:hAnsi="Arial" w:cs="Arial"/>
          <w:b/>
          <w:color w:val="808080"/>
          <w:sz w:val="52"/>
          <w:szCs w:val="52"/>
        </w:rPr>
        <w:t>13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3</w:t>
      </w:r>
    </w:p>
    <w:p w14:paraId="4C22F76C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47ABCA7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23A44B61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0EC93B0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3EEAC3C5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4F6527B8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6B19ECC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>
        <w:rPr>
          <w:rFonts w:ascii="Arial" w:hAnsi="Arial" w:cs="Arial"/>
          <w:b/>
          <w:color w:val="808080"/>
          <w:sz w:val="52"/>
          <w:szCs w:val="52"/>
        </w:rPr>
        <w:t>14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>
        <w:rPr>
          <w:rFonts w:ascii="Arial" w:hAnsi="Arial" w:cs="Arial"/>
          <w:b/>
          <w:color w:val="808080"/>
          <w:sz w:val="52"/>
          <w:szCs w:val="52"/>
        </w:rPr>
        <w:t>14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4</w:t>
      </w:r>
    </w:p>
    <w:p w14:paraId="1725F9F7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26F323F7" w14:textId="77777777" w:rsidR="00E35B76" w:rsidRPr="00972123" w:rsidRDefault="00E35B76" w:rsidP="00E35B76">
      <w:pPr>
        <w:tabs>
          <w:tab w:val="left" w:pos="8640"/>
        </w:tabs>
        <w:rPr>
          <w:rFonts w:ascii="Arial" w:hAnsi="Arial" w:cs="Arial"/>
        </w:rPr>
      </w:pPr>
    </w:p>
    <w:p w14:paraId="58B78D27" w14:textId="77777777" w:rsidR="00E35B76" w:rsidRPr="00972123" w:rsidRDefault="00E35B76" w:rsidP="00E35B76">
      <w:pPr>
        <w:tabs>
          <w:tab w:val="left" w:pos="8640"/>
        </w:tabs>
        <w:rPr>
          <w:rFonts w:ascii="Arial" w:hAnsi="Arial" w:cs="Arial"/>
        </w:rPr>
      </w:pPr>
    </w:p>
    <w:p w14:paraId="14AEE384" w14:textId="77777777" w:rsidR="00E35B76" w:rsidRPr="00972123" w:rsidRDefault="00E35B76" w:rsidP="00E35B76">
      <w:pPr>
        <w:rPr>
          <w:rFonts w:ascii="Arial" w:hAnsi="Arial" w:cs="Arial"/>
        </w:rPr>
      </w:pPr>
    </w:p>
    <w:p w14:paraId="145B0A55" w14:textId="77777777" w:rsidR="00E35B76" w:rsidRPr="00972123" w:rsidRDefault="00E35B76" w:rsidP="00E35B76">
      <w:pPr>
        <w:rPr>
          <w:rFonts w:ascii="Arial" w:hAnsi="Arial" w:cs="Arial"/>
        </w:rPr>
      </w:pPr>
    </w:p>
    <w:p w14:paraId="03A82E62" w14:textId="77777777" w:rsidR="00E35B76" w:rsidRPr="00972123" w:rsidRDefault="00E35B76" w:rsidP="00E35B76">
      <w:pPr>
        <w:rPr>
          <w:rFonts w:ascii="Arial" w:hAnsi="Arial" w:cs="Arial"/>
        </w:rPr>
      </w:pPr>
    </w:p>
    <w:p w14:paraId="66080E5C" w14:textId="77777777" w:rsidR="00E35B76" w:rsidRPr="00972123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>
        <w:rPr>
          <w:rFonts w:ascii="Arial" w:hAnsi="Arial" w:cs="Arial"/>
          <w:b/>
          <w:color w:val="808080"/>
          <w:sz w:val="52"/>
          <w:szCs w:val="52"/>
        </w:rPr>
        <w:t>15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>
        <w:rPr>
          <w:rFonts w:ascii="Arial" w:hAnsi="Arial" w:cs="Arial"/>
          <w:b/>
          <w:color w:val="808080"/>
          <w:sz w:val="52"/>
          <w:szCs w:val="52"/>
        </w:rPr>
        <w:t>15</w:t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5</w:t>
      </w:r>
    </w:p>
    <w:p w14:paraId="5E1BD86E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6D4ADB36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6BC88BFE" w14:textId="77777777" w:rsidR="00E35B76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07AF8657" w14:textId="77777777" w:rsidR="00E35B76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3C15CD8" w14:textId="77777777" w:rsidR="00E35B76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5C13AEDF" w14:textId="77777777" w:rsidR="00E35B76" w:rsidRPr="00972123" w:rsidRDefault="00E35B76" w:rsidP="00E35B76">
      <w:pPr>
        <w:tabs>
          <w:tab w:val="left" w:pos="8640"/>
          <w:tab w:val="left" w:pos="9360"/>
        </w:tabs>
        <w:rPr>
          <w:rFonts w:ascii="Arial" w:hAnsi="Arial" w:cs="Arial"/>
        </w:rPr>
      </w:pPr>
    </w:p>
    <w:p w14:paraId="7A288A22" w14:textId="77777777" w:rsidR="00E35B76" w:rsidRPr="00E35B76" w:rsidRDefault="00E35B76" w:rsidP="00E35B76">
      <w:pPr>
        <w:tabs>
          <w:tab w:val="left" w:pos="8640"/>
          <w:tab w:val="left" w:pos="13140"/>
        </w:tabs>
        <w:ind w:left="4860"/>
        <w:rPr>
          <w:rFonts w:ascii="Arial" w:hAnsi="Arial" w:cs="Arial"/>
          <w:b/>
          <w:color w:val="808080"/>
          <w:sz w:val="52"/>
          <w:szCs w:val="52"/>
        </w:rPr>
      </w:pPr>
      <w:r w:rsidRPr="00972123">
        <w:rPr>
          <w:rFonts w:ascii="Arial" w:hAnsi="Arial" w:cs="Arial"/>
          <w:b/>
          <w:color w:val="808080"/>
          <w:sz w:val="52"/>
          <w:szCs w:val="52"/>
        </w:rPr>
        <w:tab/>
      </w:r>
      <w:r w:rsidRPr="00972123">
        <w:rPr>
          <w:rFonts w:ascii="Arial" w:hAnsi="Arial" w:cs="Arial"/>
          <w:b/>
          <w:color w:val="808080"/>
          <w:sz w:val="52"/>
          <w:szCs w:val="52"/>
        </w:rPr>
        <w:tab/>
        <w:t>5</w:t>
      </w:r>
    </w:p>
    <w:sectPr w:rsidR="00E35B76" w:rsidRPr="00E35B76" w:rsidSect="00D55C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39391" w14:textId="77777777" w:rsidR="00660CC0" w:rsidRDefault="00660CC0">
      <w:r>
        <w:separator/>
      </w:r>
    </w:p>
  </w:endnote>
  <w:endnote w:type="continuationSeparator" w:id="0">
    <w:p w14:paraId="7F753DF7" w14:textId="77777777" w:rsidR="00660CC0" w:rsidRDefault="0066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8F8A6" w14:textId="77777777" w:rsidR="00002DBD" w:rsidRDefault="00002DBD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317BB5E" w14:textId="77777777" w:rsidR="00002DBD" w:rsidRDefault="00002DBD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B1E2B" w14:textId="77777777" w:rsidR="00002DBD" w:rsidRPr="00670FE7" w:rsidRDefault="00002DBD" w:rsidP="00D55CC1">
    <w:pPr>
      <w:pStyle w:val="Fuzeile"/>
      <w:framePr w:wrap="around" w:vAnchor="text" w:hAnchor="margin" w:xAlign="right" w:y="1"/>
      <w:rPr>
        <w:rStyle w:val="Seitenzahl"/>
        <w:rFonts w:ascii="Arial" w:hAnsi="Arial" w:cs="Arial"/>
      </w:rPr>
    </w:pPr>
    <w:r w:rsidRPr="00670FE7">
      <w:rPr>
        <w:rStyle w:val="Seitenzahl"/>
        <w:rFonts w:ascii="Arial" w:hAnsi="Arial" w:cs="Arial"/>
      </w:rPr>
      <w:fldChar w:fldCharType="begin"/>
    </w:r>
    <w:r w:rsidRPr="00670FE7">
      <w:rPr>
        <w:rStyle w:val="Seitenzahl"/>
        <w:rFonts w:ascii="Arial" w:hAnsi="Arial" w:cs="Arial"/>
      </w:rPr>
      <w:instrText xml:space="preserve">PAGE  </w:instrText>
    </w:r>
    <w:r w:rsidRPr="00670FE7">
      <w:rPr>
        <w:rStyle w:val="Seitenzahl"/>
        <w:rFonts w:ascii="Arial" w:hAnsi="Arial" w:cs="Arial"/>
      </w:rPr>
      <w:fldChar w:fldCharType="separate"/>
    </w:r>
    <w:r w:rsidR="00E35B76">
      <w:rPr>
        <w:rStyle w:val="Seitenzahl"/>
        <w:rFonts w:ascii="Arial" w:hAnsi="Arial" w:cs="Arial"/>
        <w:noProof/>
      </w:rPr>
      <w:t>6</w:t>
    </w:r>
    <w:r w:rsidRPr="00670FE7">
      <w:rPr>
        <w:rStyle w:val="Seitenzahl"/>
        <w:rFonts w:ascii="Arial" w:hAnsi="Arial" w:cs="Arial"/>
      </w:rPr>
      <w:fldChar w:fldCharType="end"/>
    </w:r>
  </w:p>
  <w:p w14:paraId="27B100AF" w14:textId="77777777" w:rsidR="00002DBD" w:rsidRPr="005114FD" w:rsidRDefault="00002DBD" w:rsidP="00FE3B33">
    <w:pPr>
      <w:pStyle w:val="Fuzeile"/>
      <w:ind w:right="360"/>
    </w:pPr>
    <w:r>
      <w:rPr>
        <w:rFonts w:ascii="Arial" w:hAnsi="Arial" w:cs="Arial"/>
        <w:color w:val="000000"/>
      </w:rPr>
      <w:t xml:space="preserve">© Veritas-Verlag, Geoprofi </w:t>
    </w:r>
    <w:r w:rsidR="00F6351C">
      <w:rPr>
        <w:rFonts w:ascii="Arial" w:hAnsi="Arial" w:cs="Arial"/>
        <w:color w:val="000000"/>
      </w:rPr>
      <w:t>2</w:t>
    </w:r>
    <w:r>
      <w:rPr>
        <w:rFonts w:ascii="Arial" w:hAnsi="Arial" w:cs="Arial"/>
        <w:color w:val="000000"/>
      </w:rPr>
      <w:t>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62F9C" w14:textId="77777777" w:rsidR="00A00BBF" w:rsidRDefault="00A00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5C452" w14:textId="77777777" w:rsidR="00660CC0" w:rsidRDefault="00660CC0">
      <w:r>
        <w:separator/>
      </w:r>
    </w:p>
  </w:footnote>
  <w:footnote w:type="continuationSeparator" w:id="0">
    <w:p w14:paraId="201DE420" w14:textId="77777777" w:rsidR="00660CC0" w:rsidRDefault="0066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A7138" w14:textId="77777777" w:rsidR="00A00BBF" w:rsidRDefault="00A00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8AC06" w14:textId="77777777" w:rsidR="00002DBD" w:rsidRDefault="00002DBD" w:rsidP="005644D2">
    <w:pPr>
      <w:pStyle w:val="Kopfzeile"/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46AC22C5" w14:textId="5410D90F" w:rsidR="00002DBD" w:rsidRPr="00734316" w:rsidRDefault="001235CA" w:rsidP="001235CA">
    <w:pPr>
      <w:pStyle w:val="Formatvorlage1"/>
      <w:pBdr>
        <w:bottom w:val="single" w:sz="4" w:space="1" w:color="auto"/>
      </w:pBdr>
      <w:spacing w:after="0" w:line="276" w:lineRule="auto"/>
      <w:rPr>
        <w:sz w:val="24"/>
        <w:szCs w:val="24"/>
      </w:rPr>
    </w:pPr>
    <w:r w:rsidRPr="001235CA">
      <w:rPr>
        <w:sz w:val="24"/>
        <w:szCs w:val="24"/>
      </w:rPr>
      <w:t>LERNBUFFET ZU KAPITEL 4-6: WIRTSCHAFT – PRODUKTION – HANDEL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EC4BB" w14:textId="77777777" w:rsidR="00A00BBF" w:rsidRDefault="00A00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EC32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368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76C1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D1E58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0200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AEE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729B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3EB4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B0C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10C3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8933349">
    <w:abstractNumId w:val="12"/>
  </w:num>
  <w:num w:numId="2" w16cid:durableId="309796716">
    <w:abstractNumId w:val="10"/>
  </w:num>
  <w:num w:numId="3" w16cid:durableId="531378506">
    <w:abstractNumId w:val="11"/>
  </w:num>
  <w:num w:numId="4" w16cid:durableId="1565144007">
    <w:abstractNumId w:val="4"/>
  </w:num>
  <w:num w:numId="5" w16cid:durableId="982660804">
    <w:abstractNumId w:val="5"/>
  </w:num>
  <w:num w:numId="6" w16cid:durableId="662316254">
    <w:abstractNumId w:val="6"/>
  </w:num>
  <w:num w:numId="7" w16cid:durableId="951202748">
    <w:abstractNumId w:val="7"/>
  </w:num>
  <w:num w:numId="8" w16cid:durableId="1797211253">
    <w:abstractNumId w:val="9"/>
  </w:num>
  <w:num w:numId="9" w16cid:durableId="597982906">
    <w:abstractNumId w:val="8"/>
  </w:num>
  <w:num w:numId="10" w16cid:durableId="201329162">
    <w:abstractNumId w:val="3"/>
  </w:num>
  <w:num w:numId="11" w16cid:durableId="169371988">
    <w:abstractNumId w:val="2"/>
  </w:num>
  <w:num w:numId="12" w16cid:durableId="1056320561">
    <w:abstractNumId w:val="1"/>
  </w:num>
  <w:num w:numId="13" w16cid:durableId="25331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2DBD"/>
    <w:rsid w:val="000E3390"/>
    <w:rsid w:val="00103CB4"/>
    <w:rsid w:val="00112323"/>
    <w:rsid w:val="001208AF"/>
    <w:rsid w:val="001235CA"/>
    <w:rsid w:val="00150F99"/>
    <w:rsid w:val="001558B5"/>
    <w:rsid w:val="00162D62"/>
    <w:rsid w:val="00192A08"/>
    <w:rsid w:val="00196CBA"/>
    <w:rsid w:val="001C7338"/>
    <w:rsid w:val="001E3ECB"/>
    <w:rsid w:val="001F4359"/>
    <w:rsid w:val="0021705D"/>
    <w:rsid w:val="00240C1D"/>
    <w:rsid w:val="0024435F"/>
    <w:rsid w:val="00294EE4"/>
    <w:rsid w:val="002A1580"/>
    <w:rsid w:val="002D5900"/>
    <w:rsid w:val="002E590E"/>
    <w:rsid w:val="002E7BB4"/>
    <w:rsid w:val="00345E38"/>
    <w:rsid w:val="00365E0F"/>
    <w:rsid w:val="00395580"/>
    <w:rsid w:val="003C5E57"/>
    <w:rsid w:val="003E4FF8"/>
    <w:rsid w:val="00405205"/>
    <w:rsid w:val="00411016"/>
    <w:rsid w:val="00414F20"/>
    <w:rsid w:val="004164AB"/>
    <w:rsid w:val="00425509"/>
    <w:rsid w:val="0043790A"/>
    <w:rsid w:val="00437A6B"/>
    <w:rsid w:val="004654B7"/>
    <w:rsid w:val="00470784"/>
    <w:rsid w:val="00476FEF"/>
    <w:rsid w:val="004E5CFE"/>
    <w:rsid w:val="004F343F"/>
    <w:rsid w:val="004F7DA0"/>
    <w:rsid w:val="005114FD"/>
    <w:rsid w:val="00530986"/>
    <w:rsid w:val="00534A77"/>
    <w:rsid w:val="0053598A"/>
    <w:rsid w:val="00536173"/>
    <w:rsid w:val="005520A3"/>
    <w:rsid w:val="005644D2"/>
    <w:rsid w:val="00570189"/>
    <w:rsid w:val="00583303"/>
    <w:rsid w:val="005E003D"/>
    <w:rsid w:val="005E69E0"/>
    <w:rsid w:val="00622281"/>
    <w:rsid w:val="00657E3A"/>
    <w:rsid w:val="00660CC0"/>
    <w:rsid w:val="00670FE7"/>
    <w:rsid w:val="006E1098"/>
    <w:rsid w:val="006E3E59"/>
    <w:rsid w:val="006F51E4"/>
    <w:rsid w:val="006F5D36"/>
    <w:rsid w:val="006F6A4D"/>
    <w:rsid w:val="00702C19"/>
    <w:rsid w:val="00712AAB"/>
    <w:rsid w:val="00726D99"/>
    <w:rsid w:val="00743BED"/>
    <w:rsid w:val="00767300"/>
    <w:rsid w:val="00777524"/>
    <w:rsid w:val="00783A15"/>
    <w:rsid w:val="007D23C6"/>
    <w:rsid w:val="00804B77"/>
    <w:rsid w:val="00817F2F"/>
    <w:rsid w:val="00821D82"/>
    <w:rsid w:val="008302AF"/>
    <w:rsid w:val="008575B4"/>
    <w:rsid w:val="00864A29"/>
    <w:rsid w:val="00866122"/>
    <w:rsid w:val="00880B1C"/>
    <w:rsid w:val="008935D7"/>
    <w:rsid w:val="008B1A27"/>
    <w:rsid w:val="008D4509"/>
    <w:rsid w:val="00902526"/>
    <w:rsid w:val="00905D00"/>
    <w:rsid w:val="0091136E"/>
    <w:rsid w:val="00912671"/>
    <w:rsid w:val="009479A6"/>
    <w:rsid w:val="0095596B"/>
    <w:rsid w:val="00974B19"/>
    <w:rsid w:val="0098020A"/>
    <w:rsid w:val="00997B35"/>
    <w:rsid w:val="009B6D02"/>
    <w:rsid w:val="009C2D48"/>
    <w:rsid w:val="009E0D37"/>
    <w:rsid w:val="009F2808"/>
    <w:rsid w:val="009F6BD1"/>
    <w:rsid w:val="00A00BBF"/>
    <w:rsid w:val="00A01CF7"/>
    <w:rsid w:val="00A05D69"/>
    <w:rsid w:val="00A147E2"/>
    <w:rsid w:val="00A55561"/>
    <w:rsid w:val="00A6507D"/>
    <w:rsid w:val="00A7047F"/>
    <w:rsid w:val="00A72B78"/>
    <w:rsid w:val="00A8429A"/>
    <w:rsid w:val="00A975F1"/>
    <w:rsid w:val="00AC16D1"/>
    <w:rsid w:val="00B06905"/>
    <w:rsid w:val="00B341C3"/>
    <w:rsid w:val="00B35AAC"/>
    <w:rsid w:val="00B6154E"/>
    <w:rsid w:val="00B730E6"/>
    <w:rsid w:val="00B7630A"/>
    <w:rsid w:val="00B80E68"/>
    <w:rsid w:val="00B93673"/>
    <w:rsid w:val="00BA5C5C"/>
    <w:rsid w:val="00BA5F9C"/>
    <w:rsid w:val="00BC23ED"/>
    <w:rsid w:val="00C14FD2"/>
    <w:rsid w:val="00C25673"/>
    <w:rsid w:val="00C338BB"/>
    <w:rsid w:val="00C45400"/>
    <w:rsid w:val="00C5047A"/>
    <w:rsid w:val="00C84B49"/>
    <w:rsid w:val="00CA4C65"/>
    <w:rsid w:val="00CD5752"/>
    <w:rsid w:val="00CD7D49"/>
    <w:rsid w:val="00D11E55"/>
    <w:rsid w:val="00D558C2"/>
    <w:rsid w:val="00D55CC1"/>
    <w:rsid w:val="00D55EB8"/>
    <w:rsid w:val="00D6299A"/>
    <w:rsid w:val="00DC7363"/>
    <w:rsid w:val="00DD32F8"/>
    <w:rsid w:val="00DE6A0F"/>
    <w:rsid w:val="00E35B76"/>
    <w:rsid w:val="00E5443E"/>
    <w:rsid w:val="00E62C1D"/>
    <w:rsid w:val="00E8559E"/>
    <w:rsid w:val="00E92AC1"/>
    <w:rsid w:val="00EC6CAA"/>
    <w:rsid w:val="00ED5927"/>
    <w:rsid w:val="00F00505"/>
    <w:rsid w:val="00F03397"/>
    <w:rsid w:val="00F6351C"/>
    <w:rsid w:val="00F643FB"/>
    <w:rsid w:val="00F7767C"/>
    <w:rsid w:val="00F86D34"/>
    <w:rsid w:val="00FA237A"/>
    <w:rsid w:val="00FA2640"/>
    <w:rsid w:val="00FC2C3B"/>
    <w:rsid w:val="00FD4AC9"/>
    <w:rsid w:val="00FE3B33"/>
    <w:rsid w:val="00F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B38CDD"/>
  <w15:chartTrackingRefBased/>
  <w15:docId w15:val="{07419D3E-549D-42D0-A112-B4A93F4C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6CB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702C19"/>
  </w:style>
  <w:style w:type="paragraph" w:customStyle="1" w:styleId="veritasflietextfett">
    <w:name w:val="veritas fließtext fett"/>
    <w:basedOn w:val="Standard"/>
    <w:autoRedefine/>
    <w:rsid w:val="00B80E68"/>
    <w:rPr>
      <w:rFonts w:ascii="Arial" w:hAnsi="Arial" w:cs="Arial"/>
      <w:b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paragraph" w:styleId="Sprechblasentext">
    <w:name w:val="Balloon Text"/>
    <w:basedOn w:val="Standard"/>
    <w:semiHidden/>
    <w:rsid w:val="00DE6A0F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semiHidden/>
    <w:rsid w:val="00DE6A0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DE6A0F"/>
    <w:rPr>
      <w:b/>
      <w:bCs/>
    </w:rPr>
  </w:style>
  <w:style w:type="paragraph" w:customStyle="1" w:styleId="Formatvorlageflietext">
    <w:name w:val="Formatvorlage fließtext"/>
    <w:basedOn w:val="veritasflietextfett"/>
    <w:autoRedefine/>
    <w:rsid w:val="00192A08"/>
    <w:rPr>
      <w:b w:val="0"/>
    </w:rPr>
  </w:style>
  <w:style w:type="character" w:customStyle="1" w:styleId="KopfzeileZchn">
    <w:name w:val="Kopfzeile Zchn"/>
    <w:link w:val="Kopfzeile"/>
    <w:rsid w:val="00150F9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6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6</cp:revision>
  <cp:lastPrinted>2010-10-20T08:30:00Z</cp:lastPrinted>
  <dcterms:created xsi:type="dcterms:W3CDTF">2019-04-21T07:28:00Z</dcterms:created>
  <dcterms:modified xsi:type="dcterms:W3CDTF">2024-04-16T13:24:00Z</dcterms:modified>
</cp:coreProperties>
</file>