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8D48E" w14:textId="3FC4B30F" w:rsidR="004F3741" w:rsidRDefault="00460B17" w:rsidP="004F3741">
      <w:pPr>
        <w:pStyle w:val="veritasberschrift1"/>
      </w:pPr>
      <w:r>
        <w:t>Arbeitslos, was Nun?</w:t>
      </w:r>
    </w:p>
    <w:p w14:paraId="255F34F0" w14:textId="77777777" w:rsidR="004F3741" w:rsidRDefault="004F3741" w:rsidP="004F3741">
      <w:pPr>
        <w:ind w:right="-1"/>
        <w:rPr>
          <w:rFonts w:ascii="Arial" w:hAnsi="Arial" w:cs="Arial"/>
          <w:sz w:val="20"/>
          <w:szCs w:val="20"/>
        </w:rPr>
      </w:pPr>
    </w:p>
    <w:p w14:paraId="507E9DA6" w14:textId="77777777" w:rsidR="00F0269A" w:rsidRDefault="003A4455" w:rsidP="003A4455">
      <w:pPr>
        <w:pStyle w:val="veritasberschrift3"/>
      </w:pPr>
      <w:r>
        <w:t>Vervollständige den Lückentext</w:t>
      </w:r>
      <w:r w:rsidR="00F0269A">
        <w:t xml:space="preserve">. Falls du große Probleme hast, darfst du im Buch nachschauen! </w:t>
      </w:r>
    </w:p>
    <w:p w14:paraId="2472C791" w14:textId="77777777" w:rsidR="00F0269A" w:rsidRDefault="000C7BB4" w:rsidP="00F0269A">
      <w:pPr>
        <w:ind w:right="-1"/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0220C672">
          <v:rect id="_x0000_s1104" style="position:absolute;margin-left:7.05pt;margin-top:4.1pt;width:465.75pt;height:521.45pt;z-index:251657728">
            <v:textbox>
              <w:txbxContent>
                <w:p w14:paraId="6F5DBC0E" w14:textId="77777777" w:rsidR="003A4455" w:rsidRPr="00AC3E4F" w:rsidRDefault="003A4455" w:rsidP="00204F02">
                  <w:pPr>
                    <w:ind w:left="720"/>
                    <w:jc w:val="center"/>
                    <w:rPr>
                      <w:rFonts w:ascii="Arial" w:hAnsi="Arial" w:cs="Arial"/>
                      <w:b/>
                      <w:sz w:val="12"/>
                      <w:szCs w:val="12"/>
                    </w:rPr>
                  </w:pPr>
                </w:p>
                <w:p w14:paraId="7A0453FA" w14:textId="77777777" w:rsidR="003A4455" w:rsidRPr="0060715A" w:rsidRDefault="003A4455" w:rsidP="00204F02">
                  <w:pPr>
                    <w:ind w:left="7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Arbeitslosigkeit</w:t>
                  </w:r>
                </w:p>
                <w:p w14:paraId="1316976F" w14:textId="77777777" w:rsidR="003A4455" w:rsidRPr="00907FFE" w:rsidRDefault="003A4455" w:rsidP="00204F02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  <w:p w14:paraId="64BC294E" w14:textId="77777777" w:rsidR="00AF3824" w:rsidRPr="00AF3824" w:rsidRDefault="00AF3824" w:rsidP="00AF3824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F3824">
                    <w:rPr>
                      <w:rFonts w:ascii="Arial" w:hAnsi="Arial" w:cs="Arial"/>
                      <w:sz w:val="22"/>
                      <w:szCs w:val="22"/>
                    </w:rPr>
                    <w:t xml:space="preserve">Wenn man nicht arbeitet, ist man arbeitslos. Die _____________________ ist die Zeit, die man noch im Unternehmen bleiben muss oder darf, nachdem eine Kündigung ausgesprochen wurde. Man erhält eine _________________, die Höhe des Geldbetrages richtet sich nach der Beschäftigungsdauer. Allerdings spricht man offiziell nur dann von Arbeitslosen, wenn sie beim _____________________ (AMS) gemeldet sind. </w:t>
                  </w:r>
                </w:p>
                <w:p w14:paraId="21898714" w14:textId="77777777" w:rsidR="00AF3824" w:rsidRPr="00AF3824" w:rsidRDefault="00AF3824" w:rsidP="00AF3824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F3824">
                    <w:rPr>
                      <w:rFonts w:ascii="Arial" w:hAnsi="Arial" w:cs="Arial"/>
                      <w:sz w:val="22"/>
                      <w:szCs w:val="22"/>
                    </w:rPr>
                    <w:t xml:space="preserve">Nun erhält man ___________________. Dieses ist von der Höhe des letzten Verdienstes und der Dauer der Berufstätigkeit abhängig. Findet man in der Zeit, in der man Arbeitslosengeld bezieht, keine neue Arbeit, dann erhält man _______________________. </w:t>
                  </w:r>
                </w:p>
                <w:p w14:paraId="340FD9C4" w14:textId="77777777" w:rsidR="00AF3824" w:rsidRPr="00AF3824" w:rsidRDefault="00AF3824" w:rsidP="00AF3824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F3824">
                    <w:rPr>
                      <w:rFonts w:ascii="Arial" w:hAnsi="Arial" w:cs="Arial"/>
                      <w:sz w:val="22"/>
                      <w:szCs w:val="22"/>
                    </w:rPr>
                    <w:t xml:space="preserve">Die _____________________ ist der Prozentsatz der arbeitslosen Menschen eines Staates. In Österreich spricht man von einer ___________________, wenn dieser Prozentsatz unter </w:t>
                  </w:r>
                  <w:r w:rsidR="00FE1F26">
                    <w:rPr>
                      <w:rFonts w:ascii="Arial" w:hAnsi="Arial" w:cs="Arial"/>
                      <w:sz w:val="22"/>
                      <w:szCs w:val="22"/>
                    </w:rPr>
                    <w:t>3,5</w:t>
                  </w:r>
                  <w:r w:rsidR="00FE1F26" w:rsidRPr="00CA55AD">
                    <w:rPr>
                      <w:rFonts w:ascii="Arial" w:hAnsi="Arial" w:cs="Arial"/>
                      <w:sz w:val="22"/>
                      <w:szCs w:val="22"/>
                    </w:rPr>
                    <w:t xml:space="preserve"> % </w:t>
                  </w:r>
                  <w:r w:rsidRPr="00AF3824">
                    <w:rPr>
                      <w:rFonts w:ascii="Arial" w:hAnsi="Arial" w:cs="Arial"/>
                      <w:sz w:val="22"/>
                      <w:szCs w:val="22"/>
                    </w:rPr>
                    <w:t xml:space="preserve">liegt. </w:t>
                  </w:r>
                </w:p>
                <w:p w14:paraId="5F220353" w14:textId="77777777" w:rsidR="00AF3824" w:rsidRPr="00AF3824" w:rsidRDefault="00AF3824" w:rsidP="00AF3824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6E6802A" w14:textId="77777777" w:rsidR="00AF3824" w:rsidRPr="00AF3824" w:rsidRDefault="00AF3824" w:rsidP="00AF3824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F3824">
                    <w:rPr>
                      <w:rFonts w:ascii="Arial" w:hAnsi="Arial" w:cs="Arial"/>
                      <w:sz w:val="22"/>
                      <w:szCs w:val="22"/>
                    </w:rPr>
                    <w:t>Man unterscheidet zwischen verschiedenen Formen von Arbeitslosigkeit:</w:t>
                  </w:r>
                </w:p>
                <w:p w14:paraId="43CF8C25" w14:textId="77777777" w:rsidR="00AF3824" w:rsidRPr="00AF3824" w:rsidRDefault="00AF3824" w:rsidP="00AF3824">
                  <w:pPr>
                    <w:numPr>
                      <w:ilvl w:val="0"/>
                      <w:numId w:val="28"/>
                    </w:numPr>
                    <w:spacing w:line="360" w:lineRule="auto"/>
                    <w:ind w:left="408" w:hanging="357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F3824">
                    <w:rPr>
                      <w:rFonts w:ascii="Arial" w:hAnsi="Arial" w:cs="Arial"/>
                      <w:sz w:val="22"/>
                      <w:szCs w:val="22"/>
                    </w:rPr>
                    <w:t>__________________________: Entlassung aufgrund der schlechten Wirtschaftslage</w:t>
                  </w:r>
                </w:p>
                <w:p w14:paraId="0C404CD3" w14:textId="77777777" w:rsidR="00AF3824" w:rsidRPr="00AF3824" w:rsidRDefault="00AF3824" w:rsidP="00AF3824">
                  <w:pPr>
                    <w:numPr>
                      <w:ilvl w:val="0"/>
                      <w:numId w:val="28"/>
                    </w:numPr>
                    <w:spacing w:line="360" w:lineRule="auto"/>
                    <w:ind w:left="408" w:hanging="357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F3824">
                    <w:rPr>
                      <w:rFonts w:ascii="Arial" w:hAnsi="Arial" w:cs="Arial"/>
                      <w:sz w:val="22"/>
                      <w:szCs w:val="22"/>
                    </w:rPr>
                    <w:t>__________________________: keine Arbeit in der Zwischensaison, aber eine Arbeitszusage für die Hauptsaison</w:t>
                  </w:r>
                </w:p>
                <w:p w14:paraId="19CFE4EA" w14:textId="77777777" w:rsidR="00AF3824" w:rsidRPr="00AF3824" w:rsidRDefault="00AF3824" w:rsidP="00AF3824">
                  <w:pPr>
                    <w:numPr>
                      <w:ilvl w:val="0"/>
                      <w:numId w:val="28"/>
                    </w:numPr>
                    <w:spacing w:line="360" w:lineRule="auto"/>
                    <w:ind w:left="408" w:hanging="357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F3824">
                    <w:rPr>
                      <w:rFonts w:ascii="Arial" w:hAnsi="Arial" w:cs="Arial"/>
                      <w:sz w:val="22"/>
                      <w:szCs w:val="22"/>
                    </w:rPr>
                    <w:t>__________________________: Entlassung wegen Veränderungen in der Arbeitswelt</w:t>
                  </w:r>
                </w:p>
                <w:p w14:paraId="578DA991" w14:textId="77777777" w:rsidR="00AF3824" w:rsidRPr="00AF3824" w:rsidRDefault="00AF3824" w:rsidP="00AF3824">
                  <w:pPr>
                    <w:numPr>
                      <w:ilvl w:val="0"/>
                      <w:numId w:val="28"/>
                    </w:numPr>
                    <w:spacing w:line="360" w:lineRule="auto"/>
                    <w:ind w:left="408" w:hanging="357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F3824">
                    <w:rPr>
                      <w:rFonts w:ascii="Arial" w:hAnsi="Arial" w:cs="Arial"/>
                      <w:sz w:val="22"/>
                      <w:szCs w:val="22"/>
                    </w:rPr>
                    <w:t xml:space="preserve">__________________________: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betrifft</w:t>
                  </w:r>
                  <w:r w:rsidRPr="00AF3824">
                    <w:rPr>
                      <w:rFonts w:ascii="Arial" w:hAnsi="Arial" w:cs="Arial"/>
                      <w:sz w:val="22"/>
                      <w:szCs w:val="22"/>
                    </w:rPr>
                    <w:t xml:space="preserve"> 15-24-Jährige</w:t>
                  </w:r>
                </w:p>
                <w:p w14:paraId="70AF013B" w14:textId="77777777" w:rsidR="00AF3824" w:rsidRPr="00AF3824" w:rsidRDefault="00AF3824" w:rsidP="00AF3824">
                  <w:pPr>
                    <w:numPr>
                      <w:ilvl w:val="0"/>
                      <w:numId w:val="28"/>
                    </w:numPr>
                    <w:spacing w:line="360" w:lineRule="auto"/>
                    <w:ind w:left="408" w:hanging="357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F3824">
                    <w:rPr>
                      <w:rFonts w:ascii="Arial" w:hAnsi="Arial" w:cs="Arial"/>
                      <w:sz w:val="22"/>
                      <w:szCs w:val="22"/>
                    </w:rPr>
                    <w:t xml:space="preserve">__________________________: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betrifft</w:t>
                  </w:r>
                  <w:r w:rsidRPr="00AF3824">
                    <w:rPr>
                      <w:rFonts w:ascii="Arial" w:hAnsi="Arial" w:cs="Arial"/>
                      <w:sz w:val="22"/>
                      <w:szCs w:val="22"/>
                    </w:rPr>
                    <w:t xml:space="preserve"> über 50-Jährige</w:t>
                  </w:r>
                </w:p>
                <w:p w14:paraId="04CF214F" w14:textId="77777777" w:rsidR="00AF3824" w:rsidRPr="00AF3824" w:rsidRDefault="00AF3824" w:rsidP="00AF3824">
                  <w:pPr>
                    <w:numPr>
                      <w:ilvl w:val="0"/>
                      <w:numId w:val="28"/>
                    </w:numPr>
                    <w:spacing w:line="360" w:lineRule="auto"/>
                    <w:ind w:left="408" w:hanging="357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F3824">
                    <w:rPr>
                      <w:rFonts w:ascii="Arial" w:hAnsi="Arial" w:cs="Arial"/>
                      <w:sz w:val="22"/>
                      <w:szCs w:val="22"/>
                    </w:rPr>
                    <w:t>__________________________: länger als ein Jahr durchgehend arbeitslos (6 Monate bei Jugendlichen)</w:t>
                  </w:r>
                </w:p>
                <w:p w14:paraId="193D8455" w14:textId="77777777" w:rsidR="00AF3824" w:rsidRDefault="00AF3824" w:rsidP="00AF3824">
                  <w:pPr>
                    <w:numPr>
                      <w:ilvl w:val="0"/>
                      <w:numId w:val="28"/>
                    </w:numPr>
                    <w:spacing w:line="360" w:lineRule="auto"/>
                    <w:ind w:left="408" w:hanging="357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F3824">
                    <w:rPr>
                      <w:rFonts w:ascii="Arial" w:hAnsi="Arial" w:cs="Arial"/>
                      <w:sz w:val="22"/>
                      <w:szCs w:val="22"/>
                    </w:rPr>
                    <w:t xml:space="preserve">__________________________: den Behörden nicht gemeldet, Menschen in </w:t>
                  </w:r>
                </w:p>
                <w:p w14:paraId="680A5FEF" w14:textId="77777777" w:rsidR="00AF3824" w:rsidRPr="00AF3824" w:rsidRDefault="00AF3824" w:rsidP="00AF3824">
                  <w:pPr>
                    <w:spacing w:line="360" w:lineRule="auto"/>
                    <w:ind w:left="40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F3824">
                    <w:rPr>
                      <w:rFonts w:ascii="Arial" w:hAnsi="Arial" w:cs="Arial"/>
                      <w:sz w:val="22"/>
                      <w:szCs w:val="22"/>
                    </w:rPr>
                    <w:t>Schulungen, Menschen, die gerne mehr Stunden arbeiten würden aber nur einen Teilzeitjob haben</w:t>
                  </w:r>
                </w:p>
                <w:p w14:paraId="710F305C" w14:textId="77777777" w:rsidR="003A4455" w:rsidRPr="003A4455" w:rsidRDefault="003A4455" w:rsidP="00AF3824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14:paraId="625ECC7B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69D77D79" w14:textId="77777777" w:rsidR="003C11B9" w:rsidRDefault="003C11B9" w:rsidP="003C11B9">
      <w:pPr>
        <w:spacing w:line="360" w:lineRule="auto"/>
        <w:rPr>
          <w:rFonts w:ascii="Arial" w:hAnsi="Arial" w:cs="Arial"/>
        </w:rPr>
      </w:pPr>
    </w:p>
    <w:p w14:paraId="0AF56F4A" w14:textId="77777777" w:rsidR="003C11B9" w:rsidRDefault="003C11B9" w:rsidP="003C11B9">
      <w:pPr>
        <w:spacing w:line="360" w:lineRule="auto"/>
        <w:rPr>
          <w:rFonts w:ascii="Arial" w:hAnsi="Arial" w:cs="Arial"/>
        </w:rPr>
      </w:pPr>
    </w:p>
    <w:p w14:paraId="04BB25AE" w14:textId="77777777" w:rsidR="003C11B9" w:rsidRDefault="003C11B9" w:rsidP="003C11B9">
      <w:pPr>
        <w:spacing w:line="360" w:lineRule="auto"/>
        <w:rPr>
          <w:rFonts w:ascii="Arial" w:hAnsi="Arial" w:cs="Arial"/>
        </w:rPr>
      </w:pPr>
    </w:p>
    <w:p w14:paraId="1AA135BE" w14:textId="77777777" w:rsidR="003C11B9" w:rsidRDefault="003C11B9" w:rsidP="003C11B9">
      <w:pPr>
        <w:spacing w:line="360" w:lineRule="auto"/>
        <w:rPr>
          <w:rFonts w:ascii="Arial" w:hAnsi="Arial" w:cs="Arial"/>
        </w:rPr>
      </w:pPr>
    </w:p>
    <w:p w14:paraId="35976FF9" w14:textId="77777777" w:rsidR="003C11B9" w:rsidRDefault="003C11B9" w:rsidP="003C11B9">
      <w:pPr>
        <w:spacing w:line="360" w:lineRule="auto"/>
        <w:rPr>
          <w:rFonts w:ascii="Arial" w:hAnsi="Arial" w:cs="Arial"/>
        </w:rPr>
      </w:pPr>
    </w:p>
    <w:p w14:paraId="0DAF74E8" w14:textId="77777777" w:rsidR="003C11B9" w:rsidRDefault="003C11B9" w:rsidP="003C11B9">
      <w:pPr>
        <w:spacing w:line="360" w:lineRule="auto"/>
        <w:rPr>
          <w:rFonts w:ascii="Arial" w:hAnsi="Arial" w:cs="Arial"/>
        </w:rPr>
      </w:pPr>
    </w:p>
    <w:p w14:paraId="1F24ACC5" w14:textId="77777777" w:rsidR="003C11B9" w:rsidRDefault="003C11B9" w:rsidP="003C11B9">
      <w:pPr>
        <w:spacing w:line="360" w:lineRule="auto"/>
        <w:rPr>
          <w:rFonts w:ascii="Arial" w:hAnsi="Arial" w:cs="Arial"/>
        </w:rPr>
      </w:pPr>
    </w:p>
    <w:p w14:paraId="5D04B5CA" w14:textId="77777777" w:rsidR="003C11B9" w:rsidRDefault="003C11B9" w:rsidP="003C11B9">
      <w:pPr>
        <w:spacing w:line="360" w:lineRule="auto"/>
        <w:rPr>
          <w:rFonts w:ascii="Arial" w:hAnsi="Arial" w:cs="Arial"/>
        </w:rPr>
      </w:pPr>
    </w:p>
    <w:p w14:paraId="18BEF761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7124F46A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31C17ED8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672BF384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1C2A00FF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1274FBA6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2CE6CDF2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2D77910F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5F04C59D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551DF7B8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79B525F5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357E1939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419A64DE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5B1C6539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6B642DF8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7D44835E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4870AC27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25892983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1A0A5C29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1A7E5502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7B8FE578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5A633231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2A89568C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71C9FD0B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6CFD7412" w14:textId="77777777" w:rsidR="003C11B9" w:rsidRDefault="003C11B9" w:rsidP="003C11B9">
      <w:pPr>
        <w:ind w:right="-1"/>
        <w:rPr>
          <w:rFonts w:ascii="Arial" w:hAnsi="Arial" w:cs="Arial"/>
        </w:rPr>
      </w:pPr>
    </w:p>
    <w:p w14:paraId="525AD817" w14:textId="77777777" w:rsidR="003C11B9" w:rsidRDefault="003C11B9" w:rsidP="003C11B9">
      <w:pPr>
        <w:ind w:right="-1"/>
        <w:rPr>
          <w:rFonts w:ascii="Arial" w:hAnsi="Arial" w:cs="Arial"/>
        </w:rPr>
      </w:pPr>
    </w:p>
    <w:sectPr w:rsidR="003C11B9" w:rsidSect="004F37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1EDE8" w14:textId="77777777" w:rsidR="00B359E2" w:rsidRDefault="00B359E2">
      <w:r>
        <w:separator/>
      </w:r>
    </w:p>
  </w:endnote>
  <w:endnote w:type="continuationSeparator" w:id="0">
    <w:p w14:paraId="61B85973" w14:textId="77777777" w:rsidR="00B359E2" w:rsidRDefault="00B3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69C8" w14:textId="77777777" w:rsidR="003A4455" w:rsidRDefault="003A4455" w:rsidP="00D55CC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63FDEC4" w14:textId="77777777" w:rsidR="003A4455" w:rsidRDefault="003A4455" w:rsidP="00D55CC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3185E" w14:textId="77777777" w:rsidR="000C7BB4" w:rsidRPr="000C7BB4" w:rsidRDefault="000C7BB4" w:rsidP="000C7BB4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0C7BB4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  <w:p w14:paraId="53C322AB" w14:textId="0F1155BE" w:rsidR="003A4455" w:rsidRPr="000C7BB4" w:rsidRDefault="003A4455" w:rsidP="000C7BB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AF6BF" w14:textId="77777777" w:rsidR="006211E9" w:rsidRDefault="006211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5EADA" w14:textId="77777777" w:rsidR="00B359E2" w:rsidRDefault="00B359E2">
      <w:r>
        <w:separator/>
      </w:r>
    </w:p>
  </w:footnote>
  <w:footnote w:type="continuationSeparator" w:id="0">
    <w:p w14:paraId="25904EF6" w14:textId="77777777" w:rsidR="00B359E2" w:rsidRDefault="00B35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14A4" w14:textId="77777777" w:rsidR="006211E9" w:rsidRDefault="006211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895D5" w14:textId="493E906C" w:rsidR="003A4455" w:rsidRPr="000C7BB4" w:rsidRDefault="003A4455" w:rsidP="000C7BB4">
    <w:pPr>
      <w:pStyle w:val="Kopfzeile"/>
      <w:tabs>
        <w:tab w:val="clear" w:pos="9072"/>
        <w:tab w:val="right" w:pos="9638"/>
      </w:tabs>
      <w:spacing w:line="276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3582C" w14:textId="77777777" w:rsidR="006211E9" w:rsidRDefault="006211E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9C7E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C2AF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60D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6AF4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7E7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A4D3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D4D7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8C8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6E1C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966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2360BC2"/>
    <w:multiLevelType w:val="hybridMultilevel"/>
    <w:tmpl w:val="3514BDFE"/>
    <w:lvl w:ilvl="0" w:tplc="CF36CA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0CBD6524"/>
    <w:multiLevelType w:val="hybridMultilevel"/>
    <w:tmpl w:val="A920AF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5F4340"/>
    <w:multiLevelType w:val="hybridMultilevel"/>
    <w:tmpl w:val="5ADAF55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34B4E"/>
    <w:multiLevelType w:val="hybridMultilevel"/>
    <w:tmpl w:val="7890B780"/>
    <w:lvl w:ilvl="0" w:tplc="32066B4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9F364A"/>
    <w:multiLevelType w:val="hybridMultilevel"/>
    <w:tmpl w:val="28640428"/>
    <w:lvl w:ilvl="0" w:tplc="9C563E9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789" w:hanging="360"/>
      </w:pPr>
    </w:lvl>
    <w:lvl w:ilvl="2" w:tplc="0C07001B" w:tentative="1">
      <w:start w:val="1"/>
      <w:numFmt w:val="lowerRoman"/>
      <w:lvlText w:val="%3."/>
      <w:lvlJc w:val="right"/>
      <w:pPr>
        <w:ind w:left="2509" w:hanging="180"/>
      </w:pPr>
    </w:lvl>
    <w:lvl w:ilvl="3" w:tplc="0C07000F" w:tentative="1">
      <w:start w:val="1"/>
      <w:numFmt w:val="decimal"/>
      <w:lvlText w:val="%4."/>
      <w:lvlJc w:val="left"/>
      <w:pPr>
        <w:ind w:left="3229" w:hanging="360"/>
      </w:pPr>
    </w:lvl>
    <w:lvl w:ilvl="4" w:tplc="0C070019" w:tentative="1">
      <w:start w:val="1"/>
      <w:numFmt w:val="lowerLetter"/>
      <w:lvlText w:val="%5."/>
      <w:lvlJc w:val="left"/>
      <w:pPr>
        <w:ind w:left="3949" w:hanging="360"/>
      </w:pPr>
    </w:lvl>
    <w:lvl w:ilvl="5" w:tplc="0C07001B" w:tentative="1">
      <w:start w:val="1"/>
      <w:numFmt w:val="lowerRoman"/>
      <w:lvlText w:val="%6."/>
      <w:lvlJc w:val="right"/>
      <w:pPr>
        <w:ind w:left="4669" w:hanging="180"/>
      </w:pPr>
    </w:lvl>
    <w:lvl w:ilvl="6" w:tplc="0C07000F" w:tentative="1">
      <w:start w:val="1"/>
      <w:numFmt w:val="decimal"/>
      <w:lvlText w:val="%7."/>
      <w:lvlJc w:val="left"/>
      <w:pPr>
        <w:ind w:left="5389" w:hanging="360"/>
      </w:pPr>
    </w:lvl>
    <w:lvl w:ilvl="7" w:tplc="0C070019" w:tentative="1">
      <w:start w:val="1"/>
      <w:numFmt w:val="lowerLetter"/>
      <w:lvlText w:val="%8."/>
      <w:lvlJc w:val="left"/>
      <w:pPr>
        <w:ind w:left="6109" w:hanging="360"/>
      </w:pPr>
    </w:lvl>
    <w:lvl w:ilvl="8" w:tplc="0C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9322D9A"/>
    <w:multiLevelType w:val="hybridMultilevel"/>
    <w:tmpl w:val="6FEA05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B0729"/>
    <w:multiLevelType w:val="hybridMultilevel"/>
    <w:tmpl w:val="371A34DE"/>
    <w:lvl w:ilvl="0" w:tplc="78CCC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78186C"/>
    <w:multiLevelType w:val="hybridMultilevel"/>
    <w:tmpl w:val="43E63882"/>
    <w:lvl w:ilvl="0" w:tplc="1B82BE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426CA"/>
    <w:multiLevelType w:val="hybridMultilevel"/>
    <w:tmpl w:val="DFC64E5C"/>
    <w:lvl w:ilvl="0" w:tplc="47EC971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F2BA8"/>
    <w:multiLevelType w:val="hybridMultilevel"/>
    <w:tmpl w:val="38D0E886"/>
    <w:lvl w:ilvl="0" w:tplc="06065D80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45E10"/>
    <w:multiLevelType w:val="hybridMultilevel"/>
    <w:tmpl w:val="7C30BE42"/>
    <w:lvl w:ilvl="0" w:tplc="64DCC4F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160" w:hanging="360"/>
      </w:pPr>
    </w:lvl>
    <w:lvl w:ilvl="2" w:tplc="0C07001B" w:tentative="1">
      <w:start w:val="1"/>
      <w:numFmt w:val="lowerRoman"/>
      <w:lvlText w:val="%3."/>
      <w:lvlJc w:val="right"/>
      <w:pPr>
        <w:ind w:left="2880" w:hanging="180"/>
      </w:pPr>
    </w:lvl>
    <w:lvl w:ilvl="3" w:tplc="0C07000F" w:tentative="1">
      <w:start w:val="1"/>
      <w:numFmt w:val="decimal"/>
      <w:lvlText w:val="%4."/>
      <w:lvlJc w:val="left"/>
      <w:pPr>
        <w:ind w:left="3600" w:hanging="360"/>
      </w:pPr>
    </w:lvl>
    <w:lvl w:ilvl="4" w:tplc="0C070019" w:tentative="1">
      <w:start w:val="1"/>
      <w:numFmt w:val="lowerLetter"/>
      <w:lvlText w:val="%5."/>
      <w:lvlJc w:val="left"/>
      <w:pPr>
        <w:ind w:left="4320" w:hanging="360"/>
      </w:pPr>
    </w:lvl>
    <w:lvl w:ilvl="5" w:tplc="0C07001B" w:tentative="1">
      <w:start w:val="1"/>
      <w:numFmt w:val="lowerRoman"/>
      <w:lvlText w:val="%6."/>
      <w:lvlJc w:val="right"/>
      <w:pPr>
        <w:ind w:left="5040" w:hanging="180"/>
      </w:pPr>
    </w:lvl>
    <w:lvl w:ilvl="6" w:tplc="0C07000F" w:tentative="1">
      <w:start w:val="1"/>
      <w:numFmt w:val="decimal"/>
      <w:lvlText w:val="%7."/>
      <w:lvlJc w:val="left"/>
      <w:pPr>
        <w:ind w:left="5760" w:hanging="360"/>
      </w:pPr>
    </w:lvl>
    <w:lvl w:ilvl="7" w:tplc="0C070019" w:tentative="1">
      <w:start w:val="1"/>
      <w:numFmt w:val="lowerLetter"/>
      <w:lvlText w:val="%8."/>
      <w:lvlJc w:val="left"/>
      <w:pPr>
        <w:ind w:left="6480" w:hanging="360"/>
      </w:pPr>
    </w:lvl>
    <w:lvl w:ilvl="8" w:tplc="0C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EE52ECF"/>
    <w:multiLevelType w:val="hybridMultilevel"/>
    <w:tmpl w:val="D4901B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F5BEE"/>
    <w:multiLevelType w:val="hybridMultilevel"/>
    <w:tmpl w:val="BC1AA4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240B29"/>
    <w:multiLevelType w:val="hybridMultilevel"/>
    <w:tmpl w:val="2C60C20A"/>
    <w:lvl w:ilvl="0" w:tplc="87901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247842"/>
    <w:multiLevelType w:val="hybridMultilevel"/>
    <w:tmpl w:val="1B9468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150432">
    <w:abstractNumId w:val="24"/>
  </w:num>
  <w:num w:numId="2" w16cid:durableId="1027874846">
    <w:abstractNumId w:val="10"/>
  </w:num>
  <w:num w:numId="3" w16cid:durableId="896665476">
    <w:abstractNumId w:val="19"/>
  </w:num>
  <w:num w:numId="4" w16cid:durableId="115225215">
    <w:abstractNumId w:val="4"/>
  </w:num>
  <w:num w:numId="5" w16cid:durableId="1270234874">
    <w:abstractNumId w:val="5"/>
  </w:num>
  <w:num w:numId="6" w16cid:durableId="1372802969">
    <w:abstractNumId w:val="6"/>
  </w:num>
  <w:num w:numId="7" w16cid:durableId="593898676">
    <w:abstractNumId w:val="7"/>
  </w:num>
  <w:num w:numId="8" w16cid:durableId="886769020">
    <w:abstractNumId w:val="9"/>
  </w:num>
  <w:num w:numId="9" w16cid:durableId="880438499">
    <w:abstractNumId w:val="8"/>
  </w:num>
  <w:num w:numId="10" w16cid:durableId="2069912687">
    <w:abstractNumId w:val="3"/>
  </w:num>
  <w:num w:numId="11" w16cid:durableId="672024719">
    <w:abstractNumId w:val="2"/>
  </w:num>
  <w:num w:numId="12" w16cid:durableId="700783266">
    <w:abstractNumId w:val="1"/>
  </w:num>
  <w:num w:numId="13" w16cid:durableId="374039251">
    <w:abstractNumId w:val="0"/>
  </w:num>
  <w:num w:numId="14" w16cid:durableId="292179364">
    <w:abstractNumId w:val="21"/>
  </w:num>
  <w:num w:numId="15" w16cid:durableId="1347559485">
    <w:abstractNumId w:val="16"/>
  </w:num>
  <w:num w:numId="16" w16cid:durableId="1167163181">
    <w:abstractNumId w:val="23"/>
  </w:num>
  <w:num w:numId="17" w16cid:durableId="859583618">
    <w:abstractNumId w:val="14"/>
  </w:num>
  <w:num w:numId="18" w16cid:durableId="9718720">
    <w:abstractNumId w:val="18"/>
  </w:num>
  <w:num w:numId="19" w16cid:durableId="1367213289">
    <w:abstractNumId w:val="20"/>
  </w:num>
  <w:num w:numId="20" w16cid:durableId="96952747">
    <w:abstractNumId w:val="21"/>
  </w:num>
  <w:num w:numId="21" w16cid:durableId="328214285">
    <w:abstractNumId w:val="13"/>
  </w:num>
  <w:num w:numId="22" w16cid:durableId="138694798">
    <w:abstractNumId w:val="25"/>
  </w:num>
  <w:num w:numId="23" w16cid:durableId="696807605">
    <w:abstractNumId w:val="22"/>
  </w:num>
  <w:num w:numId="24" w16cid:durableId="2044397301">
    <w:abstractNumId w:val="15"/>
  </w:num>
  <w:num w:numId="25" w16cid:durableId="1427728473">
    <w:abstractNumId w:val="11"/>
  </w:num>
  <w:num w:numId="26" w16cid:durableId="2103914875">
    <w:abstractNumId w:val="26"/>
  </w:num>
  <w:num w:numId="27" w16cid:durableId="668946276">
    <w:abstractNumId w:val="17"/>
  </w:num>
  <w:num w:numId="28" w16cid:durableId="5362400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20394"/>
    <w:rsid w:val="00032230"/>
    <w:rsid w:val="0003549D"/>
    <w:rsid w:val="00044DEA"/>
    <w:rsid w:val="00065502"/>
    <w:rsid w:val="000B49D9"/>
    <w:rsid w:val="000C7BB4"/>
    <w:rsid w:val="001007CB"/>
    <w:rsid w:val="001026CD"/>
    <w:rsid w:val="00137BBE"/>
    <w:rsid w:val="00152BF3"/>
    <w:rsid w:val="00162A0F"/>
    <w:rsid w:val="001813DE"/>
    <w:rsid w:val="001C7338"/>
    <w:rsid w:val="001E36F8"/>
    <w:rsid w:val="001F1683"/>
    <w:rsid w:val="00204F02"/>
    <w:rsid w:val="00216F7C"/>
    <w:rsid w:val="0023362F"/>
    <w:rsid w:val="0026199B"/>
    <w:rsid w:val="002C785C"/>
    <w:rsid w:val="002D2AA3"/>
    <w:rsid w:val="002D5900"/>
    <w:rsid w:val="002E6F7B"/>
    <w:rsid w:val="002F1CFD"/>
    <w:rsid w:val="002F6E83"/>
    <w:rsid w:val="003008F5"/>
    <w:rsid w:val="00322285"/>
    <w:rsid w:val="00326943"/>
    <w:rsid w:val="0034001E"/>
    <w:rsid w:val="003669E6"/>
    <w:rsid w:val="00380435"/>
    <w:rsid w:val="003A21C5"/>
    <w:rsid w:val="003A4455"/>
    <w:rsid w:val="003C0DA7"/>
    <w:rsid w:val="003C11B9"/>
    <w:rsid w:val="003E4026"/>
    <w:rsid w:val="0040688B"/>
    <w:rsid w:val="00413F45"/>
    <w:rsid w:val="00425509"/>
    <w:rsid w:val="004275AD"/>
    <w:rsid w:val="00430505"/>
    <w:rsid w:val="00437A6B"/>
    <w:rsid w:val="004462E4"/>
    <w:rsid w:val="00456038"/>
    <w:rsid w:val="00460B17"/>
    <w:rsid w:val="00465DE2"/>
    <w:rsid w:val="00484648"/>
    <w:rsid w:val="004935B3"/>
    <w:rsid w:val="00496EA9"/>
    <w:rsid w:val="004C2EE4"/>
    <w:rsid w:val="004D3F47"/>
    <w:rsid w:val="004F3741"/>
    <w:rsid w:val="005114FD"/>
    <w:rsid w:val="00533EB2"/>
    <w:rsid w:val="00563981"/>
    <w:rsid w:val="00570189"/>
    <w:rsid w:val="00574B8B"/>
    <w:rsid w:val="005A2D98"/>
    <w:rsid w:val="005B09B4"/>
    <w:rsid w:val="005B30D5"/>
    <w:rsid w:val="005C798E"/>
    <w:rsid w:val="005E3983"/>
    <w:rsid w:val="005E5BFE"/>
    <w:rsid w:val="006158B4"/>
    <w:rsid w:val="006211E9"/>
    <w:rsid w:val="00627D8A"/>
    <w:rsid w:val="00645595"/>
    <w:rsid w:val="00657E3A"/>
    <w:rsid w:val="006917BB"/>
    <w:rsid w:val="006B686C"/>
    <w:rsid w:val="006E1098"/>
    <w:rsid w:val="006E3E59"/>
    <w:rsid w:val="006F4275"/>
    <w:rsid w:val="006F51E4"/>
    <w:rsid w:val="006F6A4D"/>
    <w:rsid w:val="00702C19"/>
    <w:rsid w:val="00710ECA"/>
    <w:rsid w:val="007154FC"/>
    <w:rsid w:val="0071571D"/>
    <w:rsid w:val="00726D99"/>
    <w:rsid w:val="00734316"/>
    <w:rsid w:val="00760117"/>
    <w:rsid w:val="007A4D2E"/>
    <w:rsid w:val="007A7DDB"/>
    <w:rsid w:val="007B4412"/>
    <w:rsid w:val="007C6BCE"/>
    <w:rsid w:val="00846DBF"/>
    <w:rsid w:val="00856490"/>
    <w:rsid w:val="00864A29"/>
    <w:rsid w:val="00887DF8"/>
    <w:rsid w:val="008935D7"/>
    <w:rsid w:val="008B1D03"/>
    <w:rsid w:val="008B7FBA"/>
    <w:rsid w:val="008D1839"/>
    <w:rsid w:val="008E7769"/>
    <w:rsid w:val="0090384E"/>
    <w:rsid w:val="0098020A"/>
    <w:rsid w:val="009A5318"/>
    <w:rsid w:val="009B3AC5"/>
    <w:rsid w:val="009C5F05"/>
    <w:rsid w:val="009E0D37"/>
    <w:rsid w:val="009F2D7C"/>
    <w:rsid w:val="00A26A0A"/>
    <w:rsid w:val="00A51925"/>
    <w:rsid w:val="00A6507D"/>
    <w:rsid w:val="00A81715"/>
    <w:rsid w:val="00A954B1"/>
    <w:rsid w:val="00AA4FEB"/>
    <w:rsid w:val="00AC16D1"/>
    <w:rsid w:val="00AC4D5A"/>
    <w:rsid w:val="00AF3824"/>
    <w:rsid w:val="00B01F50"/>
    <w:rsid w:val="00B34B56"/>
    <w:rsid w:val="00B359E2"/>
    <w:rsid w:val="00B6154E"/>
    <w:rsid w:val="00B63D29"/>
    <w:rsid w:val="00B7327C"/>
    <w:rsid w:val="00B84D70"/>
    <w:rsid w:val="00B87309"/>
    <w:rsid w:val="00B950BA"/>
    <w:rsid w:val="00BA5F9C"/>
    <w:rsid w:val="00BD4A22"/>
    <w:rsid w:val="00C32306"/>
    <w:rsid w:val="00C43686"/>
    <w:rsid w:val="00C5047A"/>
    <w:rsid w:val="00C55E28"/>
    <w:rsid w:val="00C84B49"/>
    <w:rsid w:val="00C96896"/>
    <w:rsid w:val="00CA291A"/>
    <w:rsid w:val="00CA6561"/>
    <w:rsid w:val="00CC4C52"/>
    <w:rsid w:val="00CD7D49"/>
    <w:rsid w:val="00CE4D45"/>
    <w:rsid w:val="00CF2BEE"/>
    <w:rsid w:val="00D251D7"/>
    <w:rsid w:val="00D40DE4"/>
    <w:rsid w:val="00D505FB"/>
    <w:rsid w:val="00D558EF"/>
    <w:rsid w:val="00D55CC1"/>
    <w:rsid w:val="00D606E8"/>
    <w:rsid w:val="00D6299A"/>
    <w:rsid w:val="00D736F4"/>
    <w:rsid w:val="00D96F64"/>
    <w:rsid w:val="00DA376F"/>
    <w:rsid w:val="00DD5CAD"/>
    <w:rsid w:val="00DE32A0"/>
    <w:rsid w:val="00DE5CA5"/>
    <w:rsid w:val="00DF07A3"/>
    <w:rsid w:val="00E037C2"/>
    <w:rsid w:val="00E131CE"/>
    <w:rsid w:val="00E40480"/>
    <w:rsid w:val="00E44B91"/>
    <w:rsid w:val="00E72B17"/>
    <w:rsid w:val="00E7427C"/>
    <w:rsid w:val="00E847B0"/>
    <w:rsid w:val="00E92AC1"/>
    <w:rsid w:val="00ED7234"/>
    <w:rsid w:val="00EE2D73"/>
    <w:rsid w:val="00EE6379"/>
    <w:rsid w:val="00EF0893"/>
    <w:rsid w:val="00F0269A"/>
    <w:rsid w:val="00F279C5"/>
    <w:rsid w:val="00F3418A"/>
    <w:rsid w:val="00F40861"/>
    <w:rsid w:val="00F61AE6"/>
    <w:rsid w:val="00F8125B"/>
    <w:rsid w:val="00FB1EA8"/>
    <w:rsid w:val="00FC1D39"/>
    <w:rsid w:val="00FD12ED"/>
    <w:rsid w:val="00FD4AC9"/>
    <w:rsid w:val="00FE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E85F96C"/>
  <w15:chartTrackingRefBased/>
  <w15:docId w15:val="{5AFE26AE-4042-4388-BCA9-7561EA6C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7E3A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9B3AC5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3A4455"/>
    <w:pPr>
      <w:spacing w:before="0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paragraph" w:customStyle="1" w:styleId="Formatvorlage3">
    <w:name w:val="Formatvorlage3"/>
    <w:basedOn w:val="veritasberschrift2"/>
    <w:autoRedefine/>
    <w:rsid w:val="00C5047A"/>
    <w:rPr>
      <w:sz w:val="24"/>
      <w:szCs w:val="24"/>
    </w:rPr>
  </w:style>
  <w:style w:type="character" w:customStyle="1" w:styleId="KopfzeileZchn">
    <w:name w:val="Kopfzeile Zchn"/>
    <w:link w:val="Kopfzeile"/>
    <w:rsid w:val="00734316"/>
    <w:rPr>
      <w:rFonts w:eastAsia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6A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26A0A"/>
    <w:rPr>
      <w:rFonts w:ascii="Tahoma" w:eastAsia="Times New Roman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E32A0"/>
    <w:pPr>
      <w:ind w:left="708"/>
    </w:pPr>
  </w:style>
  <w:style w:type="character" w:customStyle="1" w:styleId="06FuzeileZchn">
    <w:name w:val="06_Fußzeile Zchn"/>
    <w:link w:val="06Fuzeile"/>
    <w:locked/>
    <w:rsid w:val="0040688B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40688B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Veritas3">
    <w:name w:val="Veritas Ü 3"/>
    <w:basedOn w:val="berschrift3"/>
    <w:autoRedefine/>
    <w:rsid w:val="00496EA9"/>
    <w:rPr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ERITAS\geosek%201\Zusatzmaterialien%20juli%202010\Formatvorlage%20Zusatzmaterialien%20Freiarbei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Formatvorlage Zusatzmaterialien Freiarbeit</Template>
  <TotalTime>0</TotalTime>
  <Pages>1</Pages>
  <Words>20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HIMMELSRICHTUNGEN PFEILE</vt:lpstr>
    </vt:vector>
  </TitlesOfParts>
  <Company>MOLDAN Baustoffe GmbH &amp; CoKG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5</cp:revision>
  <cp:lastPrinted>2010-09-15T13:44:00Z</cp:lastPrinted>
  <dcterms:created xsi:type="dcterms:W3CDTF">2019-09-30T06:37:00Z</dcterms:created>
  <dcterms:modified xsi:type="dcterms:W3CDTF">2025-05-22T14:32:00Z</dcterms:modified>
</cp:coreProperties>
</file>