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A83" w:rsidRPr="00711A83" w:rsidRDefault="00711A83" w:rsidP="00525E8E">
      <w:pPr>
        <w:pStyle w:val="02VERUeberschrift"/>
      </w:pPr>
      <w:r w:rsidRPr="00711A83">
        <w:t>Welchen Artikel haben Nominalisierungen?</w:t>
      </w:r>
    </w:p>
    <w:p w:rsidR="00711A83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711A83">
        <w:rPr>
          <w:lang w:val="de-DE"/>
        </w:rPr>
        <w:t xml:space="preserve">* Für Nominalisierungen (anderer Wörter in hauptwörtlicher Verwendung) </w:t>
      </w:r>
      <w:r>
        <w:rPr>
          <w:lang w:val="de-DE"/>
        </w:rPr>
        <w:t>lassen</w:t>
      </w:r>
      <w:r w:rsidRPr="00711A83">
        <w:rPr>
          <w:lang w:val="de-DE"/>
        </w:rPr>
        <w:t xml:space="preserve"> sich das jeweilige grammatische Geschlecht und damit der richtige Artikel genau feststellen:</w:t>
      </w:r>
    </w:p>
    <w:p w:rsidR="00711A83" w:rsidRPr="00711A83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711A83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711A83">
        <w:rPr>
          <w:b/>
          <w:lang w:val="de-DE"/>
        </w:rPr>
        <w:t>NEUTRUM</w:t>
      </w:r>
      <w:r>
        <w:rPr>
          <w:b/>
          <w:lang w:val="de-DE"/>
        </w:rPr>
        <w:t xml:space="preserve"> </w:t>
      </w:r>
      <w:r w:rsidRPr="00711A83">
        <w:rPr>
          <w:lang w:val="de-DE"/>
        </w:rPr>
        <w:t>(sächlich)</w:t>
      </w:r>
      <w:r>
        <w:rPr>
          <w:lang w:val="de-DE"/>
        </w:rPr>
        <w:t>:</w:t>
      </w:r>
    </w:p>
    <w:p w:rsidR="00711A83" w:rsidRPr="00711A83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</w:pPr>
      <w:r w:rsidRPr="00711A83">
        <w:t xml:space="preserve">nominalisierte </w:t>
      </w:r>
      <w:r w:rsidRPr="00711A83">
        <w:rPr>
          <w:b/>
        </w:rPr>
        <w:t>Adjektive</w:t>
      </w:r>
      <w:r w:rsidRPr="00711A83">
        <w:t xml:space="preserve">, z. B. Farbadjektive: </w:t>
      </w:r>
      <w:r w:rsidRPr="009D4210">
        <w:rPr>
          <w:rStyle w:val="11VERLsungsschrift"/>
          <w:b w:val="0"/>
        </w:rPr>
        <w:t>das Grün; das Blau</w:t>
      </w:r>
    </w:p>
    <w:p w:rsidR="00711A83" w:rsidRPr="009D4210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b/>
        </w:rPr>
      </w:pPr>
      <w:r w:rsidRPr="00711A83">
        <w:t xml:space="preserve">nominalisierte </w:t>
      </w:r>
      <w:r w:rsidRPr="00711A83">
        <w:rPr>
          <w:b/>
        </w:rPr>
        <w:t>Verben</w:t>
      </w:r>
      <w:r w:rsidRPr="00711A83">
        <w:t xml:space="preserve">: </w:t>
      </w:r>
      <w:r w:rsidRPr="009D4210">
        <w:rPr>
          <w:rStyle w:val="11VERLsungsschrift"/>
          <w:b w:val="0"/>
        </w:rPr>
        <w:t>das Singen und Springen, das Lärmen</w:t>
      </w:r>
    </w:p>
    <w:p w:rsidR="00711A83" w:rsidRPr="00711A83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</w:pPr>
      <w:r w:rsidRPr="00711A83">
        <w:t xml:space="preserve">Nominalisierungen </w:t>
      </w:r>
      <w:r w:rsidRPr="00711A83">
        <w:rPr>
          <w:b/>
        </w:rPr>
        <w:t>anderer Wortarten</w:t>
      </w:r>
      <w:r w:rsidRPr="00711A83">
        <w:t xml:space="preserve">: </w:t>
      </w:r>
      <w:r w:rsidRPr="009D4210">
        <w:rPr>
          <w:rStyle w:val="11VERLsungsschrift"/>
          <w:b w:val="0"/>
        </w:rPr>
        <w:t>das Pro und Kontra, das Gegenüber</w:t>
      </w:r>
    </w:p>
    <w:p w:rsidR="00711A83" w:rsidRPr="00711A83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</w:pPr>
    </w:p>
    <w:p w:rsidR="00711A83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711A83">
        <w:rPr>
          <w:b/>
          <w:lang w:val="de-DE"/>
        </w:rPr>
        <w:t>FEMININUM</w:t>
      </w:r>
      <w:r>
        <w:rPr>
          <w:b/>
          <w:lang w:val="de-DE"/>
        </w:rPr>
        <w:t xml:space="preserve"> </w:t>
      </w:r>
      <w:r w:rsidRPr="00711A83">
        <w:rPr>
          <w:lang w:val="de-DE"/>
        </w:rPr>
        <w:t>(weiblich)</w:t>
      </w:r>
      <w:r>
        <w:rPr>
          <w:lang w:val="de-DE"/>
        </w:rPr>
        <w:t>:</w:t>
      </w:r>
    </w:p>
    <w:p w:rsidR="00711A83" w:rsidRPr="00711A83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</w:pPr>
      <w:r w:rsidRPr="00711A83">
        <w:t xml:space="preserve">nominalisierte </w:t>
      </w:r>
      <w:r w:rsidRPr="00711A83">
        <w:rPr>
          <w:b/>
        </w:rPr>
        <w:t>Zahlwörter</w:t>
      </w:r>
      <w:r w:rsidRPr="00711A83">
        <w:t>: die Eins, die Zwanzig, die Tausend (aber: das Dutzend)</w:t>
      </w:r>
    </w:p>
    <w:p w:rsidR="00711A83" w:rsidRPr="009D4210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b/>
        </w:rPr>
      </w:pPr>
      <w:r w:rsidRPr="00711A83">
        <w:rPr>
          <w:b/>
        </w:rPr>
        <w:t>Personenbezeichnungen</w:t>
      </w:r>
      <w:r w:rsidRPr="00711A83">
        <w:t xml:space="preserve"> abgeleitet von </w:t>
      </w:r>
      <w:r w:rsidRPr="00711A83">
        <w:rPr>
          <w:b/>
        </w:rPr>
        <w:t>Länder</w:t>
      </w:r>
      <w:r w:rsidRPr="00711A83">
        <w:t xml:space="preserve">- und </w:t>
      </w:r>
      <w:r w:rsidRPr="00711A83">
        <w:rPr>
          <w:b/>
        </w:rPr>
        <w:t>Ortsnamen</w:t>
      </w:r>
      <w:r w:rsidRPr="00711A83">
        <w:t xml:space="preserve"> (weiblich): </w:t>
      </w:r>
      <w:r w:rsidRPr="009D4210">
        <w:rPr>
          <w:rStyle w:val="11VERLsungsschrift"/>
          <w:b w:val="0"/>
        </w:rPr>
        <w:t>die Schweizerin, die Slowenin, die Berlinerin</w:t>
      </w:r>
    </w:p>
    <w:p w:rsidR="00711A83" w:rsidRPr="00711A83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711A83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711A83">
        <w:rPr>
          <w:b/>
          <w:lang w:val="de-DE"/>
        </w:rPr>
        <w:t>MASKULINUM</w:t>
      </w:r>
      <w:r>
        <w:rPr>
          <w:b/>
          <w:lang w:val="de-DE"/>
        </w:rPr>
        <w:t xml:space="preserve"> </w:t>
      </w:r>
      <w:r w:rsidRPr="00711A83">
        <w:rPr>
          <w:lang w:val="de-DE"/>
        </w:rPr>
        <w:t>(männlich):</w:t>
      </w:r>
    </w:p>
    <w:p w:rsidR="00711A83" w:rsidRPr="009D4210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</w:rPr>
      </w:pPr>
      <w:r w:rsidRPr="00711A83">
        <w:t xml:space="preserve">Personenbezeichnungen abgeleitet von </w:t>
      </w:r>
      <w:r w:rsidRPr="00711A83">
        <w:rPr>
          <w:b/>
        </w:rPr>
        <w:t>Länder</w:t>
      </w:r>
      <w:r w:rsidRPr="00711A83">
        <w:t xml:space="preserve">- und </w:t>
      </w:r>
      <w:r w:rsidRPr="00711A83">
        <w:rPr>
          <w:b/>
        </w:rPr>
        <w:t>Ortsnamen</w:t>
      </w:r>
      <w:r>
        <w:t xml:space="preserve">: </w:t>
      </w:r>
      <w:r w:rsidRPr="009D4210">
        <w:rPr>
          <w:rStyle w:val="11VERLsungsschrift"/>
          <w:b w:val="0"/>
        </w:rPr>
        <w:t>der Schweizer, der Slowene, der Berliner</w:t>
      </w:r>
    </w:p>
    <w:p w:rsidR="00711A83" w:rsidRPr="00711A83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711A83" w:rsidRPr="00711A83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711A83">
        <w:rPr>
          <w:lang w:val="de-DE"/>
        </w:rPr>
        <w:t xml:space="preserve">* Bei anderen großgeschriebenen Adjektiven richtet sich der Artikel nach dem Nomen, das </w:t>
      </w:r>
    </w:p>
    <w:p w:rsidR="00711A83" w:rsidRPr="00711A83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711A83">
        <w:rPr>
          <w:lang w:val="de-DE"/>
        </w:rPr>
        <w:t>weggelassen wurde, z. B.:</w:t>
      </w:r>
    </w:p>
    <w:p w:rsidR="00711A83" w:rsidRPr="00711A83" w:rsidRDefault="00711A83" w:rsidP="0050483A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9D4210">
        <w:rPr>
          <w:rStyle w:val="11VERLsungsschrift"/>
          <w:b w:val="0"/>
        </w:rPr>
        <w:t>der Alte</w:t>
      </w:r>
      <w:r w:rsidRPr="00711A83">
        <w:rPr>
          <w:lang w:val="de-DE"/>
        </w:rPr>
        <w:t xml:space="preserve"> (</w:t>
      </w:r>
      <w:r w:rsidR="0050483A">
        <w:rPr>
          <w:lang w:val="de-DE"/>
        </w:rPr>
        <w:sym w:font="Wingdings" w:char="F0F0"/>
      </w:r>
      <w:r w:rsidRPr="00711A83">
        <w:rPr>
          <w:lang w:val="de-DE"/>
        </w:rPr>
        <w:t xml:space="preserve"> der alte Herr), </w:t>
      </w:r>
      <w:r w:rsidRPr="009D4210">
        <w:rPr>
          <w:rStyle w:val="11VERLsungsschrift"/>
          <w:b w:val="0"/>
        </w:rPr>
        <w:t>die Fünfte</w:t>
      </w:r>
      <w:r w:rsidRPr="00711A83">
        <w:rPr>
          <w:lang w:val="de-DE"/>
        </w:rPr>
        <w:t xml:space="preserve"> (</w:t>
      </w:r>
      <w:r w:rsidR="0050483A">
        <w:rPr>
          <w:lang w:val="de-DE"/>
        </w:rPr>
        <w:sym w:font="Wingdings" w:char="F0F0"/>
      </w:r>
      <w:r w:rsidRPr="00711A83">
        <w:rPr>
          <w:lang w:val="de-DE"/>
        </w:rPr>
        <w:t xml:space="preserve"> </w:t>
      </w:r>
      <w:r>
        <w:rPr>
          <w:lang w:val="de-DE"/>
        </w:rPr>
        <w:t xml:space="preserve">die fünfte Klasse), </w:t>
      </w:r>
      <w:r w:rsidRPr="009D4210">
        <w:rPr>
          <w:rStyle w:val="11VERLsungsschrift"/>
          <w:b w:val="0"/>
        </w:rPr>
        <w:t>das Junge</w:t>
      </w:r>
      <w:r w:rsidRPr="00711A83">
        <w:rPr>
          <w:lang w:val="de-DE"/>
        </w:rPr>
        <w:t xml:space="preserve"> (</w:t>
      </w:r>
      <w:r w:rsidR="0050483A">
        <w:rPr>
          <w:lang w:val="de-DE"/>
        </w:rPr>
        <w:sym w:font="Wingdings" w:char="F0F0"/>
      </w:r>
      <w:r w:rsidR="0050483A">
        <w:rPr>
          <w:lang w:val="de-DE"/>
        </w:rPr>
        <w:t xml:space="preserve"> </w:t>
      </w:r>
      <w:r w:rsidRPr="00711A83">
        <w:rPr>
          <w:lang w:val="de-DE"/>
        </w:rPr>
        <w:t>das junge Tier)</w:t>
      </w:r>
    </w:p>
    <w:p w:rsidR="00711A83" w:rsidRPr="00711A83" w:rsidRDefault="00711A83" w:rsidP="00711A83">
      <w:pPr>
        <w:pStyle w:val="04VERGrundschrift10pt"/>
        <w:rPr>
          <w:b/>
          <w:lang w:val="de-DE"/>
        </w:rPr>
      </w:pPr>
    </w:p>
    <w:p w:rsidR="00711A83" w:rsidRPr="00711A83" w:rsidRDefault="00711A83" w:rsidP="00711A83">
      <w:pPr>
        <w:pStyle w:val="03VERArbeitsfragen"/>
      </w:pPr>
      <w:r w:rsidRPr="00711A83">
        <w:t>Aufgabe 1: Beachten Sie das Geschlecht der Nominalisierung und ergänzen sie Endungen richtig!</w:t>
      </w:r>
    </w:p>
    <w:p w:rsidR="00711A83" w:rsidRDefault="00525E8E" w:rsidP="00711A83">
      <w:pPr>
        <w:pStyle w:val="10VERSchreibzeilebisRand"/>
      </w:pPr>
      <w:r>
        <w:t xml:space="preserve">1. </w:t>
      </w:r>
      <w:r w:rsidR="00711A83" w:rsidRPr="00711A83">
        <w:t xml:space="preserve">Ich wünsche dir </w:t>
      </w:r>
      <w:r w:rsidR="00711A83" w:rsidRPr="00711A83">
        <w:rPr>
          <w:rStyle w:val="11VERLsungsschrift"/>
        </w:rPr>
        <w:t>alles Gute</w:t>
      </w:r>
      <w:r w:rsidR="00711A83" w:rsidRPr="00711A83">
        <w:t xml:space="preserve"> (ALLESGUTE) </w:t>
      </w:r>
      <w:r w:rsidR="00711A83">
        <w:t>zum Namenstag.</w:t>
      </w:r>
    </w:p>
    <w:p w:rsidR="00711A83" w:rsidRPr="00525E8E" w:rsidRDefault="00525E8E" w:rsidP="00525E8E">
      <w:pPr>
        <w:pStyle w:val="10VERSchreibzeilebisRand"/>
      </w:pPr>
      <w:r>
        <w:t xml:space="preserve">2. </w:t>
      </w:r>
      <w:r w:rsidR="00711A83" w:rsidRPr="00525E8E">
        <w:t xml:space="preserve">Susan konnte sich ___________________________ (AMWARMENROT) des Kleides gar nicht sattsehen. </w:t>
      </w:r>
    </w:p>
    <w:p w:rsidR="00711A83" w:rsidRPr="00525E8E" w:rsidRDefault="00525E8E" w:rsidP="00525E8E">
      <w:pPr>
        <w:pStyle w:val="10VERSchreibzeilebisRand"/>
      </w:pPr>
      <w:r>
        <w:t xml:space="preserve">3. </w:t>
      </w:r>
      <w:r w:rsidR="00711A83" w:rsidRPr="00525E8E">
        <w:t>Es kamen so ______________________________ (ANDIETAUSEND) Leute zum Spiel.</w:t>
      </w:r>
    </w:p>
    <w:p w:rsidR="00711A83" w:rsidRPr="00525E8E" w:rsidRDefault="00235942" w:rsidP="00525E8E">
      <w:pPr>
        <w:pStyle w:val="10VERSchreibzeilebisRand"/>
      </w:pPr>
      <w:r>
        <w:t xml:space="preserve">4. </w:t>
      </w:r>
      <w:r w:rsidR="00711A83" w:rsidRPr="00525E8E">
        <w:t xml:space="preserve">________________________ (DERHAMBURGER) ist von seinem Naturell her eher ein ruhiger, bedachter Typ. </w:t>
      </w:r>
    </w:p>
    <w:p w:rsidR="00711A83" w:rsidRPr="00525E8E" w:rsidRDefault="00235942" w:rsidP="00525E8E">
      <w:pPr>
        <w:pStyle w:val="10VERSchreibzeilebisRand"/>
      </w:pPr>
      <w:r>
        <w:t>5</w:t>
      </w:r>
      <w:r w:rsidR="00525E8E">
        <w:t xml:space="preserve">. </w:t>
      </w:r>
      <w:r w:rsidR="00711A83" w:rsidRPr="00525E8E">
        <w:t xml:space="preserve">Wer ist heute nicht _________________________________________ (VOMBLAUDESHIMMELS) beeindruckt? </w:t>
      </w:r>
    </w:p>
    <w:p w:rsidR="00711A83" w:rsidRPr="00525E8E" w:rsidRDefault="00235942" w:rsidP="00525E8E">
      <w:pPr>
        <w:pStyle w:val="10VERSchreibzeilebisRand"/>
      </w:pPr>
      <w:r>
        <w:t>6</w:t>
      </w:r>
      <w:r w:rsidR="00525E8E">
        <w:t xml:space="preserve">. </w:t>
      </w:r>
      <w:r w:rsidR="00711A83" w:rsidRPr="00525E8E">
        <w:t>Das andauernde ___________________________ (KOMMENUNDGEHEN) ist für den Vortragenden sehr störend.</w:t>
      </w:r>
    </w:p>
    <w:p w:rsidR="00711A83" w:rsidRPr="00525E8E" w:rsidRDefault="00235942" w:rsidP="00525E8E">
      <w:pPr>
        <w:pStyle w:val="10VERSchreibzeilebisRand"/>
      </w:pPr>
      <w:r>
        <w:t>7</w:t>
      </w:r>
      <w:r w:rsidR="00525E8E">
        <w:t xml:space="preserve">. </w:t>
      </w:r>
      <w:r w:rsidR="00711A83" w:rsidRPr="00525E8E">
        <w:t>Damit war ______________________________ (DASGANZEDUTZEND) voll.</w:t>
      </w:r>
    </w:p>
    <w:p w:rsidR="00235942" w:rsidRDefault="00235942" w:rsidP="00525E8E">
      <w:pPr>
        <w:pStyle w:val="10VERSchreibzeilebisRand"/>
      </w:pPr>
      <w:r>
        <w:t>8</w:t>
      </w:r>
      <w:r w:rsidR="00525E8E">
        <w:t xml:space="preserve">. </w:t>
      </w:r>
      <w:r w:rsidR="00711A83" w:rsidRPr="00525E8E">
        <w:t xml:space="preserve">Im Leben ist doch _____________________________ (EINAUFUNDAB) ganz normal, oder? </w:t>
      </w:r>
    </w:p>
    <w:p w:rsidR="00711A83" w:rsidRPr="00525E8E" w:rsidRDefault="00235942" w:rsidP="00525E8E">
      <w:pPr>
        <w:pStyle w:val="10VERSchreibzeilebisRand"/>
      </w:pPr>
      <w:r>
        <w:t xml:space="preserve">9. </w:t>
      </w:r>
      <w:r w:rsidR="00711A83" w:rsidRPr="00525E8E">
        <w:t xml:space="preserve">Hier gibt es _________________________ (KEINWENNUNDABER)! </w:t>
      </w:r>
    </w:p>
    <w:p w:rsidR="00711A83" w:rsidRPr="00525E8E" w:rsidRDefault="00235942" w:rsidP="00525E8E">
      <w:pPr>
        <w:pStyle w:val="10VERSchreibzeilebisRand"/>
      </w:pPr>
      <w:r>
        <w:t xml:space="preserve">10. </w:t>
      </w:r>
      <w:r w:rsidR="00711A83" w:rsidRPr="00525E8E">
        <w:t>____________________ (DIEEINS) auf der Deutschschularbeit war ein Glücksfall.</w:t>
      </w:r>
    </w:p>
    <w:p w:rsidR="00711A83" w:rsidRPr="00525E8E" w:rsidRDefault="00235942" w:rsidP="00525E8E">
      <w:pPr>
        <w:pStyle w:val="10VERSchreibzeilebisRand"/>
      </w:pPr>
      <w:r>
        <w:t>11</w:t>
      </w:r>
      <w:r w:rsidR="00525E8E">
        <w:t xml:space="preserve">. </w:t>
      </w:r>
      <w:r w:rsidR="00711A83" w:rsidRPr="00525E8E">
        <w:t>Ich hätte gerne _______________________ (EINEMÜNCHNER) mit süßem Senf und Brot.</w:t>
      </w:r>
    </w:p>
    <w:p w:rsidR="00711A83" w:rsidRPr="00711A83" w:rsidRDefault="00711A83" w:rsidP="00711A83">
      <w:pPr>
        <w:pStyle w:val="04VERGrundschrift10pt"/>
        <w:rPr>
          <w:lang w:val="de-DE"/>
        </w:rPr>
      </w:pPr>
    </w:p>
    <w:p w:rsidR="00711A83" w:rsidRDefault="00711A83" w:rsidP="00711A83">
      <w:pPr>
        <w:pStyle w:val="04VERGrundschrift10pt"/>
        <w:rPr>
          <w:lang w:val="de-DE"/>
        </w:rPr>
      </w:pPr>
    </w:p>
    <w:p w:rsidR="00711A83" w:rsidRPr="00711A83" w:rsidRDefault="00711A83" w:rsidP="00711A83">
      <w:pPr>
        <w:pStyle w:val="03VERArbeitsfragen"/>
      </w:pPr>
      <w:bookmarkStart w:id="0" w:name="_GoBack"/>
      <w:bookmarkEnd w:id="0"/>
      <w:r w:rsidRPr="00711A83">
        <w:lastRenderedPageBreak/>
        <w:t xml:space="preserve">Aufgabe 2: Setzen Sie </w:t>
      </w:r>
      <w:proofErr w:type="gramStart"/>
      <w:r w:rsidRPr="00711A83">
        <w:t>bei folgenden</w:t>
      </w:r>
      <w:proofErr w:type="gramEnd"/>
      <w:r w:rsidRPr="00711A83">
        <w:t xml:space="preserve"> nominalisierten Adjektiven den richtigen Artikel!</w:t>
      </w:r>
    </w:p>
    <w:p w:rsidR="00B76F6C" w:rsidRPr="00711A83" w:rsidRDefault="00B76F6C" w:rsidP="00711A83">
      <w:pPr>
        <w:pStyle w:val="10VERSchreibzeilebisRand"/>
      </w:pPr>
      <w:r w:rsidRPr="00711A83">
        <w:t xml:space="preserve">1. Da liegt einer. Bei </w:t>
      </w:r>
      <w:r w:rsidRPr="00711A83">
        <w:rPr>
          <w:rStyle w:val="11VERLsungsschrift"/>
          <w:lang w:val="de-DE"/>
        </w:rPr>
        <w:t>dem</w:t>
      </w:r>
      <w:r w:rsidRPr="00711A83">
        <w:t xml:space="preserve"> Verletzten handelt es sich um einen Nachbarn.</w:t>
      </w:r>
    </w:p>
    <w:p w:rsidR="00B76F6C" w:rsidRPr="00711A83" w:rsidRDefault="00B76F6C" w:rsidP="00711A83">
      <w:pPr>
        <w:pStyle w:val="10VERSchreibzeilebisRand"/>
      </w:pPr>
      <w:r w:rsidRPr="00711A83">
        <w:t>2. „Für wen war ______ kleine Helle?“; fragte der Kellner in die Runde.</w:t>
      </w:r>
    </w:p>
    <w:p w:rsidR="00B76F6C" w:rsidRPr="00711A83" w:rsidRDefault="00B76F6C" w:rsidP="00711A83">
      <w:pPr>
        <w:pStyle w:val="10VERSchreibzeilebisRand"/>
      </w:pPr>
      <w:r w:rsidRPr="00711A83">
        <w:t>3. _____ Nächste in der Reihe war der Teamtorhüter der österreichischen Mannschaft.</w:t>
      </w:r>
    </w:p>
    <w:p w:rsidR="00B76F6C" w:rsidRPr="00711A83" w:rsidRDefault="00B76F6C" w:rsidP="00711A83">
      <w:pPr>
        <w:pStyle w:val="10VERSchreibzeilebisRand"/>
      </w:pPr>
      <w:r w:rsidRPr="00711A83">
        <w:t>4. Die Henne nahm _____ Junge unter ihren linken F</w:t>
      </w:r>
      <w:r w:rsidR="009D4210">
        <w:t>lügel</w:t>
      </w:r>
      <w:r w:rsidRPr="00711A83">
        <w:t>.</w:t>
      </w:r>
    </w:p>
    <w:p w:rsidR="00B76F6C" w:rsidRPr="00711A83" w:rsidRDefault="00B76F6C" w:rsidP="00711A83">
      <w:pPr>
        <w:pStyle w:val="10VERSchreibzeilebisRand"/>
      </w:pPr>
      <w:r w:rsidRPr="00711A83">
        <w:t>5. „_____ Fremde hat in dieser Frauenrunde eigentlich nichts verloren!“, meinte sie.</w:t>
      </w:r>
    </w:p>
    <w:p w:rsidR="00B76F6C" w:rsidRPr="00711A83" w:rsidRDefault="00B76F6C" w:rsidP="00711A83">
      <w:pPr>
        <w:pStyle w:val="10VERSchreibzeilebisRand"/>
      </w:pPr>
      <w:r w:rsidRPr="00711A83">
        <w:t>6. Kennst du _____</w:t>
      </w:r>
      <w:r>
        <w:t xml:space="preserve"> Neue im Team der Cheerleader</w:t>
      </w:r>
      <w:r w:rsidRPr="00711A83">
        <w:t>?</w:t>
      </w:r>
    </w:p>
    <w:p w:rsidR="00B76F6C" w:rsidRPr="00711A83" w:rsidRDefault="00B76F6C" w:rsidP="00711A83">
      <w:pPr>
        <w:pStyle w:val="10VERSchreibzeilebisRand"/>
      </w:pPr>
      <w:r w:rsidRPr="00711A83">
        <w:t>7. Sie sagte, sie wolle _____ Erstbesten auf der Straße ansprechen und umarmen.</w:t>
      </w:r>
    </w:p>
    <w:p w:rsidR="00B76F6C" w:rsidRPr="00711A83" w:rsidRDefault="00B76F6C" w:rsidP="00711A83">
      <w:pPr>
        <w:pStyle w:val="10VERSchreibzeilebisRand"/>
      </w:pPr>
      <w:r w:rsidRPr="00711A83">
        <w:t>8. _____ Letzte des Monats! Schon wieder ist kein Geld mehr da.</w:t>
      </w:r>
    </w:p>
    <w:p w:rsidR="00B76F6C" w:rsidRPr="00711A83" w:rsidRDefault="00B76F6C" w:rsidP="00711A83">
      <w:pPr>
        <w:pStyle w:val="10VERSchreibzeilebisRand"/>
      </w:pPr>
      <w:r w:rsidRPr="00711A83">
        <w:t>9. ______ Neunte von Bruckner ist eines der am häufigsten gespielten Werke.</w:t>
      </w:r>
    </w:p>
    <w:p w:rsidR="00B76F6C" w:rsidRPr="00711A83" w:rsidRDefault="00B76F6C" w:rsidP="00711A83">
      <w:pPr>
        <w:pStyle w:val="10VERSchreibzeilebisRand"/>
      </w:pPr>
      <w:r w:rsidRPr="00711A83">
        <w:t>10. Mit diesen Koordinaten müsstest du _____ Gerade zeichnen können.</w:t>
      </w:r>
    </w:p>
    <w:p w:rsidR="00B76F6C" w:rsidRPr="00711A83" w:rsidRDefault="00B76F6C" w:rsidP="00711A83">
      <w:pPr>
        <w:pStyle w:val="10VERSchreibzeilebisRand"/>
      </w:pPr>
      <w:r w:rsidRPr="00711A83">
        <w:t>11. Gestern bin ich beim Radfahren gestürzt. _____ Linke tut mir heute noch weh.</w:t>
      </w:r>
    </w:p>
    <w:p w:rsidR="00B76F6C" w:rsidRPr="00711A83" w:rsidRDefault="00B76F6C" w:rsidP="00711A83">
      <w:pPr>
        <w:pStyle w:val="10VERSchreibzeilebisRand"/>
      </w:pPr>
      <w:r w:rsidRPr="00711A83">
        <w:t>12. Mein Vater ist momentan ziemlich unentspannt. ______ Alte will mich ständig lernen sehen.</w:t>
      </w:r>
    </w:p>
    <w:p w:rsidR="00711A83" w:rsidRPr="00711A83" w:rsidRDefault="00711A83" w:rsidP="00711A83">
      <w:pPr>
        <w:pStyle w:val="04VERGrundschrift10pt"/>
        <w:rPr>
          <w:b/>
          <w:lang w:val="de-DE"/>
        </w:rPr>
      </w:pPr>
    </w:p>
    <w:p w:rsidR="00711A83" w:rsidRPr="00711A83" w:rsidRDefault="00711A83" w:rsidP="008627F1">
      <w:pPr>
        <w:pStyle w:val="03VERArbeitsfragen"/>
      </w:pPr>
      <w:r w:rsidRPr="00711A83">
        <w:t>Aufgabe 3: Setzen Sie die jeweilige Nominalisierung richtig ein. Beachten Sie das gegebene Beispiel!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0"/>
        <w:gridCol w:w="2381"/>
      </w:tblGrid>
      <w:tr w:rsidR="00711A83" w:rsidRPr="00711A83" w:rsidTr="00B76F6C">
        <w:tc>
          <w:tcPr>
            <w:tcW w:w="7370" w:type="dxa"/>
          </w:tcPr>
          <w:p w:rsidR="00711A83" w:rsidRPr="00711A83" w:rsidRDefault="00711A83" w:rsidP="008627F1">
            <w:pPr>
              <w:pStyle w:val="10VERSchreibzeilebisRand"/>
            </w:pPr>
            <w:r w:rsidRPr="00711A83">
              <w:t xml:space="preserve">1. Ich denke, dass zu diesem Gelb </w:t>
            </w:r>
            <w:r w:rsidRPr="008627F1">
              <w:rPr>
                <w:rStyle w:val="11VERLsungsschrift"/>
              </w:rPr>
              <w:t>etwas Grünes</w:t>
            </w:r>
            <w:r w:rsidRPr="00711A83">
              <w:t xml:space="preserve"> passt.</w:t>
            </w:r>
          </w:p>
        </w:tc>
        <w:tc>
          <w:tcPr>
            <w:tcW w:w="2381" w:type="dxa"/>
          </w:tcPr>
          <w:p w:rsidR="00711A83" w:rsidRPr="00711A83" w:rsidRDefault="00711A83" w:rsidP="008627F1">
            <w:pPr>
              <w:pStyle w:val="10VERSchreibzeilebisRand"/>
            </w:pPr>
            <w:r w:rsidRPr="00711A83">
              <w:t>die Zehn</w:t>
            </w:r>
          </w:p>
        </w:tc>
      </w:tr>
      <w:tr w:rsidR="00711A83" w:rsidRPr="00711A83" w:rsidTr="00B76F6C">
        <w:tc>
          <w:tcPr>
            <w:tcW w:w="7370" w:type="dxa"/>
          </w:tcPr>
          <w:p w:rsidR="00711A83" w:rsidRPr="00711A83" w:rsidRDefault="00711A83" w:rsidP="008627F1">
            <w:pPr>
              <w:pStyle w:val="10VERSchreibzeilebisRand"/>
            </w:pPr>
            <w:r w:rsidRPr="00711A83">
              <w:t>2. Wenn jetzt noch ________________ kommt, habe ich einen Sechser!</w:t>
            </w:r>
          </w:p>
        </w:tc>
        <w:tc>
          <w:tcPr>
            <w:tcW w:w="2381" w:type="dxa"/>
          </w:tcPr>
          <w:p w:rsidR="00711A83" w:rsidRPr="00711A83" w:rsidRDefault="008627F1" w:rsidP="008627F1">
            <w:pPr>
              <w:pStyle w:val="10VERSchreibzeilebisRand"/>
            </w:pPr>
            <w:r>
              <w:t xml:space="preserve">der </w:t>
            </w:r>
            <w:r w:rsidR="00711A83" w:rsidRPr="00711A83">
              <w:t>Verwandte</w:t>
            </w:r>
          </w:p>
        </w:tc>
      </w:tr>
      <w:tr w:rsidR="00711A83" w:rsidRPr="00711A83" w:rsidTr="00B76F6C">
        <w:tc>
          <w:tcPr>
            <w:tcW w:w="7370" w:type="dxa"/>
          </w:tcPr>
          <w:p w:rsidR="00711A83" w:rsidRPr="00711A83" w:rsidRDefault="00711A83" w:rsidP="008627F1">
            <w:pPr>
              <w:pStyle w:val="10VERSchreibzeilebisRand"/>
            </w:pPr>
            <w:r w:rsidRPr="00711A83">
              <w:t xml:space="preserve">3. Wer kommt </w:t>
            </w:r>
            <w:r w:rsidR="008627F1">
              <w:t xml:space="preserve">als </w:t>
            </w:r>
            <w:r w:rsidRPr="00711A83">
              <w:t>____________________________ dran?</w:t>
            </w:r>
          </w:p>
        </w:tc>
        <w:tc>
          <w:tcPr>
            <w:tcW w:w="2381" w:type="dxa"/>
          </w:tcPr>
          <w:p w:rsidR="00711A83" w:rsidRPr="00711A83" w:rsidRDefault="00711A83" w:rsidP="008627F1">
            <w:pPr>
              <w:pStyle w:val="10VERSchreibzeilebisRand"/>
            </w:pPr>
            <w:r w:rsidRPr="00711A83">
              <w:t>die Rechte</w:t>
            </w:r>
          </w:p>
        </w:tc>
      </w:tr>
      <w:tr w:rsidR="00711A83" w:rsidRPr="00711A83" w:rsidTr="00B76F6C">
        <w:tc>
          <w:tcPr>
            <w:tcW w:w="7370" w:type="dxa"/>
          </w:tcPr>
          <w:p w:rsidR="00711A83" w:rsidRPr="00711A83" w:rsidRDefault="00711A83" w:rsidP="008627F1">
            <w:pPr>
              <w:pStyle w:val="10VERSchreibzeilebisRand"/>
            </w:pPr>
            <w:r w:rsidRPr="00711A83">
              <w:t>4. Mit diesem Gips kannst du mit _______</w:t>
            </w:r>
            <w:r w:rsidR="008627F1">
              <w:t>__</w:t>
            </w:r>
            <w:r w:rsidRPr="00711A83">
              <w:t>___________ nicht schreiben.</w:t>
            </w:r>
          </w:p>
        </w:tc>
        <w:tc>
          <w:tcPr>
            <w:tcW w:w="2381" w:type="dxa"/>
          </w:tcPr>
          <w:p w:rsidR="00711A83" w:rsidRPr="00711A83" w:rsidRDefault="00711A83" w:rsidP="008627F1">
            <w:pPr>
              <w:pStyle w:val="10VERSchreibzeilebisRand"/>
            </w:pPr>
            <w:r w:rsidRPr="00711A83">
              <w:t>die Münchnerin</w:t>
            </w:r>
          </w:p>
        </w:tc>
      </w:tr>
      <w:tr w:rsidR="00711A83" w:rsidRPr="00711A83" w:rsidTr="00B76F6C">
        <w:tc>
          <w:tcPr>
            <w:tcW w:w="7370" w:type="dxa"/>
          </w:tcPr>
          <w:p w:rsidR="00711A83" w:rsidRPr="00711A83" w:rsidRDefault="00711A83" w:rsidP="008627F1">
            <w:pPr>
              <w:pStyle w:val="10VERSchreibzeilebisRand"/>
            </w:pPr>
            <w:r w:rsidRPr="00711A83">
              <w:t>5. Das habe ich wohl von einem nahen ______</w:t>
            </w:r>
            <w:r w:rsidR="008627F1">
              <w:t>_</w:t>
            </w:r>
            <w:r w:rsidRPr="00711A83">
              <w:t>______________ geerbt.</w:t>
            </w:r>
          </w:p>
        </w:tc>
        <w:tc>
          <w:tcPr>
            <w:tcW w:w="2381" w:type="dxa"/>
          </w:tcPr>
          <w:p w:rsidR="00711A83" w:rsidRPr="00711A83" w:rsidRDefault="00711A83" w:rsidP="008627F1">
            <w:pPr>
              <w:pStyle w:val="10VERSchreibzeilebisRand"/>
            </w:pPr>
            <w:r w:rsidRPr="00711A83">
              <w:t xml:space="preserve">etwas Grünes </w:t>
            </w:r>
            <w:r w:rsidRPr="008627F1">
              <w:rPr>
                <w:rStyle w:val="11VERLsungsschrift"/>
              </w:rPr>
              <w:sym w:font="Wingdings" w:char="F0FC"/>
            </w:r>
          </w:p>
        </w:tc>
      </w:tr>
      <w:tr w:rsidR="00711A83" w:rsidRPr="00711A83" w:rsidTr="00B76F6C">
        <w:tc>
          <w:tcPr>
            <w:tcW w:w="7370" w:type="dxa"/>
          </w:tcPr>
          <w:p w:rsidR="00711A83" w:rsidRPr="00711A83" w:rsidRDefault="00711A83" w:rsidP="008627F1">
            <w:pPr>
              <w:pStyle w:val="10VERSchreibzeilebisRand"/>
            </w:pPr>
            <w:r w:rsidRPr="00711A83">
              <w:t xml:space="preserve">6. Kannst du mir </w:t>
            </w:r>
            <w:r w:rsidR="008627F1">
              <w:t xml:space="preserve">bitte </w:t>
            </w:r>
            <w:r w:rsidRPr="00711A83">
              <w:t>die _________________________ herüberreichen?</w:t>
            </w:r>
          </w:p>
        </w:tc>
        <w:tc>
          <w:tcPr>
            <w:tcW w:w="2381" w:type="dxa"/>
          </w:tcPr>
          <w:p w:rsidR="00711A83" w:rsidRPr="00711A83" w:rsidRDefault="008627F1" w:rsidP="008627F1">
            <w:pPr>
              <w:pStyle w:val="10VERSchreibzeilebisRand"/>
            </w:pPr>
            <w:r>
              <w:t xml:space="preserve">der </w:t>
            </w:r>
            <w:r w:rsidR="00711A83" w:rsidRPr="00711A83">
              <w:t>Halbstarke</w:t>
            </w:r>
          </w:p>
        </w:tc>
      </w:tr>
      <w:tr w:rsidR="00711A83" w:rsidRPr="00711A83" w:rsidTr="00B76F6C">
        <w:tc>
          <w:tcPr>
            <w:tcW w:w="7370" w:type="dxa"/>
          </w:tcPr>
          <w:p w:rsidR="00711A83" w:rsidRPr="00711A83" w:rsidRDefault="00711A83" w:rsidP="008627F1">
            <w:pPr>
              <w:pStyle w:val="10VERSchreibzeilebisRand"/>
            </w:pPr>
            <w:r w:rsidRPr="00711A83">
              <w:t>7. ______________</w:t>
            </w:r>
            <w:r w:rsidR="008627F1">
              <w:t>__</w:t>
            </w:r>
            <w:r w:rsidRPr="00711A83">
              <w:t>_____ auf der Briefmarke trägt eine oberbayrische Festtracht.</w:t>
            </w:r>
          </w:p>
        </w:tc>
        <w:tc>
          <w:tcPr>
            <w:tcW w:w="2381" w:type="dxa"/>
          </w:tcPr>
          <w:p w:rsidR="00711A83" w:rsidRPr="00711A83" w:rsidRDefault="00711A83" w:rsidP="008627F1">
            <w:pPr>
              <w:pStyle w:val="10VERSchreibzeilebisRand"/>
            </w:pPr>
            <w:r w:rsidRPr="00711A83">
              <w:t>die Illustrierte</w:t>
            </w:r>
          </w:p>
        </w:tc>
      </w:tr>
      <w:tr w:rsidR="00711A83" w:rsidRPr="00711A83" w:rsidTr="00B76F6C">
        <w:tc>
          <w:tcPr>
            <w:tcW w:w="7370" w:type="dxa"/>
          </w:tcPr>
          <w:p w:rsidR="00711A83" w:rsidRPr="00711A83" w:rsidRDefault="00711A83" w:rsidP="008627F1">
            <w:pPr>
              <w:pStyle w:val="10VERSchreibzeilebisRand"/>
            </w:pPr>
            <w:r w:rsidRPr="00711A83">
              <w:t>8. Lass dich von diesem ______________</w:t>
            </w:r>
            <w:r w:rsidR="008627F1">
              <w:t>___</w:t>
            </w:r>
            <w:r w:rsidRPr="00711A83">
              <w:t>______ nicht beeindrucken!</w:t>
            </w:r>
          </w:p>
        </w:tc>
        <w:tc>
          <w:tcPr>
            <w:tcW w:w="2381" w:type="dxa"/>
          </w:tcPr>
          <w:p w:rsidR="00711A83" w:rsidRPr="00711A83" w:rsidRDefault="008627F1" w:rsidP="008627F1">
            <w:pPr>
              <w:pStyle w:val="10VERSchreibzeilebisRand"/>
            </w:pPr>
            <w:r>
              <w:t>der</w:t>
            </w:r>
            <w:r w:rsidR="00711A83" w:rsidRPr="00711A83">
              <w:t xml:space="preserve"> Nächste</w:t>
            </w:r>
          </w:p>
        </w:tc>
      </w:tr>
    </w:tbl>
    <w:p w:rsidR="00711A83" w:rsidRPr="00711A83" w:rsidRDefault="00711A83" w:rsidP="00711A83">
      <w:pPr>
        <w:pStyle w:val="04VERGrundschrift10pt"/>
        <w:rPr>
          <w:b/>
          <w:lang w:val="de-DE"/>
        </w:rPr>
      </w:pPr>
    </w:p>
    <w:p w:rsidR="00711A83" w:rsidRPr="00711A83" w:rsidRDefault="00711A83" w:rsidP="008627F1">
      <w:pPr>
        <w:pStyle w:val="03VERArbeitsfragen"/>
      </w:pPr>
      <w:r w:rsidRPr="00711A83">
        <w:t>Aufgabe 4: Setzen Sie die Wörter sinnvoll im Text ein!</w:t>
      </w:r>
    </w:p>
    <w:p w:rsidR="00711A83" w:rsidRPr="008627F1" w:rsidRDefault="00711A83" w:rsidP="00B90822">
      <w:pPr>
        <w:pStyle w:val="04VERGrundschrift10pt"/>
        <w:jc w:val="center"/>
        <w:rPr>
          <w:caps/>
          <w:lang w:val="de-DE"/>
        </w:rPr>
      </w:pPr>
      <w:r w:rsidRPr="008627F1">
        <w:rPr>
          <w:caps/>
          <w:lang w:val="de-DE"/>
        </w:rPr>
        <w:t xml:space="preserve">Berlinerin * Überflüssigen * Letztes * Nettes * Das Entweder-oder * Eintretenden * Gesuchte * DER Schweizer </w:t>
      </w:r>
      <w:r w:rsidRPr="008627F1">
        <w:rPr>
          <w:rStyle w:val="11VERLsungsschrift"/>
          <w:lang w:val="de-DE"/>
        </w:rPr>
        <w:sym w:font="Wingdings" w:char="F0FC"/>
      </w:r>
      <w:r w:rsidRPr="008627F1">
        <w:rPr>
          <w:caps/>
          <w:lang w:val="de-DE"/>
        </w:rPr>
        <w:t xml:space="preserve"> * Schönes * die vielen Neugierigen * die Tirolerin * der Zweite * das Hier und Jetzt * ein Fremder * hin und her</w:t>
      </w:r>
    </w:p>
    <w:p w:rsidR="008627F1" w:rsidRDefault="008627F1" w:rsidP="00711A83">
      <w:pPr>
        <w:pStyle w:val="04VERGrundschrift10pt"/>
        <w:rPr>
          <w:lang w:val="de-DE"/>
        </w:rPr>
      </w:pPr>
    </w:p>
    <w:p w:rsidR="008627F1" w:rsidRDefault="00266F21" w:rsidP="008627F1">
      <w:pPr>
        <w:pStyle w:val="10VERSchreibzeilebisRand"/>
      </w:pPr>
      <w:r>
        <w:t xml:space="preserve">1. </w:t>
      </w:r>
      <w:r w:rsidR="00711A83" w:rsidRPr="00711A83">
        <w:t xml:space="preserve">Beim letzten Rennen der Saison könnte Beat Schürer noch einmal Gold für die Alpennation holen. </w:t>
      </w:r>
      <w:r w:rsidR="00711A83" w:rsidRPr="008627F1">
        <w:rPr>
          <w:rStyle w:val="11VERLsungsschrift"/>
        </w:rPr>
        <w:t>Der Schweizer</w:t>
      </w:r>
      <w:r w:rsidR="00711A83" w:rsidRPr="00711A83">
        <w:t xml:space="preserve">, momentan der ______________________ im Weltcup, würde damit auch die Kristallkugel mit nach Hause nehmen. </w:t>
      </w:r>
    </w:p>
    <w:p w:rsidR="008627F1" w:rsidRDefault="00266F21" w:rsidP="008627F1">
      <w:pPr>
        <w:pStyle w:val="10VERSchreibzeilebisRand"/>
      </w:pPr>
      <w:r>
        <w:lastRenderedPageBreak/>
        <w:t xml:space="preserve">2. </w:t>
      </w:r>
      <w:r w:rsidR="00711A83" w:rsidRPr="00711A83">
        <w:t>______________________________ kannst du dir sparen.</w:t>
      </w:r>
      <w:r w:rsidR="008627F1">
        <w:t xml:space="preserve"> Drohungen sind fehl am Platz. </w:t>
      </w:r>
    </w:p>
    <w:p w:rsidR="00711A83" w:rsidRPr="00711A83" w:rsidRDefault="00266F21" w:rsidP="008627F1">
      <w:pPr>
        <w:pStyle w:val="10VERSchreibzeilebisRand"/>
      </w:pPr>
      <w:r>
        <w:t xml:space="preserve">3. </w:t>
      </w:r>
      <w:r w:rsidR="00711A83" w:rsidRPr="00711A83">
        <w:t>Ich bin ja nicht so leicht aus der Ruhe zu bringen, aber ___________</w:t>
      </w:r>
      <w:r w:rsidR="008627F1">
        <w:t>_______________</w:t>
      </w:r>
      <w:r w:rsidR="00711A83" w:rsidRPr="00711A83">
        <w:t xml:space="preserve">____ zermürbt mich. Entscheide dich endlich! </w:t>
      </w:r>
    </w:p>
    <w:p w:rsidR="008627F1" w:rsidRDefault="00266F21" w:rsidP="008627F1">
      <w:pPr>
        <w:pStyle w:val="10VERSchreibzeilebisRand"/>
      </w:pPr>
      <w:r>
        <w:t xml:space="preserve">4. </w:t>
      </w:r>
      <w:r w:rsidR="00711A83" w:rsidRPr="00711A83">
        <w:t>Auf _________________________________________</w:t>
      </w:r>
      <w:r w:rsidR="008627F1">
        <w:t xml:space="preserve"> kommt es an. </w:t>
      </w:r>
    </w:p>
    <w:p w:rsidR="008627F1" w:rsidRDefault="00266F21" w:rsidP="008627F1">
      <w:pPr>
        <w:pStyle w:val="10VERSchreibzeilebisRand"/>
      </w:pPr>
      <w:r>
        <w:t xml:space="preserve">5. </w:t>
      </w:r>
      <w:r w:rsidR="00711A83" w:rsidRPr="00711A83">
        <w:t>Das Trachtenkleid erfährt gerade eine Renaissance. Nicht nur __________</w:t>
      </w:r>
      <w:r w:rsidR="008627F1">
        <w:t>________</w:t>
      </w:r>
      <w:r w:rsidR="00711A83" w:rsidRPr="00711A83">
        <w:t xml:space="preserve">_______ trägt es stolz, auch manche ____________________ </w:t>
      </w:r>
      <w:r w:rsidR="008627F1">
        <w:t xml:space="preserve">zeigt sich damit in der Stadt. </w:t>
      </w:r>
    </w:p>
    <w:p w:rsidR="008627F1" w:rsidRDefault="00266F21" w:rsidP="008627F1">
      <w:pPr>
        <w:pStyle w:val="10VERSchreibzeilebisRand"/>
      </w:pPr>
      <w:r>
        <w:t xml:space="preserve">6. </w:t>
      </w:r>
      <w:r w:rsidR="00711A83" w:rsidRPr="00711A83">
        <w:t xml:space="preserve">Plötzlich stand __________________________ vor meiner Haustür. „Was will der </w:t>
      </w:r>
      <w:r w:rsidR="008627F1">
        <w:t>bloß von mir?“, dachte ich.</w:t>
      </w:r>
    </w:p>
    <w:p w:rsidR="008627F1" w:rsidRDefault="00266F21" w:rsidP="008627F1">
      <w:pPr>
        <w:pStyle w:val="10VERSchreibzeilebisRand"/>
      </w:pPr>
      <w:r>
        <w:t xml:space="preserve">7. </w:t>
      </w:r>
      <w:r w:rsidR="00711A83" w:rsidRPr="00711A83">
        <w:t>Durch ______________________ entwickelte sich auf der Gegenfahrbahn ein kilometerlan</w:t>
      </w:r>
      <w:r w:rsidR="008627F1">
        <w:t xml:space="preserve">ger Stau. </w:t>
      </w:r>
    </w:p>
    <w:p w:rsidR="008627F1" w:rsidRDefault="00266F21" w:rsidP="008627F1">
      <w:pPr>
        <w:pStyle w:val="10VERSchreibzeilebisRand"/>
      </w:pPr>
      <w:r>
        <w:t xml:space="preserve">8. </w:t>
      </w:r>
      <w:r w:rsidR="00B76F6C">
        <w:t>Wir sollten</w:t>
      </w:r>
      <w:r w:rsidR="00711A83" w:rsidRPr="00711A83">
        <w:t xml:space="preserve"> uns von allem __________________________ befreien. Oft ist weni</w:t>
      </w:r>
      <w:r w:rsidR="008627F1">
        <w:t>ger mehr!</w:t>
      </w:r>
    </w:p>
    <w:p w:rsidR="008627F1" w:rsidRDefault="00266F21" w:rsidP="008627F1">
      <w:pPr>
        <w:pStyle w:val="10VERSchreibzeilebisRand"/>
      </w:pPr>
      <w:r>
        <w:t xml:space="preserve">9. </w:t>
      </w:r>
      <w:r w:rsidR="00711A83" w:rsidRPr="00711A83">
        <w:t xml:space="preserve">Der _____________________ ist circa 185 cm groß, </w:t>
      </w:r>
      <w:r w:rsidR="008627F1">
        <w:t>hat</w:t>
      </w:r>
      <w:r w:rsidR="00711A83" w:rsidRPr="00711A83">
        <w:t xml:space="preserve"> blondes Haar und einen dunkelblon</w:t>
      </w:r>
      <w:r w:rsidR="008627F1">
        <w:t xml:space="preserve">den Schnurrbart. </w:t>
      </w:r>
    </w:p>
    <w:p w:rsidR="00723765" w:rsidRDefault="00266F21" w:rsidP="008627F1">
      <w:pPr>
        <w:pStyle w:val="10VERSchreibzeilebisRand"/>
      </w:pPr>
      <w:r>
        <w:t xml:space="preserve">10. </w:t>
      </w:r>
      <w:r w:rsidR="00711A83" w:rsidRPr="00711A83">
        <w:t>Um 8.00 Uhr öffnete der neue Shop. Die ersten ______________ wurden mit einem kleinen Geschenk begrüßt.</w:t>
      </w:r>
    </w:p>
    <w:p w:rsidR="00711A83" w:rsidRPr="00711A83" w:rsidRDefault="00266F21" w:rsidP="008627F1">
      <w:pPr>
        <w:pStyle w:val="10VERSchreibzeilebisRand"/>
      </w:pPr>
      <w:r>
        <w:t xml:space="preserve">11. </w:t>
      </w:r>
      <w:r w:rsidR="00711A83" w:rsidRPr="00711A83">
        <w:t>In allem und jedem etwas _________</w:t>
      </w:r>
      <w:r w:rsidR="00723765">
        <w:t>___</w:t>
      </w:r>
      <w:r w:rsidR="00711A83" w:rsidRPr="00711A83">
        <w:t>___ zu finden, das ist eine wahre Lebenskunst. Stattdessen gibt es aber einige Zeitgenossen, die den ganzen Tag nichts ___</w:t>
      </w:r>
      <w:r w:rsidR="00723765">
        <w:t>______</w:t>
      </w:r>
      <w:r w:rsidR="00711A83" w:rsidRPr="00711A83">
        <w:t>_____ denken oder sagen können. Das sage ich dir nun als ___________________!</w:t>
      </w:r>
    </w:p>
    <w:p w:rsidR="00711A83" w:rsidRDefault="00711A83" w:rsidP="00711A83">
      <w:pPr>
        <w:pStyle w:val="04VERGrundschrift10pt"/>
      </w:pPr>
    </w:p>
    <w:sectPr w:rsidR="00711A83" w:rsidSect="00175CE4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361" w:right="1134" w:bottom="1361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CC1" w:rsidRDefault="00F91CC1" w:rsidP="000B1DC7">
      <w:r>
        <w:separator/>
      </w:r>
    </w:p>
  </w:endnote>
  <w:endnote w:type="continuationSeparator" w:id="0">
    <w:p w:rsidR="00F91CC1" w:rsidRDefault="00F91CC1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0FE" w:rsidRDefault="003F10FE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074C" w:rsidRPr="00334EC5" w:rsidRDefault="00F3074C" w:rsidP="00175CE4">
    <w:pPr>
      <w:pStyle w:val="06VERFuzeile"/>
      <w:pBdr>
        <w:top w:val="single" w:sz="4" w:space="1" w:color="auto"/>
      </w:pBdr>
      <w:tabs>
        <w:tab w:val="clear" w:pos="9072"/>
        <w:tab w:val="right" w:pos="9638"/>
      </w:tabs>
    </w:pPr>
    <w:r>
      <w:t>© VERITAS-Verlag, Linz</w:t>
    </w:r>
    <w:r>
      <w:tab/>
    </w:r>
    <w:r w:rsidRPr="00334EC5">
      <w:tab/>
    </w:r>
    <w:r w:rsidR="003075E5">
      <w:rPr>
        <w:rStyle w:val="09VERUnterstrichen"/>
        <w:u w:val="none"/>
      </w:rPr>
      <w:t xml:space="preserve">Mag. Ewald </w:t>
    </w:r>
    <w:proofErr w:type="spellStart"/>
    <w:r w:rsidR="003075E5">
      <w:rPr>
        <w:rStyle w:val="09VERUnterstrichen"/>
        <w:u w:val="none"/>
      </w:rPr>
      <w:t>Cerwenka</w:t>
    </w:r>
    <w:proofErr w:type="spellEnd"/>
    <w:r>
      <w:t xml:space="preserve"> </w:t>
    </w:r>
  </w:p>
  <w:p w:rsidR="00F3074C" w:rsidRDefault="00F3074C" w:rsidP="00175CE4">
    <w:pPr>
      <w:pStyle w:val="06VERFuzeile"/>
      <w:tabs>
        <w:tab w:val="clear" w:pos="9072"/>
        <w:tab w:val="right" w:pos="9638"/>
      </w:tabs>
    </w:pPr>
    <w:r>
      <w:rPr>
        <w:rStyle w:val="09VERUnterstrichen"/>
        <w:u w:val="none"/>
      </w:rPr>
      <w:tab/>
    </w:r>
    <w:r>
      <w:tab/>
    </w:r>
    <w:r w:rsidR="00851F74" w:rsidRPr="00B84989">
      <w:rPr>
        <w:rStyle w:val="07VERFett"/>
        <w:b w:val="0"/>
      </w:rPr>
      <w:fldChar w:fldCharType="begin"/>
    </w:r>
    <w:r w:rsidRPr="00B84989">
      <w:rPr>
        <w:rStyle w:val="07VERFett"/>
        <w:b w:val="0"/>
      </w:rPr>
      <w:instrText xml:space="preserve"> PAGE   \* MERGEFORMAT </w:instrText>
    </w:r>
    <w:r w:rsidR="00851F74" w:rsidRPr="00B84989">
      <w:rPr>
        <w:rStyle w:val="07VERFett"/>
        <w:b w:val="0"/>
      </w:rPr>
      <w:fldChar w:fldCharType="separate"/>
    </w:r>
    <w:r w:rsidR="00EB7191">
      <w:rPr>
        <w:rStyle w:val="07VERFett"/>
        <w:b w:val="0"/>
        <w:noProof/>
      </w:rPr>
      <w:t>3</w:t>
    </w:r>
    <w:r w:rsidR="00851F74" w:rsidRPr="00B84989">
      <w:rPr>
        <w:rStyle w:val="07VER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0FE" w:rsidRDefault="003F10FE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CC1" w:rsidRDefault="00F91CC1" w:rsidP="000B1DC7">
      <w:r>
        <w:separator/>
      </w:r>
    </w:p>
  </w:footnote>
  <w:footnote w:type="continuationSeparator" w:id="0">
    <w:p w:rsidR="00F91CC1" w:rsidRDefault="00F91CC1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08B2" w:rsidRPr="00A008B2" w:rsidRDefault="00A008B2" w:rsidP="00A008B2">
    <w:pPr>
      <w:pStyle w:val="06VERKopfzeile"/>
      <w:pBdr>
        <w:bottom w:val="single" w:sz="4" w:space="1" w:color="auto"/>
      </w:pBdr>
    </w:pPr>
    <w:r w:rsidRPr="009D4210">
      <w:rPr>
        <w:caps/>
      </w:rPr>
      <w:t>Arbeitsblatt</w:t>
    </w:r>
    <w:r w:rsidR="00525E8E">
      <w:rPr>
        <w:caps/>
      </w:rPr>
      <w:t>:</w:t>
    </w:r>
    <w:r w:rsidRPr="00A008B2">
      <w:t xml:space="preserve"> </w:t>
    </w:r>
    <w:r>
      <w:t>Nominalisierungen</w:t>
    </w:r>
  </w:p>
  <w:p w:rsidR="00F3074C" w:rsidRPr="00B84989" w:rsidRDefault="00A008B2" w:rsidP="00A008B2">
    <w:pPr>
      <w:pStyle w:val="06VERKopfzeile"/>
      <w:pBdr>
        <w:bottom w:val="single" w:sz="4" w:space="1" w:color="auto"/>
      </w:pBdr>
      <w:rPr>
        <w:rStyle w:val="09VERUnterstrichen"/>
        <w:u w:val="none"/>
      </w:rPr>
    </w:pPr>
    <w:r w:rsidRPr="00525E8E">
      <w:rPr>
        <w:rStyle w:val="08VERKursiv"/>
      </w:rPr>
      <w:t>SMS – Spaß mit Sprache 2 BMS. Übungsbuch. E-BOOK</w:t>
    </w:r>
    <w:r>
      <w:rPr>
        <w:lang w:val="de-DE"/>
      </w:rPr>
      <w:t>, S. 85</w:t>
    </w:r>
    <w:r w:rsidR="00F3074C" w:rsidRPr="00B84989">
      <w:rPr>
        <w:rStyle w:val="09VERUnterstrichen"/>
        <w:u w:val="none"/>
      </w:rPr>
      <w:tab/>
    </w:r>
    <w:r w:rsidR="00EC3EDB" w:rsidRPr="00EC3EDB">
      <w:rPr>
        <w:rStyle w:val="09VERUnterstrichen"/>
        <w:noProof/>
        <w:u w:val="none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5171827</wp:posOffset>
          </wp:positionH>
          <wp:positionV relativeFrom="paragraph">
            <wp:posOffset>-156817</wp:posOffset>
          </wp:positionV>
          <wp:extent cx="986293" cy="270344"/>
          <wp:effectExtent l="0" t="0" r="7620" b="0"/>
          <wp:wrapNone/>
          <wp:docPr id="13" name="Bild 1" descr="veritas_logo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ritas_logo_S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269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7930"/>
    <w:multiLevelType w:val="hybridMultilevel"/>
    <w:tmpl w:val="9AA640BC"/>
    <w:lvl w:ilvl="0" w:tplc="FB6E6BD2">
      <w:start w:val="1"/>
      <w:numFmt w:val="bullet"/>
      <w:pStyle w:val="05VERAufzaehlungLinie10pt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E1861"/>
    <w:multiLevelType w:val="hybridMultilevel"/>
    <w:tmpl w:val="7A8E2690"/>
    <w:lvl w:ilvl="0" w:tplc="8D78CF76">
      <w:start w:val="1"/>
      <w:numFmt w:val="bullet"/>
      <w:pStyle w:val="05VERAufzaehlungRaute10pt"/>
      <w:lvlText w:val=""/>
      <w:lvlJc w:val="left"/>
      <w:pPr>
        <w:ind w:left="3762" w:hanging="360"/>
      </w:pPr>
      <w:rPr>
        <w:rFonts w:ascii="Wingdings 2" w:hAnsi="Wingdings 2" w:hint="default"/>
        <w:color w:val="777777"/>
        <w:sz w:val="16"/>
      </w:rPr>
    </w:lvl>
    <w:lvl w:ilvl="1" w:tplc="04070003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formatting="1" w:enforcement="0"/>
  <w:defaultTabStop w:val="708"/>
  <w:autoHyphenation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75E5"/>
    <w:rsid w:val="0001663C"/>
    <w:rsid w:val="000B0A8F"/>
    <w:rsid w:val="000B1DC7"/>
    <w:rsid w:val="000C059F"/>
    <w:rsid w:val="000C42FD"/>
    <w:rsid w:val="000C5A12"/>
    <w:rsid w:val="0012687D"/>
    <w:rsid w:val="001348B5"/>
    <w:rsid w:val="00134CB8"/>
    <w:rsid w:val="00160407"/>
    <w:rsid w:val="00175CE4"/>
    <w:rsid w:val="001A3563"/>
    <w:rsid w:val="001F475B"/>
    <w:rsid w:val="002220CB"/>
    <w:rsid w:val="00235942"/>
    <w:rsid w:val="00236A11"/>
    <w:rsid w:val="002571E8"/>
    <w:rsid w:val="00260AD0"/>
    <w:rsid w:val="00266F21"/>
    <w:rsid w:val="002B6BCD"/>
    <w:rsid w:val="002C7873"/>
    <w:rsid w:val="002D0DD2"/>
    <w:rsid w:val="002D0DFC"/>
    <w:rsid w:val="002F213B"/>
    <w:rsid w:val="00301DB5"/>
    <w:rsid w:val="003075E5"/>
    <w:rsid w:val="003077B9"/>
    <w:rsid w:val="00334EC5"/>
    <w:rsid w:val="00355277"/>
    <w:rsid w:val="003B0AA3"/>
    <w:rsid w:val="003E782E"/>
    <w:rsid w:val="003F10FE"/>
    <w:rsid w:val="003F65BE"/>
    <w:rsid w:val="003F6CB1"/>
    <w:rsid w:val="00437912"/>
    <w:rsid w:val="00483AA2"/>
    <w:rsid w:val="00487403"/>
    <w:rsid w:val="004A1F31"/>
    <w:rsid w:val="004B7489"/>
    <w:rsid w:val="004D4B4D"/>
    <w:rsid w:val="0050483A"/>
    <w:rsid w:val="00515EEE"/>
    <w:rsid w:val="00525E8E"/>
    <w:rsid w:val="00557653"/>
    <w:rsid w:val="005A2201"/>
    <w:rsid w:val="005D5A4C"/>
    <w:rsid w:val="005E264B"/>
    <w:rsid w:val="005F21DF"/>
    <w:rsid w:val="00603369"/>
    <w:rsid w:val="0060621C"/>
    <w:rsid w:val="0061583D"/>
    <w:rsid w:val="00623835"/>
    <w:rsid w:val="00637D70"/>
    <w:rsid w:val="00672A9F"/>
    <w:rsid w:val="006755FA"/>
    <w:rsid w:val="006A32C8"/>
    <w:rsid w:val="006D7631"/>
    <w:rsid w:val="006F2A07"/>
    <w:rsid w:val="00710A74"/>
    <w:rsid w:val="00711A83"/>
    <w:rsid w:val="00713E30"/>
    <w:rsid w:val="00723765"/>
    <w:rsid w:val="00760FE5"/>
    <w:rsid w:val="00763471"/>
    <w:rsid w:val="007926AD"/>
    <w:rsid w:val="007A56C3"/>
    <w:rsid w:val="007C195E"/>
    <w:rsid w:val="007E2D87"/>
    <w:rsid w:val="00802A3A"/>
    <w:rsid w:val="00824989"/>
    <w:rsid w:val="00851F74"/>
    <w:rsid w:val="008627F1"/>
    <w:rsid w:val="008A4938"/>
    <w:rsid w:val="008B0B1F"/>
    <w:rsid w:val="008C17DB"/>
    <w:rsid w:val="008E4646"/>
    <w:rsid w:val="00943D9F"/>
    <w:rsid w:val="00944823"/>
    <w:rsid w:val="0096782C"/>
    <w:rsid w:val="00980C7F"/>
    <w:rsid w:val="009915F2"/>
    <w:rsid w:val="009B3960"/>
    <w:rsid w:val="009D23C1"/>
    <w:rsid w:val="009D4210"/>
    <w:rsid w:val="009E052C"/>
    <w:rsid w:val="00A008B2"/>
    <w:rsid w:val="00A0280C"/>
    <w:rsid w:val="00A12671"/>
    <w:rsid w:val="00A32686"/>
    <w:rsid w:val="00AE1D26"/>
    <w:rsid w:val="00B00A70"/>
    <w:rsid w:val="00B47F8A"/>
    <w:rsid w:val="00B50D4B"/>
    <w:rsid w:val="00B631E0"/>
    <w:rsid w:val="00B76F6C"/>
    <w:rsid w:val="00B7792C"/>
    <w:rsid w:val="00B84989"/>
    <w:rsid w:val="00B90822"/>
    <w:rsid w:val="00BB710D"/>
    <w:rsid w:val="00BF6FE8"/>
    <w:rsid w:val="00C21002"/>
    <w:rsid w:val="00C92A44"/>
    <w:rsid w:val="00CC19CE"/>
    <w:rsid w:val="00CD795D"/>
    <w:rsid w:val="00CF1588"/>
    <w:rsid w:val="00D03363"/>
    <w:rsid w:val="00D21ADF"/>
    <w:rsid w:val="00D2253B"/>
    <w:rsid w:val="00D23A2B"/>
    <w:rsid w:val="00D24006"/>
    <w:rsid w:val="00D31EF8"/>
    <w:rsid w:val="00D42CB0"/>
    <w:rsid w:val="00D50879"/>
    <w:rsid w:val="00D54D6F"/>
    <w:rsid w:val="00D950BD"/>
    <w:rsid w:val="00DA534E"/>
    <w:rsid w:val="00DB5F45"/>
    <w:rsid w:val="00DD3BA2"/>
    <w:rsid w:val="00E24B02"/>
    <w:rsid w:val="00E2526B"/>
    <w:rsid w:val="00E42D95"/>
    <w:rsid w:val="00E73BB2"/>
    <w:rsid w:val="00E76053"/>
    <w:rsid w:val="00E83BBE"/>
    <w:rsid w:val="00E94D47"/>
    <w:rsid w:val="00EB0221"/>
    <w:rsid w:val="00EB2FB9"/>
    <w:rsid w:val="00EB7191"/>
    <w:rsid w:val="00EC3EDB"/>
    <w:rsid w:val="00ED7DB7"/>
    <w:rsid w:val="00EF4C21"/>
    <w:rsid w:val="00F26C89"/>
    <w:rsid w:val="00F3074C"/>
    <w:rsid w:val="00F44878"/>
    <w:rsid w:val="00F47B24"/>
    <w:rsid w:val="00F53810"/>
    <w:rsid w:val="00F61B55"/>
    <w:rsid w:val="00F91CC1"/>
    <w:rsid w:val="00F93280"/>
    <w:rsid w:val="00FA63D4"/>
    <w:rsid w:val="00FB7ABA"/>
    <w:rsid w:val="00FC6B06"/>
    <w:rsid w:val="00FE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9D79AFB"/>
  <w15:docId w15:val="{24DC9AFF-F162-411B-8F3F-D4DE54F0A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locked="1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sid w:val="003075E5"/>
    <w:pPr>
      <w:spacing w:line="280" w:lineRule="exact"/>
      <w:outlineLvl w:val="0"/>
    </w:pPr>
    <w:rPr>
      <w:spacing w:val="-6"/>
      <w:szCs w:val="24"/>
      <w:lang w:val="de-DE" w:eastAsia="de-DE"/>
    </w:rPr>
  </w:style>
  <w:style w:type="paragraph" w:styleId="berschrift1">
    <w:name w:val="heading 1"/>
    <w:next w:val="04VERGrundschrift10p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line="271" w:lineRule="auto"/>
      <w:outlineLvl w:val="3"/>
    </w:pPr>
    <w:rPr>
      <w:b/>
      <w:bCs/>
      <w:spacing w:val="5"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line="271" w:lineRule="auto"/>
      <w:outlineLvl w:val="4"/>
    </w:pPr>
    <w:rPr>
      <w:i/>
      <w:iCs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outlineLvl w:val="6"/>
    </w:pPr>
    <w:rPr>
      <w:b/>
      <w:bCs/>
      <w:i/>
      <w:iCs/>
      <w:color w:val="5A5A5A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outlineLvl w:val="7"/>
    </w:pPr>
    <w:rPr>
      <w:b/>
      <w:bCs/>
      <w:color w:val="7F7F7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semiHidden/>
    <w:locked/>
    <w:rsid w:val="000B1DC7"/>
    <w:pPr>
      <w:spacing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semiHidden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99"/>
    <w:unhideWhenUsed/>
    <w:qFormat/>
    <w:locked/>
    <w:rsid w:val="00763471"/>
    <w:pPr>
      <w:outlineLvl w:val="9"/>
    </w:pPr>
    <w:rPr>
      <w:rFonts w:ascii="Verdana" w:hAnsi="Verdana"/>
      <w:caps w:val="0"/>
      <w:sz w:val="32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VERGrundschrift10pt">
    <w:name w:val="04_VER_Grundschrift_10pt"/>
    <w:link w:val="04VERGrundschrift10ptZchn"/>
    <w:uiPriority w:val="4"/>
    <w:qFormat/>
    <w:rsid w:val="003F10FE"/>
    <w:pPr>
      <w:spacing w:line="276" w:lineRule="auto"/>
    </w:pPr>
    <w:rPr>
      <w:rFonts w:ascii="Verdana" w:hAnsi="Verdana" w:cs="Arial"/>
      <w:szCs w:val="22"/>
      <w:lang w:eastAsia="en-US" w:bidi="en-US"/>
    </w:rPr>
  </w:style>
  <w:style w:type="paragraph" w:customStyle="1" w:styleId="01VERUeberschrift">
    <w:name w:val="01_VER_Ueberschrift"/>
    <w:next w:val="04VERGrundschrift10pt"/>
    <w:link w:val="01VERUeberschriftZchn"/>
    <w:qFormat/>
    <w:rsid w:val="00175CE4"/>
    <w:pPr>
      <w:spacing w:before="360" w:after="360" w:line="300" w:lineRule="auto"/>
    </w:pPr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character" w:customStyle="1" w:styleId="04VERGrundschrift10ptZchn">
    <w:name w:val="04_VER_Grundschrift_10pt Zchn"/>
    <w:basedOn w:val="Absatz-Standardschriftart"/>
    <w:link w:val="04VERGrundschrift10pt"/>
    <w:uiPriority w:val="4"/>
    <w:rsid w:val="003F10FE"/>
    <w:rPr>
      <w:rFonts w:ascii="Verdana" w:hAnsi="Verdana" w:cs="Arial"/>
      <w:szCs w:val="22"/>
      <w:lang w:eastAsia="en-US" w:bidi="en-US"/>
    </w:rPr>
  </w:style>
  <w:style w:type="paragraph" w:customStyle="1" w:styleId="02VERUeberschrift">
    <w:name w:val="02_VER_Ueberschrift"/>
    <w:next w:val="04VERGrundschrift10pt"/>
    <w:link w:val="02VERUeberschriftZchn"/>
    <w:uiPriority w:val="1"/>
    <w:qFormat/>
    <w:rsid w:val="00763471"/>
    <w:pPr>
      <w:spacing w:before="200" w:after="200" w:line="276" w:lineRule="auto"/>
    </w:pPr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01VERUeberschriftZchn">
    <w:name w:val="01_VER_Ueberschrift Zchn"/>
    <w:basedOn w:val="Absatz-Standardschriftart"/>
    <w:link w:val="01VERUeberschrift"/>
    <w:rsid w:val="00175CE4"/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character" w:customStyle="1" w:styleId="07VERFett">
    <w:name w:val="07_VER_Fett"/>
    <w:basedOn w:val="Fett"/>
    <w:uiPriority w:val="6"/>
    <w:qFormat/>
    <w:rsid w:val="008A4938"/>
    <w:rPr>
      <w:b/>
      <w:bCs/>
    </w:rPr>
  </w:style>
  <w:style w:type="character" w:customStyle="1" w:styleId="02VERUeberschriftZchn">
    <w:name w:val="02_VER_Ueberschrift Zchn"/>
    <w:basedOn w:val="Absatz-Standardschriftart"/>
    <w:link w:val="02VERUeberschrift"/>
    <w:uiPriority w:val="1"/>
    <w:rsid w:val="00763471"/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08VERKursiv">
    <w:name w:val="08_VER_Kursiv"/>
    <w:uiPriority w:val="7"/>
    <w:qFormat/>
    <w:rsid w:val="00236A11"/>
    <w:rPr>
      <w:b w:val="0"/>
      <w:i/>
    </w:rPr>
  </w:style>
  <w:style w:type="character" w:customStyle="1" w:styleId="09VERUnterstrichen">
    <w:name w:val="09_VER_Unterstrichen"/>
    <w:uiPriority w:val="8"/>
    <w:qFormat/>
    <w:rsid w:val="00B00A70"/>
    <w:rPr>
      <w:u w:val="single"/>
    </w:rPr>
  </w:style>
  <w:style w:type="paragraph" w:customStyle="1" w:styleId="06VERKopfzeile">
    <w:name w:val="06_VER_Kopfzeile"/>
    <w:link w:val="06VERKopfzeileZchn"/>
    <w:uiPriority w:val="5"/>
    <w:qFormat/>
    <w:rsid w:val="007634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6VERFuzeile">
    <w:name w:val="06_VER_Fußzeile"/>
    <w:link w:val="06VERFuzeileZchn"/>
    <w:uiPriority w:val="5"/>
    <w:qFormat/>
    <w:rsid w:val="007634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val="de-DE" w:eastAsia="en-US" w:bidi="en-US"/>
    </w:rPr>
  </w:style>
  <w:style w:type="character" w:customStyle="1" w:styleId="06VERKopfzeileZchn">
    <w:name w:val="06_VER_Kopfzeile Zchn"/>
    <w:basedOn w:val="Absatz-Standardschriftart"/>
    <w:link w:val="06VERKopfzeile"/>
    <w:uiPriority w:val="5"/>
    <w:rsid w:val="00763471"/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3VERUeberschrift">
    <w:name w:val="03_VER_Ueberschrift"/>
    <w:next w:val="04VERGrundschrift10pt"/>
    <w:link w:val="03VERUeberschriftZchn"/>
    <w:uiPriority w:val="2"/>
    <w:qFormat/>
    <w:rsid w:val="00763471"/>
    <w:pPr>
      <w:spacing w:before="120" w:after="120" w:line="276" w:lineRule="auto"/>
    </w:pPr>
    <w:rPr>
      <w:rFonts w:ascii="Verdana" w:hAnsi="Verdana" w:cs="Arial"/>
      <w:b/>
      <w:sz w:val="24"/>
      <w:szCs w:val="22"/>
      <w:lang w:eastAsia="en-US" w:bidi="en-US"/>
    </w:rPr>
  </w:style>
  <w:style w:type="character" w:customStyle="1" w:styleId="06VERFuzeileZchn">
    <w:name w:val="06_VER_Fußzeile Zchn"/>
    <w:basedOn w:val="Absatz-Standardschriftart"/>
    <w:link w:val="06VERFuzeile"/>
    <w:uiPriority w:val="5"/>
    <w:rsid w:val="007634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VERArbeitsfragen">
    <w:name w:val="03_VER_Arbeitsfragen"/>
    <w:next w:val="04VERGrundschrift10pt"/>
    <w:link w:val="03VERArbeitsfragenZchn"/>
    <w:uiPriority w:val="3"/>
    <w:qFormat/>
    <w:rsid w:val="00525E8E"/>
    <w:pPr>
      <w:shd w:val="clear" w:color="auto" w:fill="BFBFBF"/>
      <w:spacing w:before="120" w:after="120"/>
    </w:pPr>
    <w:rPr>
      <w:rFonts w:ascii="Verdana" w:hAnsi="Verdana" w:cs="Arial"/>
      <w:b/>
      <w:szCs w:val="22"/>
      <w:lang w:eastAsia="en-US" w:bidi="en-US"/>
    </w:rPr>
  </w:style>
  <w:style w:type="character" w:customStyle="1" w:styleId="03VERArbeitsfragenZchn">
    <w:name w:val="03_VER_Arbeitsfragen Zchn"/>
    <w:basedOn w:val="Absatz-Standardschriftart"/>
    <w:link w:val="03VERArbeitsfragen"/>
    <w:uiPriority w:val="3"/>
    <w:rsid w:val="00525E8E"/>
    <w:rPr>
      <w:rFonts w:ascii="Verdana" w:hAnsi="Verdana" w:cs="Arial"/>
      <w:b/>
      <w:szCs w:val="22"/>
      <w:shd w:val="clear" w:color="auto" w:fill="BFBFBF"/>
      <w:lang w:eastAsia="en-US" w:bidi="en-US"/>
    </w:rPr>
  </w:style>
  <w:style w:type="paragraph" w:customStyle="1" w:styleId="10Inhaltsverzeichnis">
    <w:name w:val="10_Inhaltsverzeichnis"/>
    <w:basedOn w:val="04VERGrundschrift10p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VERGrundschrift10ptZchn"/>
    <w:link w:val="10Inhaltsverzeichnis"/>
    <w:uiPriority w:val="3"/>
    <w:semiHidden/>
    <w:rsid w:val="00F44878"/>
    <w:rPr>
      <w:rFonts w:ascii="Verdana" w:hAnsi="Verdana" w:cs="Arial"/>
      <w:sz w:val="22"/>
      <w:szCs w:val="22"/>
      <w:lang w:val="de-AT" w:eastAsia="en-US" w:bidi="en-US"/>
    </w:rPr>
  </w:style>
  <w:style w:type="paragraph" w:customStyle="1" w:styleId="04Ueberschrift">
    <w:name w:val="04_Ueberschrift"/>
    <w:next w:val="04VERGrundschrift10p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eastAsia="en-US" w:bidi="en-US"/>
    </w:rPr>
  </w:style>
  <w:style w:type="character" w:customStyle="1" w:styleId="03VERUeberschriftZchn">
    <w:name w:val="03_VER_Ueberschrift Zchn"/>
    <w:basedOn w:val="Absatz-Standardschriftart"/>
    <w:link w:val="03VERUeberschrift"/>
    <w:uiPriority w:val="2"/>
    <w:rsid w:val="00763471"/>
    <w:rPr>
      <w:rFonts w:ascii="Verdana" w:hAnsi="Verdana" w:cs="Arial"/>
      <w:b/>
      <w:sz w:val="24"/>
      <w:szCs w:val="22"/>
      <w:lang w:eastAsia="en-US" w:bidi="en-US"/>
    </w:rPr>
  </w:style>
  <w:style w:type="paragraph" w:customStyle="1" w:styleId="12VERQuellenangabeBildangabe">
    <w:name w:val="12_VER_Quellenangabe/Bildangabe"/>
    <w:link w:val="12VERQuellenangabeBildangabeZchn"/>
    <w:uiPriority w:val="9"/>
    <w:qFormat/>
    <w:rsid w:val="00763471"/>
    <w:pPr>
      <w:spacing w:line="160" w:lineRule="exact"/>
      <w:jc w:val="right"/>
    </w:pPr>
    <w:rPr>
      <w:rFonts w:ascii="Verdana" w:hAnsi="Verdana" w:cs="Arial"/>
      <w:color w:val="404040"/>
      <w:sz w:val="16"/>
      <w:szCs w:val="22"/>
      <w:lang w:eastAsia="en-US" w:bidi="en-US"/>
    </w:rPr>
  </w:style>
  <w:style w:type="paragraph" w:styleId="Verzeichnis1">
    <w:name w:val="toc 1"/>
    <w:next w:val="Verzeichnis2"/>
    <w:autoRedefine/>
    <w:uiPriority w:val="99"/>
    <w:rsid w:val="00763471"/>
    <w:pPr>
      <w:tabs>
        <w:tab w:val="right" w:leader="dot" w:pos="9062"/>
      </w:tabs>
      <w:spacing w:before="240" w:after="120"/>
    </w:pPr>
    <w:rPr>
      <w:rFonts w:ascii="Verdana" w:hAnsi="Verdana" w:cs="Arial"/>
      <w:b/>
      <w:bCs/>
      <w:noProof/>
      <w:lang w:val="en-US" w:eastAsia="en-US" w:bidi="en-US"/>
    </w:rPr>
  </w:style>
  <w:style w:type="character" w:customStyle="1" w:styleId="12VERQuellenangabeBildangabeZchn">
    <w:name w:val="12_VER_Quellenangabe/Bildangabe Zchn"/>
    <w:basedOn w:val="Absatz-Standardschriftart"/>
    <w:link w:val="12VERQuellenangabeBildangabe"/>
    <w:uiPriority w:val="9"/>
    <w:rsid w:val="00763471"/>
    <w:rPr>
      <w:rFonts w:ascii="Verdana" w:hAnsi="Verdana" w:cs="Arial"/>
      <w:color w:val="404040"/>
      <w:sz w:val="16"/>
      <w:szCs w:val="22"/>
      <w:lang w:eastAsia="en-US" w:bidi="en-US"/>
    </w:rPr>
  </w:style>
  <w:style w:type="paragraph" w:customStyle="1" w:styleId="12VERQuellentext">
    <w:name w:val="12_VER_Quellentext"/>
    <w:link w:val="12VERQuellentextZchn"/>
    <w:uiPriority w:val="9"/>
    <w:qFormat/>
    <w:rsid w:val="003F10FE"/>
    <w:pPr>
      <w:spacing w:line="276" w:lineRule="auto"/>
      <w:ind w:left="709"/>
    </w:pPr>
    <w:rPr>
      <w:rFonts w:ascii="Verdana" w:hAnsi="Verdana" w:cs="Arial"/>
      <w:color w:val="595959"/>
      <w:sz w:val="18"/>
      <w:szCs w:val="22"/>
      <w:lang w:eastAsia="en-US" w:bidi="en-US"/>
    </w:rPr>
  </w:style>
  <w:style w:type="paragraph" w:styleId="Verzeichnis3">
    <w:name w:val="toc 3"/>
    <w:basedOn w:val="Standard"/>
    <w:next w:val="Standard"/>
    <w:autoRedefine/>
    <w:uiPriority w:val="99"/>
    <w:rsid w:val="00763471"/>
    <w:pPr>
      <w:tabs>
        <w:tab w:val="right" w:leader="dot" w:pos="9062"/>
      </w:tabs>
      <w:ind w:left="440"/>
    </w:pPr>
    <w:rPr>
      <w:rFonts w:ascii="Verdana" w:hAnsi="Verdana"/>
      <w:i/>
      <w:iCs/>
      <w:noProof/>
      <w:szCs w:val="20"/>
    </w:rPr>
  </w:style>
  <w:style w:type="character" w:customStyle="1" w:styleId="12VERQuellentextZchn">
    <w:name w:val="12_VER_Quellentext Zchn"/>
    <w:basedOn w:val="Absatz-Standardschriftart"/>
    <w:link w:val="12VERQuellentext"/>
    <w:uiPriority w:val="9"/>
    <w:rsid w:val="003F10FE"/>
    <w:rPr>
      <w:rFonts w:ascii="Verdana" w:hAnsi="Verdana" w:cs="Arial"/>
      <w:color w:val="595959"/>
      <w:sz w:val="18"/>
      <w:szCs w:val="22"/>
      <w:lang w:eastAsia="en-US" w:bidi="en-US"/>
    </w:rPr>
  </w:style>
  <w:style w:type="paragraph" w:styleId="Verzeichnis2">
    <w:name w:val="toc 2"/>
    <w:next w:val="Verzeichnis3"/>
    <w:autoRedefine/>
    <w:uiPriority w:val="99"/>
    <w:rsid w:val="00763471"/>
    <w:pPr>
      <w:tabs>
        <w:tab w:val="right" w:leader="dot" w:pos="9062"/>
      </w:tabs>
      <w:spacing w:after="120"/>
      <w:ind w:left="221"/>
    </w:pPr>
    <w:rPr>
      <w:rFonts w:ascii="Verdana" w:hAnsi="Verdana" w:cs="Arial"/>
      <w:noProof/>
      <w:lang w:val="en-US" w:eastAsia="en-US" w:bidi="en-US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ind w:left="1760"/>
    </w:pPr>
    <w:rPr>
      <w:rFonts w:ascii="Calibri" w:hAnsi="Calibri"/>
      <w:sz w:val="18"/>
      <w:szCs w:val="18"/>
    </w:rPr>
  </w:style>
  <w:style w:type="paragraph" w:customStyle="1" w:styleId="10VERSchreibzeilebisRand">
    <w:name w:val="10_VER_Schreibzeile bis Rand"/>
    <w:basedOn w:val="04VERGrundschrift10pt"/>
    <w:uiPriority w:val="8"/>
    <w:qFormat/>
    <w:rsid w:val="00525E8E"/>
    <w:pPr>
      <w:tabs>
        <w:tab w:val="left" w:pos="284"/>
        <w:tab w:val="right" w:leader="underscore" w:pos="9072"/>
      </w:tabs>
      <w:spacing w:before="120"/>
      <w:ind w:right="142"/>
    </w:pPr>
  </w:style>
  <w:style w:type="paragraph" w:customStyle="1" w:styleId="04VERGrundschrift9pt">
    <w:name w:val="04_VER_Grundschrift_9pt"/>
    <w:basedOn w:val="04VERGrundschrift10pt"/>
    <w:uiPriority w:val="3"/>
    <w:qFormat/>
    <w:rsid w:val="003F10FE"/>
    <w:rPr>
      <w:sz w:val="18"/>
      <w:szCs w:val="20"/>
    </w:rPr>
  </w:style>
  <w:style w:type="character" w:customStyle="1" w:styleId="11VERLsungsschrift">
    <w:name w:val="11_VER_Lösungsschrift"/>
    <w:uiPriority w:val="8"/>
    <w:qFormat/>
    <w:rsid w:val="003F10FE"/>
    <w:rPr>
      <w:b/>
      <w:i/>
      <w:color w:val="0070C0"/>
    </w:rPr>
  </w:style>
  <w:style w:type="paragraph" w:customStyle="1" w:styleId="05VERAufzaehlungRaute10pt">
    <w:name w:val="05_VER_Aufzaehlung_Raute_10pt"/>
    <w:uiPriority w:val="2"/>
    <w:qFormat/>
    <w:rsid w:val="00711A83"/>
    <w:pPr>
      <w:numPr>
        <w:numId w:val="1"/>
      </w:numPr>
      <w:tabs>
        <w:tab w:val="left" w:pos="227"/>
        <w:tab w:val="left" w:pos="284"/>
      </w:tabs>
      <w:spacing w:after="85" w:line="276" w:lineRule="auto"/>
      <w:ind w:left="227" w:right="227" w:hanging="227"/>
    </w:pPr>
    <w:rPr>
      <w:rFonts w:ascii="Verdana" w:eastAsiaTheme="minorHAnsi" w:hAnsi="Verdana" w:cstheme="minorBidi"/>
      <w:color w:val="000000" w:themeColor="text1"/>
      <w:szCs w:val="22"/>
      <w:lang w:val="de-DE" w:eastAsia="en-US"/>
    </w:rPr>
  </w:style>
  <w:style w:type="paragraph" w:customStyle="1" w:styleId="05VERAufzaehlungLinie10pt">
    <w:name w:val="05_VER_Aufzaehlung_Linie_10pt"/>
    <w:uiPriority w:val="2"/>
    <w:qFormat/>
    <w:rsid w:val="00CC19CE"/>
    <w:pPr>
      <w:numPr>
        <w:numId w:val="2"/>
      </w:numPr>
      <w:spacing w:after="85" w:line="240" w:lineRule="exact"/>
      <w:ind w:left="454" w:hanging="227"/>
    </w:pPr>
    <w:rPr>
      <w:rFonts w:ascii="Verdana" w:eastAsiaTheme="minorHAnsi" w:hAnsi="Verdana" w:cstheme="minorBidi"/>
      <w:color w:val="000000" w:themeColor="text1"/>
      <w:szCs w:val="22"/>
      <w:lang w:val="de-DE" w:eastAsia="en-US"/>
    </w:rPr>
  </w:style>
  <w:style w:type="table" w:customStyle="1" w:styleId="VERITASTabelle">
    <w:name w:val="VERITAS_Tabelle"/>
    <w:basedOn w:val="NormaleTabelle"/>
    <w:uiPriority w:val="99"/>
    <w:rsid w:val="00CC19CE"/>
    <w:pPr>
      <w:spacing w:line="240" w:lineRule="exact"/>
    </w:pPr>
    <w:rPr>
      <w:rFonts w:ascii="Verdana" w:eastAsiaTheme="minorHAnsi" w:hAnsi="Verdana" w:cstheme="minorBidi"/>
      <w:color w:val="000000" w:themeColor="text1"/>
      <w:sz w:val="18"/>
      <w:szCs w:val="22"/>
      <w:lang w:val="de-DE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</w:style>
  <w:style w:type="table" w:customStyle="1" w:styleId="VERITASgrau">
    <w:name w:val="VERITAS_grau"/>
    <w:basedOn w:val="NormaleTabelle"/>
    <w:uiPriority w:val="99"/>
    <w:rsid w:val="00CC19CE"/>
    <w:rPr>
      <w:rFonts w:ascii="Verdana" w:eastAsiaTheme="minorHAnsi" w:hAnsi="Verdana" w:cstheme="minorBidi"/>
      <w:color w:val="000000" w:themeColor="text1"/>
      <w:sz w:val="18"/>
      <w:szCs w:val="22"/>
      <w:lang w:val="de-DE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  <w:tblStylePr w:type="firstRow">
      <w:pPr>
        <w:jc w:val="left"/>
      </w:pPr>
      <w:rPr>
        <w:rFonts w:ascii="Verdana" w:hAnsi="Verdana" w:hint="default"/>
        <w:sz w:val="18"/>
        <w:szCs w:val="18"/>
      </w:rPr>
      <w:tblPr/>
      <w:tcPr>
        <w:shd w:val="clear" w:color="auto" w:fill="A6A6A6" w:themeFill="background1" w:themeFillShade="A6"/>
      </w:tcPr>
    </w:tblStylePr>
  </w:style>
  <w:style w:type="paragraph" w:customStyle="1" w:styleId="SMSGS1">
    <w:name w:val="SMS_GS 1"/>
    <w:autoRedefine/>
    <w:qFormat/>
    <w:rsid w:val="003075E5"/>
    <w:pPr>
      <w:spacing w:line="280" w:lineRule="exact"/>
    </w:pPr>
    <w:rPr>
      <w:spacing w:val="-6"/>
      <w:szCs w:val="24"/>
      <w:lang w:val="de-DE" w:eastAsia="de-DE"/>
    </w:rPr>
  </w:style>
  <w:style w:type="paragraph" w:customStyle="1" w:styleId="SMSAufgabe">
    <w:name w:val="SMS_Aufgabe"/>
    <w:autoRedefine/>
    <w:qFormat/>
    <w:rsid w:val="003075E5"/>
    <w:pPr>
      <w:spacing w:before="120" w:after="60" w:line="320" w:lineRule="exact"/>
    </w:pPr>
    <w:rPr>
      <w:b/>
      <w:color w:val="403152"/>
      <w:sz w:val="22"/>
      <w:szCs w:val="24"/>
      <w:lang w:val="de-DE" w:eastAsia="de-DE"/>
    </w:rPr>
  </w:style>
  <w:style w:type="paragraph" w:customStyle="1" w:styleId="SMSgelberBalken">
    <w:name w:val="SMS_gelber Balken"/>
    <w:rsid w:val="003075E5"/>
    <w:pPr>
      <w:shd w:val="clear" w:color="auto" w:fill="FFC000"/>
      <w:spacing w:before="360" w:after="240"/>
      <w:jc w:val="right"/>
    </w:pPr>
    <w:rPr>
      <w:b/>
      <w:color w:val="FFFFFF"/>
      <w:spacing w:val="4"/>
      <w:sz w:val="21"/>
      <w:szCs w:val="24"/>
      <w:u w:color="FFC000"/>
      <w:lang w:val="de-DE" w:eastAsia="de-DE"/>
    </w:rPr>
  </w:style>
  <w:style w:type="character" w:customStyle="1" w:styleId="SMSGSbold">
    <w:name w:val="SMS_GS_bold"/>
    <w:rsid w:val="003075E5"/>
    <w:rPr>
      <w:b/>
    </w:rPr>
  </w:style>
  <w:style w:type="character" w:customStyle="1" w:styleId="SMSSchreibschrift">
    <w:name w:val="SMS_Schreibschrift"/>
    <w:qFormat/>
    <w:rsid w:val="003075E5"/>
    <w:rPr>
      <w:rFonts w:ascii="Lucida Handwriting" w:hAnsi="Lucida Handwriting"/>
      <w:color w:val="0066FF"/>
      <w:spacing w:val="0"/>
      <w:w w:val="100"/>
      <w:position w:val="0"/>
      <w:sz w:val="20"/>
    </w:rPr>
  </w:style>
  <w:style w:type="paragraph" w:customStyle="1" w:styleId="SMSGS1Schreibzeilen">
    <w:name w:val="SMS_GS 1_Schreibzeilen"/>
    <w:rsid w:val="003075E5"/>
    <w:pPr>
      <w:tabs>
        <w:tab w:val="left" w:pos="284"/>
        <w:tab w:val="right" w:leader="underscore" w:pos="9072"/>
      </w:tabs>
      <w:spacing w:line="400" w:lineRule="exact"/>
    </w:pPr>
    <w:rPr>
      <w:spacing w:val="-6"/>
      <w:szCs w:val="24"/>
      <w:lang w:val="de-DE" w:eastAsia="de-DE"/>
    </w:rPr>
  </w:style>
  <w:style w:type="paragraph" w:customStyle="1" w:styleId="SMSTitel1">
    <w:name w:val="SMS_Titel1"/>
    <w:basedOn w:val="SMSGS1"/>
    <w:autoRedefine/>
    <w:qFormat/>
    <w:rsid w:val="003075E5"/>
    <w:pPr>
      <w:shd w:val="clear" w:color="auto" w:fill="FFFFFF"/>
      <w:spacing w:before="240" w:after="120"/>
      <w:jc w:val="center"/>
    </w:pPr>
    <w:rPr>
      <w:b/>
      <w:color w:val="0066FF"/>
      <w:sz w:val="28"/>
    </w:rPr>
  </w:style>
  <w:style w:type="paragraph" w:customStyle="1" w:styleId="SMSKopfzeileArbeitsblatt">
    <w:name w:val="SMS_Kopfzeile Arbeitsblatt"/>
    <w:autoRedefine/>
    <w:qFormat/>
    <w:rsid w:val="003075E5"/>
    <w:pPr>
      <w:shd w:val="clear" w:color="auto" w:fill="5F497A"/>
      <w:spacing w:before="120" w:line="360" w:lineRule="exact"/>
      <w:jc w:val="center"/>
    </w:pPr>
    <w:rPr>
      <w:rFonts w:ascii="Verdana" w:hAnsi="Verdana"/>
      <w:b/>
      <w:noProof/>
      <w:color w:val="FFFFFF"/>
      <w:sz w:val="28"/>
      <w:szCs w:val="24"/>
      <w:lang w:val="de-DE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ate\Documents\SMS%20BMS%20&#220;bungsbuch\PRO-Material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E9FBD9-6065-411B-A91B-6376435FC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PRO-Material_Vorlage.dotx</Template>
  <TotalTime>0</TotalTime>
  <Pages>3</Pages>
  <Words>743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5416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Steinberger Gerlinde</cp:lastModifiedBy>
  <cp:revision>15</cp:revision>
  <cp:lastPrinted>2012-08-13T14:00:00Z</cp:lastPrinted>
  <dcterms:created xsi:type="dcterms:W3CDTF">2018-04-16T12:04:00Z</dcterms:created>
  <dcterms:modified xsi:type="dcterms:W3CDTF">2018-05-16T10:07:00Z</dcterms:modified>
</cp:coreProperties>
</file>