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2C0A" w14:textId="77777777" w:rsidR="00A1209B" w:rsidRDefault="00A1209B" w:rsidP="00A1209B"/>
    <w:p w14:paraId="5F897FBC" w14:textId="77777777" w:rsidR="00A1209B" w:rsidRDefault="00A1209B" w:rsidP="00A1209B"/>
    <w:p w14:paraId="6879A724" w14:textId="620E741E" w:rsidR="00A1209B" w:rsidRDefault="00A1209B" w:rsidP="00A1209B">
      <w:pPr>
        <w:pStyle w:val="07Fliesstext"/>
      </w:pPr>
      <w:r w:rsidRPr="00A1209B">
        <w:rPr>
          <w:i/>
          <w:iCs/>
        </w:rPr>
        <w:t>Seit langer Zeit</w:t>
      </w:r>
      <w:r>
        <w:t xml:space="preserve"> begeistern Multiplayer-Spiele </w:t>
      </w:r>
      <w:r w:rsidRPr="00A1209B">
        <w:rPr>
          <w:i/>
          <w:iCs/>
        </w:rPr>
        <w:t>alte und junge Menschen</w:t>
      </w:r>
      <w:r>
        <w:t xml:space="preserve"> gleichermaßen.</w:t>
      </w:r>
    </w:p>
    <w:p w14:paraId="3C9FDF98" w14:textId="77777777" w:rsidR="00A1209B" w:rsidRDefault="00A1209B" w:rsidP="00A1209B">
      <w:pPr>
        <w:pStyle w:val="07Fliesstext"/>
      </w:pPr>
    </w:p>
    <w:p w14:paraId="1E0E056B" w14:textId="77777777" w:rsidR="00A1209B" w:rsidRDefault="00A1209B" w:rsidP="00A1209B">
      <w:pPr>
        <w:pStyle w:val="07Fliesstext"/>
      </w:pPr>
      <w:r>
        <w:t xml:space="preserve">Spielerinnen und Spieler </w:t>
      </w:r>
      <w:r w:rsidRPr="00A1209B">
        <w:rPr>
          <w:i/>
          <w:iCs/>
        </w:rPr>
        <w:t>aus der Nähe und der Ferne</w:t>
      </w:r>
      <w:r>
        <w:t xml:space="preserve"> kommen zusammen, um sich gemeinsam</w:t>
      </w:r>
    </w:p>
    <w:p w14:paraId="439C7EC9" w14:textId="77777777" w:rsidR="00A1209B" w:rsidRDefault="00A1209B" w:rsidP="00A1209B">
      <w:pPr>
        <w:pStyle w:val="07Fliesstext"/>
      </w:pPr>
    </w:p>
    <w:p w14:paraId="2C4C35CE" w14:textId="77777777" w:rsidR="00A1209B" w:rsidRDefault="00A1209B" w:rsidP="00A1209B">
      <w:pPr>
        <w:pStyle w:val="07Fliesstext"/>
      </w:pPr>
      <w:r>
        <w:t>zu unterhalten. Dabei fasziniert sie in erster Linie die Interaktion mit anderen Menschen</w:t>
      </w:r>
      <w:r>
        <w:t xml:space="preserve"> </w:t>
      </w:r>
      <w:r>
        <w:t xml:space="preserve">aus der </w:t>
      </w:r>
    </w:p>
    <w:p w14:paraId="0A8373BA" w14:textId="77777777" w:rsidR="00A1209B" w:rsidRDefault="00A1209B" w:rsidP="00A1209B">
      <w:pPr>
        <w:pStyle w:val="07Fliesstext"/>
      </w:pPr>
    </w:p>
    <w:p w14:paraId="1736587D" w14:textId="77777777" w:rsidR="00A1209B" w:rsidRDefault="00A1209B" w:rsidP="00A1209B">
      <w:pPr>
        <w:pStyle w:val="07Fliesstext"/>
      </w:pPr>
      <w:r>
        <w:t>ganzen Welt. Kulturelle, religiöse oder sprachliche Unterschiede stören sie</w:t>
      </w:r>
      <w:r>
        <w:t xml:space="preserve"> </w:t>
      </w:r>
      <w:r>
        <w:t xml:space="preserve">dabei </w:t>
      </w:r>
      <w:r w:rsidRPr="00A1209B">
        <w:rPr>
          <w:i/>
          <w:iCs/>
        </w:rPr>
        <w:t>kein bisschen.</w:t>
      </w:r>
      <w:r>
        <w:t xml:space="preserve"> </w:t>
      </w:r>
    </w:p>
    <w:p w14:paraId="1FC1ED73" w14:textId="77777777" w:rsidR="00A1209B" w:rsidRDefault="00A1209B" w:rsidP="00A1209B">
      <w:pPr>
        <w:pStyle w:val="07Fliesstext"/>
      </w:pPr>
    </w:p>
    <w:p w14:paraId="58D4076F" w14:textId="77777777" w:rsidR="00A1209B" w:rsidRDefault="00A1209B" w:rsidP="00A1209B">
      <w:pPr>
        <w:pStyle w:val="07Fliesstext"/>
      </w:pPr>
      <w:r>
        <w:t xml:space="preserve">Es geht </w:t>
      </w:r>
      <w:r w:rsidRPr="00A1209B">
        <w:rPr>
          <w:i/>
          <w:iCs/>
        </w:rPr>
        <w:t>nur</w:t>
      </w:r>
      <w:r>
        <w:t xml:space="preserve"> darum, sich gut zu</w:t>
      </w:r>
      <w:r>
        <w:t xml:space="preserve"> </w:t>
      </w:r>
      <w:r>
        <w:t xml:space="preserve">unterhalten, gemeinsam </w:t>
      </w:r>
      <w:proofErr w:type="gramStart"/>
      <w:r>
        <w:t>mit anderen Abenteuer</w:t>
      </w:r>
      <w:proofErr w:type="gramEnd"/>
      <w:r>
        <w:t xml:space="preserve"> </w:t>
      </w:r>
      <w:r>
        <w:t xml:space="preserve">zu erleben oder </w:t>
      </w:r>
    </w:p>
    <w:p w14:paraId="573A17E4" w14:textId="77777777" w:rsidR="00A1209B" w:rsidRDefault="00A1209B" w:rsidP="00A1209B">
      <w:pPr>
        <w:pStyle w:val="07Fliesstext"/>
      </w:pPr>
    </w:p>
    <w:p w14:paraId="02410891" w14:textId="77777777" w:rsidR="00A1209B" w:rsidRDefault="00A1209B" w:rsidP="00A1209B">
      <w:pPr>
        <w:pStyle w:val="07Fliesstext"/>
      </w:pPr>
      <w:r>
        <w:t>in Teams gegen andere anzutreten.</w:t>
      </w:r>
      <w:r>
        <w:t xml:space="preserve"> </w:t>
      </w:r>
      <w:r>
        <w:t>Dabei</w:t>
      </w:r>
      <w:r>
        <w:t xml:space="preserve"> </w:t>
      </w:r>
      <w:r>
        <w:t xml:space="preserve">werden </w:t>
      </w:r>
      <w:r w:rsidRPr="00A1209B">
        <w:rPr>
          <w:i/>
          <w:iCs/>
        </w:rPr>
        <w:t>immer wieder</w:t>
      </w:r>
      <w:r>
        <w:t xml:space="preserve"> so genannte</w:t>
      </w:r>
      <w:r>
        <w:t xml:space="preserve"> </w:t>
      </w:r>
      <w:r>
        <w:t xml:space="preserve">„Clans“ gebildet, </w:t>
      </w:r>
    </w:p>
    <w:p w14:paraId="544FD74A" w14:textId="77777777" w:rsidR="00A1209B" w:rsidRDefault="00A1209B" w:rsidP="00A1209B">
      <w:pPr>
        <w:pStyle w:val="07Fliesstext"/>
      </w:pPr>
    </w:p>
    <w:p w14:paraId="0CF6F49E" w14:textId="77777777" w:rsidR="00A1209B" w:rsidRDefault="00A1209B" w:rsidP="00A1209B">
      <w:pPr>
        <w:pStyle w:val="07Fliesstext"/>
      </w:pPr>
      <w:r>
        <w:t xml:space="preserve">zusammen will man sich </w:t>
      </w:r>
      <w:r w:rsidRPr="00A1209B">
        <w:rPr>
          <w:i/>
          <w:iCs/>
        </w:rPr>
        <w:t>in</w:t>
      </w:r>
      <w:r w:rsidRPr="00A1209B">
        <w:rPr>
          <w:i/>
          <w:iCs/>
        </w:rPr>
        <w:t xml:space="preserve"> </w:t>
      </w:r>
      <w:r w:rsidRPr="00A1209B">
        <w:rPr>
          <w:i/>
          <w:iCs/>
        </w:rPr>
        <w:t>guten</w:t>
      </w:r>
      <w:r w:rsidRPr="00A1209B">
        <w:rPr>
          <w:i/>
          <w:iCs/>
        </w:rPr>
        <w:t xml:space="preserve"> </w:t>
      </w:r>
      <w:r w:rsidRPr="00A1209B">
        <w:rPr>
          <w:i/>
          <w:iCs/>
        </w:rPr>
        <w:t>und in schlechten Zeiten</w:t>
      </w:r>
      <w:r>
        <w:t xml:space="preserve"> unterstützen. Die</w:t>
      </w:r>
      <w:r>
        <w:t xml:space="preserve"> </w:t>
      </w:r>
      <w:r>
        <w:t xml:space="preserve">Clanmitglieder sind </w:t>
      </w:r>
    </w:p>
    <w:p w14:paraId="6921FD62" w14:textId="77777777" w:rsidR="00A1209B" w:rsidRDefault="00A1209B" w:rsidP="00A1209B">
      <w:pPr>
        <w:pStyle w:val="07Fliesstext"/>
      </w:pPr>
    </w:p>
    <w:p w14:paraId="3A48C9C3" w14:textId="79130133" w:rsidR="00367F79" w:rsidRDefault="00A1209B" w:rsidP="00A1209B">
      <w:pPr>
        <w:pStyle w:val="07Fliesstext"/>
      </w:pPr>
      <w:r>
        <w:t>sich dessen bewusst, dass sie</w:t>
      </w:r>
      <w:r>
        <w:t xml:space="preserve"> </w:t>
      </w:r>
      <w:r>
        <w:t xml:space="preserve">nur gemeinsam siegen können oder </w:t>
      </w:r>
      <w:r w:rsidRPr="00A1209B">
        <w:rPr>
          <w:i/>
          <w:iCs/>
        </w:rPr>
        <w:t>verlieren</w:t>
      </w:r>
      <w:r>
        <w:t>.</w:t>
      </w:r>
    </w:p>
    <w:sectPr w:rsidR="00367F79" w:rsidSect="00D17B03"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/>
      <w:pgMar w:top="1361" w:right="1531" w:bottom="1361" w:left="153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1152" w14:textId="77777777" w:rsidR="00367F79" w:rsidRDefault="00367F79" w:rsidP="000B1DC7">
      <w:r>
        <w:separator/>
      </w:r>
    </w:p>
  </w:endnote>
  <w:endnote w:type="continuationSeparator" w:id="0">
    <w:p w14:paraId="642C54FC" w14:textId="77777777" w:rsidR="00367F79" w:rsidRDefault="00367F79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F505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D49A" w14:textId="077CC751" w:rsidR="00F3074C" w:rsidRPr="0022233E" w:rsidRDefault="00365267" w:rsidP="0022233E">
    <w:pPr>
      <w:pStyle w:val="16Fuzeile"/>
    </w:pPr>
    <w:r w:rsidRPr="00365267">
      <w:t>© VERITAS</w:t>
    </w:r>
    <w:r w:rsidR="00320176">
      <w:t xml:space="preserve"> </w:t>
    </w:r>
    <w:r w:rsidRPr="00365267">
      <w:t>Verlag Linz</w:t>
    </w:r>
    <w:r w:rsidR="00F3074C" w:rsidRPr="00365267">
      <w:tab/>
    </w:r>
    <w:r w:rsidR="00F3074C" w:rsidRPr="00365267">
      <w:tab/>
    </w:r>
    <w:r w:rsidR="00367F79">
      <w:t xml:space="preserve"> Weber-Leb, Erlacher, Sonnleitner, </w:t>
    </w:r>
    <w:proofErr w:type="spellStart"/>
    <w:r w:rsidR="00367F79">
      <w:t>Bergthal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1B4F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1590" w14:textId="77777777" w:rsidR="00367F79" w:rsidRDefault="00367F79" w:rsidP="000B1DC7">
      <w:r>
        <w:separator/>
      </w:r>
    </w:p>
  </w:footnote>
  <w:footnote w:type="continuationSeparator" w:id="0">
    <w:p w14:paraId="789A3D06" w14:textId="77777777" w:rsidR="00367F79" w:rsidRDefault="00367F79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1FD3" w14:textId="77777777" w:rsidR="007C1222" w:rsidRDefault="00D4484C" w:rsidP="007C1222">
    <w:pPr>
      <w:pStyle w:val="16Kopfzeil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BC047BA" wp14:editId="4A8C9CD6">
          <wp:simplePos x="0" y="0"/>
          <wp:positionH relativeFrom="margin">
            <wp:posOffset>4885690</wp:posOffset>
          </wp:positionH>
          <wp:positionV relativeFrom="paragraph">
            <wp:posOffset>-10795</wp:posOffset>
          </wp:positionV>
          <wp:extent cx="1008000" cy="232744"/>
          <wp:effectExtent l="0" t="0" r="1905" b="0"/>
          <wp:wrapSquare wrapText="bothSides"/>
          <wp:docPr id="808274155" name="Grafik 808274155" descr="Veritas-Verlag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274155" name="Grafik 808274155" descr="Veritas-Verlags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232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FCD9AA" w14:textId="2BCD95DC" w:rsidR="00367F79" w:rsidRDefault="00A1209B" w:rsidP="007C1222">
    <w:pPr>
      <w:pStyle w:val="16Kopfzeile"/>
    </w:pPr>
    <w:r>
      <w:t>Geheimlevel</w:t>
    </w:r>
  </w:p>
  <w:p w14:paraId="728BBB57" w14:textId="5B08CCE1" w:rsidR="00F3074C" w:rsidRPr="00E14579" w:rsidRDefault="00367F79" w:rsidP="007C1222">
    <w:pPr>
      <w:pStyle w:val="16Kopfzeile"/>
    </w:pPr>
    <w:r>
      <w:t xml:space="preserve">Deutschstunde 4. Lehrplan 2023. Zusatzteil Profi, S. </w:t>
    </w:r>
    <w:r w:rsidR="00A1209B">
      <w:t>5</w:t>
    </w:r>
    <w:r w:rsidR="00132980">
      <w:t>5</w:t>
    </w:r>
    <w:r w:rsidR="00F3074C" w:rsidRPr="00E145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E1861"/>
    <w:multiLevelType w:val="multilevel"/>
    <w:tmpl w:val="7F8A37A0"/>
    <w:lvl w:ilvl="0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>
      <w:start w:val="1"/>
      <w:numFmt w:val="bullet"/>
      <w:pStyle w:val="08AufzaehlZeichenLinie"/>
      <w:lvlText w:val="–"/>
      <w:lvlJc w:val="left"/>
      <w:pPr>
        <w:ind w:left="227" w:firstLine="0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268E"/>
    <w:multiLevelType w:val="hybridMultilevel"/>
    <w:tmpl w:val="88BACF16"/>
    <w:lvl w:ilvl="0" w:tplc="2084D268">
      <w:start w:val="1"/>
      <w:numFmt w:val="bullet"/>
      <w:pStyle w:val="04Aufgabe-ArbeitsanweisungAufzaehlZeichenPunk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57304"/>
    <w:multiLevelType w:val="multilevel"/>
    <w:tmpl w:val="9AA640BC"/>
    <w:lvl w:ilvl="0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123805">
    <w:abstractNumId w:val="2"/>
  </w:num>
  <w:num w:numId="2" w16cid:durableId="45221157">
    <w:abstractNumId w:val="0"/>
  </w:num>
  <w:num w:numId="3" w16cid:durableId="791245469">
    <w:abstractNumId w:val="5"/>
  </w:num>
  <w:num w:numId="4" w16cid:durableId="1227766851">
    <w:abstractNumId w:val="1"/>
  </w:num>
  <w:num w:numId="5" w16cid:durableId="1192261510">
    <w:abstractNumId w:val="3"/>
  </w:num>
  <w:num w:numId="6" w16cid:durableId="1681809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F79"/>
    <w:rsid w:val="0001663C"/>
    <w:rsid w:val="00044E23"/>
    <w:rsid w:val="00061E19"/>
    <w:rsid w:val="00065048"/>
    <w:rsid w:val="00085483"/>
    <w:rsid w:val="000878F1"/>
    <w:rsid w:val="000B0A8F"/>
    <w:rsid w:val="000B1441"/>
    <w:rsid w:val="000B1DC7"/>
    <w:rsid w:val="000B2DF8"/>
    <w:rsid w:val="000C059F"/>
    <w:rsid w:val="000C1192"/>
    <w:rsid w:val="000C187C"/>
    <w:rsid w:val="000C42FD"/>
    <w:rsid w:val="000E519E"/>
    <w:rsid w:val="001135E6"/>
    <w:rsid w:val="0012687D"/>
    <w:rsid w:val="00132980"/>
    <w:rsid w:val="001348B5"/>
    <w:rsid w:val="00134CB8"/>
    <w:rsid w:val="001353A2"/>
    <w:rsid w:val="0014035A"/>
    <w:rsid w:val="0014791F"/>
    <w:rsid w:val="0015657F"/>
    <w:rsid w:val="00157A8E"/>
    <w:rsid w:val="00160407"/>
    <w:rsid w:val="00175CE4"/>
    <w:rsid w:val="0018064D"/>
    <w:rsid w:val="00191BD5"/>
    <w:rsid w:val="001A3563"/>
    <w:rsid w:val="001C1A5B"/>
    <w:rsid w:val="001F475B"/>
    <w:rsid w:val="001F60F9"/>
    <w:rsid w:val="00214E88"/>
    <w:rsid w:val="002220CB"/>
    <w:rsid w:val="0022233E"/>
    <w:rsid w:val="00222BF0"/>
    <w:rsid w:val="00223225"/>
    <w:rsid w:val="00236A11"/>
    <w:rsid w:val="00250410"/>
    <w:rsid w:val="002571E8"/>
    <w:rsid w:val="002B6BCD"/>
    <w:rsid w:val="002C7873"/>
    <w:rsid w:val="002D0DD2"/>
    <w:rsid w:val="002D0DFC"/>
    <w:rsid w:val="002E6F12"/>
    <w:rsid w:val="002F213B"/>
    <w:rsid w:val="003077B9"/>
    <w:rsid w:val="00312992"/>
    <w:rsid w:val="00320176"/>
    <w:rsid w:val="00334EC5"/>
    <w:rsid w:val="00355277"/>
    <w:rsid w:val="00365267"/>
    <w:rsid w:val="00367F79"/>
    <w:rsid w:val="003806A7"/>
    <w:rsid w:val="003B0AA3"/>
    <w:rsid w:val="003B2238"/>
    <w:rsid w:val="003B717E"/>
    <w:rsid w:val="003C4768"/>
    <w:rsid w:val="003F10FE"/>
    <w:rsid w:val="003F65BE"/>
    <w:rsid w:val="003F6CB1"/>
    <w:rsid w:val="0040558F"/>
    <w:rsid w:val="00437912"/>
    <w:rsid w:val="00444855"/>
    <w:rsid w:val="00480CAD"/>
    <w:rsid w:val="00483AA2"/>
    <w:rsid w:val="00487403"/>
    <w:rsid w:val="004A13D7"/>
    <w:rsid w:val="004A1F31"/>
    <w:rsid w:val="004A4567"/>
    <w:rsid w:val="004B7489"/>
    <w:rsid w:val="004C6E92"/>
    <w:rsid w:val="004D2051"/>
    <w:rsid w:val="004D4B4D"/>
    <w:rsid w:val="004E5F33"/>
    <w:rsid w:val="00515EEE"/>
    <w:rsid w:val="005228B9"/>
    <w:rsid w:val="00537E7D"/>
    <w:rsid w:val="005568AB"/>
    <w:rsid w:val="0056743A"/>
    <w:rsid w:val="00592404"/>
    <w:rsid w:val="005A0FDD"/>
    <w:rsid w:val="005A2201"/>
    <w:rsid w:val="005B629E"/>
    <w:rsid w:val="005B7629"/>
    <w:rsid w:val="005C4DBB"/>
    <w:rsid w:val="005E04EF"/>
    <w:rsid w:val="005E264B"/>
    <w:rsid w:val="005E312C"/>
    <w:rsid w:val="005F21DF"/>
    <w:rsid w:val="00603369"/>
    <w:rsid w:val="0060621C"/>
    <w:rsid w:val="0061148D"/>
    <w:rsid w:val="0061583D"/>
    <w:rsid w:val="0061636B"/>
    <w:rsid w:val="00623835"/>
    <w:rsid w:val="006602B5"/>
    <w:rsid w:val="006710B2"/>
    <w:rsid w:val="00691B10"/>
    <w:rsid w:val="00693F12"/>
    <w:rsid w:val="006A32C8"/>
    <w:rsid w:val="006B0052"/>
    <w:rsid w:val="006D7631"/>
    <w:rsid w:val="006F2A07"/>
    <w:rsid w:val="00710A74"/>
    <w:rsid w:val="00713E30"/>
    <w:rsid w:val="00715F80"/>
    <w:rsid w:val="00760FE5"/>
    <w:rsid w:val="00763471"/>
    <w:rsid w:val="007926AD"/>
    <w:rsid w:val="007A56C3"/>
    <w:rsid w:val="007C1222"/>
    <w:rsid w:val="007D4B78"/>
    <w:rsid w:val="007E2D87"/>
    <w:rsid w:val="007F79E3"/>
    <w:rsid w:val="00802A3A"/>
    <w:rsid w:val="008118D0"/>
    <w:rsid w:val="00847CAB"/>
    <w:rsid w:val="008632CA"/>
    <w:rsid w:val="00863C7C"/>
    <w:rsid w:val="008811D9"/>
    <w:rsid w:val="00892CAF"/>
    <w:rsid w:val="00895CB4"/>
    <w:rsid w:val="008A410E"/>
    <w:rsid w:val="008A4938"/>
    <w:rsid w:val="008A5FE4"/>
    <w:rsid w:val="008C17DB"/>
    <w:rsid w:val="008D2D1B"/>
    <w:rsid w:val="0090175B"/>
    <w:rsid w:val="00907A11"/>
    <w:rsid w:val="00931B21"/>
    <w:rsid w:val="00934F09"/>
    <w:rsid w:val="00943D9F"/>
    <w:rsid w:val="00944823"/>
    <w:rsid w:val="00953A85"/>
    <w:rsid w:val="00956D5D"/>
    <w:rsid w:val="00957F4C"/>
    <w:rsid w:val="009666F5"/>
    <w:rsid w:val="0096782C"/>
    <w:rsid w:val="00975A56"/>
    <w:rsid w:val="0098186D"/>
    <w:rsid w:val="009915F2"/>
    <w:rsid w:val="009A6633"/>
    <w:rsid w:val="009B3960"/>
    <w:rsid w:val="009C011C"/>
    <w:rsid w:val="009D23C1"/>
    <w:rsid w:val="009E052C"/>
    <w:rsid w:val="00A0280C"/>
    <w:rsid w:val="00A02EA9"/>
    <w:rsid w:val="00A1209B"/>
    <w:rsid w:val="00A12671"/>
    <w:rsid w:val="00A31795"/>
    <w:rsid w:val="00A32686"/>
    <w:rsid w:val="00A50A2A"/>
    <w:rsid w:val="00A84615"/>
    <w:rsid w:val="00AB6311"/>
    <w:rsid w:val="00AC1AA4"/>
    <w:rsid w:val="00AE1D26"/>
    <w:rsid w:val="00AE20F7"/>
    <w:rsid w:val="00B00010"/>
    <w:rsid w:val="00B00A70"/>
    <w:rsid w:val="00B25400"/>
    <w:rsid w:val="00B311BA"/>
    <w:rsid w:val="00B43E73"/>
    <w:rsid w:val="00B47F8A"/>
    <w:rsid w:val="00B50404"/>
    <w:rsid w:val="00B50D4B"/>
    <w:rsid w:val="00B61867"/>
    <w:rsid w:val="00B631E0"/>
    <w:rsid w:val="00B63EA0"/>
    <w:rsid w:val="00B774F8"/>
    <w:rsid w:val="00B7792C"/>
    <w:rsid w:val="00B84989"/>
    <w:rsid w:val="00BB710D"/>
    <w:rsid w:val="00BD5DC0"/>
    <w:rsid w:val="00BF6FE8"/>
    <w:rsid w:val="00C10124"/>
    <w:rsid w:val="00C16FE2"/>
    <w:rsid w:val="00C21002"/>
    <w:rsid w:val="00C6242A"/>
    <w:rsid w:val="00C92A44"/>
    <w:rsid w:val="00CA2E03"/>
    <w:rsid w:val="00CC19CE"/>
    <w:rsid w:val="00CC2317"/>
    <w:rsid w:val="00CC637A"/>
    <w:rsid w:val="00CD795D"/>
    <w:rsid w:val="00CE5541"/>
    <w:rsid w:val="00CE55FC"/>
    <w:rsid w:val="00D03363"/>
    <w:rsid w:val="00D10544"/>
    <w:rsid w:val="00D17B03"/>
    <w:rsid w:val="00D21ADF"/>
    <w:rsid w:val="00D2253B"/>
    <w:rsid w:val="00D233C4"/>
    <w:rsid w:val="00D23A2B"/>
    <w:rsid w:val="00D24006"/>
    <w:rsid w:val="00D307D5"/>
    <w:rsid w:val="00D31965"/>
    <w:rsid w:val="00D31EF8"/>
    <w:rsid w:val="00D42CB0"/>
    <w:rsid w:val="00D4484C"/>
    <w:rsid w:val="00D50879"/>
    <w:rsid w:val="00D54D6F"/>
    <w:rsid w:val="00D6407D"/>
    <w:rsid w:val="00D73D20"/>
    <w:rsid w:val="00D836CE"/>
    <w:rsid w:val="00D9063A"/>
    <w:rsid w:val="00D950BD"/>
    <w:rsid w:val="00DA534E"/>
    <w:rsid w:val="00DB5F45"/>
    <w:rsid w:val="00DD0203"/>
    <w:rsid w:val="00DD3BA2"/>
    <w:rsid w:val="00DD52F6"/>
    <w:rsid w:val="00E14579"/>
    <w:rsid w:val="00E2526B"/>
    <w:rsid w:val="00E42D95"/>
    <w:rsid w:val="00E5379A"/>
    <w:rsid w:val="00E73BB2"/>
    <w:rsid w:val="00E76053"/>
    <w:rsid w:val="00E83BBE"/>
    <w:rsid w:val="00E9734B"/>
    <w:rsid w:val="00EA1AB9"/>
    <w:rsid w:val="00EC0D8D"/>
    <w:rsid w:val="00EE13F7"/>
    <w:rsid w:val="00EF4C21"/>
    <w:rsid w:val="00F14B8B"/>
    <w:rsid w:val="00F176CF"/>
    <w:rsid w:val="00F22CB8"/>
    <w:rsid w:val="00F262ED"/>
    <w:rsid w:val="00F26C89"/>
    <w:rsid w:val="00F273D9"/>
    <w:rsid w:val="00F3074C"/>
    <w:rsid w:val="00F40893"/>
    <w:rsid w:val="00F4141B"/>
    <w:rsid w:val="00F44878"/>
    <w:rsid w:val="00F47B24"/>
    <w:rsid w:val="00F53810"/>
    <w:rsid w:val="00F61B55"/>
    <w:rsid w:val="00F82CEC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7B114"/>
  <w15:docId w15:val="{6FB14A3E-B6B1-49CE-8C35-353C8B9C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qFormat/>
    <w:rsid w:val="000878F1"/>
    <w:pPr>
      <w:spacing w:after="160" w:line="256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berschrift1">
    <w:name w:val="heading 1"/>
    <w:next w:val="Standard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aliases w:val="_Bildangabe"/>
    <w:basedOn w:val="10Quellenangabe"/>
    <w:uiPriority w:val="6"/>
    <w:rsid w:val="007D4B78"/>
    <w:rPr>
      <w:bCs/>
      <w:noProof/>
      <w:szCs w:val="16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semiHidden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customStyle="1" w:styleId="16Fuzeile">
    <w:name w:val="16_Fußzeile"/>
    <w:basedOn w:val="Standard"/>
    <w:uiPriority w:val="9"/>
    <w:qFormat/>
    <w:rsid w:val="007D4B78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qFormat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qFormat/>
    <w:rsid w:val="007D4B78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qFormat/>
    <w:rsid w:val="007D4B78"/>
    <w:pPr>
      <w:spacing w:before="360" w:after="120" w:line="276" w:lineRule="auto"/>
      <w:outlineLvl w:val="3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qFormat/>
    <w:rsid w:val="00691B10"/>
    <w:rPr>
      <w:rFonts w:ascii="Comic Sans MS" w:hAnsi="Comic Sans MS"/>
      <w:b w:val="0"/>
      <w:i w:val="0"/>
      <w:color w:val="0000FF"/>
      <w:sz w:val="20"/>
      <w:u w:val="single"/>
    </w:rPr>
  </w:style>
  <w:style w:type="paragraph" w:customStyle="1" w:styleId="09Primaertext">
    <w:name w:val="09_Primaertext"/>
    <w:uiPriority w:val="6"/>
    <w:qFormat/>
    <w:rsid w:val="007D4B78"/>
    <w:pPr>
      <w:spacing w:line="276" w:lineRule="auto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customStyle="1" w:styleId="10Quellenangabe">
    <w:name w:val="10_Quellenangabe"/>
    <w:uiPriority w:val="6"/>
    <w:qFormat/>
    <w:rsid w:val="00085483"/>
    <w:pPr>
      <w:spacing w:line="240" w:lineRule="atLeas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character" w:customStyle="1" w:styleId="12Fett">
    <w:name w:val="12_Fett"/>
    <w:basedOn w:val="Fett"/>
    <w:uiPriority w:val="8"/>
    <w:qFormat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qFormat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5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qFormat/>
    <w:rsid w:val="007D4B78"/>
    <w:pPr>
      <w:spacing w:before="320" w:after="120" w:line="300" w:lineRule="auto"/>
      <w:outlineLvl w:val="0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qFormat/>
    <w:rsid w:val="007D4B78"/>
    <w:pPr>
      <w:spacing w:before="280" w:after="200" w:line="276" w:lineRule="auto"/>
      <w:outlineLvl w:val="1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D4B78"/>
    <w:rPr>
      <w:rFonts w:ascii="Verdana" w:eastAsiaTheme="minorHAnsi" w:hAnsi="Verdana" w:cstheme="minorBidi"/>
      <w:sz w:val="18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qFormat/>
    <w:rsid w:val="007D4B78"/>
    <w:pPr>
      <w:spacing w:before="120" w:after="120" w:line="276" w:lineRule="auto"/>
      <w:outlineLvl w:val="2"/>
    </w:pPr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06AufgabeWortbox">
    <w:name w:val="06_Aufgabe_Wortbox"/>
    <w:uiPriority w:val="5"/>
    <w:qFormat/>
    <w:rsid w:val="007D4B7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sz w:val="18"/>
      <w:szCs w:val="22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qFormat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qFormat/>
    <w:rsid w:val="007D4B78"/>
    <w:pPr>
      <w:numPr>
        <w:numId w:val="3"/>
      </w:numPr>
      <w:spacing w:line="276" w:lineRule="auto"/>
      <w:ind w:left="357" w:hanging="357"/>
    </w:pPr>
    <w:rPr>
      <w:rFonts w:ascii="Verdana" w:hAnsi="Verdana" w:cs="Arial"/>
      <w:sz w:val="18"/>
      <w:szCs w:val="22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7D4B78"/>
    <w:pPr>
      <w:tabs>
        <w:tab w:val="left" w:pos="284"/>
        <w:tab w:val="right" w:leader="underscore" w:pos="9072"/>
      </w:tabs>
      <w:spacing w:before="120" w:line="480" w:lineRule="auto"/>
      <w:ind w:right="142"/>
    </w:pPr>
    <w:rPr>
      <w:rFonts w:ascii="Verdana" w:hAnsi="Verdana" w:cs="Arial"/>
      <w:sz w:val="18"/>
      <w:szCs w:val="22"/>
      <w:lang w:eastAsia="en-US" w:bidi="en-US"/>
    </w:rPr>
  </w:style>
  <w:style w:type="paragraph" w:customStyle="1" w:styleId="05AufgabeinhaltSchreibhoehe">
    <w:name w:val="05_Aufgabeinhalt_Schreibhoehe"/>
    <w:uiPriority w:val="4"/>
    <w:qFormat/>
    <w:rsid w:val="007D4B78"/>
    <w:pPr>
      <w:spacing w:before="120" w:line="480" w:lineRule="auto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1Loesung">
    <w:name w:val="11_Loesung"/>
    <w:uiPriority w:val="7"/>
    <w:qFormat/>
    <w:rsid w:val="00691B10"/>
    <w:rPr>
      <w:rFonts w:ascii="Comic Sans MS" w:hAnsi="Comic Sans MS"/>
      <w:b w:val="0"/>
      <w:i w:val="0"/>
      <w:color w:val="0000FF"/>
      <w:sz w:val="20"/>
    </w:rPr>
  </w:style>
  <w:style w:type="paragraph" w:customStyle="1" w:styleId="08AufzaehlZeichenPunkt">
    <w:name w:val="08_AufzaehlZeichen_Punkt"/>
    <w:uiPriority w:val="5"/>
    <w:qFormat/>
    <w:rsid w:val="007D4B78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 w:cstheme="minorBidi"/>
      <w:color w:val="000000" w:themeColor="text1"/>
      <w:sz w:val="18"/>
      <w:szCs w:val="22"/>
      <w:lang w:eastAsia="en-US"/>
    </w:rPr>
  </w:style>
  <w:style w:type="paragraph" w:customStyle="1" w:styleId="08AufzaehlZeichenLinie">
    <w:name w:val="08_AufzaehlZeichen_Linie"/>
    <w:basedOn w:val="08AufzaehlZeichenPunkt"/>
    <w:uiPriority w:val="5"/>
    <w:qFormat/>
    <w:rsid w:val="007F79E3"/>
    <w:pPr>
      <w:numPr>
        <w:ilvl w:val="1"/>
      </w:numPr>
      <w:spacing w:line="240" w:lineRule="exact"/>
      <w:ind w:left="454" w:right="0" w:hanging="227"/>
    </w:p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qFormat/>
    <w:rsid w:val="007D4B78"/>
    <w:rPr>
      <w:rFonts w:ascii="Verdana" w:hAnsi="Verdana" w:cs="Arial"/>
      <w:sz w:val="18"/>
      <w:szCs w:val="22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qFormat/>
    <w:rsid w:val="007D4B78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qFormat/>
    <w:rsid w:val="007D4B78"/>
    <w:pPr>
      <w:spacing w:after="240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7Layoutinfo-Anmerkungen">
    <w:name w:val="17_Layoutinfo-Anmerkungen"/>
    <w:uiPriority w:val="9"/>
    <w:qFormat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qFormat/>
    <w:rsid w:val="007D4B78"/>
    <w:pPr>
      <w:numPr>
        <w:numId w:val="5"/>
      </w:numPr>
      <w:ind w:left="284" w:hanging="284"/>
    </w:pPr>
  </w:style>
  <w:style w:type="character" w:styleId="Zeilennummer">
    <w:name w:val="line number"/>
    <w:uiPriority w:val="9"/>
    <w:rsid w:val="00157A8E"/>
    <w:rPr>
      <w:rFonts w:ascii="Verdana" w:hAnsi="Verdana"/>
      <w:sz w:val="18"/>
    </w:rPr>
  </w:style>
  <w:style w:type="paragraph" w:styleId="berarbeitung">
    <w:name w:val="Revision"/>
    <w:hidden/>
    <w:uiPriority w:val="99"/>
    <w:semiHidden/>
    <w:rsid w:val="00C10124"/>
    <w:rPr>
      <w:rFonts w:ascii="Verdana" w:eastAsiaTheme="minorHAnsi" w:hAnsi="Verdana" w:cstheme="minorBidi"/>
      <w:sz w:val="18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379A"/>
    <w:rPr>
      <w:sz w:val="16"/>
      <w:szCs w:val="16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0878F1"/>
    <w:pPr>
      <w:spacing w:line="240" w:lineRule="auto"/>
    </w:pPr>
    <w:rPr>
      <w:b/>
      <w:bCs/>
      <w:sz w:val="20"/>
      <w:szCs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0878F1"/>
    <w:rPr>
      <w:rFonts w:ascii="Verdana" w:eastAsiaTheme="minorHAnsi" w:hAnsi="Verdana" w:cstheme="minorBidi"/>
      <w:b/>
      <w:bCs/>
      <w:lang w:eastAsia="en-US"/>
    </w:rPr>
  </w:style>
  <w:style w:type="paragraph" w:customStyle="1" w:styleId="18THTabelleKopf">
    <w:name w:val="18_TH_Tabelle_Kopf"/>
    <w:basedOn w:val="07Fliesstext"/>
    <w:uiPriority w:val="9"/>
    <w:qFormat/>
    <w:rsid w:val="000E519E"/>
    <w:pPr>
      <w:spacing w:line="276" w:lineRule="auto"/>
    </w:pPr>
    <w:rPr>
      <w:rFonts w:eastAsiaTheme="minorHAnsi"/>
      <w:b/>
      <w:color w:val="000000" w:themeColor="text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eutschstunde_20_6\Deutschstunde-4.LP-23_(1450)\52597_Deutschstunde-4.LP-23.ZT-PROFI-E-Book\01_Manus\01_Manus_Fassung_1\E-Book-Material-Vorlage_NEU_9pt_2023%20Logo%20neu_BF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AF7C6961E4D64585D9E4272C682DA0" ma:contentTypeVersion="15" ma:contentTypeDescription="Ein neues Dokument erstellen." ma:contentTypeScope="" ma:versionID="c26ea9a9a53ad3214dd41053f35f1132">
  <xsd:schema xmlns:xsd="http://www.w3.org/2001/XMLSchema" xmlns:xs="http://www.w3.org/2001/XMLSchema" xmlns:p="http://schemas.microsoft.com/office/2006/metadata/properties" xmlns:ns2="80555dd2-29fc-4981-9a62-530dd666b10d" xmlns:ns3="539d6db7-de2b-4245-b3f8-bd27d46874a5" targetNamespace="http://schemas.microsoft.com/office/2006/metadata/properties" ma:root="true" ma:fieldsID="4c883814e473bcd62df271563c8c573f" ns2:_="" ns3:_="">
    <xsd:import namespace="80555dd2-29fc-4981-9a62-530dd666b10d"/>
    <xsd:import namespace="539d6db7-de2b-4245-b3f8-bd27d46874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55dd2-29fc-4981-9a62-530dd666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d6db7-de2b-4245-b3f8-bd27d4687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866dfe-93a5-469d-8590-3ed042e10217}" ma:internalName="TaxCatchAll" ma:showField="CatchAllData" ma:web="539d6db7-de2b-4245-b3f8-bd27d46874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555dd2-29fc-4981-9a62-530dd666b10d">
      <Terms xmlns="http://schemas.microsoft.com/office/infopath/2007/PartnerControls"/>
    </lcf76f155ced4ddcb4097134ff3c332f>
    <TaxCatchAll xmlns="539d6db7-de2b-4245-b3f8-bd27d46874a5" xsi:nil="true"/>
    <SharedWithUsers xmlns="539d6db7-de2b-4245-b3f8-bd27d46874a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:configuration xmlns:c="http://ns.axespdf.com/word/configuration">
  <c:group id="Styles">
    <c:group id="18_TH_einfach_Spalte">
      <c:property id="RoleID" type="string">ParagraphHeaderCell</c:property>
      <c:property id="Scope" type="integer">1</c:property>
    </c:group>
  </c:group>
  <c:group id="Content"/>
  <c:group id="InitialView">
    <c:property id="MagnificationFactor" type="float">100</c:property>
  </c:group>
</c:configuration>
</file>

<file path=customXml/itemProps1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B3442-59CD-47CF-A173-5C10AE2D2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55dd2-29fc-4981-9a62-530dd666b10d"/>
    <ds:schemaRef ds:uri="539d6db7-de2b-4245-b3f8-bd27d4687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80555dd2-29fc-4981-9a62-530dd666b10d"/>
    <ds:schemaRef ds:uri="539d6db7-de2b-4245-b3f8-bd27d46874a5"/>
  </ds:schemaRefs>
</ds:datastoreItem>
</file>

<file path=customXml/itemProps4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8929466-EDCD-489B-A378-34F0B81BEA17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E-Book-Material-Vorlage_NEU_9pt_2023 Logo neu_BF</Template>
  <TotalTime>0</TotalTime>
  <Pages>1</Pages>
  <Words>100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732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Schützeneder Doris Maria</dc:creator>
  <cp:lastModifiedBy>Schützeneder Doris</cp:lastModifiedBy>
  <cp:revision>2</cp:revision>
  <cp:lastPrinted>2012-08-13T14:00:00Z</cp:lastPrinted>
  <dcterms:created xsi:type="dcterms:W3CDTF">2025-10-10T09:54:00Z</dcterms:created>
  <dcterms:modified xsi:type="dcterms:W3CDTF">2025-10-10T09:54:00Z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0x0101000AAF7C6961E4D64585D9E4272C682DA0</vt:lpwstr>
  </property>
  <property fmtid="{D5CDD505-2E9C-101B-9397-08002B2CF9AE}" pid="3" name="_dlc_DocIdItemGuid">
    <vt:lpwstr>40b56e3e-048e-4339-83d4-7b2b4f7e37d6</vt:lpwstr>
  </property>
  <property fmtid="{D5CDD505-2E9C-101B-9397-08002B2CF9AE}" pid="4" name="Order">
    <vt:r8>18500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dlc_DocId">
    <vt:lpwstr>J7HJHSHRWXK3-1287543415-185</vt:lpwstr>
  </property>
  <property fmtid="{D5CDD505-2E9C-101B-9397-08002B2CF9AE}" pid="8" name="_dlc_DocIdUrl">
    <vt:lpwstr>https://ver365.sharepoint.com/sites/Produkte/_layouts/15/DocIdRedir.aspx?ID=J7HJHSHRWXK3-1287543415-185, J7HJHSHRWXK3-1287543415-185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