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15772F" w14:textId="77777777" w:rsidR="000B74AA" w:rsidRPr="000B74AA" w:rsidRDefault="000B74AA" w:rsidP="000B74AA">
      <w:pPr>
        <w:pStyle w:val="03Ue3"/>
        <w:rPr>
          <w:rStyle w:val="13Kursiv"/>
          <w:i w:val="0"/>
          <w:lang w:val="de-DE"/>
        </w:rPr>
      </w:pPr>
      <w:r w:rsidRPr="000B74AA">
        <w:rPr>
          <w:rStyle w:val="13Kursiv"/>
          <w:i w:val="0"/>
          <w:lang w:val="de-DE"/>
        </w:rPr>
        <w:t>Das passiert mir nie wieder</w:t>
      </w:r>
    </w:p>
    <w:p w14:paraId="4919DB65" w14:textId="759D5744" w:rsidR="000B74AA" w:rsidRPr="000B74AA" w:rsidRDefault="000B74AA" w:rsidP="000B74AA">
      <w:pPr>
        <w:pStyle w:val="05AufgabeinhaltSchreibhoehe"/>
        <w:rPr>
          <w:rStyle w:val="13Kursiv"/>
          <w:i w:val="0"/>
          <w:lang w:val="de-DE"/>
        </w:rPr>
      </w:pPr>
      <w:r w:rsidRPr="000B74AA">
        <w:rPr>
          <w:rStyle w:val="13Kursiv"/>
          <w:i w:val="0"/>
          <w:lang w:val="de-DE"/>
        </w:rPr>
        <w:t>Drrr! Mein Wecker klingelte [≠ leise] laut und riss mich unsanft</w:t>
      </w:r>
      <w:r>
        <w:rPr>
          <w:rStyle w:val="13Kursiv"/>
          <w:i w:val="0"/>
          <w:lang w:val="de-DE"/>
        </w:rPr>
        <w:t xml:space="preserve"> </w:t>
      </w:r>
      <w:r w:rsidRPr="000B74AA">
        <w:rPr>
          <w:rStyle w:val="13Kursiv"/>
          <w:i w:val="0"/>
          <w:lang w:val="de-DE"/>
        </w:rPr>
        <w:t>aus dem Schlaf. [≠ Fröhlich] stand ich auf und</w:t>
      </w:r>
      <w:r>
        <w:rPr>
          <w:rStyle w:val="13Kursiv"/>
          <w:i w:val="0"/>
          <w:lang w:val="de-DE"/>
        </w:rPr>
        <w:t xml:space="preserve"> </w:t>
      </w:r>
      <w:r w:rsidRPr="000B74AA">
        <w:rPr>
          <w:rStyle w:val="13Kursiv"/>
          <w:i w:val="0"/>
          <w:lang w:val="de-DE"/>
        </w:rPr>
        <w:t>[= schwankte] ins Badezimmer. Dort wusch ich</w:t>
      </w:r>
    </w:p>
    <w:p w14:paraId="7EEF080A" w14:textId="0C548136" w:rsidR="000B74AA" w:rsidRPr="000B74AA" w:rsidRDefault="000B74AA" w:rsidP="000B74AA">
      <w:pPr>
        <w:pStyle w:val="05AufgabeinhaltSchreibhoehe"/>
        <w:rPr>
          <w:rStyle w:val="13Kursiv"/>
          <w:i w:val="0"/>
          <w:lang w:val="de-DE"/>
        </w:rPr>
      </w:pPr>
      <w:r w:rsidRPr="000B74AA">
        <w:rPr>
          <w:rStyle w:val="13Kursiv"/>
          <w:i w:val="0"/>
          <w:lang w:val="de-DE"/>
        </w:rPr>
        <w:t>mich und zog mich an. Frühstücken musste ich wie immer [≠ gemeinsam], denn meine Eltern waren schon lange</w:t>
      </w:r>
      <w:r>
        <w:rPr>
          <w:rStyle w:val="13Kursiv"/>
          <w:i w:val="0"/>
          <w:lang w:val="de-DE"/>
        </w:rPr>
        <w:t xml:space="preserve"> </w:t>
      </w:r>
      <w:r w:rsidRPr="000B74AA">
        <w:rPr>
          <w:rStyle w:val="13Kursiv"/>
          <w:i w:val="0"/>
          <w:lang w:val="de-DE"/>
        </w:rPr>
        <w:t>außer Haus. Auf dem Schulweg traf ich unsere Nachbarin, die sonst</w:t>
      </w:r>
      <w:r>
        <w:rPr>
          <w:rStyle w:val="13Kursiv"/>
          <w:i w:val="0"/>
          <w:lang w:val="de-DE"/>
        </w:rPr>
        <w:t xml:space="preserve"> </w:t>
      </w:r>
      <w:r w:rsidRPr="000B74AA">
        <w:rPr>
          <w:rStyle w:val="13Kursiv"/>
          <w:i w:val="0"/>
          <w:lang w:val="de-DE"/>
        </w:rPr>
        <w:t>[≠ nie] erst um Viertel nach acht einkaufen ging.</w:t>
      </w:r>
    </w:p>
    <w:p w14:paraId="33145361" w14:textId="77777777" w:rsidR="000B74AA" w:rsidRPr="000B74AA" w:rsidRDefault="000B74AA" w:rsidP="000B74AA">
      <w:pPr>
        <w:pStyle w:val="05AufgabeinhaltSchreibhoehe"/>
        <w:rPr>
          <w:rStyle w:val="13Kursiv"/>
          <w:i w:val="0"/>
          <w:lang w:val="de-DE"/>
        </w:rPr>
      </w:pPr>
      <w:r w:rsidRPr="000B74AA">
        <w:rPr>
          <w:rStyle w:val="13Kursiv"/>
          <w:i w:val="0"/>
          <w:lang w:val="de-DE"/>
        </w:rPr>
        <w:t>Ich wunderte mich, denn ich begegnete keinem einzigen Schulkameraden.</w:t>
      </w:r>
    </w:p>
    <w:p w14:paraId="74972313" w14:textId="34AE6C97" w:rsidR="000B74AA" w:rsidRPr="000B74AA" w:rsidRDefault="000B74AA" w:rsidP="000B74AA">
      <w:pPr>
        <w:pStyle w:val="05AufgabeinhaltSchreibhoehe"/>
        <w:rPr>
          <w:rStyle w:val="13Kursiv"/>
          <w:i w:val="0"/>
          <w:lang w:val="de-DE"/>
        </w:rPr>
      </w:pPr>
      <w:r w:rsidRPr="000B74AA">
        <w:rPr>
          <w:rStyle w:val="13Kursiv"/>
          <w:i w:val="0"/>
          <w:lang w:val="de-DE"/>
        </w:rPr>
        <w:t>Außerdem war es ungewöhnlich [≠ laut]; normalerweise hörte</w:t>
      </w:r>
      <w:r>
        <w:rPr>
          <w:rStyle w:val="13Kursiv"/>
          <w:i w:val="0"/>
          <w:lang w:val="de-DE"/>
        </w:rPr>
        <w:t xml:space="preserve"> </w:t>
      </w:r>
      <w:r w:rsidRPr="000B74AA">
        <w:rPr>
          <w:rStyle w:val="13Kursiv"/>
          <w:i w:val="0"/>
          <w:lang w:val="de-DE"/>
        </w:rPr>
        <w:t>man hier immer schon viele Stimmen durcheinander- [= rufen]. Als</w:t>
      </w:r>
      <w:r>
        <w:rPr>
          <w:rStyle w:val="13Kursiv"/>
          <w:i w:val="0"/>
          <w:lang w:val="de-DE"/>
        </w:rPr>
        <w:t xml:space="preserve"> </w:t>
      </w:r>
      <w:r w:rsidRPr="000B74AA">
        <w:rPr>
          <w:rStyle w:val="13Kursiv"/>
          <w:i w:val="0"/>
          <w:lang w:val="de-DE"/>
        </w:rPr>
        <w:t>auf dem Schulhof noch immer kein Ton zu hören war und kein Mensch zu sehen, wurde</w:t>
      </w:r>
      <w:r>
        <w:rPr>
          <w:rStyle w:val="13Kursiv"/>
          <w:i w:val="0"/>
          <w:lang w:val="de-DE"/>
        </w:rPr>
        <w:t xml:space="preserve"> </w:t>
      </w:r>
      <w:r w:rsidRPr="000B74AA">
        <w:rPr>
          <w:rStyle w:val="13Kursiv"/>
          <w:i w:val="0"/>
          <w:lang w:val="de-DE"/>
        </w:rPr>
        <w:t>ich [= furchtsam].</w:t>
      </w:r>
    </w:p>
    <w:p w14:paraId="44E743A0" w14:textId="0BB7B255" w:rsidR="000B74AA" w:rsidRPr="000B74AA" w:rsidRDefault="000B74AA" w:rsidP="000B74AA">
      <w:pPr>
        <w:pStyle w:val="05AufgabeinhaltSchreibhoehe"/>
        <w:rPr>
          <w:rStyle w:val="13Kursiv"/>
          <w:i w:val="0"/>
          <w:lang w:val="de-DE"/>
        </w:rPr>
      </w:pPr>
      <w:r w:rsidRPr="000B74AA">
        <w:rPr>
          <w:rStyle w:val="13Kursiv"/>
          <w:i w:val="0"/>
          <w:lang w:val="de-DE"/>
        </w:rPr>
        <w:t>Ich [= horchte], doch es war nicht einmal eine Lehrerstimme zu</w:t>
      </w:r>
      <w:r>
        <w:rPr>
          <w:rStyle w:val="13Kursiv"/>
          <w:i w:val="0"/>
          <w:lang w:val="de-DE"/>
        </w:rPr>
        <w:t xml:space="preserve"> </w:t>
      </w:r>
      <w:r w:rsidRPr="000B74AA">
        <w:rPr>
          <w:rStyle w:val="13Kursiv"/>
          <w:i w:val="0"/>
          <w:lang w:val="de-DE"/>
        </w:rPr>
        <w:t>vernehmen. Leise [= huschte] ich zu unserem Klassenzimmer. Dort</w:t>
      </w:r>
      <w:r>
        <w:rPr>
          <w:rStyle w:val="13Kursiv"/>
          <w:i w:val="0"/>
          <w:lang w:val="de-DE"/>
        </w:rPr>
        <w:t xml:space="preserve"> </w:t>
      </w:r>
      <w:r w:rsidRPr="000B74AA">
        <w:rPr>
          <w:rStyle w:val="13Kursiv"/>
          <w:i w:val="0"/>
          <w:lang w:val="de-DE"/>
        </w:rPr>
        <w:t>hörte ich den Gong. Hastig öffnete ich die Tür und huschte</w:t>
      </w:r>
      <w:r>
        <w:rPr>
          <w:rStyle w:val="13Kursiv"/>
          <w:i w:val="0"/>
          <w:lang w:val="de-DE"/>
        </w:rPr>
        <w:t xml:space="preserve"> </w:t>
      </w:r>
      <w:r w:rsidRPr="000B74AA">
        <w:rPr>
          <w:rStyle w:val="13Kursiv"/>
          <w:i w:val="0"/>
          <w:lang w:val="de-DE"/>
        </w:rPr>
        <w:t>auf meinen Platz. Alle schauten mich [= überrascht]</w:t>
      </w:r>
      <w:r>
        <w:rPr>
          <w:rStyle w:val="13Kursiv"/>
          <w:i w:val="0"/>
          <w:lang w:val="de-DE"/>
        </w:rPr>
        <w:t xml:space="preserve"> </w:t>
      </w:r>
      <w:r w:rsidRPr="000B74AA">
        <w:rPr>
          <w:rStyle w:val="13Kursiv"/>
          <w:i w:val="0"/>
          <w:lang w:val="de-DE"/>
        </w:rPr>
        <w:t>an. Auch ich war erstaunt, denn es stand</w:t>
      </w:r>
      <w:r>
        <w:rPr>
          <w:rStyle w:val="13Kursiv"/>
          <w:i w:val="0"/>
          <w:lang w:val="de-DE"/>
        </w:rPr>
        <w:t xml:space="preserve"> </w:t>
      </w:r>
      <w:r w:rsidRPr="000B74AA">
        <w:rPr>
          <w:rStyle w:val="13Kursiv"/>
          <w:i w:val="0"/>
          <w:lang w:val="de-DE"/>
        </w:rPr>
        <w:t>nicht wie gewöhnlich Herr Hacker an der Tafel, sondern</w:t>
      </w:r>
      <w:r>
        <w:rPr>
          <w:rStyle w:val="13Kursiv"/>
          <w:i w:val="0"/>
          <w:lang w:val="de-DE"/>
        </w:rPr>
        <w:t xml:space="preserve"> </w:t>
      </w:r>
      <w:r w:rsidRPr="000B74AA">
        <w:rPr>
          <w:rStyle w:val="13Kursiv"/>
          <w:i w:val="0"/>
          <w:lang w:val="de-DE"/>
        </w:rPr>
        <w:t>Herr Becker, den wir normalerweise erst in der zweiten Stunde</w:t>
      </w:r>
      <w:r>
        <w:rPr>
          <w:rStyle w:val="13Kursiv"/>
          <w:i w:val="0"/>
          <w:lang w:val="de-DE"/>
        </w:rPr>
        <w:t xml:space="preserve"> </w:t>
      </w:r>
      <w:r w:rsidRPr="000B74AA">
        <w:rPr>
          <w:rStyle w:val="13Kursiv"/>
          <w:i w:val="0"/>
          <w:lang w:val="de-DE"/>
        </w:rPr>
        <w:t>hatten. Er fragte: „Wieso bist du so spät dran? Geht dein</w:t>
      </w:r>
      <w:r>
        <w:rPr>
          <w:rStyle w:val="13Kursiv"/>
          <w:i w:val="0"/>
          <w:lang w:val="de-DE"/>
        </w:rPr>
        <w:t xml:space="preserve"> </w:t>
      </w:r>
      <w:r w:rsidRPr="000B74AA">
        <w:rPr>
          <w:rStyle w:val="13Kursiv"/>
          <w:i w:val="0"/>
          <w:lang w:val="de-DE"/>
        </w:rPr>
        <w:t>Wecker nicht oder sind deine Eltern verreist?“ Alle [≠ weinten]</w:t>
      </w:r>
      <w:r>
        <w:rPr>
          <w:rStyle w:val="13Kursiv"/>
          <w:i w:val="0"/>
          <w:lang w:val="de-DE"/>
        </w:rPr>
        <w:t xml:space="preserve"> </w:t>
      </w:r>
      <w:r w:rsidRPr="000B74AA">
        <w:rPr>
          <w:rStyle w:val="13Kursiv"/>
          <w:i w:val="0"/>
          <w:lang w:val="de-DE"/>
        </w:rPr>
        <w:t>und ich schämte mich. Jetzt fiel es</w:t>
      </w:r>
      <w:r>
        <w:rPr>
          <w:rStyle w:val="13Kursiv"/>
          <w:i w:val="0"/>
          <w:lang w:val="de-DE"/>
        </w:rPr>
        <w:t xml:space="preserve"> </w:t>
      </w:r>
      <w:r w:rsidRPr="000B74AA">
        <w:rPr>
          <w:rStyle w:val="13Kursiv"/>
          <w:i w:val="0"/>
          <w:lang w:val="de-DE"/>
        </w:rPr>
        <w:t>mir ein: Es war [≠ Winterzeit]! Ich hatte</w:t>
      </w:r>
      <w:r>
        <w:rPr>
          <w:rStyle w:val="13Kursiv"/>
          <w:i w:val="0"/>
          <w:lang w:val="de-DE"/>
        </w:rPr>
        <w:t xml:space="preserve"> </w:t>
      </w:r>
      <w:r w:rsidRPr="000B74AA">
        <w:rPr>
          <w:rStyle w:val="13Kursiv"/>
          <w:i w:val="0"/>
          <w:lang w:val="de-DE"/>
        </w:rPr>
        <w:t>vergessen, den Wecker umzustellen. Ich [= wisperte]: „Es tut mir</w:t>
      </w:r>
      <w:r>
        <w:rPr>
          <w:rStyle w:val="13Kursiv"/>
          <w:i w:val="0"/>
          <w:lang w:val="de-DE"/>
        </w:rPr>
        <w:t xml:space="preserve"> </w:t>
      </w:r>
      <w:r w:rsidRPr="000B74AA">
        <w:rPr>
          <w:rStyle w:val="13Kursiv"/>
          <w:i w:val="0"/>
          <w:lang w:val="de-DE"/>
        </w:rPr>
        <w:t>leid, ich habe nicht daran gedacht, dass gestern die Zeitumstellung war.“ Da öffnete sich</w:t>
      </w:r>
      <w:r>
        <w:rPr>
          <w:rStyle w:val="13Kursiv"/>
          <w:i w:val="0"/>
          <w:lang w:val="de-DE"/>
        </w:rPr>
        <w:t xml:space="preserve"> </w:t>
      </w:r>
      <w:r w:rsidRPr="000B74AA">
        <w:rPr>
          <w:rStyle w:val="13Kursiv"/>
          <w:i w:val="0"/>
          <w:lang w:val="de-DE"/>
        </w:rPr>
        <w:t>die Türe und Nadine kam [≠ heraus]. Wieder lachten alle, denn ich</w:t>
      </w:r>
      <w:r>
        <w:rPr>
          <w:rStyle w:val="13Kursiv"/>
          <w:i w:val="0"/>
          <w:lang w:val="de-DE"/>
        </w:rPr>
        <w:t xml:space="preserve"> </w:t>
      </w:r>
      <w:r w:rsidRPr="000B74AA">
        <w:rPr>
          <w:rStyle w:val="13Kursiv"/>
          <w:i w:val="0"/>
          <w:lang w:val="de-DE"/>
        </w:rPr>
        <w:t>war nicht der Einzige, der die Zeitumstellung [≠ erinnert] hatte. [≠Früher], in der Pause, beschlossen Nadine und ich gemeinsam:</w:t>
      </w:r>
      <w:r w:rsidR="00801BB8">
        <w:rPr>
          <w:rStyle w:val="13Kursiv"/>
          <w:i w:val="0"/>
          <w:lang w:val="de-DE"/>
        </w:rPr>
        <w:t xml:space="preserve"> </w:t>
      </w:r>
      <w:r w:rsidRPr="000B74AA">
        <w:rPr>
          <w:rStyle w:val="13Kursiv"/>
          <w:i w:val="0"/>
          <w:lang w:val="de-DE"/>
        </w:rPr>
        <w:t>„Das passiert uns [≠ immer] wieder!“</w:t>
      </w:r>
    </w:p>
    <w:p w14:paraId="771A3A3F" w14:textId="77777777" w:rsidR="000B74AA" w:rsidRPr="000B74AA" w:rsidRDefault="000B74AA" w:rsidP="000B74AA">
      <w:pPr>
        <w:pStyle w:val="10Quellenangabe"/>
        <w:rPr>
          <w:rStyle w:val="13Kursiv"/>
          <w:i w:val="0"/>
          <w:lang w:val="de-DE"/>
        </w:rPr>
      </w:pPr>
      <w:r w:rsidRPr="000B74AA">
        <w:rPr>
          <w:rStyle w:val="13Kursiv"/>
          <w:i w:val="0"/>
          <w:lang w:val="de-DE"/>
        </w:rPr>
        <w:t>Alexandra Weber / Eckehart Weiß; Entnommen aus: http://digitale-schule-bayern.de/dsdaten/433/129.pdf, S. 5f. (Stand:</w:t>
      </w:r>
    </w:p>
    <w:p w14:paraId="44397D05" w14:textId="77777777" w:rsidR="000B74AA" w:rsidRPr="000B74AA" w:rsidRDefault="000B74AA" w:rsidP="000B74AA">
      <w:pPr>
        <w:pStyle w:val="10Quellenangabe"/>
        <w:rPr>
          <w:rStyle w:val="13Kursiv"/>
          <w:i w:val="0"/>
          <w:lang w:val="de-DE"/>
        </w:rPr>
      </w:pPr>
      <w:r w:rsidRPr="000B74AA">
        <w:rPr>
          <w:rStyle w:val="13Kursiv"/>
          <w:i w:val="0"/>
          <w:lang w:val="de-DE"/>
        </w:rPr>
        <w:t>18.7.2019, leicht verändert)</w:t>
      </w:r>
    </w:p>
    <w:sectPr w:rsidR="000B74AA" w:rsidRPr="000B74AA" w:rsidSect="005D1B5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361" w:right="1814" w:bottom="1361" w:left="181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E5321" w14:textId="77777777" w:rsidR="00681C43" w:rsidRDefault="00681C43" w:rsidP="000B1DC7">
      <w:r>
        <w:separator/>
      </w:r>
    </w:p>
  </w:endnote>
  <w:endnote w:type="continuationSeparator" w:id="0">
    <w:p w14:paraId="3FAE3F73" w14:textId="77777777" w:rsidR="00681C43" w:rsidRDefault="00681C43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nion Pro">
    <w:altName w:val="Cambria"/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4AA51" w14:textId="77777777" w:rsidR="003F10FE" w:rsidRDefault="003F10FE">
    <w:pPr>
      <w:spacing w:after="0" w:line="240" w:lineRule="auto"/>
    </w:pPr>
  </w:p>
  <w:p w14:paraId="225FEC59" w14:textId="77777777" w:rsidR="00B41668" w:rsidRDefault="00B41668"/>
  <w:p w14:paraId="4D2176E2" w14:textId="77777777" w:rsidR="00B41668" w:rsidRDefault="00B41668"/>
  <w:p w14:paraId="3FE31782" w14:textId="77777777" w:rsidR="00B41668" w:rsidRDefault="00B41668"/>
  <w:p w14:paraId="23A75D6F" w14:textId="77777777" w:rsidR="00B41668" w:rsidRDefault="00B41668"/>
  <w:p w14:paraId="17A199A0" w14:textId="77777777" w:rsidR="00B41668" w:rsidRDefault="00B4166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295A9" w14:textId="500D3FE3" w:rsidR="006D1F77" w:rsidRPr="006D1F77" w:rsidRDefault="006D1F77" w:rsidP="006D1F77">
    <w:pPr>
      <w:pStyle w:val="16Fuzeile"/>
    </w:pPr>
    <w:r w:rsidRPr="00365267">
      <w:t>© VERITAS-Verlag, Linz</w:t>
    </w:r>
    <w:r w:rsidRPr="00365267">
      <w:tab/>
    </w:r>
    <w:r w:rsidRPr="00365267">
      <w:tab/>
    </w:r>
    <w:r w:rsidR="00012E57">
      <w:t>Weber-Leb, Bergthal, Erlacher, Sonnleitner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B20FF" w14:textId="77777777" w:rsidR="003F10FE" w:rsidRDefault="003F10FE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19335" w14:textId="77777777" w:rsidR="00681C43" w:rsidRDefault="00681C43" w:rsidP="000B1DC7">
      <w:r>
        <w:separator/>
      </w:r>
    </w:p>
  </w:footnote>
  <w:footnote w:type="continuationSeparator" w:id="0">
    <w:p w14:paraId="16644B03" w14:textId="77777777" w:rsidR="00681C43" w:rsidRDefault="00681C43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E1B58" w14:textId="77777777" w:rsidR="00C90631" w:rsidRDefault="00C906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46C66" w14:textId="43042E43" w:rsidR="00F3074C" w:rsidRPr="00334EC5" w:rsidRDefault="00D4484C" w:rsidP="0022233E">
    <w:pPr>
      <w:pStyle w:val="16Kopfzeile"/>
    </w:pPr>
    <w:r>
      <w:rPr>
        <w:noProof/>
      </w:rPr>
      <w:drawing>
        <wp:anchor distT="0" distB="0" distL="114300" distR="114300" simplePos="0" relativeHeight="251661824" behindDoc="1" locked="0" layoutInCell="1" allowOverlap="1" wp14:anchorId="5A2506D4" wp14:editId="60B41CE5">
          <wp:simplePos x="0" y="0"/>
          <wp:positionH relativeFrom="margin">
            <wp:posOffset>4886960</wp:posOffset>
          </wp:positionH>
          <wp:positionV relativeFrom="paragraph">
            <wp:posOffset>-10795</wp:posOffset>
          </wp:positionV>
          <wp:extent cx="1008000" cy="232744"/>
          <wp:effectExtent l="0" t="0" r="1905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000" cy="232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0631">
      <w:t>Gleichbedeutende und gegensätzliche Wörter</w:t>
    </w:r>
  </w:p>
  <w:p w14:paraId="3B608EF8" w14:textId="160F1781" w:rsidR="00B41668" w:rsidRDefault="00C67F8B" w:rsidP="00686D30">
    <w:pPr>
      <w:pStyle w:val="16Kopfzeile"/>
      <w:pBdr>
        <w:bottom w:val="single" w:sz="4" w:space="1" w:color="A6A6A6" w:themeColor="background1" w:themeShade="A6"/>
      </w:pBdr>
    </w:pPr>
    <w:r>
      <w:t>Deutschstunde 3. Lehrplan 202</w:t>
    </w:r>
    <w:r w:rsidR="00C50816">
      <w:t>3</w:t>
    </w:r>
    <w:r>
      <w:t xml:space="preserve">. </w:t>
    </w:r>
    <w:r w:rsidR="0038051F">
      <w:t>Zusatzteil Basis</w:t>
    </w:r>
    <w:r>
      <w:t>, S.</w:t>
    </w:r>
    <w:r w:rsidR="00C65A24">
      <w:t xml:space="preserve"> </w:t>
    </w:r>
    <w:r w:rsidR="00970CC0">
      <w:t>9</w:t>
    </w:r>
    <w:r w:rsidR="000B74AA">
      <w:t>8</w:t>
    </w:r>
    <w:r w:rsidR="00F3074C" w:rsidRPr="00E1457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E36F6" w14:textId="77777777" w:rsidR="00C90631" w:rsidRDefault="00C906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07930"/>
    <w:multiLevelType w:val="hybridMultilevel"/>
    <w:tmpl w:val="9AA640BC"/>
    <w:lvl w:ilvl="0" w:tplc="FB6E6BD2">
      <w:start w:val="1"/>
      <w:numFmt w:val="bullet"/>
      <w:lvlText w:val="−"/>
      <w:lvlJc w:val="left"/>
      <w:pPr>
        <w:ind w:left="720" w:hanging="360"/>
      </w:pPr>
      <w:rPr>
        <w:rFonts w:ascii="Minion Pro" w:hAnsi="Minion Pro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A1B11"/>
    <w:multiLevelType w:val="hybridMultilevel"/>
    <w:tmpl w:val="3326B056"/>
    <w:lvl w:ilvl="0" w:tplc="7A9E9332">
      <w:start w:val="1"/>
      <w:numFmt w:val="decimal"/>
      <w:pStyle w:val="04AufgabeListe123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252E3"/>
    <w:multiLevelType w:val="hybridMultilevel"/>
    <w:tmpl w:val="1C0C3FCA"/>
    <w:lvl w:ilvl="0" w:tplc="DCB82314">
      <w:start w:val="1"/>
      <w:numFmt w:val="bullet"/>
      <w:pStyle w:val="04Aufgabe-ArbeitsanweisungAufzaehlZeichenPunk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E1861"/>
    <w:multiLevelType w:val="multilevel"/>
    <w:tmpl w:val="7F8A37A0"/>
    <w:lvl w:ilvl="0">
      <w:start w:val="1"/>
      <w:numFmt w:val="bullet"/>
      <w:pStyle w:val="08AufzaehlZeichenPunkt"/>
      <w:lvlText w:val=""/>
      <w:lvlJc w:val="left"/>
      <w:pPr>
        <w:ind w:left="360" w:hanging="360"/>
      </w:pPr>
      <w:rPr>
        <w:rFonts w:ascii="Symbol" w:hAnsi="Symbol" w:hint="default"/>
        <w:color w:val="777777"/>
        <w:sz w:val="16"/>
      </w:rPr>
    </w:lvl>
    <w:lvl w:ilvl="1">
      <w:start w:val="1"/>
      <w:numFmt w:val="bullet"/>
      <w:pStyle w:val="08AufzaehlZeichenLinie"/>
      <w:lvlText w:val="–"/>
      <w:lvlJc w:val="left"/>
      <w:pPr>
        <w:ind w:left="227" w:firstLine="0"/>
      </w:pPr>
      <w:rPr>
        <w:rFonts w:ascii="Verdana" w:hAnsi="Verdana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6606A"/>
    <w:multiLevelType w:val="hybridMultilevel"/>
    <w:tmpl w:val="FEA6C86C"/>
    <w:lvl w:ilvl="0" w:tplc="9B966C62">
      <w:start w:val="1"/>
      <w:numFmt w:val="lowerLetter"/>
      <w:pStyle w:val="08Listeabc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740202">
    <w:abstractNumId w:val="3"/>
  </w:num>
  <w:num w:numId="2" w16cid:durableId="341126457">
    <w:abstractNumId w:val="0"/>
  </w:num>
  <w:num w:numId="3" w16cid:durableId="1974754454">
    <w:abstractNumId w:val="4"/>
  </w:num>
  <w:num w:numId="4" w16cid:durableId="960453772">
    <w:abstractNumId w:val="1"/>
  </w:num>
  <w:num w:numId="5" w16cid:durableId="1161656736">
    <w:abstractNumId w:val="2"/>
  </w:num>
  <w:num w:numId="6" w16cid:durableId="2121024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58F"/>
    <w:rsid w:val="00012E57"/>
    <w:rsid w:val="0001663C"/>
    <w:rsid w:val="00061E19"/>
    <w:rsid w:val="00065048"/>
    <w:rsid w:val="000B0A8F"/>
    <w:rsid w:val="000B1DC7"/>
    <w:rsid w:val="000B2DF8"/>
    <w:rsid w:val="000B74AA"/>
    <w:rsid w:val="000C059F"/>
    <w:rsid w:val="000C42FD"/>
    <w:rsid w:val="000E05A1"/>
    <w:rsid w:val="000E497E"/>
    <w:rsid w:val="0012687D"/>
    <w:rsid w:val="001348B5"/>
    <w:rsid w:val="00134CB8"/>
    <w:rsid w:val="0014035A"/>
    <w:rsid w:val="00150647"/>
    <w:rsid w:val="0015657F"/>
    <w:rsid w:val="00160407"/>
    <w:rsid w:val="00175CE4"/>
    <w:rsid w:val="00197CF9"/>
    <w:rsid w:val="001A3563"/>
    <w:rsid w:val="001C1A5B"/>
    <w:rsid w:val="001F475B"/>
    <w:rsid w:val="0020314C"/>
    <w:rsid w:val="0020677D"/>
    <w:rsid w:val="00214E88"/>
    <w:rsid w:val="0022206B"/>
    <w:rsid w:val="002220CB"/>
    <w:rsid w:val="0022233E"/>
    <w:rsid w:val="00236A11"/>
    <w:rsid w:val="00250410"/>
    <w:rsid w:val="002571E8"/>
    <w:rsid w:val="002B6BCD"/>
    <w:rsid w:val="002C3343"/>
    <w:rsid w:val="002C7873"/>
    <w:rsid w:val="002D0DD2"/>
    <w:rsid w:val="002D0DFC"/>
    <w:rsid w:val="002D62BC"/>
    <w:rsid w:val="002F213B"/>
    <w:rsid w:val="003077B9"/>
    <w:rsid w:val="00312992"/>
    <w:rsid w:val="003179D0"/>
    <w:rsid w:val="00334EC5"/>
    <w:rsid w:val="00344911"/>
    <w:rsid w:val="00353F51"/>
    <w:rsid w:val="00355277"/>
    <w:rsid w:val="00365267"/>
    <w:rsid w:val="0038051F"/>
    <w:rsid w:val="003806A7"/>
    <w:rsid w:val="00393422"/>
    <w:rsid w:val="003B0AA3"/>
    <w:rsid w:val="003B376F"/>
    <w:rsid w:val="003B717E"/>
    <w:rsid w:val="003C7D6C"/>
    <w:rsid w:val="003F10FE"/>
    <w:rsid w:val="003F65BE"/>
    <w:rsid w:val="003F6CB1"/>
    <w:rsid w:val="0040558F"/>
    <w:rsid w:val="00437912"/>
    <w:rsid w:val="00444855"/>
    <w:rsid w:val="00483AA2"/>
    <w:rsid w:val="00487403"/>
    <w:rsid w:val="004A1F31"/>
    <w:rsid w:val="004B7489"/>
    <w:rsid w:val="004D2051"/>
    <w:rsid w:val="004D4B4D"/>
    <w:rsid w:val="004E150C"/>
    <w:rsid w:val="004E3EA9"/>
    <w:rsid w:val="004E5F33"/>
    <w:rsid w:val="00513184"/>
    <w:rsid w:val="00515EEE"/>
    <w:rsid w:val="00536439"/>
    <w:rsid w:val="00537E7D"/>
    <w:rsid w:val="0056743A"/>
    <w:rsid w:val="005A2201"/>
    <w:rsid w:val="005B629E"/>
    <w:rsid w:val="005B7629"/>
    <w:rsid w:val="005C4DBB"/>
    <w:rsid w:val="005D1B58"/>
    <w:rsid w:val="005D46EA"/>
    <w:rsid w:val="005E264B"/>
    <w:rsid w:val="005E312C"/>
    <w:rsid w:val="005F21DF"/>
    <w:rsid w:val="00603369"/>
    <w:rsid w:val="0060621C"/>
    <w:rsid w:val="0061583D"/>
    <w:rsid w:val="0061636B"/>
    <w:rsid w:val="00620047"/>
    <w:rsid w:val="00623835"/>
    <w:rsid w:val="006344B2"/>
    <w:rsid w:val="00635022"/>
    <w:rsid w:val="00681C43"/>
    <w:rsid w:val="00686D30"/>
    <w:rsid w:val="006976BE"/>
    <w:rsid w:val="006A32C8"/>
    <w:rsid w:val="006D1F77"/>
    <w:rsid w:val="006D7631"/>
    <w:rsid w:val="006F2A07"/>
    <w:rsid w:val="00710A74"/>
    <w:rsid w:val="00713E30"/>
    <w:rsid w:val="00715F80"/>
    <w:rsid w:val="00760FE5"/>
    <w:rsid w:val="00763471"/>
    <w:rsid w:val="00780D3D"/>
    <w:rsid w:val="007926AD"/>
    <w:rsid w:val="007A56C3"/>
    <w:rsid w:val="007D6CEF"/>
    <w:rsid w:val="007E2D87"/>
    <w:rsid w:val="007F6514"/>
    <w:rsid w:val="00801BB8"/>
    <w:rsid w:val="00802A3A"/>
    <w:rsid w:val="008118D0"/>
    <w:rsid w:val="0081422D"/>
    <w:rsid w:val="00847CAB"/>
    <w:rsid w:val="008811D9"/>
    <w:rsid w:val="008911B2"/>
    <w:rsid w:val="00892CAF"/>
    <w:rsid w:val="008A4938"/>
    <w:rsid w:val="008C17DB"/>
    <w:rsid w:val="008C27B8"/>
    <w:rsid w:val="008D2D1B"/>
    <w:rsid w:val="0090175B"/>
    <w:rsid w:val="00934F09"/>
    <w:rsid w:val="00943D9F"/>
    <w:rsid w:val="00944823"/>
    <w:rsid w:val="00953A85"/>
    <w:rsid w:val="0096782C"/>
    <w:rsid w:val="00970CC0"/>
    <w:rsid w:val="009915F2"/>
    <w:rsid w:val="009A6633"/>
    <w:rsid w:val="009A7D3B"/>
    <w:rsid w:val="009B3960"/>
    <w:rsid w:val="009C011C"/>
    <w:rsid w:val="009D23C1"/>
    <w:rsid w:val="009E052C"/>
    <w:rsid w:val="009F5CAD"/>
    <w:rsid w:val="00A0280C"/>
    <w:rsid w:val="00A12671"/>
    <w:rsid w:val="00A32686"/>
    <w:rsid w:val="00A50A2A"/>
    <w:rsid w:val="00A84615"/>
    <w:rsid w:val="00AB6311"/>
    <w:rsid w:val="00AB69AA"/>
    <w:rsid w:val="00AC6C74"/>
    <w:rsid w:val="00AD2FDC"/>
    <w:rsid w:val="00AE1D26"/>
    <w:rsid w:val="00AE20F7"/>
    <w:rsid w:val="00AF3CDE"/>
    <w:rsid w:val="00B00010"/>
    <w:rsid w:val="00B004BA"/>
    <w:rsid w:val="00B00A70"/>
    <w:rsid w:val="00B41668"/>
    <w:rsid w:val="00B43E73"/>
    <w:rsid w:val="00B47F8A"/>
    <w:rsid w:val="00B50D4B"/>
    <w:rsid w:val="00B61867"/>
    <w:rsid w:val="00B631E0"/>
    <w:rsid w:val="00B63EA0"/>
    <w:rsid w:val="00B66698"/>
    <w:rsid w:val="00B774F8"/>
    <w:rsid w:val="00B7792C"/>
    <w:rsid w:val="00B84989"/>
    <w:rsid w:val="00BB710D"/>
    <w:rsid w:val="00BC05C5"/>
    <w:rsid w:val="00BC1F61"/>
    <w:rsid w:val="00BF419C"/>
    <w:rsid w:val="00BF6FE8"/>
    <w:rsid w:val="00C21002"/>
    <w:rsid w:val="00C50816"/>
    <w:rsid w:val="00C65A24"/>
    <w:rsid w:val="00C67F8B"/>
    <w:rsid w:val="00C71C00"/>
    <w:rsid w:val="00C90631"/>
    <w:rsid w:val="00C92A44"/>
    <w:rsid w:val="00CA37E4"/>
    <w:rsid w:val="00CC19CE"/>
    <w:rsid w:val="00CC2317"/>
    <w:rsid w:val="00CC637A"/>
    <w:rsid w:val="00CD0D14"/>
    <w:rsid w:val="00CD795D"/>
    <w:rsid w:val="00CE1C95"/>
    <w:rsid w:val="00CE55FC"/>
    <w:rsid w:val="00CF4ABF"/>
    <w:rsid w:val="00D03363"/>
    <w:rsid w:val="00D21AC9"/>
    <w:rsid w:val="00D21ADF"/>
    <w:rsid w:val="00D2253B"/>
    <w:rsid w:val="00D233C4"/>
    <w:rsid w:val="00D23A2B"/>
    <w:rsid w:val="00D24006"/>
    <w:rsid w:val="00D307D5"/>
    <w:rsid w:val="00D31EF8"/>
    <w:rsid w:val="00D36F96"/>
    <w:rsid w:val="00D42CB0"/>
    <w:rsid w:val="00D4484C"/>
    <w:rsid w:val="00D50879"/>
    <w:rsid w:val="00D54D6F"/>
    <w:rsid w:val="00D87332"/>
    <w:rsid w:val="00D950BD"/>
    <w:rsid w:val="00DA4EAC"/>
    <w:rsid w:val="00DA534E"/>
    <w:rsid w:val="00DB5F45"/>
    <w:rsid w:val="00DD0203"/>
    <w:rsid w:val="00DD3BA2"/>
    <w:rsid w:val="00DF126A"/>
    <w:rsid w:val="00E14579"/>
    <w:rsid w:val="00E2526B"/>
    <w:rsid w:val="00E42D95"/>
    <w:rsid w:val="00E73BB2"/>
    <w:rsid w:val="00E76053"/>
    <w:rsid w:val="00E83BBE"/>
    <w:rsid w:val="00E93DE8"/>
    <w:rsid w:val="00E9734B"/>
    <w:rsid w:val="00EA1AB9"/>
    <w:rsid w:val="00EC0D8D"/>
    <w:rsid w:val="00EE13F7"/>
    <w:rsid w:val="00EF4C21"/>
    <w:rsid w:val="00F04A13"/>
    <w:rsid w:val="00F11A1A"/>
    <w:rsid w:val="00F1583A"/>
    <w:rsid w:val="00F26C89"/>
    <w:rsid w:val="00F3074C"/>
    <w:rsid w:val="00F40893"/>
    <w:rsid w:val="00F4141B"/>
    <w:rsid w:val="00F44878"/>
    <w:rsid w:val="00F47B24"/>
    <w:rsid w:val="00F53810"/>
    <w:rsid w:val="00F61B55"/>
    <w:rsid w:val="00F93280"/>
    <w:rsid w:val="00FB7ABA"/>
    <w:rsid w:val="00FC5B03"/>
    <w:rsid w:val="00FD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9197B98"/>
  <w15:docId w15:val="{146BE2DC-226A-4AC4-8876-8F86CA9E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locked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locked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0"/>
    <w:qFormat/>
    <w:rsid w:val="00DA4EAC"/>
    <w:pPr>
      <w:spacing w:after="160" w:line="256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berschrift1">
    <w:name w:val="heading 1"/>
    <w:next w:val="Standard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aliases w:val="_Bildangabe"/>
    <w:basedOn w:val="10Quellenangabe"/>
    <w:uiPriority w:val="6"/>
    <w:rsid w:val="00BC05C5"/>
    <w:rPr>
      <w:bCs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semiHidden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semiHidden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99"/>
    <w:semiHidden/>
    <w:locked/>
    <w:rsid w:val="00763471"/>
    <w:pPr>
      <w:outlineLvl w:val="9"/>
    </w:pPr>
    <w:rPr>
      <w:rFonts w:ascii="Verdana" w:hAnsi="Verdana"/>
      <w:caps w:val="0"/>
      <w:sz w:val="32"/>
    </w:rPr>
  </w:style>
  <w:style w:type="paragraph" w:customStyle="1" w:styleId="16Fuzeile">
    <w:name w:val="16_Fußzeile"/>
    <w:basedOn w:val="Standard"/>
    <w:uiPriority w:val="9"/>
    <w:qFormat/>
    <w:rsid w:val="00BC05C5"/>
    <w:pPr>
      <w:tabs>
        <w:tab w:val="center" w:pos="4536"/>
        <w:tab w:val="right" w:pos="9638"/>
      </w:tabs>
      <w:spacing w:after="0" w:line="276" w:lineRule="auto"/>
    </w:pPr>
    <w:rPr>
      <w:rFonts w:eastAsia="Times New Roman" w:cs="Arial"/>
      <w:color w:val="595959"/>
      <w:sz w:val="16"/>
      <w:lang w:bidi="en-US"/>
    </w:rPr>
  </w:style>
  <w:style w:type="character" w:customStyle="1" w:styleId="15Durchgestrichen">
    <w:name w:val="15_Durchgestrichen"/>
    <w:uiPriority w:val="8"/>
    <w:qFormat/>
    <w:rsid w:val="00AE20F7"/>
    <w:rPr>
      <w:strike/>
      <w:dstrike w:val="0"/>
    </w:rPr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16Kopfzeile">
    <w:name w:val="16_Kopfzeile"/>
    <w:uiPriority w:val="9"/>
    <w:qFormat/>
    <w:rsid w:val="00BC05C5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eastAsia="en-US" w:bidi="en-US"/>
    </w:rPr>
  </w:style>
  <w:style w:type="paragraph" w:customStyle="1" w:styleId="04AufgabeAufgabe-Ue">
    <w:name w:val="04_Aufgabe_Aufgabe-Ue"/>
    <w:next w:val="05AufgabeinhaltSchreibhoehe"/>
    <w:uiPriority w:val="2"/>
    <w:qFormat/>
    <w:rsid w:val="00BC05C5"/>
    <w:pPr>
      <w:spacing w:before="360" w:after="120" w:line="276" w:lineRule="auto"/>
      <w:outlineLvl w:val="3"/>
    </w:pPr>
    <w:rPr>
      <w:rFonts w:ascii="Verdana" w:hAnsi="Verdana" w:cs="Arial"/>
      <w:b/>
      <w:color w:val="595959" w:themeColor="text1" w:themeTint="A6"/>
      <w:lang w:eastAsia="en-US" w:bidi="en-US"/>
    </w:rPr>
  </w:style>
  <w:style w:type="character" w:customStyle="1" w:styleId="11LoesungSchreibzeile">
    <w:name w:val="11_Loesung_Schreibzeile"/>
    <w:basedOn w:val="11Loesung"/>
    <w:uiPriority w:val="7"/>
    <w:qFormat/>
    <w:rsid w:val="005D1B58"/>
    <w:rPr>
      <w:rFonts w:ascii="Comic Sans MS" w:hAnsi="Comic Sans MS"/>
      <w:b w:val="0"/>
      <w:i w:val="0"/>
      <w:color w:val="0000FF"/>
      <w:sz w:val="22"/>
      <w:u w:val="single"/>
    </w:rPr>
  </w:style>
  <w:style w:type="paragraph" w:customStyle="1" w:styleId="09Primaertext">
    <w:name w:val="09_Primaertext"/>
    <w:uiPriority w:val="6"/>
    <w:qFormat/>
    <w:rsid w:val="00BC05C5"/>
    <w:pPr>
      <w:spacing w:line="276" w:lineRule="auto"/>
    </w:pPr>
    <w:rPr>
      <w:rFonts w:ascii="Verdana" w:hAnsi="Verdana" w:cs="Arial"/>
      <w:color w:val="595959"/>
      <w:szCs w:val="22"/>
      <w:lang w:eastAsia="en-US" w:bidi="en-US"/>
    </w:rPr>
  </w:style>
  <w:style w:type="paragraph" w:customStyle="1" w:styleId="10Quellenangabe">
    <w:name w:val="10_Quellenangabe"/>
    <w:uiPriority w:val="6"/>
    <w:qFormat/>
    <w:rsid w:val="00BC05C5"/>
    <w:pPr>
      <w:spacing w:line="160" w:lineRule="exact"/>
      <w:jc w:val="right"/>
    </w:pPr>
    <w:rPr>
      <w:rFonts w:ascii="Verdana" w:hAnsi="Verdana" w:cs="Arial"/>
      <w:color w:val="404040"/>
      <w:sz w:val="16"/>
      <w:szCs w:val="22"/>
      <w:lang w:eastAsia="en-US" w:bidi="en-US"/>
    </w:rPr>
  </w:style>
  <w:style w:type="character" w:customStyle="1" w:styleId="12Fett">
    <w:name w:val="12_Fett"/>
    <w:basedOn w:val="Fett"/>
    <w:uiPriority w:val="8"/>
    <w:qFormat/>
    <w:rsid w:val="008A4938"/>
    <w:rPr>
      <w:b/>
      <w:bCs/>
    </w:rPr>
  </w:style>
  <w:style w:type="paragraph" w:styleId="Kopfzeile">
    <w:name w:val="header"/>
    <w:basedOn w:val="Standard"/>
    <w:link w:val="KopfzeileZchn"/>
    <w:uiPriority w:val="99"/>
    <w:semiHidden/>
    <w:rsid w:val="003B7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13Kursiv">
    <w:name w:val="13_Kursiv"/>
    <w:uiPriority w:val="8"/>
    <w:qFormat/>
    <w:rsid w:val="00236A11"/>
    <w:rPr>
      <w:b w:val="0"/>
      <w:i/>
    </w:rPr>
  </w:style>
  <w:style w:type="character" w:customStyle="1" w:styleId="14Unterstrichen">
    <w:name w:val="14_Unterstrichen"/>
    <w:uiPriority w:val="8"/>
    <w:qFormat/>
    <w:rsid w:val="00B00A70"/>
    <w:rPr>
      <w:u w:val="single"/>
    </w:rPr>
  </w:style>
  <w:style w:type="table" w:styleId="Tabellenraster">
    <w:name w:val="Table Grid"/>
    <w:basedOn w:val="NormaleTabelle"/>
    <w:uiPriority w:val="59"/>
    <w:locked/>
    <w:rsid w:val="00F41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Ue1">
    <w:name w:val="01_Ue1"/>
    <w:next w:val="02Ue2"/>
    <w:qFormat/>
    <w:rsid w:val="00BC05C5"/>
    <w:pPr>
      <w:spacing w:before="320" w:after="120" w:line="300" w:lineRule="auto"/>
      <w:outlineLvl w:val="0"/>
    </w:pPr>
    <w:rPr>
      <w:rFonts w:ascii="Verdana" w:hAnsi="Verdana" w:cs="Arial"/>
      <w:b/>
      <w:color w:val="595959" w:themeColor="text1" w:themeTint="A6"/>
      <w:spacing w:val="5"/>
      <w:sz w:val="40"/>
      <w:szCs w:val="36"/>
      <w:lang w:eastAsia="en-US" w:bidi="en-US"/>
    </w:rPr>
  </w:style>
  <w:style w:type="paragraph" w:customStyle="1" w:styleId="02Ue2">
    <w:name w:val="02_Ue2"/>
    <w:next w:val="04AufgabeAufgabe-Ue"/>
    <w:uiPriority w:val="1"/>
    <w:qFormat/>
    <w:rsid w:val="00BC05C5"/>
    <w:pPr>
      <w:spacing w:before="280" w:after="200" w:line="276" w:lineRule="auto"/>
      <w:outlineLvl w:val="1"/>
    </w:pPr>
    <w:rPr>
      <w:rFonts w:ascii="Verdana" w:hAnsi="Verdana" w:cs="Arial"/>
      <w:b/>
      <w:sz w:val="28"/>
      <w:szCs w:val="28"/>
      <w:lang w:eastAsia="en-US" w:bidi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C05C5"/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03Ue3">
    <w:name w:val="03_Ue3"/>
    <w:next w:val="04AufgabeAufgabe-Ue"/>
    <w:uiPriority w:val="2"/>
    <w:qFormat/>
    <w:rsid w:val="00BC05C5"/>
    <w:pPr>
      <w:spacing w:before="120" w:after="120" w:line="276" w:lineRule="auto"/>
      <w:outlineLvl w:val="2"/>
    </w:pPr>
    <w:rPr>
      <w:rFonts w:ascii="Verdana" w:hAnsi="Verdana" w:cs="Arial"/>
      <w:b/>
      <w:sz w:val="24"/>
      <w:szCs w:val="22"/>
      <w:lang w:eastAsia="en-US" w:bidi="en-US"/>
    </w:rPr>
  </w:style>
  <w:style w:type="paragraph" w:customStyle="1" w:styleId="06AufgabeWortbox">
    <w:name w:val="06_Aufgabe_Wortbox"/>
    <w:uiPriority w:val="5"/>
    <w:qFormat/>
    <w:rsid w:val="00BC05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76" w:lineRule="auto"/>
      <w:jc w:val="center"/>
    </w:pPr>
    <w:rPr>
      <w:rFonts w:ascii="Verdana" w:hAnsi="Verdana" w:cs="Arial"/>
      <w:szCs w:val="22"/>
      <w:lang w:eastAsia="en-US" w:bidi="en-US"/>
    </w:rPr>
  </w:style>
  <w:style w:type="character" w:styleId="Platzhaltertext">
    <w:name w:val="Placeholder Text"/>
    <w:basedOn w:val="Absatz-Standardschriftart"/>
    <w:uiPriority w:val="99"/>
    <w:semiHidden/>
    <w:rsid w:val="00CE55FC"/>
    <w:rPr>
      <w:color w:val="808080"/>
    </w:rPr>
  </w:style>
  <w:style w:type="paragraph" w:customStyle="1" w:styleId="10Inhaltsverzeichnis">
    <w:name w:val="10_Inhaltsverzeichnis"/>
    <w:basedOn w:val="Standard"/>
    <w:link w:val="10InhaltsverzeichnisZchn"/>
    <w:uiPriority w:val="3"/>
    <w:semiHidden/>
    <w:qFormat/>
    <w:rsid w:val="004D2051"/>
    <w:pPr>
      <w:tabs>
        <w:tab w:val="right" w:leader="dot" w:pos="6804"/>
      </w:tabs>
      <w:spacing w:before="120" w:after="0" w:line="360" w:lineRule="auto"/>
      <w:ind w:left="1134"/>
    </w:pPr>
    <w:rPr>
      <w:rFonts w:eastAsia="Times New Roman" w:cs="Arial"/>
      <w:sz w:val="20"/>
      <w:lang w:bidi="en-US"/>
    </w:rPr>
  </w:style>
  <w:style w:type="character" w:customStyle="1" w:styleId="10InhaltsverzeichnisZchn">
    <w:name w:val="10_Inhaltsverzeichnis Zchn"/>
    <w:basedOn w:val="Absatz-Standardschriftart"/>
    <w:link w:val="10Inhaltsverzeichnis"/>
    <w:uiPriority w:val="3"/>
    <w:semiHidden/>
    <w:rsid w:val="004D2051"/>
    <w:rPr>
      <w:rFonts w:ascii="Verdana" w:hAnsi="Verdana" w:cs="Arial"/>
      <w:sz w:val="22"/>
      <w:szCs w:val="22"/>
      <w:lang w:val="de-AT" w:eastAsia="en-US" w:bidi="en-US"/>
    </w:rPr>
  </w:style>
  <w:style w:type="paragraph" w:customStyle="1" w:styleId="04Ueberschrift">
    <w:name w:val="04_Ueberschrift"/>
    <w:next w:val="Standard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eastAsia="en-US" w:bidi="en-US"/>
    </w:rPr>
  </w:style>
  <w:style w:type="paragraph" w:customStyle="1" w:styleId="08Listeabc">
    <w:name w:val="08_Liste_abc"/>
    <w:next w:val="05AufgabeinhaltSchreibzeile-bis-Rand"/>
    <w:uiPriority w:val="5"/>
    <w:qFormat/>
    <w:rsid w:val="00BC05C5"/>
    <w:pPr>
      <w:numPr>
        <w:numId w:val="3"/>
      </w:numPr>
      <w:spacing w:line="276" w:lineRule="auto"/>
      <w:ind w:left="357" w:hanging="357"/>
    </w:pPr>
    <w:rPr>
      <w:rFonts w:ascii="Verdana" w:hAnsi="Verdana" w:cs="Arial"/>
      <w:szCs w:val="22"/>
      <w:lang w:eastAsia="en-US" w:bidi="en-US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Cs w:val="18"/>
    </w:rPr>
  </w:style>
  <w:style w:type="paragraph" w:customStyle="1" w:styleId="05AufgabeinhaltSchreibzeile-bis-Rand">
    <w:name w:val="05_Aufgabeinhalt_Schreibzeile-bis-Rand"/>
    <w:uiPriority w:val="4"/>
    <w:qFormat/>
    <w:rsid w:val="00BC05C5"/>
    <w:pPr>
      <w:tabs>
        <w:tab w:val="left" w:pos="284"/>
        <w:tab w:val="right" w:leader="underscore" w:pos="9072"/>
      </w:tabs>
      <w:spacing w:before="120" w:line="480" w:lineRule="auto"/>
      <w:ind w:right="142"/>
    </w:pPr>
    <w:rPr>
      <w:rFonts w:ascii="Verdana" w:hAnsi="Verdana" w:cs="Arial"/>
      <w:szCs w:val="22"/>
      <w:lang w:eastAsia="en-US" w:bidi="en-US"/>
    </w:rPr>
  </w:style>
  <w:style w:type="paragraph" w:customStyle="1" w:styleId="05AufgabeinhaltSchreibhoehe">
    <w:name w:val="05_Aufgabeinhalt_Schreibhoehe"/>
    <w:uiPriority w:val="4"/>
    <w:qFormat/>
    <w:rsid w:val="00BC05C5"/>
    <w:pPr>
      <w:spacing w:before="120" w:line="480" w:lineRule="auto"/>
    </w:pPr>
    <w:rPr>
      <w:rFonts w:ascii="Verdana" w:hAnsi="Verdana" w:cs="Arial"/>
      <w:szCs w:val="22"/>
      <w:lang w:eastAsia="en-US" w:bidi="en-US"/>
    </w:rPr>
  </w:style>
  <w:style w:type="character" w:customStyle="1" w:styleId="11Loesung">
    <w:name w:val="11_Loesung"/>
    <w:uiPriority w:val="7"/>
    <w:qFormat/>
    <w:rsid w:val="005D1B58"/>
    <w:rPr>
      <w:rFonts w:ascii="Comic Sans MS" w:hAnsi="Comic Sans MS"/>
      <w:b w:val="0"/>
      <w:i w:val="0"/>
      <w:color w:val="0000FF"/>
      <w:sz w:val="22"/>
    </w:rPr>
  </w:style>
  <w:style w:type="paragraph" w:customStyle="1" w:styleId="08AufzaehlZeichenPunkt">
    <w:name w:val="08_AufzaehlZeichen_Punkt"/>
    <w:uiPriority w:val="5"/>
    <w:qFormat/>
    <w:rsid w:val="00BC05C5"/>
    <w:pPr>
      <w:numPr>
        <w:numId w:val="6"/>
      </w:numPr>
      <w:tabs>
        <w:tab w:val="left" w:pos="227"/>
        <w:tab w:val="left" w:pos="284"/>
      </w:tabs>
      <w:spacing w:after="85" w:line="220" w:lineRule="exact"/>
      <w:ind w:right="227"/>
    </w:pPr>
    <w:rPr>
      <w:rFonts w:ascii="Verdana" w:eastAsiaTheme="minorHAnsi" w:hAnsi="Verdana" w:cstheme="minorBidi"/>
      <w:color w:val="000000" w:themeColor="text1"/>
      <w:szCs w:val="22"/>
      <w:lang w:eastAsia="en-US"/>
    </w:rPr>
  </w:style>
  <w:style w:type="paragraph" w:customStyle="1" w:styleId="08AufzaehlZeichenLinie">
    <w:name w:val="08_AufzaehlZeichen_Linie"/>
    <w:basedOn w:val="08AufzaehlZeichenPunkt"/>
    <w:uiPriority w:val="5"/>
    <w:qFormat/>
    <w:rsid w:val="00AB69AA"/>
    <w:pPr>
      <w:numPr>
        <w:ilvl w:val="1"/>
      </w:numPr>
      <w:spacing w:line="240" w:lineRule="exact"/>
      <w:ind w:left="454" w:right="0" w:hanging="227"/>
    </w:pPr>
  </w:style>
  <w:style w:type="table" w:customStyle="1" w:styleId="Tabelleeinfach">
    <w:name w:val="Tabelle_einfach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bottom w:w="113" w:type="dxa"/>
      </w:tblCellMar>
    </w:tblPr>
    <w:tcPr>
      <w:vAlign w:val="center"/>
    </w:tcPr>
  </w:style>
  <w:style w:type="table" w:customStyle="1" w:styleId="TabelleKopf">
    <w:name w:val="Tabelle_Kopf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left w:w="113" w:type="dxa"/>
        <w:bottom w:w="113" w:type="dxa"/>
        <w:right w:w="113" w:type="dxa"/>
      </w:tblCellMar>
    </w:tblPr>
    <w:tcPr>
      <w:vAlign w:val="center"/>
    </w:tcPr>
    <w:tblStylePr w:type="firstRow">
      <w:pPr>
        <w:jc w:val="left"/>
      </w:pPr>
      <w:rPr>
        <w:rFonts w:ascii="Verdana" w:hAnsi="Verdana" w:hint="default"/>
        <w:b/>
        <w:sz w:val="20"/>
        <w:szCs w:val="18"/>
      </w:rPr>
      <w:tblPr/>
      <w:tcPr>
        <w:shd w:val="clear" w:color="auto" w:fill="BFBFBF" w:themeFill="background1" w:themeFillShade="BF"/>
      </w:tcPr>
    </w:tblStylePr>
  </w:style>
  <w:style w:type="paragraph" w:customStyle="1" w:styleId="07Fliesstext">
    <w:name w:val="07_Fliesstext"/>
    <w:uiPriority w:val="5"/>
    <w:qFormat/>
    <w:rsid w:val="00BC05C5"/>
    <w:rPr>
      <w:rFonts w:ascii="Verdana" w:hAnsi="Verdana" w:cs="Arial"/>
      <w:szCs w:val="22"/>
      <w:lang w:eastAsia="en-US" w:bidi="en-US"/>
    </w:rPr>
  </w:style>
  <w:style w:type="paragraph" w:customStyle="1" w:styleId="04AufgabeListe123">
    <w:name w:val="04_Aufgabe_Liste_123"/>
    <w:basedOn w:val="04AufgabeAufgabe-Ue"/>
    <w:next w:val="05AufgabeinhaltSchreibhoehe"/>
    <w:uiPriority w:val="3"/>
    <w:qFormat/>
    <w:rsid w:val="00BC05C5"/>
    <w:pPr>
      <w:numPr>
        <w:numId w:val="4"/>
      </w:numPr>
      <w:spacing w:before="240"/>
      <w:ind w:left="357" w:hanging="357"/>
    </w:pPr>
  </w:style>
  <w:style w:type="paragraph" w:customStyle="1" w:styleId="04Aufgabe-Arbeitsanweisung">
    <w:name w:val="04_Aufgabe-Arbeitsanweisung"/>
    <w:uiPriority w:val="3"/>
    <w:qFormat/>
    <w:rsid w:val="00BC05C5"/>
    <w:pPr>
      <w:spacing w:after="240"/>
    </w:pPr>
    <w:rPr>
      <w:rFonts w:ascii="Verdana" w:hAnsi="Verdana" w:cs="Arial"/>
      <w:szCs w:val="22"/>
      <w:lang w:eastAsia="en-US" w:bidi="en-US"/>
    </w:rPr>
  </w:style>
  <w:style w:type="character" w:customStyle="1" w:styleId="17Layoutinfo-Anmerkungen">
    <w:name w:val="17_Layoutinfo-Anmerkungen"/>
    <w:uiPriority w:val="9"/>
    <w:qFormat/>
    <w:rsid w:val="00B774F8"/>
    <w:rPr>
      <w:color w:val="FF33CC"/>
    </w:rPr>
  </w:style>
  <w:style w:type="paragraph" w:customStyle="1" w:styleId="04Aufgabe-ArbeitsanweisungAufzaehlZeichenPunkt">
    <w:name w:val="04_Aufgabe-Arbeitsanweisung_AufzaehlZeichen_Punkt"/>
    <w:basedOn w:val="04Aufgabe-Arbeitsanweisung"/>
    <w:uiPriority w:val="3"/>
    <w:qFormat/>
    <w:rsid w:val="00BC05C5"/>
    <w:pPr>
      <w:numPr>
        <w:numId w:val="5"/>
      </w:numPr>
      <w:ind w:left="284" w:hanging="284"/>
    </w:pPr>
  </w:style>
  <w:style w:type="character" w:styleId="Zeilennummer">
    <w:name w:val="line number"/>
    <w:uiPriority w:val="9"/>
    <w:rsid w:val="008911B2"/>
    <w:rPr>
      <w:rFonts w:ascii="Verdana" w:hAnsi="Verdana"/>
      <w:sz w:val="18"/>
    </w:rPr>
  </w:style>
  <w:style w:type="paragraph" w:customStyle="1" w:styleId="18THTabelleKopf">
    <w:name w:val="18_TH_Tabelle_Kopf"/>
    <w:basedOn w:val="07Fliesstext"/>
    <w:uiPriority w:val="9"/>
    <w:qFormat/>
    <w:rsid w:val="00AB69AA"/>
    <w:pPr>
      <w:spacing w:line="276" w:lineRule="auto"/>
    </w:pPr>
    <w:rPr>
      <w:rFonts w:eastAsiaTheme="minorHAnsi"/>
      <w:b/>
      <w:color w:val="000000" w:themeColor="text1"/>
      <w:lang w:val="de-DE"/>
    </w:rPr>
  </w:style>
  <w:style w:type="paragraph" w:customStyle="1" w:styleId="04VERGrundschrift10pt">
    <w:name w:val="04_VER_Grundschrift_10pt"/>
    <w:link w:val="04VERGrundschrift10ptZchn"/>
    <w:uiPriority w:val="4"/>
    <w:qFormat/>
    <w:rsid w:val="00F11A1A"/>
    <w:pPr>
      <w:spacing w:line="276" w:lineRule="auto"/>
      <w:jc w:val="both"/>
    </w:pPr>
    <w:rPr>
      <w:rFonts w:ascii="Verdana" w:hAnsi="Verdana" w:cs="Arial"/>
      <w:szCs w:val="22"/>
      <w:lang w:eastAsia="en-US" w:bidi="en-US"/>
    </w:rPr>
  </w:style>
  <w:style w:type="character" w:customStyle="1" w:styleId="04VERGrundschrift10ptZchn">
    <w:name w:val="04_VER_Grundschrift_10pt Zchn"/>
    <w:basedOn w:val="Absatz-Standardschriftart"/>
    <w:link w:val="04VERGrundschrift10pt"/>
    <w:uiPriority w:val="4"/>
    <w:rsid w:val="00F11A1A"/>
    <w:rPr>
      <w:rFonts w:ascii="Verdana" w:hAnsi="Verdana" w:cs="Arial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3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prinz\AppData\Roaming\Microsoft\Templates\VERITAS-Vorlagen\E-Book-Material_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F7C6961E4D64585D9E4272C682DA0" ma:contentTypeVersion="14" ma:contentTypeDescription="Ein neues Dokument erstellen." ma:contentTypeScope="" ma:versionID="b43371c80d27c2cc86a4623c3d49d8ba">
  <xsd:schema xmlns:xsd="http://www.w3.org/2001/XMLSchema" xmlns:xs="http://www.w3.org/2001/XMLSchema" xmlns:p="http://schemas.microsoft.com/office/2006/metadata/properties" xmlns:ns2="80555dd2-29fc-4981-9a62-530dd666b10d" xmlns:ns3="539d6db7-de2b-4245-b3f8-bd27d46874a5" targetNamespace="http://schemas.microsoft.com/office/2006/metadata/properties" ma:root="true" ma:fieldsID="4c883814e473bcd62df271563c8c573f" ns2:_="" ns3:_="">
    <xsd:import namespace="80555dd2-29fc-4981-9a62-530dd666b10d"/>
    <xsd:import namespace="539d6db7-de2b-4245-b3f8-bd27d4687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55dd2-29fc-4981-9a62-530dd666b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d6db7-de2b-4245-b3f8-bd27d46874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866dfe-93a5-469d-8590-3ed042e10217}" ma:internalName="TaxCatchAll" ma:showField="CatchAllData" ma:web="539d6db7-de2b-4245-b3f8-bd27d46874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555dd2-29fc-4981-9a62-530dd666b10d">
      <Terms xmlns="http://schemas.microsoft.com/office/infopath/2007/PartnerControls"/>
    </lcf76f155ced4ddcb4097134ff3c332f>
    <TaxCatchAll xmlns="539d6db7-de2b-4245-b3f8-bd27d46874a5" xsi:nil="true"/>
  </documentManagement>
</p:properties>
</file>

<file path=customXml/item3.xml><?xml version="1.0" encoding="utf-8"?>
<c:configuration xmlns:c="http://ns.axespdf.com/word/configuration">
  <c:group id="Styles">
    <c:group id="18_TH_einfach_Spalte">
      <c:property id="RoleID" type="string">ParagraphHeaderCell</c:property>
      <c:property id="Scope" type="integer">1</c:property>
    </c:group>
  </c:group>
  <c:group id="Content"/>
  <c:group id="InitialView">
    <c:property id="MagnificationFactor" type="float">100</c:property>
  </c:group>
</c:configuration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03FC4E-306A-4F92-839F-FC30CCDDC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555dd2-29fc-4981-9a62-530dd666b10d"/>
    <ds:schemaRef ds:uri="539d6db7-de2b-4245-b3f8-bd27d4687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97300E-8D5C-45C7-8B67-FE8C25D1CAB6}">
  <ds:schemaRefs>
    <ds:schemaRef ds:uri="http://schemas.microsoft.com/office/2006/metadata/properties"/>
    <ds:schemaRef ds:uri="http://schemas.microsoft.com/office/infopath/2007/PartnerControls"/>
    <ds:schemaRef ds:uri="80555dd2-29fc-4981-9a62-530dd666b10d"/>
    <ds:schemaRef ds:uri="539d6db7-de2b-4245-b3f8-bd27d46874a5"/>
  </ds:schemaRefs>
</ds:datastoreItem>
</file>

<file path=customXml/itemProps3.xml><?xml version="1.0" encoding="utf-8"?>
<ds:datastoreItem xmlns:ds="http://schemas.openxmlformats.org/officeDocument/2006/customXml" ds:itemID="{2F96B573-F909-4E00-A7E3-B4A6EDE6AEB7}">
  <ds:schemaRefs>
    <ds:schemaRef ds:uri="http://ns.axespdf.com/word/configuration"/>
  </ds:schemaRefs>
</ds:datastoreItem>
</file>

<file path=customXml/itemProps4.xml><?xml version="1.0" encoding="utf-8"?>
<ds:datastoreItem xmlns:ds="http://schemas.openxmlformats.org/officeDocument/2006/customXml" ds:itemID="{FA1C799B-AB95-4D50-AA2C-86027B908A5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3FCE706-C00E-4CE9-BCA8-C0A6AC1DAA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E-Book-Material_Vorlage</Template>
  <TotalTime>0</TotalTime>
  <Pages>1</Pages>
  <Words>250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1828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Prinz Elisabeth</dc:creator>
  <cp:lastModifiedBy>Schützeneder Doris</cp:lastModifiedBy>
  <cp:revision>12</cp:revision>
  <cp:lastPrinted>2012-08-13T14:00:00Z</cp:lastPrinted>
  <dcterms:created xsi:type="dcterms:W3CDTF">2024-09-01T13:18:00Z</dcterms:created>
  <dcterms:modified xsi:type="dcterms:W3CDTF">2024-10-01T12:35:00Z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0x0101000AAF7C6961E4D64585D9E4272C682DA0</vt:lpwstr>
  </property>
  <property fmtid="{D5CDD505-2E9C-101B-9397-08002B2CF9AE}" pid="3" name="MediaServiceImageTags">
    <vt:lpwstr/>
  </property>
</Properties>
</file>