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97527" w14:textId="77777777" w:rsidR="00964A17" w:rsidRDefault="00964A17" w:rsidP="00964A17">
      <w:pPr>
        <w:pStyle w:val="04VERGrundschrift10pt"/>
      </w:pPr>
    </w:p>
    <w:p w14:paraId="72819C2F" w14:textId="77777777" w:rsidR="00964A17" w:rsidRDefault="00964A17" w:rsidP="00964A17">
      <w:pPr>
        <w:pStyle w:val="04VERGrundschrift10pt"/>
      </w:pPr>
    </w:p>
    <w:p w14:paraId="6405922A" w14:textId="77777777" w:rsidR="00964A17" w:rsidRDefault="00964A17" w:rsidP="00964A17">
      <w:pPr>
        <w:pStyle w:val="04VERGrundschrift10pt"/>
      </w:pPr>
    </w:p>
    <w:p w14:paraId="59C2E685" w14:textId="7151A3CB" w:rsidR="00964A17" w:rsidRDefault="00964A17" w:rsidP="00964A17">
      <w:pPr>
        <w:pStyle w:val="04VERGrundschrift10pt"/>
      </w:pPr>
      <w:r w:rsidRPr="00964A17">
        <w:t xml:space="preserve">Tino schaute gespannt auf das Sportfeld. </w:t>
      </w:r>
    </w:p>
    <w:p w14:paraId="4F4E825C" w14:textId="77777777" w:rsidR="00964A17" w:rsidRDefault="00964A17" w:rsidP="00964A17">
      <w:pPr>
        <w:pStyle w:val="04VERGrundschrift10pt"/>
      </w:pPr>
    </w:p>
    <w:p w14:paraId="23DE5F1F" w14:textId="77777777" w:rsidR="00964A17" w:rsidRDefault="00964A17" w:rsidP="00964A17">
      <w:pPr>
        <w:pStyle w:val="04VERGrundschrift10pt"/>
      </w:pPr>
      <w:r w:rsidRPr="00964A17">
        <w:t>Tino war</w:t>
      </w:r>
      <w:r>
        <w:t xml:space="preserve"> </w:t>
      </w:r>
      <w:r w:rsidRPr="00964A17">
        <w:t>aufgeregt, denn Tino würde als Nächster drankommen.</w:t>
      </w:r>
      <w:r>
        <w:t xml:space="preserve"> </w:t>
      </w:r>
    </w:p>
    <w:p w14:paraId="3D35B152" w14:textId="77777777" w:rsidR="00964A17" w:rsidRDefault="00964A17" w:rsidP="00964A17">
      <w:pPr>
        <w:pStyle w:val="04VERGrundschrift10pt"/>
      </w:pPr>
    </w:p>
    <w:p w14:paraId="11EF4A0B" w14:textId="77777777" w:rsidR="00964A17" w:rsidRDefault="00964A17" w:rsidP="00964A17">
      <w:pPr>
        <w:pStyle w:val="04VERGrundschrift10pt"/>
      </w:pPr>
      <w:r w:rsidRPr="00964A17">
        <w:t>Es war Tinos erste Teilnahme an dieser</w:t>
      </w:r>
      <w:r>
        <w:t xml:space="preserve"> </w:t>
      </w:r>
      <w:r w:rsidRPr="00964A17">
        <w:t xml:space="preserve">berühmten Sportveranstaltung seit Tinos </w:t>
      </w:r>
    </w:p>
    <w:p w14:paraId="052E0136" w14:textId="77777777" w:rsidR="00964A17" w:rsidRDefault="00964A17" w:rsidP="00964A17">
      <w:pPr>
        <w:pStyle w:val="04VERGrundschrift10pt"/>
      </w:pPr>
    </w:p>
    <w:p w14:paraId="6EC9939E" w14:textId="23F83C4C" w:rsidR="00964A17" w:rsidRDefault="00964A17" w:rsidP="00964A17">
      <w:pPr>
        <w:pStyle w:val="04VERGrundschrift10pt"/>
      </w:pPr>
      <w:r w:rsidRPr="00964A17">
        <w:t>Unfall.</w:t>
      </w:r>
      <w:r>
        <w:t xml:space="preserve"> </w:t>
      </w:r>
    </w:p>
    <w:p w14:paraId="6101EB85" w14:textId="77777777" w:rsidR="00964A17" w:rsidRDefault="00964A17" w:rsidP="00964A17">
      <w:pPr>
        <w:pStyle w:val="04VERGrundschrift10pt"/>
      </w:pPr>
    </w:p>
    <w:p w14:paraId="4D7F5F31" w14:textId="77777777" w:rsidR="00964A17" w:rsidRDefault="00964A17" w:rsidP="00964A17">
      <w:pPr>
        <w:pStyle w:val="04VERGrundschrift10pt"/>
      </w:pPr>
      <w:r w:rsidRPr="00964A17">
        <w:t>Seither war Tinos Wirbelsäule so schwer verletzt,</w:t>
      </w:r>
      <w:r>
        <w:t xml:space="preserve"> </w:t>
      </w:r>
      <w:r w:rsidRPr="00964A17">
        <w:t xml:space="preserve">dass Tino einen Rollstuhl </w:t>
      </w:r>
    </w:p>
    <w:p w14:paraId="377ABFFF" w14:textId="77777777" w:rsidR="00964A17" w:rsidRDefault="00964A17" w:rsidP="00964A17">
      <w:pPr>
        <w:pStyle w:val="04VERGrundschrift10pt"/>
      </w:pPr>
    </w:p>
    <w:p w14:paraId="6801C8C8" w14:textId="2A73CC8B" w:rsidR="00964A17" w:rsidRDefault="00964A17" w:rsidP="00964A17">
      <w:pPr>
        <w:pStyle w:val="04VERGrundschrift10pt"/>
      </w:pPr>
      <w:r w:rsidRPr="00964A17">
        <w:t xml:space="preserve">benötigte. </w:t>
      </w:r>
    </w:p>
    <w:p w14:paraId="0B3DB9E4" w14:textId="77777777" w:rsidR="00964A17" w:rsidRDefault="00964A17" w:rsidP="00964A17">
      <w:pPr>
        <w:pStyle w:val="04VERGrundschrift10pt"/>
      </w:pPr>
    </w:p>
    <w:p w14:paraId="582AEA44" w14:textId="77777777" w:rsidR="00964A17" w:rsidRDefault="00964A17" w:rsidP="00964A17">
      <w:pPr>
        <w:pStyle w:val="04VERGrundschrift10pt"/>
      </w:pPr>
      <w:r w:rsidRPr="00964A17">
        <w:t>Doch das</w:t>
      </w:r>
      <w:r>
        <w:t xml:space="preserve"> </w:t>
      </w:r>
      <w:r w:rsidRPr="00964A17">
        <w:t>konnte Tino, die Sportskanone, nicht aufhalten.</w:t>
      </w:r>
      <w:r>
        <w:t xml:space="preserve"> </w:t>
      </w:r>
    </w:p>
    <w:p w14:paraId="606F5420" w14:textId="77777777" w:rsidR="00964A17" w:rsidRDefault="00964A17" w:rsidP="00964A17">
      <w:pPr>
        <w:pStyle w:val="04VERGrundschrift10pt"/>
      </w:pPr>
    </w:p>
    <w:p w14:paraId="3ED3D37C" w14:textId="77777777" w:rsidR="00964A17" w:rsidRDefault="00964A17" w:rsidP="00964A17">
      <w:pPr>
        <w:pStyle w:val="04VERGrundschrift10pt"/>
      </w:pPr>
      <w:r w:rsidRPr="00964A17">
        <w:t>Jahrelang hatte Tino gemeinsam mit Tinos Mitstreitern</w:t>
      </w:r>
      <w:r>
        <w:t xml:space="preserve"> </w:t>
      </w:r>
      <w:r w:rsidRPr="00964A17">
        <w:t xml:space="preserve">vom Österreichischen </w:t>
      </w:r>
    </w:p>
    <w:p w14:paraId="460ADFDC" w14:textId="77777777" w:rsidR="00964A17" w:rsidRDefault="00964A17" w:rsidP="00964A17">
      <w:pPr>
        <w:pStyle w:val="04VERGrundschrift10pt"/>
      </w:pPr>
    </w:p>
    <w:p w14:paraId="27BCA5F7" w14:textId="5F65235F" w:rsidR="00964A17" w:rsidRDefault="00964A17" w:rsidP="00964A17">
      <w:pPr>
        <w:pStyle w:val="04VERGrundschrift10pt"/>
      </w:pPr>
      <w:r w:rsidRPr="00964A17">
        <w:t>Behindertensportverband</w:t>
      </w:r>
      <w:r>
        <w:t xml:space="preserve"> </w:t>
      </w:r>
      <w:r w:rsidRPr="00964A17">
        <w:t xml:space="preserve">trainiert und es hat sich gelohnt: </w:t>
      </w:r>
    </w:p>
    <w:p w14:paraId="7583F9A6" w14:textId="77777777" w:rsidR="00964A17" w:rsidRDefault="00964A17" w:rsidP="00964A17">
      <w:pPr>
        <w:pStyle w:val="04VERGrundschrift10pt"/>
      </w:pPr>
    </w:p>
    <w:p w14:paraId="2C016589" w14:textId="77777777" w:rsidR="00964A17" w:rsidRDefault="00964A17" w:rsidP="00964A17">
      <w:pPr>
        <w:pStyle w:val="04VERGrundschrift10pt"/>
      </w:pPr>
      <w:r w:rsidRPr="00964A17">
        <w:t>Heute</w:t>
      </w:r>
      <w:r>
        <w:t xml:space="preserve"> </w:t>
      </w:r>
      <w:r w:rsidRPr="00964A17">
        <w:t>tritt Tino erstmals bei den Paralympischen Spielen</w:t>
      </w:r>
      <w:r>
        <w:t xml:space="preserve"> </w:t>
      </w:r>
      <w:r w:rsidRPr="00964A17">
        <w:t xml:space="preserve">an und Tino hat gute </w:t>
      </w:r>
    </w:p>
    <w:p w14:paraId="5534F751" w14:textId="77777777" w:rsidR="00964A17" w:rsidRDefault="00964A17" w:rsidP="00964A17">
      <w:pPr>
        <w:pStyle w:val="04VERGrundschrift10pt"/>
      </w:pPr>
    </w:p>
    <w:p w14:paraId="71EA4486" w14:textId="4CA0F071" w:rsidR="001D06DA" w:rsidRPr="00964A17" w:rsidRDefault="00964A17" w:rsidP="00964A17">
      <w:pPr>
        <w:pStyle w:val="04VERGrundschrift10pt"/>
      </w:pPr>
      <w:r w:rsidRPr="00964A17">
        <w:t>Chancen auf einen Sieg.</w:t>
      </w:r>
    </w:p>
    <w:sectPr w:rsidR="001D06DA" w:rsidRPr="00964A17" w:rsidSect="005D1B58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 xml:space="preserve">Weber-Leb, </w:t>
    </w:r>
    <w:proofErr w:type="spellStart"/>
    <w:r w:rsidR="00012E57">
      <w:t>Bergthal</w:t>
    </w:r>
    <w:proofErr w:type="spellEnd"/>
    <w:r w:rsidR="00012E57">
      <w:t>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2A96E94F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1BDF">
      <w:t>Pronomen</w:t>
    </w:r>
  </w:p>
  <w:p w14:paraId="3B608EF8" w14:textId="4B570ADC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 xml:space="preserve">Zusatzteil </w:t>
    </w:r>
    <w:r w:rsidR="001D06DA">
      <w:t>Profi</w:t>
    </w:r>
    <w:r>
      <w:t xml:space="preserve">, S. </w:t>
    </w:r>
    <w:r w:rsidR="00BD2695">
      <w:t>18</w:t>
    </w:r>
    <w:r w:rsidR="00F3074C" w:rsidRPr="00E1457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27FF"/>
    <w:rsid w:val="000C42FD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D06DA"/>
    <w:rsid w:val="001F475B"/>
    <w:rsid w:val="0020314C"/>
    <w:rsid w:val="0020677D"/>
    <w:rsid w:val="00214E88"/>
    <w:rsid w:val="0022206B"/>
    <w:rsid w:val="002220CB"/>
    <w:rsid w:val="0022233E"/>
    <w:rsid w:val="00222DC4"/>
    <w:rsid w:val="00236A11"/>
    <w:rsid w:val="00250410"/>
    <w:rsid w:val="002571E8"/>
    <w:rsid w:val="00263109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E7772"/>
    <w:rsid w:val="007F6514"/>
    <w:rsid w:val="00802A3A"/>
    <w:rsid w:val="008118D0"/>
    <w:rsid w:val="00813D93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4A17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A1BDF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85324"/>
    <w:rsid w:val="00BB710D"/>
    <w:rsid w:val="00BC05C5"/>
    <w:rsid w:val="00BC1F61"/>
    <w:rsid w:val="00BD06E9"/>
    <w:rsid w:val="00BD2695"/>
    <w:rsid w:val="00BF419C"/>
    <w:rsid w:val="00BF6FE8"/>
    <w:rsid w:val="00C21002"/>
    <w:rsid w:val="00C5081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3F7"/>
    <w:rsid w:val="00EF4C21"/>
    <w:rsid w:val="00F04A13"/>
    <w:rsid w:val="00F07D97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5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5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591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8</cp:revision>
  <cp:lastPrinted>2012-08-13T14:00:00Z</cp:lastPrinted>
  <dcterms:created xsi:type="dcterms:W3CDTF">2024-10-01T11:48:00Z</dcterms:created>
  <dcterms:modified xsi:type="dcterms:W3CDTF">2024-10-23T07:58:00Z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