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53F67F" w14:textId="77777777" w:rsidR="000B1DC7" w:rsidRPr="00456CB7" w:rsidRDefault="006C279A" w:rsidP="00763471">
      <w:pPr>
        <w:pStyle w:val="01VERUeberschrift"/>
        <w:rPr>
          <w:lang w:val="en-GB"/>
        </w:rPr>
      </w:pPr>
      <w:r w:rsidRPr="00456CB7">
        <w:rPr>
          <w:lang w:val="en-GB"/>
        </w:rPr>
        <w:t>Extra Practice</w:t>
      </w:r>
    </w:p>
    <w:p w14:paraId="14243A0F" w14:textId="77777777" w:rsidR="000B1DC7" w:rsidRPr="00456CB7" w:rsidRDefault="001D1DE8" w:rsidP="00D21ADF">
      <w:pPr>
        <w:pStyle w:val="02VERUeberschrift"/>
        <w:rPr>
          <w:lang w:val="en-GB"/>
        </w:rPr>
      </w:pPr>
      <w:r>
        <w:rPr>
          <w:lang w:val="en-GB"/>
        </w:rPr>
        <w:t>Comparison of adjectives</w:t>
      </w:r>
    </w:p>
    <w:p w14:paraId="4CD415B5" w14:textId="77777777" w:rsidR="00AD35ED" w:rsidRPr="00AE3D45" w:rsidRDefault="00AD35ED" w:rsidP="00AD35ED">
      <w:pPr>
        <w:pStyle w:val="03VERArbeitsfragen"/>
        <w:rPr>
          <w:lang w:val="en-GB"/>
        </w:rPr>
      </w:pPr>
      <w:r w:rsidRPr="00AE3D45">
        <w:rPr>
          <w:lang w:val="en-GB"/>
        </w:rPr>
        <w:t xml:space="preserve">Do you remember how to </w:t>
      </w:r>
      <w:r w:rsidR="00092A20">
        <w:rPr>
          <w:lang w:val="en-GB"/>
        </w:rPr>
        <w:t>make comparisons in English</w:t>
      </w:r>
      <w:r w:rsidRPr="00AE3D45">
        <w:rPr>
          <w:lang w:val="en-GB"/>
        </w:rPr>
        <w:t>?</w:t>
      </w:r>
    </w:p>
    <w:p w14:paraId="7F51ACCC" w14:textId="77777777" w:rsidR="00AD35ED" w:rsidRDefault="00AD35ED" w:rsidP="00AD35ED">
      <w:pPr>
        <w:pStyle w:val="04VERGrundschrift10pt"/>
        <w:rPr>
          <w:lang w:val="en-GB"/>
        </w:rPr>
      </w:pPr>
    </w:p>
    <w:tbl>
      <w:tblPr>
        <w:tblStyle w:val="Tabellenraster"/>
        <w:tblW w:w="9694" w:type="dxa"/>
        <w:tblLook w:val="04A0" w:firstRow="1" w:lastRow="0" w:firstColumn="1" w:lastColumn="0" w:noHBand="0" w:noVBand="1"/>
      </w:tblPr>
      <w:tblGrid>
        <w:gridCol w:w="2551"/>
        <w:gridCol w:w="2122"/>
        <w:gridCol w:w="2268"/>
        <w:gridCol w:w="2753"/>
      </w:tblGrid>
      <w:tr w:rsidR="00092A20" w:rsidRPr="00092A20" w14:paraId="7F63F014" w14:textId="77777777" w:rsidTr="00E313F5">
        <w:tc>
          <w:tcPr>
            <w:tcW w:w="2551" w:type="dxa"/>
            <w:shd w:val="clear" w:color="auto" w:fill="C6D9F1" w:themeFill="text2" w:themeFillTint="33"/>
          </w:tcPr>
          <w:p w14:paraId="7B5F0B76" w14:textId="77777777" w:rsidR="00092A20" w:rsidRPr="001D1DE8" w:rsidRDefault="00092A20" w:rsidP="00092A20">
            <w:pPr>
              <w:pStyle w:val="04VERGrundschrift10pt"/>
              <w:rPr>
                <w:rStyle w:val="07VERFett"/>
                <w:lang w:val="en-GB"/>
              </w:rPr>
            </w:pPr>
          </w:p>
        </w:tc>
        <w:tc>
          <w:tcPr>
            <w:tcW w:w="2122" w:type="dxa"/>
            <w:shd w:val="clear" w:color="auto" w:fill="C6D9F1" w:themeFill="text2" w:themeFillTint="33"/>
          </w:tcPr>
          <w:p w14:paraId="0847A9BA" w14:textId="77777777" w:rsidR="00092A20" w:rsidRPr="00092A20" w:rsidRDefault="00092A20" w:rsidP="00092A20">
            <w:pPr>
              <w:pStyle w:val="04VERGrundschrift10pt"/>
              <w:rPr>
                <w:rStyle w:val="07VERFett"/>
              </w:rPr>
            </w:pPr>
            <w:r w:rsidRPr="00092A20">
              <w:rPr>
                <w:rStyle w:val="07VERFett"/>
                <w:lang w:val="en-GB"/>
              </w:rPr>
              <w:t>adjective</w:t>
            </w:r>
          </w:p>
        </w:tc>
        <w:tc>
          <w:tcPr>
            <w:tcW w:w="2268" w:type="dxa"/>
            <w:shd w:val="clear" w:color="auto" w:fill="C6D9F1" w:themeFill="text2" w:themeFillTint="33"/>
          </w:tcPr>
          <w:p w14:paraId="404701C9" w14:textId="77777777" w:rsidR="00092A20" w:rsidRPr="00092A20" w:rsidRDefault="00092A20" w:rsidP="00092A20">
            <w:pPr>
              <w:pStyle w:val="04VERGrundschrift10pt"/>
              <w:rPr>
                <w:rStyle w:val="07VERFett"/>
              </w:rPr>
            </w:pPr>
            <w:r w:rsidRPr="00092A20">
              <w:rPr>
                <w:rStyle w:val="07VERFett"/>
                <w:lang w:val="en-GB"/>
              </w:rPr>
              <w:t>comparative</w:t>
            </w:r>
          </w:p>
        </w:tc>
        <w:tc>
          <w:tcPr>
            <w:tcW w:w="2753" w:type="dxa"/>
            <w:shd w:val="clear" w:color="auto" w:fill="C6D9F1" w:themeFill="text2" w:themeFillTint="33"/>
          </w:tcPr>
          <w:p w14:paraId="7F1C6537" w14:textId="77777777" w:rsidR="00092A20" w:rsidRPr="00092A20" w:rsidRDefault="00092A20" w:rsidP="00092A20">
            <w:pPr>
              <w:pStyle w:val="04VERGrundschrift10pt"/>
              <w:rPr>
                <w:rStyle w:val="07VERFett"/>
              </w:rPr>
            </w:pPr>
            <w:r w:rsidRPr="00092A20">
              <w:rPr>
                <w:rStyle w:val="07VERFett"/>
                <w:lang w:val="en-GB"/>
              </w:rPr>
              <w:t>superlative</w:t>
            </w:r>
          </w:p>
        </w:tc>
      </w:tr>
      <w:tr w:rsidR="00092A20" w:rsidRPr="001C734B" w14:paraId="42D9E782" w14:textId="77777777" w:rsidTr="00E313F5">
        <w:trPr>
          <w:trHeight w:val="1417"/>
        </w:trPr>
        <w:tc>
          <w:tcPr>
            <w:tcW w:w="2551" w:type="dxa"/>
            <w:shd w:val="clear" w:color="auto" w:fill="C6D9F1" w:themeFill="text2" w:themeFillTint="33"/>
            <w:vAlign w:val="center"/>
          </w:tcPr>
          <w:p w14:paraId="37FE2E45" w14:textId="77777777" w:rsidR="00092A20" w:rsidRPr="00092A20" w:rsidRDefault="00092A20" w:rsidP="00092A20">
            <w:pPr>
              <w:pStyle w:val="04VERGrundschrift10pt"/>
              <w:rPr>
                <w:rStyle w:val="07VERFett"/>
              </w:rPr>
            </w:pPr>
            <w:r w:rsidRPr="00092A20">
              <w:rPr>
                <w:rStyle w:val="07VERFett"/>
                <w:lang w:val="en-GB"/>
              </w:rPr>
              <w:t>1-syllable adjectives</w:t>
            </w:r>
          </w:p>
        </w:tc>
        <w:tc>
          <w:tcPr>
            <w:tcW w:w="2122" w:type="dxa"/>
            <w:vAlign w:val="center"/>
          </w:tcPr>
          <w:p w14:paraId="2D41E269" w14:textId="77777777" w:rsid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long</w:t>
            </w:r>
          </w:p>
          <w:p w14:paraId="5397ABB6" w14:textId="77777777" w:rsidR="00092A20" w:rsidRP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big</w:t>
            </w:r>
          </w:p>
          <w:p w14:paraId="7CA34F96" w14:textId="77777777" w:rsid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hot</w:t>
            </w:r>
          </w:p>
        </w:tc>
        <w:tc>
          <w:tcPr>
            <w:tcW w:w="2268" w:type="dxa"/>
            <w:vAlign w:val="center"/>
          </w:tcPr>
          <w:p w14:paraId="203131F8" w14:textId="77777777" w:rsidR="00092A20" w:rsidRP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longer</w:t>
            </w:r>
          </w:p>
          <w:p w14:paraId="1A56AFF8" w14:textId="77777777" w:rsidR="00092A20" w:rsidRP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bigger</w:t>
            </w:r>
          </w:p>
          <w:p w14:paraId="0AA96B67" w14:textId="77777777" w:rsid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hotter</w:t>
            </w:r>
          </w:p>
        </w:tc>
        <w:tc>
          <w:tcPr>
            <w:tcW w:w="2753" w:type="dxa"/>
            <w:vAlign w:val="center"/>
          </w:tcPr>
          <w:p w14:paraId="208A0BA3" w14:textId="77777777" w:rsidR="00092A20" w:rsidRP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(the) longest</w:t>
            </w:r>
          </w:p>
          <w:p w14:paraId="6AED2F0C" w14:textId="77777777" w:rsidR="00092A20" w:rsidRP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(the) biggest</w:t>
            </w:r>
          </w:p>
          <w:p w14:paraId="2832E076" w14:textId="77777777" w:rsid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(the) hottest</w:t>
            </w:r>
          </w:p>
        </w:tc>
      </w:tr>
      <w:tr w:rsidR="00092A20" w14:paraId="30EDAF52" w14:textId="77777777" w:rsidTr="00E313F5">
        <w:trPr>
          <w:trHeight w:val="1417"/>
        </w:trPr>
        <w:tc>
          <w:tcPr>
            <w:tcW w:w="2551" w:type="dxa"/>
            <w:shd w:val="clear" w:color="auto" w:fill="C6D9F1" w:themeFill="text2" w:themeFillTint="33"/>
            <w:vAlign w:val="center"/>
          </w:tcPr>
          <w:p w14:paraId="3C933B7F" w14:textId="77777777" w:rsidR="00092A20" w:rsidRPr="001D1DE8" w:rsidRDefault="00092A20" w:rsidP="00092A20">
            <w:pPr>
              <w:pStyle w:val="04VERGrundschrift10pt"/>
              <w:rPr>
                <w:rStyle w:val="07VERFett"/>
                <w:lang w:val="en-GB"/>
              </w:rPr>
            </w:pPr>
            <w:r w:rsidRPr="00092A20">
              <w:rPr>
                <w:rStyle w:val="07VERFett"/>
                <w:lang w:val="en-GB"/>
              </w:rPr>
              <w:t>2-syllable adjectives</w:t>
            </w:r>
          </w:p>
          <w:p w14:paraId="775E45BC" w14:textId="77777777" w:rsidR="00092A20" w:rsidRPr="001D1DE8" w:rsidRDefault="00092A20" w:rsidP="00092A20">
            <w:pPr>
              <w:pStyle w:val="04VERGrundschrift10pt"/>
              <w:rPr>
                <w:rStyle w:val="07VERFett"/>
                <w:lang w:val="en-GB"/>
              </w:rPr>
            </w:pPr>
            <w:r w:rsidRPr="00092A20">
              <w:rPr>
                <w:rStyle w:val="07VERFett"/>
                <w:lang w:val="en-GB"/>
              </w:rPr>
              <w:t>ending in -y</w:t>
            </w:r>
          </w:p>
        </w:tc>
        <w:tc>
          <w:tcPr>
            <w:tcW w:w="2122" w:type="dxa"/>
            <w:vAlign w:val="center"/>
          </w:tcPr>
          <w:p w14:paraId="76A62BE3" w14:textId="77777777" w:rsid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easy</w:t>
            </w:r>
          </w:p>
        </w:tc>
        <w:tc>
          <w:tcPr>
            <w:tcW w:w="2268" w:type="dxa"/>
            <w:vAlign w:val="center"/>
          </w:tcPr>
          <w:p w14:paraId="5FEEA790" w14:textId="77777777" w:rsid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easier</w:t>
            </w:r>
          </w:p>
        </w:tc>
        <w:tc>
          <w:tcPr>
            <w:tcW w:w="2753" w:type="dxa"/>
            <w:vAlign w:val="center"/>
          </w:tcPr>
          <w:p w14:paraId="619F2224" w14:textId="77777777" w:rsid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(the) easiest</w:t>
            </w:r>
          </w:p>
        </w:tc>
      </w:tr>
      <w:tr w:rsidR="00092A20" w:rsidRPr="001C734B" w14:paraId="3FB19DD8" w14:textId="77777777" w:rsidTr="00E313F5">
        <w:trPr>
          <w:trHeight w:val="1417"/>
        </w:trPr>
        <w:tc>
          <w:tcPr>
            <w:tcW w:w="2551" w:type="dxa"/>
            <w:shd w:val="clear" w:color="auto" w:fill="C6D9F1" w:themeFill="text2" w:themeFillTint="33"/>
            <w:vAlign w:val="center"/>
          </w:tcPr>
          <w:p w14:paraId="296BBA60" w14:textId="77777777" w:rsidR="00092A20" w:rsidRPr="001D1DE8" w:rsidRDefault="00092A20" w:rsidP="00092A20">
            <w:pPr>
              <w:pStyle w:val="04VERGrundschrift10pt"/>
              <w:rPr>
                <w:rStyle w:val="07VERFett"/>
                <w:lang w:val="en-GB"/>
              </w:rPr>
            </w:pPr>
            <w:r w:rsidRPr="00092A20">
              <w:rPr>
                <w:rStyle w:val="07VERFett"/>
                <w:lang w:val="en-GB"/>
              </w:rPr>
              <w:t>adjectives with 2 or more syllables</w:t>
            </w:r>
          </w:p>
        </w:tc>
        <w:tc>
          <w:tcPr>
            <w:tcW w:w="2122" w:type="dxa"/>
            <w:vAlign w:val="center"/>
          </w:tcPr>
          <w:p w14:paraId="24D9C9B2" w14:textId="77777777" w:rsidR="00092A20" w:rsidRP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honest</w:t>
            </w:r>
          </w:p>
          <w:p w14:paraId="521B7CD1" w14:textId="77777777" w:rsid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expensive</w:t>
            </w:r>
          </w:p>
        </w:tc>
        <w:tc>
          <w:tcPr>
            <w:tcW w:w="2268" w:type="dxa"/>
            <w:vAlign w:val="center"/>
          </w:tcPr>
          <w:p w14:paraId="03903EE3" w14:textId="77777777" w:rsidR="00092A20" w:rsidRP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more honest</w:t>
            </w:r>
          </w:p>
          <w:p w14:paraId="4FC93F97" w14:textId="77777777" w:rsid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more expensive</w:t>
            </w:r>
          </w:p>
        </w:tc>
        <w:tc>
          <w:tcPr>
            <w:tcW w:w="2753" w:type="dxa"/>
            <w:vAlign w:val="center"/>
          </w:tcPr>
          <w:p w14:paraId="76995560" w14:textId="77777777" w:rsidR="00092A20" w:rsidRP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(the) most honest</w:t>
            </w:r>
          </w:p>
          <w:p w14:paraId="736D35B0" w14:textId="77777777" w:rsid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(the) most expensive</w:t>
            </w:r>
          </w:p>
        </w:tc>
      </w:tr>
      <w:tr w:rsidR="00092A20" w:rsidRPr="00E313F5" w14:paraId="5A872C24" w14:textId="77777777" w:rsidTr="00E313F5">
        <w:trPr>
          <w:trHeight w:val="1417"/>
        </w:trPr>
        <w:tc>
          <w:tcPr>
            <w:tcW w:w="2551" w:type="dxa"/>
            <w:shd w:val="clear" w:color="auto" w:fill="C6D9F1" w:themeFill="text2" w:themeFillTint="33"/>
            <w:vAlign w:val="center"/>
          </w:tcPr>
          <w:p w14:paraId="1C013985" w14:textId="77777777" w:rsidR="00092A20" w:rsidRPr="00092A20" w:rsidRDefault="00092A20" w:rsidP="00092A20">
            <w:pPr>
              <w:pStyle w:val="04VERGrundschrift10pt"/>
              <w:rPr>
                <w:rStyle w:val="07VERFett"/>
              </w:rPr>
            </w:pPr>
            <w:r w:rsidRPr="00092A20">
              <w:rPr>
                <w:rStyle w:val="07VERFett"/>
                <w:lang w:val="en-GB"/>
              </w:rPr>
              <w:t>irregular adjectives</w:t>
            </w:r>
          </w:p>
        </w:tc>
        <w:tc>
          <w:tcPr>
            <w:tcW w:w="2122" w:type="dxa"/>
            <w:vAlign w:val="center"/>
          </w:tcPr>
          <w:p w14:paraId="760852D1" w14:textId="77777777" w:rsidR="00092A20" w:rsidRP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good</w:t>
            </w:r>
          </w:p>
          <w:p w14:paraId="385E2246" w14:textId="62CC629B" w:rsid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bad</w:t>
            </w:r>
          </w:p>
          <w:p w14:paraId="55EFD2B6" w14:textId="5EB4355E" w:rsidR="00E313F5" w:rsidRPr="00092A20" w:rsidRDefault="00E313F5" w:rsidP="00092A20">
            <w:pPr>
              <w:pStyle w:val="04VERGrundschrift10pt"/>
              <w:rPr>
                <w:lang w:val="en-GB"/>
              </w:rPr>
            </w:pPr>
            <w:r>
              <w:rPr>
                <w:lang w:val="en-GB"/>
              </w:rPr>
              <w:t>far</w:t>
            </w:r>
          </w:p>
          <w:p w14:paraId="0E55A522" w14:textId="77777777" w:rsidR="00092A20" w:rsidRP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little</w:t>
            </w:r>
          </w:p>
          <w:p w14:paraId="06ACCAB1" w14:textId="77777777" w:rsid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much/many</w:t>
            </w:r>
          </w:p>
        </w:tc>
        <w:tc>
          <w:tcPr>
            <w:tcW w:w="2268" w:type="dxa"/>
            <w:vAlign w:val="center"/>
          </w:tcPr>
          <w:p w14:paraId="2DE8AAC3" w14:textId="77777777" w:rsidR="00092A20" w:rsidRP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better</w:t>
            </w:r>
          </w:p>
          <w:p w14:paraId="51EBD919" w14:textId="427031A9" w:rsid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worse</w:t>
            </w:r>
          </w:p>
          <w:p w14:paraId="652E0A6B" w14:textId="4AF35442" w:rsidR="00E313F5" w:rsidRPr="00092A20" w:rsidRDefault="00E313F5" w:rsidP="00092A20">
            <w:pPr>
              <w:pStyle w:val="04VERGrundschrift10pt"/>
              <w:rPr>
                <w:lang w:val="en-GB"/>
              </w:rPr>
            </w:pPr>
            <w:r>
              <w:rPr>
                <w:lang w:val="en-GB"/>
              </w:rPr>
              <w:t>further / farther</w:t>
            </w:r>
          </w:p>
          <w:p w14:paraId="5FF48140" w14:textId="77777777" w:rsidR="00092A20" w:rsidRP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less</w:t>
            </w:r>
          </w:p>
          <w:p w14:paraId="420F670A" w14:textId="77777777" w:rsid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more</w:t>
            </w:r>
          </w:p>
        </w:tc>
        <w:tc>
          <w:tcPr>
            <w:tcW w:w="2753" w:type="dxa"/>
            <w:vAlign w:val="center"/>
          </w:tcPr>
          <w:p w14:paraId="63F0CEF6" w14:textId="77777777" w:rsidR="00092A20" w:rsidRP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(the) best</w:t>
            </w:r>
          </w:p>
          <w:p w14:paraId="28409586" w14:textId="73F44ABB" w:rsid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(the) worst</w:t>
            </w:r>
          </w:p>
          <w:p w14:paraId="7DE3D134" w14:textId="29917AAE" w:rsidR="00E313F5" w:rsidRPr="00092A20" w:rsidRDefault="00E313F5" w:rsidP="00092A20">
            <w:pPr>
              <w:pStyle w:val="04VERGrundschrift10pt"/>
              <w:rPr>
                <w:lang w:val="en-GB"/>
              </w:rPr>
            </w:pPr>
            <w:r>
              <w:rPr>
                <w:lang w:val="en-GB"/>
              </w:rPr>
              <w:t>(the) furthest / farthest</w:t>
            </w:r>
          </w:p>
          <w:p w14:paraId="50B50D92" w14:textId="77777777" w:rsidR="00092A20" w:rsidRP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(the) least</w:t>
            </w:r>
          </w:p>
          <w:p w14:paraId="4CD6765A" w14:textId="77777777" w:rsidR="00092A20" w:rsidRDefault="00092A20" w:rsidP="00092A20">
            <w:pPr>
              <w:pStyle w:val="04VERGrundschrift10pt"/>
              <w:rPr>
                <w:lang w:val="en-GB"/>
              </w:rPr>
            </w:pPr>
            <w:r w:rsidRPr="00092A20">
              <w:rPr>
                <w:lang w:val="en-GB"/>
              </w:rPr>
              <w:t>most</w:t>
            </w:r>
          </w:p>
        </w:tc>
      </w:tr>
    </w:tbl>
    <w:p w14:paraId="0EB54BEE" w14:textId="77777777" w:rsidR="00092A20" w:rsidRDefault="00092A20" w:rsidP="00092A20">
      <w:pPr>
        <w:pStyle w:val="04VERGrundschrift10pt"/>
        <w:rPr>
          <w:lang w:val="en-GB"/>
        </w:rPr>
      </w:pPr>
    </w:p>
    <w:p w14:paraId="5C2E9DAF" w14:textId="77777777" w:rsidR="00092A20" w:rsidRPr="00092A20" w:rsidRDefault="00092A20" w:rsidP="00092A20">
      <w:pPr>
        <w:pStyle w:val="04VERGrundschrift10pt"/>
        <w:rPr>
          <w:lang w:val="en-GB"/>
        </w:rPr>
      </w:pPr>
    </w:p>
    <w:p w14:paraId="03643392" w14:textId="54950926" w:rsidR="00092A20" w:rsidRPr="006F1C8F" w:rsidRDefault="00092A20" w:rsidP="00092A20">
      <w:pPr>
        <w:pStyle w:val="04VERGrundschrift10pt"/>
        <w:numPr>
          <w:ilvl w:val="0"/>
          <w:numId w:val="6"/>
        </w:numPr>
        <w:tabs>
          <w:tab w:val="left" w:pos="426"/>
        </w:tabs>
        <w:ind w:left="426" w:hanging="426"/>
        <w:rPr>
          <w:i/>
          <w:iCs/>
          <w:lang w:val="en-GB"/>
        </w:rPr>
      </w:pPr>
      <w:r w:rsidRPr="00092A20">
        <w:rPr>
          <w:lang w:val="en-GB"/>
        </w:rPr>
        <w:t xml:space="preserve">That’s how you say that two things are (not) the same: </w:t>
      </w:r>
      <w:r w:rsidRPr="00092A20">
        <w:rPr>
          <w:lang w:val="en-GB"/>
        </w:rPr>
        <w:br/>
      </w:r>
      <w:r w:rsidR="00E313F5">
        <w:rPr>
          <w:rStyle w:val="07VERFett"/>
          <w:lang w:val="en-GB"/>
        </w:rPr>
        <w:t xml:space="preserve">(not) </w:t>
      </w:r>
      <w:r w:rsidRPr="00092A20">
        <w:rPr>
          <w:rStyle w:val="07VERFett"/>
          <w:lang w:val="en-GB"/>
        </w:rPr>
        <w:t>as + adjective + as:</w:t>
      </w:r>
      <w:r w:rsidRPr="001D1DE8">
        <w:rPr>
          <w:rStyle w:val="07VERFett"/>
          <w:lang w:val="en-GB"/>
        </w:rPr>
        <w:br/>
      </w:r>
      <w:r w:rsidRPr="00092A20">
        <w:rPr>
          <w:i/>
          <w:iCs/>
          <w:lang w:val="en-GB"/>
        </w:rPr>
        <w:t xml:space="preserve">Their house was </w:t>
      </w:r>
      <w:r w:rsidRPr="006F1C8F">
        <w:rPr>
          <w:rStyle w:val="07VERFett"/>
          <w:i/>
          <w:iCs/>
          <w:lang w:val="en-GB"/>
        </w:rPr>
        <w:t>as expensive as</w:t>
      </w:r>
      <w:r w:rsidRPr="00092A20">
        <w:rPr>
          <w:i/>
          <w:iCs/>
          <w:lang w:val="en-GB"/>
        </w:rPr>
        <w:t xml:space="preserve"> our house even though their house is </w:t>
      </w:r>
      <w:r w:rsidRPr="006F1C8F">
        <w:rPr>
          <w:rStyle w:val="07VERFett"/>
          <w:i/>
          <w:iCs/>
          <w:lang w:val="en-GB"/>
        </w:rPr>
        <w:t>not as big as</w:t>
      </w:r>
      <w:r w:rsidRPr="006F1C8F">
        <w:rPr>
          <w:i/>
          <w:iCs/>
          <w:lang w:val="en-GB"/>
        </w:rPr>
        <w:t xml:space="preserve"> ours.</w:t>
      </w:r>
    </w:p>
    <w:p w14:paraId="361B1838" w14:textId="77777777" w:rsidR="00092A20" w:rsidRPr="00092A20" w:rsidRDefault="00092A20" w:rsidP="00092A20">
      <w:pPr>
        <w:pStyle w:val="04VERGrundschrift10pt"/>
        <w:tabs>
          <w:tab w:val="left" w:pos="426"/>
        </w:tabs>
        <w:ind w:left="426"/>
        <w:rPr>
          <w:i/>
          <w:iCs/>
          <w:lang w:val="en-GB"/>
        </w:rPr>
      </w:pPr>
    </w:p>
    <w:p w14:paraId="487CEE51" w14:textId="249BAF16" w:rsidR="00092A20" w:rsidRDefault="00092A20" w:rsidP="00092A20">
      <w:pPr>
        <w:pStyle w:val="04VERGrundschrift10pt"/>
        <w:numPr>
          <w:ilvl w:val="0"/>
          <w:numId w:val="6"/>
        </w:numPr>
        <w:tabs>
          <w:tab w:val="left" w:pos="426"/>
        </w:tabs>
        <w:ind w:left="426" w:hanging="426"/>
        <w:rPr>
          <w:i/>
          <w:iCs/>
          <w:lang w:val="en-GB"/>
        </w:rPr>
      </w:pPr>
      <w:r w:rsidRPr="00092A20">
        <w:rPr>
          <w:lang w:val="en-GB"/>
        </w:rPr>
        <w:t xml:space="preserve">That’s how you express </w:t>
      </w:r>
      <w:proofErr w:type="gramStart"/>
      <w:r w:rsidRPr="00092A20">
        <w:rPr>
          <w:lang w:val="en-GB"/>
        </w:rPr>
        <w:t>that two things</w:t>
      </w:r>
      <w:proofErr w:type="gramEnd"/>
      <w:r w:rsidRPr="00092A20">
        <w:rPr>
          <w:lang w:val="en-GB"/>
        </w:rPr>
        <w:t xml:space="preserve"> are different:</w:t>
      </w:r>
      <w:r w:rsidRPr="00092A20">
        <w:rPr>
          <w:lang w:val="en-GB"/>
        </w:rPr>
        <w:br/>
      </w:r>
      <w:r w:rsidRPr="00092A20">
        <w:rPr>
          <w:rStyle w:val="07VERFett"/>
          <w:lang w:val="en-GB"/>
        </w:rPr>
        <w:t>comparative + than:</w:t>
      </w:r>
      <w:r w:rsidRPr="00092A20">
        <w:rPr>
          <w:rStyle w:val="07VERFett"/>
          <w:lang w:val="en-GB"/>
        </w:rPr>
        <w:br/>
      </w:r>
      <w:r w:rsidRPr="00092A20">
        <w:rPr>
          <w:i/>
          <w:iCs/>
          <w:lang w:val="en-GB"/>
        </w:rPr>
        <w:t xml:space="preserve">My room is </w:t>
      </w:r>
      <w:r w:rsidRPr="00092A20">
        <w:rPr>
          <w:rStyle w:val="07VERFett"/>
          <w:lang w:val="en-GB"/>
        </w:rPr>
        <w:t>bigger than</w:t>
      </w:r>
      <w:r w:rsidRPr="00092A20">
        <w:rPr>
          <w:i/>
          <w:iCs/>
          <w:lang w:val="en-GB"/>
        </w:rPr>
        <w:t xml:space="preserve"> my brother’s room.</w:t>
      </w:r>
    </w:p>
    <w:p w14:paraId="13904538" w14:textId="77777777" w:rsidR="00BF0F13" w:rsidRDefault="00BF0F13" w:rsidP="00BF0F13">
      <w:pPr>
        <w:pStyle w:val="Listenabsatz"/>
        <w:rPr>
          <w:i/>
          <w:iCs/>
          <w:lang w:val="en-GB"/>
        </w:rPr>
      </w:pPr>
    </w:p>
    <w:p w14:paraId="0398AF78" w14:textId="7D563285" w:rsidR="00BF0F13" w:rsidRDefault="00BF0F13" w:rsidP="00092A20">
      <w:pPr>
        <w:pStyle w:val="04VERGrundschrift10pt"/>
        <w:numPr>
          <w:ilvl w:val="0"/>
          <w:numId w:val="6"/>
        </w:numPr>
        <w:tabs>
          <w:tab w:val="left" w:pos="426"/>
        </w:tabs>
        <w:ind w:left="426" w:hanging="426"/>
        <w:rPr>
          <w:lang w:val="en-GB"/>
        </w:rPr>
      </w:pPr>
      <w:r w:rsidRPr="00BF0F13">
        <w:rPr>
          <w:lang w:val="en-GB"/>
        </w:rPr>
        <w:t>Some adjectives</w:t>
      </w:r>
      <w:r>
        <w:rPr>
          <w:lang w:val="en-GB"/>
        </w:rPr>
        <w:t xml:space="preserve"> </w:t>
      </w:r>
      <w:r w:rsidR="00151D8C">
        <w:rPr>
          <w:lang w:val="en-GB"/>
        </w:rPr>
        <w:t xml:space="preserve">are absolute: they </w:t>
      </w:r>
      <w:r>
        <w:rPr>
          <w:lang w:val="en-GB"/>
        </w:rPr>
        <w:t>don’t build comparative forms at all. They only exist in the base form</w:t>
      </w:r>
      <w:r w:rsidR="00151D8C">
        <w:rPr>
          <w:lang w:val="en-GB"/>
        </w:rPr>
        <w:t xml:space="preserve">. </w:t>
      </w:r>
    </w:p>
    <w:p w14:paraId="7BCF6852" w14:textId="59FA7966" w:rsidR="00092A20" w:rsidRPr="00BF0F13" w:rsidRDefault="00151D8C" w:rsidP="00C6305D">
      <w:pPr>
        <w:pStyle w:val="04VERGrundschrift10pt"/>
        <w:shd w:val="clear" w:color="auto" w:fill="C6D9F1" w:themeFill="text2" w:themeFillTint="33"/>
        <w:ind w:left="2127" w:right="2125"/>
        <w:jc w:val="center"/>
        <w:rPr>
          <w:lang w:val="en-GB"/>
        </w:rPr>
      </w:pPr>
      <w:bookmarkStart w:id="0" w:name="_Hlk98422783"/>
      <w:r>
        <w:rPr>
          <w:lang w:val="en-GB"/>
        </w:rPr>
        <w:t>complete</w:t>
      </w:r>
      <w:r w:rsidR="006464CB" w:rsidRPr="00AD35ED">
        <w:rPr>
          <w:lang w:val="en-GB"/>
        </w:rPr>
        <w:t xml:space="preserve"> </w:t>
      </w:r>
      <w:r w:rsidR="006464CB" w:rsidRPr="006464CB">
        <w:rPr>
          <w:lang w:val="en-GB"/>
        </w:rPr>
        <w:sym w:font="Wingdings" w:char="F09F"/>
      </w:r>
      <w:r w:rsidR="006464CB" w:rsidRPr="00AD35ED">
        <w:rPr>
          <w:lang w:val="en-GB"/>
        </w:rPr>
        <w:t xml:space="preserve"> </w:t>
      </w:r>
      <w:r w:rsidR="006464CB">
        <w:rPr>
          <w:lang w:val="en-GB"/>
        </w:rPr>
        <w:t>favourite</w:t>
      </w:r>
      <w:r w:rsidR="006464CB" w:rsidRPr="00AD35ED">
        <w:rPr>
          <w:lang w:val="en-GB"/>
        </w:rPr>
        <w:t xml:space="preserve"> </w:t>
      </w:r>
      <w:r w:rsidR="006464CB" w:rsidRPr="006464CB">
        <w:rPr>
          <w:lang w:val="en-GB"/>
        </w:rPr>
        <w:sym w:font="Wingdings" w:char="F09F"/>
      </w:r>
      <w:bookmarkEnd w:id="0"/>
      <w:r w:rsidRPr="00AD35ED">
        <w:rPr>
          <w:lang w:val="en-GB"/>
        </w:rPr>
        <w:t xml:space="preserve"> </w:t>
      </w:r>
      <w:r>
        <w:rPr>
          <w:lang w:val="en-GB"/>
        </w:rPr>
        <w:t>final</w:t>
      </w:r>
      <w:r w:rsidRPr="00151D8C">
        <w:rPr>
          <w:lang w:val="en-GB"/>
        </w:rPr>
        <w:t xml:space="preserve"> </w:t>
      </w:r>
      <w:r w:rsidRPr="006464CB">
        <w:rPr>
          <w:lang w:val="en-GB"/>
        </w:rPr>
        <w:sym w:font="Wingdings" w:char="F09F"/>
      </w:r>
      <w:r>
        <w:rPr>
          <w:lang w:val="en-GB"/>
        </w:rPr>
        <w:t xml:space="preserve"> free</w:t>
      </w:r>
      <w:r w:rsidRPr="00AD35ED">
        <w:rPr>
          <w:lang w:val="en-GB"/>
        </w:rPr>
        <w:t xml:space="preserve"> </w:t>
      </w:r>
      <w:r w:rsidRPr="006464CB">
        <w:rPr>
          <w:lang w:val="en-GB"/>
        </w:rPr>
        <w:sym w:font="Wingdings" w:char="F09F"/>
      </w:r>
      <w:r>
        <w:rPr>
          <w:lang w:val="en-GB"/>
        </w:rPr>
        <w:t xml:space="preserve"> ideal</w:t>
      </w:r>
      <w:r w:rsidRPr="00AD35ED">
        <w:rPr>
          <w:lang w:val="en-GB"/>
        </w:rPr>
        <w:t xml:space="preserve"> </w:t>
      </w:r>
      <w:r w:rsidRPr="006464CB">
        <w:rPr>
          <w:lang w:val="en-GB"/>
        </w:rPr>
        <w:sym w:font="Wingdings" w:char="F09F"/>
      </w:r>
      <w:r>
        <w:rPr>
          <w:lang w:val="en-GB"/>
        </w:rPr>
        <w:t xml:space="preserve"> perfect</w:t>
      </w:r>
    </w:p>
    <w:p w14:paraId="5EE21C41" w14:textId="1B8AA62F" w:rsidR="00A24F73" w:rsidRDefault="00A24F73" w:rsidP="00162299">
      <w:pPr>
        <w:pStyle w:val="04VERGrundschrift10pt"/>
        <w:rPr>
          <w:lang w:val="en-GB"/>
        </w:rPr>
      </w:pPr>
      <w:r>
        <w:rPr>
          <w:lang w:val="en-GB"/>
        </w:rPr>
        <w:br w:type="page"/>
      </w:r>
    </w:p>
    <w:p w14:paraId="33930963" w14:textId="77777777" w:rsidR="001C734B" w:rsidRPr="001C734B" w:rsidRDefault="001C734B" w:rsidP="001C734B"/>
    <w:p w14:paraId="750404AD" w14:textId="07466B67" w:rsidR="00A24F73" w:rsidRPr="006C279A" w:rsidRDefault="00A24F73" w:rsidP="00A24F73">
      <w:pPr>
        <w:pStyle w:val="03VERArbeitsfragen"/>
        <w:numPr>
          <w:ilvl w:val="0"/>
          <w:numId w:val="9"/>
        </w:numPr>
        <w:rPr>
          <w:lang w:val="en-GB"/>
        </w:rPr>
      </w:pPr>
      <w:r>
        <w:rPr>
          <w:lang w:val="en-GB"/>
        </w:rPr>
        <w:t>Comparisons: how to build comparative and superlative forms</w:t>
      </w:r>
    </w:p>
    <w:p w14:paraId="31162521" w14:textId="6156C467" w:rsidR="00FC3663" w:rsidRPr="00E313F5" w:rsidRDefault="00A24F73" w:rsidP="00162299">
      <w:pPr>
        <w:pStyle w:val="04VERGrundschrift10pt"/>
        <w:rPr>
          <w:rStyle w:val="07VERFett"/>
          <w:lang w:val="en-US"/>
        </w:rPr>
      </w:pPr>
      <w:r w:rsidRPr="00E313F5">
        <w:rPr>
          <w:rStyle w:val="07VERFett"/>
          <w:lang w:val="en-US"/>
        </w:rPr>
        <w:t>Complete these rules.</w:t>
      </w:r>
      <w:r w:rsidR="00144948">
        <w:rPr>
          <w:rStyle w:val="07VERFett"/>
          <w:lang w:val="en-US"/>
        </w:rPr>
        <w:t xml:space="preserve"> (Look at the table on page 1 for help if you need to.)</w:t>
      </w:r>
    </w:p>
    <w:p w14:paraId="0FD32CB9" w14:textId="10F19D60" w:rsidR="00A24F73" w:rsidRDefault="00A24F73" w:rsidP="00162299">
      <w:pPr>
        <w:pStyle w:val="04VERGrundschrift10pt"/>
        <w:rPr>
          <w:lang w:val="en-GB"/>
        </w:rPr>
      </w:pPr>
    </w:p>
    <w:p w14:paraId="202F13AA" w14:textId="711ADA47" w:rsidR="000D1F8B" w:rsidRPr="00E313F5" w:rsidRDefault="000D1F8B" w:rsidP="00162299">
      <w:pPr>
        <w:pStyle w:val="04VERGrundschrift10pt"/>
        <w:rPr>
          <w:rStyle w:val="07VERFett"/>
          <w:lang w:val="en-US"/>
        </w:rPr>
      </w:pPr>
      <w:r w:rsidRPr="00E313F5">
        <w:rPr>
          <w:rStyle w:val="07VERFett"/>
          <w:lang w:val="en-US"/>
        </w:rPr>
        <w:t>Comparatives:</w:t>
      </w:r>
    </w:p>
    <w:p w14:paraId="2051D007" w14:textId="42EACAC6" w:rsidR="00A24F73" w:rsidRDefault="00A24F73" w:rsidP="000D1F8B">
      <w:pPr>
        <w:pStyle w:val="04VERGrundschrift10pt"/>
        <w:spacing w:line="360" w:lineRule="auto"/>
        <w:rPr>
          <w:lang w:val="en-GB"/>
        </w:rPr>
      </w:pPr>
      <w:r>
        <w:rPr>
          <w:lang w:val="en-GB"/>
        </w:rPr>
        <w:t xml:space="preserve">To make </w:t>
      </w:r>
      <w:r w:rsidR="000D1F8B">
        <w:rPr>
          <w:lang w:val="en-GB"/>
        </w:rPr>
        <w:t>comparatives, you add the ending ___</w:t>
      </w:r>
      <w:r w:rsidR="00E313F5">
        <w:rPr>
          <w:lang w:val="en-GB"/>
        </w:rPr>
        <w:t>_</w:t>
      </w:r>
      <w:r w:rsidR="000D1F8B">
        <w:rPr>
          <w:lang w:val="en-GB"/>
        </w:rPr>
        <w:t>__</w:t>
      </w:r>
      <w:r w:rsidR="000D1F8B" w:rsidRPr="008319DA">
        <w:rPr>
          <w:vertAlign w:val="superscript"/>
          <w:lang w:val="en-GB"/>
        </w:rPr>
        <w:t xml:space="preserve"> 1</w:t>
      </w:r>
      <w:r w:rsidR="000D1F8B">
        <w:rPr>
          <w:lang w:val="en-GB"/>
        </w:rPr>
        <w:t xml:space="preserve"> to a short (1-syllable) adjective (</w:t>
      </w:r>
      <w:proofErr w:type="gramStart"/>
      <w:r w:rsidR="000D1F8B">
        <w:rPr>
          <w:lang w:val="en-GB"/>
        </w:rPr>
        <w:t>e.g.</w:t>
      </w:r>
      <w:proofErr w:type="gramEnd"/>
      <w:r w:rsidR="000D1F8B">
        <w:rPr>
          <w:lang w:val="en-GB"/>
        </w:rPr>
        <w:t xml:space="preserve"> </w:t>
      </w:r>
      <w:r w:rsidR="000D1F8B" w:rsidRPr="008319DA">
        <w:rPr>
          <w:i/>
          <w:iCs/>
          <w:lang w:val="en-GB"/>
        </w:rPr>
        <w:t>long</w:t>
      </w:r>
      <w:r w:rsidR="000D1F8B">
        <w:rPr>
          <w:lang w:val="en-GB"/>
        </w:rPr>
        <w:t xml:space="preserve">). For adjectives with two syllables that end in </w:t>
      </w:r>
      <w:r w:rsidR="000D1F8B" w:rsidRPr="008319DA">
        <w:rPr>
          <w:i/>
          <w:iCs/>
          <w:lang w:val="en-GB"/>
        </w:rPr>
        <w:t>-y</w:t>
      </w:r>
      <w:r w:rsidR="000D1F8B">
        <w:rPr>
          <w:lang w:val="en-GB"/>
        </w:rPr>
        <w:t>, you need the ending _</w:t>
      </w:r>
      <w:r w:rsidR="00E313F5">
        <w:rPr>
          <w:lang w:val="en-GB"/>
        </w:rPr>
        <w:t>__</w:t>
      </w:r>
      <w:r w:rsidR="000D1F8B">
        <w:rPr>
          <w:lang w:val="en-GB"/>
        </w:rPr>
        <w:t xml:space="preserve">___ </w:t>
      </w:r>
      <w:r w:rsidR="000D1F8B" w:rsidRPr="008319DA">
        <w:rPr>
          <w:vertAlign w:val="superscript"/>
          <w:lang w:val="en-GB"/>
        </w:rPr>
        <w:t>2</w:t>
      </w:r>
      <w:r w:rsidR="000D1F8B">
        <w:rPr>
          <w:lang w:val="en-GB"/>
        </w:rPr>
        <w:t xml:space="preserve"> </w:t>
      </w:r>
      <w:r w:rsidR="00D43889">
        <w:rPr>
          <w:lang w:val="en-GB"/>
        </w:rPr>
        <w:t>to form</w:t>
      </w:r>
      <w:r w:rsidR="000D1F8B">
        <w:rPr>
          <w:lang w:val="en-GB"/>
        </w:rPr>
        <w:t xml:space="preserve"> </w:t>
      </w:r>
      <w:r w:rsidR="00D43889">
        <w:rPr>
          <w:lang w:val="en-GB"/>
        </w:rPr>
        <w:t>the</w:t>
      </w:r>
      <w:r w:rsidR="000D1F8B">
        <w:rPr>
          <w:lang w:val="en-GB"/>
        </w:rPr>
        <w:t xml:space="preserve"> comparative. Other </w:t>
      </w:r>
      <w:r w:rsidR="00E313F5">
        <w:rPr>
          <w:lang w:val="en-GB"/>
        </w:rPr>
        <w:t xml:space="preserve">regular </w:t>
      </w:r>
      <w:r w:rsidR="000D1F8B">
        <w:rPr>
          <w:lang w:val="en-GB"/>
        </w:rPr>
        <w:t xml:space="preserve">and longer adjectives build the comparative </w:t>
      </w:r>
      <w:r w:rsidR="00D43889">
        <w:rPr>
          <w:lang w:val="en-GB"/>
        </w:rPr>
        <w:t>by adding the word</w:t>
      </w:r>
      <w:r w:rsidR="000D1F8B">
        <w:rPr>
          <w:lang w:val="en-GB"/>
        </w:rPr>
        <w:t xml:space="preserve"> ___________ </w:t>
      </w:r>
      <w:r w:rsidR="000D1F8B" w:rsidRPr="008319DA">
        <w:rPr>
          <w:vertAlign w:val="superscript"/>
          <w:lang w:val="en-GB"/>
        </w:rPr>
        <w:t>3</w:t>
      </w:r>
      <w:r w:rsidR="000D1F8B">
        <w:rPr>
          <w:lang w:val="en-GB"/>
        </w:rPr>
        <w:t>.</w:t>
      </w:r>
    </w:p>
    <w:p w14:paraId="3BA94D51" w14:textId="6908027A" w:rsidR="000D1F8B" w:rsidRDefault="000D1F8B" w:rsidP="00162299">
      <w:pPr>
        <w:pStyle w:val="04VERGrundschrift10pt"/>
        <w:rPr>
          <w:lang w:val="en-GB"/>
        </w:rPr>
      </w:pPr>
    </w:p>
    <w:p w14:paraId="7353EB4B" w14:textId="638919F2" w:rsidR="000D1F8B" w:rsidRPr="000D1F8B" w:rsidRDefault="000D1F8B" w:rsidP="00162299">
      <w:pPr>
        <w:pStyle w:val="04VERGrundschrift10pt"/>
        <w:rPr>
          <w:rStyle w:val="07VERFett"/>
          <w:lang w:val="en-US"/>
        </w:rPr>
      </w:pPr>
      <w:r w:rsidRPr="000D1F8B">
        <w:rPr>
          <w:rStyle w:val="07VERFett"/>
          <w:lang w:val="en-US"/>
        </w:rPr>
        <w:t>Superlatives:</w:t>
      </w:r>
    </w:p>
    <w:p w14:paraId="1DB54676" w14:textId="7463081A" w:rsidR="000D1F8B" w:rsidRPr="00D43889" w:rsidRDefault="000D1F8B" w:rsidP="00D43889">
      <w:pPr>
        <w:pStyle w:val="04VERGrundschrift10pt"/>
        <w:spacing w:line="360" w:lineRule="auto"/>
        <w:rPr>
          <w:lang w:val="en-GB"/>
        </w:rPr>
      </w:pPr>
      <w:r w:rsidRPr="00D43889">
        <w:rPr>
          <w:lang w:val="en-GB"/>
        </w:rPr>
        <w:t xml:space="preserve">Short (1-syllable) adjectives form superlatives with the ending </w:t>
      </w:r>
      <w:r w:rsidR="00D43889" w:rsidRPr="00D43889">
        <w:rPr>
          <w:lang w:val="en-GB"/>
        </w:rPr>
        <w:t xml:space="preserve">_______ </w:t>
      </w:r>
      <w:r w:rsidR="00D43889" w:rsidRPr="008319DA">
        <w:rPr>
          <w:vertAlign w:val="superscript"/>
          <w:lang w:val="en-GB"/>
        </w:rPr>
        <w:t>4</w:t>
      </w:r>
      <w:r w:rsidR="00D43889" w:rsidRPr="00D43889">
        <w:rPr>
          <w:lang w:val="en-GB"/>
        </w:rPr>
        <w:t xml:space="preserve">. </w:t>
      </w:r>
      <w:r w:rsidR="00D43889">
        <w:rPr>
          <w:lang w:val="en-GB"/>
        </w:rPr>
        <w:t>For adjectives with two syllables that end in -y, you need the ending __</w:t>
      </w:r>
      <w:r w:rsidR="00E313F5">
        <w:rPr>
          <w:lang w:val="en-GB"/>
        </w:rPr>
        <w:t>__</w:t>
      </w:r>
      <w:r w:rsidR="00D43889">
        <w:rPr>
          <w:lang w:val="en-GB"/>
        </w:rPr>
        <w:t xml:space="preserve">___ </w:t>
      </w:r>
      <w:r w:rsidR="00D43889" w:rsidRPr="008319DA">
        <w:rPr>
          <w:vertAlign w:val="superscript"/>
          <w:lang w:val="en-GB"/>
        </w:rPr>
        <w:t>5</w:t>
      </w:r>
      <w:r w:rsidR="00D43889">
        <w:rPr>
          <w:lang w:val="en-GB"/>
        </w:rPr>
        <w:t xml:space="preserve"> to form the superlative. You build the superlative by adding ________________ </w:t>
      </w:r>
      <w:r w:rsidR="00D43889" w:rsidRPr="008319DA">
        <w:rPr>
          <w:vertAlign w:val="superscript"/>
          <w:lang w:val="en-GB"/>
        </w:rPr>
        <w:t>6</w:t>
      </w:r>
      <w:r w:rsidR="00D43889">
        <w:rPr>
          <w:lang w:val="en-GB"/>
        </w:rPr>
        <w:t xml:space="preserve"> to other</w:t>
      </w:r>
      <w:r w:rsidR="00E313F5">
        <w:rPr>
          <w:lang w:val="en-GB"/>
        </w:rPr>
        <w:t xml:space="preserve"> and</w:t>
      </w:r>
      <w:r w:rsidR="00D43889">
        <w:rPr>
          <w:lang w:val="en-GB"/>
        </w:rPr>
        <w:t xml:space="preserve"> longer adjectives.</w:t>
      </w:r>
    </w:p>
    <w:p w14:paraId="5CE7ACA7" w14:textId="3ED766B3" w:rsidR="000D1F8B" w:rsidRPr="000D1F8B" w:rsidRDefault="000D1F8B" w:rsidP="000D1F8B">
      <w:pPr>
        <w:rPr>
          <w:lang w:val="en-US"/>
        </w:rPr>
      </w:pPr>
    </w:p>
    <w:p w14:paraId="688BA74F" w14:textId="77777777" w:rsidR="000D1F8B" w:rsidRPr="000D1F8B" w:rsidRDefault="000D1F8B" w:rsidP="000D1F8B">
      <w:pPr>
        <w:rPr>
          <w:lang w:val="en-US"/>
        </w:rPr>
      </w:pPr>
    </w:p>
    <w:p w14:paraId="22CDDE54" w14:textId="0BD44410" w:rsidR="00B84989" w:rsidRPr="006C279A" w:rsidRDefault="006D3FB1" w:rsidP="00A24F73">
      <w:pPr>
        <w:pStyle w:val="03VERArbeitsfragen"/>
        <w:numPr>
          <w:ilvl w:val="0"/>
          <w:numId w:val="8"/>
        </w:numPr>
        <w:rPr>
          <w:lang w:val="en-GB"/>
        </w:rPr>
      </w:pPr>
      <w:r>
        <w:rPr>
          <w:lang w:val="en-GB"/>
        </w:rPr>
        <w:t>Comparatives and s</w:t>
      </w:r>
      <w:r w:rsidR="009B2F3E">
        <w:rPr>
          <w:lang w:val="en-GB"/>
        </w:rPr>
        <w:t xml:space="preserve">uperlatives: </w:t>
      </w:r>
      <w:r w:rsidR="00E56372">
        <w:rPr>
          <w:lang w:val="en-GB"/>
        </w:rPr>
        <w:t>O</w:t>
      </w:r>
      <w:r>
        <w:rPr>
          <w:lang w:val="en-GB"/>
        </w:rPr>
        <w:t>ur</w:t>
      </w:r>
      <w:r w:rsidR="009B2F3E">
        <w:rPr>
          <w:lang w:val="en-GB"/>
        </w:rPr>
        <w:t xml:space="preserve"> new place</w:t>
      </w:r>
    </w:p>
    <w:p w14:paraId="4ED6F157" w14:textId="2364296A" w:rsidR="00F44878" w:rsidRDefault="006F1C8F" w:rsidP="00F44878">
      <w:pPr>
        <w:pStyle w:val="04VERGrundschrift10pt"/>
        <w:rPr>
          <w:rStyle w:val="07VERFett"/>
          <w:lang w:val="en-GB"/>
        </w:rPr>
      </w:pPr>
      <w:r>
        <w:rPr>
          <w:rStyle w:val="07VERFett"/>
          <w:lang w:val="en-GB"/>
        </w:rPr>
        <w:t>Circle or underline</w:t>
      </w:r>
      <w:r w:rsidR="009B2F3E">
        <w:rPr>
          <w:rStyle w:val="07VERFett"/>
          <w:lang w:val="en-GB"/>
        </w:rPr>
        <w:t xml:space="preserve"> the correct form to complete the text.</w:t>
      </w:r>
      <w:r w:rsidR="00854D3E">
        <w:rPr>
          <w:rStyle w:val="07VERFett"/>
          <w:lang w:val="en-GB"/>
        </w:rPr>
        <w:t xml:space="preserve"> Cross out the other forms.</w:t>
      </w:r>
    </w:p>
    <w:p w14:paraId="26F5729F" w14:textId="77777777" w:rsidR="006C279A" w:rsidRPr="00AE3D45" w:rsidRDefault="006C279A" w:rsidP="006C279A">
      <w:pPr>
        <w:pStyle w:val="04VERGrundschrift10pt"/>
        <w:rPr>
          <w:rStyle w:val="07VERFett"/>
          <w:b w:val="0"/>
          <w:bCs w:val="0"/>
          <w:lang w:val="en-GB"/>
        </w:rPr>
      </w:pPr>
    </w:p>
    <w:p w14:paraId="6BB6C411" w14:textId="74012B4F" w:rsidR="00E56372" w:rsidRDefault="00E56372" w:rsidP="004D4A03">
      <w:pPr>
        <w:pStyle w:val="14Textcorrection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 xml:space="preserve">Finally, we have moved into our beautiful new house. I’m </w:t>
      </w:r>
      <w:r w:rsidR="00144948">
        <w:rPr>
          <w:rStyle w:val="07VERFett"/>
          <w:b w:val="0"/>
          <w:bCs w:val="0"/>
          <w:lang w:val="en-GB"/>
        </w:rPr>
        <w:t xml:space="preserve">not </w:t>
      </w:r>
      <w:r>
        <w:rPr>
          <w:rStyle w:val="07VERFett"/>
          <w:b w:val="0"/>
          <w:bCs w:val="0"/>
          <w:lang w:val="en-GB"/>
        </w:rPr>
        <w:t xml:space="preserve">sure </w:t>
      </w:r>
      <w:r w:rsidR="00144948">
        <w:rPr>
          <w:rStyle w:val="07VERFett"/>
          <w:b w:val="0"/>
          <w:bCs w:val="0"/>
          <w:lang w:val="en-GB"/>
        </w:rPr>
        <w:t xml:space="preserve">it </w:t>
      </w:r>
      <w:r>
        <w:rPr>
          <w:rStyle w:val="07VERFett"/>
          <w:b w:val="0"/>
          <w:bCs w:val="0"/>
          <w:lang w:val="en-GB"/>
        </w:rPr>
        <w:t xml:space="preserve">is the </w:t>
      </w:r>
      <w:r w:rsidRPr="0047166A">
        <w:rPr>
          <w:rStyle w:val="07VERFett"/>
          <w:b w:val="0"/>
          <w:bCs w:val="0"/>
          <w:i/>
          <w:iCs/>
          <w:lang w:val="en-GB"/>
        </w:rPr>
        <w:t xml:space="preserve">better / </w:t>
      </w:r>
      <w:proofErr w:type="spellStart"/>
      <w:r w:rsidRPr="0047166A">
        <w:rPr>
          <w:rStyle w:val="07VERFett"/>
          <w:b w:val="0"/>
          <w:bCs w:val="0"/>
          <w:i/>
          <w:iCs/>
          <w:lang w:val="en-GB"/>
        </w:rPr>
        <w:t>goodest</w:t>
      </w:r>
      <w:proofErr w:type="spellEnd"/>
      <w:r w:rsidRPr="0047166A">
        <w:rPr>
          <w:rStyle w:val="07VERFett"/>
          <w:b w:val="0"/>
          <w:bCs w:val="0"/>
          <w:i/>
          <w:iCs/>
          <w:lang w:val="en-GB"/>
        </w:rPr>
        <w:t xml:space="preserve"> / best</w:t>
      </w:r>
      <w:r>
        <w:rPr>
          <w:rStyle w:val="07VERFett"/>
          <w:b w:val="0"/>
          <w:bCs w:val="0"/>
          <w:lang w:val="en-GB"/>
        </w:rPr>
        <w:t xml:space="preserve"> </w:t>
      </w:r>
      <w:r w:rsidRPr="001F1189">
        <w:rPr>
          <w:rStyle w:val="07VERFett"/>
          <w:b w:val="0"/>
          <w:bCs w:val="0"/>
          <w:vertAlign w:val="superscript"/>
          <w:lang w:val="en-GB"/>
        </w:rPr>
        <w:t>1</w:t>
      </w:r>
      <w:r>
        <w:rPr>
          <w:rStyle w:val="07VERFett"/>
          <w:b w:val="0"/>
          <w:bCs w:val="0"/>
          <w:lang w:val="en-GB"/>
        </w:rPr>
        <w:t xml:space="preserve"> house in the neighbourhood – </w:t>
      </w:r>
      <w:r w:rsidR="00144948">
        <w:rPr>
          <w:rStyle w:val="07VERFett"/>
          <w:b w:val="0"/>
          <w:bCs w:val="0"/>
          <w:lang w:val="en-GB"/>
        </w:rPr>
        <w:t xml:space="preserve">but </w:t>
      </w:r>
      <w:r>
        <w:rPr>
          <w:rStyle w:val="07VERFett"/>
          <w:b w:val="0"/>
          <w:bCs w:val="0"/>
          <w:lang w:val="en-GB"/>
        </w:rPr>
        <w:t xml:space="preserve">it is </w:t>
      </w:r>
      <w:proofErr w:type="gramStart"/>
      <w:r>
        <w:rPr>
          <w:rStyle w:val="07VERFett"/>
          <w:b w:val="0"/>
          <w:bCs w:val="0"/>
          <w:lang w:val="en-GB"/>
        </w:rPr>
        <w:t>definitely the</w:t>
      </w:r>
      <w:proofErr w:type="gramEnd"/>
      <w:r>
        <w:rPr>
          <w:rStyle w:val="07VERFett"/>
          <w:b w:val="0"/>
          <w:bCs w:val="0"/>
          <w:lang w:val="en-GB"/>
        </w:rPr>
        <w:t xml:space="preserve"> </w:t>
      </w:r>
      <w:r w:rsidRPr="006F1C8F">
        <w:rPr>
          <w:rStyle w:val="07VERFett"/>
          <w:b w:val="0"/>
          <w:bCs w:val="0"/>
          <w:i/>
          <w:iCs/>
          <w:lang w:val="en-GB"/>
        </w:rPr>
        <w:t xml:space="preserve">biggest / most big / </w:t>
      </w:r>
      <w:proofErr w:type="spellStart"/>
      <w:r w:rsidRPr="006F1C8F">
        <w:rPr>
          <w:rStyle w:val="07VERFett"/>
          <w:b w:val="0"/>
          <w:bCs w:val="0"/>
          <w:i/>
          <w:iCs/>
          <w:lang w:val="en-GB"/>
        </w:rPr>
        <w:t>bigest</w:t>
      </w:r>
      <w:proofErr w:type="spellEnd"/>
      <w:r w:rsidRPr="006F1C8F">
        <w:rPr>
          <w:rStyle w:val="07VERFett"/>
          <w:b w:val="0"/>
          <w:bCs w:val="0"/>
          <w:lang w:val="en-GB"/>
        </w:rPr>
        <w:t xml:space="preserve"> </w:t>
      </w:r>
      <w:r>
        <w:rPr>
          <w:rStyle w:val="07VERFett"/>
          <w:b w:val="0"/>
          <w:bCs w:val="0"/>
          <w:vertAlign w:val="superscript"/>
          <w:lang w:val="en-GB"/>
        </w:rPr>
        <w:t>2</w:t>
      </w:r>
      <w:r w:rsidRPr="00E313F5">
        <w:rPr>
          <w:lang w:val="en-US"/>
        </w:rPr>
        <w:t>!</w:t>
      </w:r>
    </w:p>
    <w:p w14:paraId="764CEBDE" w14:textId="5D677EA2" w:rsidR="00162D51" w:rsidRDefault="00E56372" w:rsidP="004D4A03">
      <w:pPr>
        <w:pStyle w:val="14Textcorrection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 xml:space="preserve">The move itself, however, </w:t>
      </w:r>
      <w:r w:rsidR="009B2F3E" w:rsidRPr="004D4A03">
        <w:rPr>
          <w:rStyle w:val="07VERFett"/>
          <w:b w:val="0"/>
          <w:bCs w:val="0"/>
          <w:lang w:val="en-GB"/>
        </w:rPr>
        <w:t xml:space="preserve">was </w:t>
      </w:r>
      <w:r>
        <w:rPr>
          <w:rStyle w:val="07VERFett"/>
          <w:b w:val="0"/>
          <w:bCs w:val="0"/>
          <w:lang w:val="en-GB"/>
        </w:rPr>
        <w:t xml:space="preserve">a far </w:t>
      </w:r>
      <w:proofErr w:type="spellStart"/>
      <w:r w:rsidR="0047166A" w:rsidRPr="00243845">
        <w:rPr>
          <w:rStyle w:val="07VERFett"/>
          <w:b w:val="0"/>
          <w:bCs w:val="0"/>
          <w:i/>
          <w:iCs/>
          <w:lang w:val="en-GB"/>
        </w:rPr>
        <w:t>horriblier</w:t>
      </w:r>
      <w:proofErr w:type="spellEnd"/>
      <w:r w:rsidR="0047166A" w:rsidRPr="00243845">
        <w:rPr>
          <w:rStyle w:val="07VERFett"/>
          <w:b w:val="0"/>
          <w:bCs w:val="0"/>
          <w:i/>
          <w:iCs/>
          <w:lang w:val="en-GB"/>
        </w:rPr>
        <w:t xml:space="preserve"> / </w:t>
      </w:r>
      <w:r w:rsidRPr="00243845">
        <w:rPr>
          <w:rStyle w:val="07VERFett"/>
          <w:b w:val="0"/>
          <w:bCs w:val="0"/>
          <w:i/>
          <w:iCs/>
          <w:lang w:val="en-GB"/>
        </w:rPr>
        <w:t xml:space="preserve">more horrible </w:t>
      </w:r>
      <w:r w:rsidR="0047166A" w:rsidRPr="00243845">
        <w:rPr>
          <w:rStyle w:val="07VERFett"/>
          <w:b w:val="0"/>
          <w:bCs w:val="0"/>
          <w:i/>
          <w:iCs/>
          <w:lang w:val="en-GB"/>
        </w:rPr>
        <w:t>/ most horrible</w:t>
      </w:r>
      <w:r w:rsidR="0047166A">
        <w:rPr>
          <w:rStyle w:val="07VERFett"/>
          <w:b w:val="0"/>
          <w:bCs w:val="0"/>
          <w:lang w:val="en-GB"/>
        </w:rPr>
        <w:t xml:space="preserve"> </w:t>
      </w:r>
      <w:r w:rsidR="0047166A" w:rsidRPr="001F1189">
        <w:rPr>
          <w:rStyle w:val="07VERFett"/>
          <w:b w:val="0"/>
          <w:bCs w:val="0"/>
          <w:vertAlign w:val="superscript"/>
          <w:lang w:val="en-GB"/>
        </w:rPr>
        <w:t>3</w:t>
      </w:r>
      <w:r w:rsidR="0047166A">
        <w:rPr>
          <w:rStyle w:val="07VERFett"/>
          <w:b w:val="0"/>
          <w:bCs w:val="0"/>
          <w:lang w:val="en-GB"/>
        </w:rPr>
        <w:t xml:space="preserve"> experience than I could have ever imagined. </w:t>
      </w:r>
      <w:r w:rsidR="008319DA">
        <w:rPr>
          <w:rStyle w:val="07VERFett"/>
          <w:b w:val="0"/>
          <w:bCs w:val="0"/>
          <w:lang w:val="en-GB"/>
        </w:rPr>
        <w:t xml:space="preserve">It just was the </w:t>
      </w:r>
      <w:proofErr w:type="spellStart"/>
      <w:r w:rsidR="008319DA" w:rsidRPr="00D6031D">
        <w:rPr>
          <w:rStyle w:val="07VERFett"/>
          <w:b w:val="0"/>
          <w:bCs w:val="0"/>
          <w:i/>
          <w:iCs/>
          <w:lang w:val="en-GB"/>
        </w:rPr>
        <w:t>baddest</w:t>
      </w:r>
      <w:proofErr w:type="spellEnd"/>
      <w:r w:rsidR="008319DA" w:rsidRPr="00D6031D">
        <w:rPr>
          <w:rStyle w:val="07VERFett"/>
          <w:b w:val="0"/>
          <w:bCs w:val="0"/>
          <w:i/>
          <w:iCs/>
          <w:lang w:val="en-GB"/>
        </w:rPr>
        <w:t xml:space="preserve"> / bad / worst</w:t>
      </w:r>
      <w:r w:rsidR="008319DA">
        <w:rPr>
          <w:rStyle w:val="07VERFett"/>
          <w:b w:val="0"/>
          <w:bCs w:val="0"/>
          <w:lang w:val="en-GB"/>
        </w:rPr>
        <w:t xml:space="preserve"> </w:t>
      </w:r>
      <w:r w:rsidR="00D6031D" w:rsidRPr="00D6031D">
        <w:rPr>
          <w:rStyle w:val="07VERFett"/>
          <w:b w:val="0"/>
          <w:bCs w:val="0"/>
          <w:vertAlign w:val="superscript"/>
          <w:lang w:val="en-GB"/>
        </w:rPr>
        <w:t>4</w:t>
      </w:r>
      <w:r w:rsidR="00D6031D">
        <w:rPr>
          <w:rStyle w:val="07VERFett"/>
          <w:b w:val="0"/>
          <w:bCs w:val="0"/>
          <w:lang w:val="en-GB"/>
        </w:rPr>
        <w:t xml:space="preserve"> thing! </w:t>
      </w:r>
      <w:r w:rsidR="0047166A">
        <w:rPr>
          <w:rStyle w:val="07VERFett"/>
          <w:b w:val="0"/>
          <w:bCs w:val="0"/>
          <w:lang w:val="en-GB"/>
        </w:rPr>
        <w:t xml:space="preserve">We had to pack </w:t>
      </w:r>
      <w:r w:rsidR="0047166A" w:rsidRPr="00243845">
        <w:rPr>
          <w:rStyle w:val="07VERFett"/>
          <w:b w:val="0"/>
          <w:bCs w:val="0"/>
          <w:i/>
          <w:iCs/>
          <w:lang w:val="en-GB"/>
        </w:rPr>
        <w:t>man</w:t>
      </w:r>
      <w:r w:rsidR="00243845" w:rsidRPr="00243845">
        <w:rPr>
          <w:rStyle w:val="07VERFett"/>
          <w:b w:val="0"/>
          <w:bCs w:val="0"/>
          <w:i/>
          <w:iCs/>
          <w:lang w:val="en-GB"/>
        </w:rPr>
        <w:t>y</w:t>
      </w:r>
      <w:r w:rsidR="0047166A" w:rsidRPr="00243845">
        <w:rPr>
          <w:rStyle w:val="07VERFett"/>
          <w:b w:val="0"/>
          <w:bCs w:val="0"/>
          <w:i/>
          <w:iCs/>
          <w:lang w:val="en-GB"/>
        </w:rPr>
        <w:t xml:space="preserve"> / more / most</w:t>
      </w:r>
      <w:r w:rsidR="0047166A">
        <w:rPr>
          <w:rStyle w:val="07VERFett"/>
          <w:b w:val="0"/>
          <w:bCs w:val="0"/>
          <w:lang w:val="en-GB"/>
        </w:rPr>
        <w:t xml:space="preserve"> </w:t>
      </w:r>
      <w:r w:rsidR="00D6031D">
        <w:rPr>
          <w:rStyle w:val="07VERFett"/>
          <w:b w:val="0"/>
          <w:bCs w:val="0"/>
          <w:vertAlign w:val="superscript"/>
          <w:lang w:val="en-GB"/>
        </w:rPr>
        <w:t>5</w:t>
      </w:r>
      <w:r w:rsidR="00243845">
        <w:rPr>
          <w:rStyle w:val="07VERFett"/>
          <w:b w:val="0"/>
          <w:bCs w:val="0"/>
          <w:lang w:val="en-GB"/>
        </w:rPr>
        <w:t xml:space="preserve"> </w:t>
      </w:r>
      <w:r w:rsidR="0047166A">
        <w:rPr>
          <w:rStyle w:val="07VERFett"/>
          <w:b w:val="0"/>
          <w:bCs w:val="0"/>
          <w:lang w:val="en-GB"/>
        </w:rPr>
        <w:t>boxes than our old place could hold. Boxes were simply everywhere</w:t>
      </w:r>
      <w:r w:rsidR="001F1189">
        <w:rPr>
          <w:rStyle w:val="07VERFett"/>
          <w:b w:val="0"/>
          <w:bCs w:val="0"/>
          <w:lang w:val="en-GB"/>
        </w:rPr>
        <w:t>,</w:t>
      </w:r>
      <w:r w:rsidR="0047166A">
        <w:rPr>
          <w:rStyle w:val="07VERFett"/>
          <w:b w:val="0"/>
          <w:bCs w:val="0"/>
          <w:lang w:val="en-GB"/>
        </w:rPr>
        <w:t xml:space="preserve"> and </w:t>
      </w:r>
      <w:r w:rsidR="00243845">
        <w:rPr>
          <w:rStyle w:val="07VERFett"/>
          <w:b w:val="0"/>
          <w:bCs w:val="0"/>
          <w:lang w:val="en-GB"/>
        </w:rPr>
        <w:t xml:space="preserve">our house was in complete chaos. In the end, when </w:t>
      </w:r>
      <w:r w:rsidR="00243845" w:rsidRPr="001F1189">
        <w:rPr>
          <w:rStyle w:val="07VERFett"/>
          <w:b w:val="0"/>
          <w:bCs w:val="0"/>
          <w:i/>
          <w:iCs/>
          <w:lang w:val="en-GB"/>
        </w:rPr>
        <w:t>many / more / most</w:t>
      </w:r>
      <w:r w:rsidR="00243845">
        <w:rPr>
          <w:rStyle w:val="07VERFett"/>
          <w:b w:val="0"/>
          <w:bCs w:val="0"/>
          <w:lang w:val="en-GB"/>
        </w:rPr>
        <w:t xml:space="preserve"> </w:t>
      </w:r>
      <w:r w:rsidR="00D6031D">
        <w:rPr>
          <w:rStyle w:val="07VERFett"/>
          <w:b w:val="0"/>
          <w:bCs w:val="0"/>
          <w:vertAlign w:val="superscript"/>
          <w:lang w:val="en-GB"/>
        </w:rPr>
        <w:t>6</w:t>
      </w:r>
      <w:r w:rsidR="00243845">
        <w:rPr>
          <w:rStyle w:val="07VERFett"/>
          <w:b w:val="0"/>
          <w:bCs w:val="0"/>
          <w:lang w:val="en-GB"/>
        </w:rPr>
        <w:t xml:space="preserve"> of our belongings </w:t>
      </w:r>
      <w:r w:rsidR="00144948">
        <w:rPr>
          <w:rStyle w:val="07VERFett"/>
          <w:b w:val="0"/>
          <w:bCs w:val="0"/>
          <w:lang w:val="en-GB"/>
        </w:rPr>
        <w:t>was</w:t>
      </w:r>
      <w:r w:rsidR="00243845">
        <w:rPr>
          <w:rStyle w:val="07VERFett"/>
          <w:b w:val="0"/>
          <w:bCs w:val="0"/>
          <w:lang w:val="en-GB"/>
        </w:rPr>
        <w:t xml:space="preserve"> already packed, you couldn’t find anything anymore. And the old house got </w:t>
      </w:r>
      <w:proofErr w:type="spellStart"/>
      <w:r w:rsidR="00243845" w:rsidRPr="001F1189">
        <w:rPr>
          <w:rStyle w:val="07VERFett"/>
          <w:b w:val="0"/>
          <w:bCs w:val="0"/>
          <w:i/>
          <w:iCs/>
          <w:lang w:val="en-GB"/>
        </w:rPr>
        <w:t>dirtyer</w:t>
      </w:r>
      <w:proofErr w:type="spellEnd"/>
      <w:r w:rsidR="00243845" w:rsidRPr="001F1189">
        <w:rPr>
          <w:rStyle w:val="07VERFett"/>
          <w:b w:val="0"/>
          <w:bCs w:val="0"/>
          <w:i/>
          <w:iCs/>
          <w:lang w:val="en-GB"/>
        </w:rPr>
        <w:t xml:space="preserve"> / dirti</w:t>
      </w:r>
      <w:r w:rsidR="00162D51" w:rsidRPr="001F1189">
        <w:rPr>
          <w:rStyle w:val="07VERFett"/>
          <w:b w:val="0"/>
          <w:bCs w:val="0"/>
          <w:i/>
          <w:iCs/>
          <w:lang w:val="en-GB"/>
        </w:rPr>
        <w:t xml:space="preserve">er / </w:t>
      </w:r>
      <w:proofErr w:type="gramStart"/>
      <w:r w:rsidR="00162D51" w:rsidRPr="001F1189">
        <w:rPr>
          <w:rStyle w:val="07VERFett"/>
          <w:b w:val="0"/>
          <w:bCs w:val="0"/>
          <w:i/>
          <w:iCs/>
          <w:lang w:val="en-GB"/>
        </w:rPr>
        <w:t>more dirty</w:t>
      </w:r>
      <w:proofErr w:type="gramEnd"/>
      <w:r w:rsidR="00162D51">
        <w:rPr>
          <w:rStyle w:val="07VERFett"/>
          <w:b w:val="0"/>
          <w:bCs w:val="0"/>
          <w:lang w:val="en-GB"/>
        </w:rPr>
        <w:t xml:space="preserve"> </w:t>
      </w:r>
      <w:r w:rsidR="00D6031D">
        <w:rPr>
          <w:rStyle w:val="07VERFett"/>
          <w:b w:val="0"/>
          <w:bCs w:val="0"/>
          <w:vertAlign w:val="superscript"/>
          <w:lang w:val="en-GB"/>
        </w:rPr>
        <w:t>7</w:t>
      </w:r>
      <w:r w:rsidR="00162D51">
        <w:rPr>
          <w:rStyle w:val="07VERFett"/>
          <w:b w:val="0"/>
          <w:bCs w:val="0"/>
          <w:lang w:val="en-GB"/>
        </w:rPr>
        <w:t xml:space="preserve"> every day, because with all the boxes, the was no more room to clean it.</w:t>
      </w:r>
      <w:r w:rsidR="00243845">
        <w:rPr>
          <w:rStyle w:val="07VERFett"/>
          <w:b w:val="0"/>
          <w:bCs w:val="0"/>
          <w:lang w:val="en-GB"/>
        </w:rPr>
        <w:t xml:space="preserve"> </w:t>
      </w:r>
    </w:p>
    <w:p w14:paraId="313AF356" w14:textId="371AB6CE" w:rsidR="009B2F3E" w:rsidRPr="006F1C8F" w:rsidRDefault="00162D51" w:rsidP="004D4A03">
      <w:pPr>
        <w:pStyle w:val="14Textcorrection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 xml:space="preserve">But now, in our new house, everything is wonderful. The rooms are so much </w:t>
      </w:r>
      <w:r w:rsidRPr="00162D51">
        <w:rPr>
          <w:rStyle w:val="07VERFett"/>
          <w:b w:val="0"/>
          <w:bCs w:val="0"/>
          <w:i/>
          <w:iCs/>
          <w:lang w:val="en-GB"/>
        </w:rPr>
        <w:t>more big / biggest / bigger</w:t>
      </w:r>
      <w:r>
        <w:rPr>
          <w:rStyle w:val="07VERFett"/>
          <w:b w:val="0"/>
          <w:bCs w:val="0"/>
          <w:lang w:val="en-GB"/>
        </w:rPr>
        <w:t xml:space="preserve"> </w:t>
      </w:r>
      <w:r w:rsidR="00D6031D">
        <w:rPr>
          <w:rStyle w:val="07VERFett"/>
          <w:b w:val="0"/>
          <w:bCs w:val="0"/>
          <w:vertAlign w:val="superscript"/>
          <w:lang w:val="en-GB"/>
        </w:rPr>
        <w:t>8</w:t>
      </w:r>
      <w:r w:rsidR="001F1189">
        <w:rPr>
          <w:rStyle w:val="07VERFett"/>
          <w:b w:val="0"/>
          <w:bCs w:val="0"/>
          <w:lang w:val="en-GB"/>
        </w:rPr>
        <w:t xml:space="preserve"> </w:t>
      </w:r>
      <w:r>
        <w:rPr>
          <w:rStyle w:val="07VERFett"/>
          <w:b w:val="0"/>
          <w:bCs w:val="0"/>
          <w:lang w:val="en-GB"/>
        </w:rPr>
        <w:t xml:space="preserve">and </w:t>
      </w:r>
      <w:r w:rsidRPr="00E313F5">
        <w:rPr>
          <w:rStyle w:val="07VERFett"/>
          <w:b w:val="0"/>
          <w:bCs w:val="0"/>
          <w:i/>
          <w:iCs/>
          <w:lang w:val="en-GB"/>
        </w:rPr>
        <w:t>more</w:t>
      </w:r>
      <w:r>
        <w:rPr>
          <w:rStyle w:val="07VERFett"/>
          <w:b w:val="0"/>
          <w:bCs w:val="0"/>
          <w:lang w:val="en-GB"/>
        </w:rPr>
        <w:t xml:space="preserve"> </w:t>
      </w:r>
      <w:r w:rsidRPr="00162D51">
        <w:rPr>
          <w:rStyle w:val="07VERFett"/>
          <w:b w:val="0"/>
          <w:bCs w:val="0"/>
          <w:i/>
          <w:iCs/>
          <w:lang w:val="en-GB"/>
        </w:rPr>
        <w:t>bright / brighter / brightest</w:t>
      </w:r>
      <w:r>
        <w:rPr>
          <w:rStyle w:val="07VERFett"/>
          <w:b w:val="0"/>
          <w:bCs w:val="0"/>
          <w:lang w:val="en-GB"/>
        </w:rPr>
        <w:t xml:space="preserve"> </w:t>
      </w:r>
      <w:r w:rsidR="00D6031D">
        <w:rPr>
          <w:rStyle w:val="07VERFett"/>
          <w:b w:val="0"/>
          <w:bCs w:val="0"/>
          <w:vertAlign w:val="superscript"/>
          <w:lang w:val="en-GB"/>
        </w:rPr>
        <w:t>9</w:t>
      </w:r>
      <w:r w:rsidR="001F1189">
        <w:rPr>
          <w:rStyle w:val="07VERFett"/>
          <w:b w:val="0"/>
          <w:bCs w:val="0"/>
          <w:lang w:val="en-GB"/>
        </w:rPr>
        <w:t xml:space="preserve"> </w:t>
      </w:r>
      <w:r>
        <w:rPr>
          <w:rStyle w:val="07VERFett"/>
          <w:b w:val="0"/>
          <w:bCs w:val="0"/>
          <w:lang w:val="en-GB"/>
        </w:rPr>
        <w:t xml:space="preserve">than in the old place! </w:t>
      </w:r>
    </w:p>
    <w:p w14:paraId="3E6C93B5" w14:textId="0D598231" w:rsidR="009B2F3E" w:rsidRPr="006F1C8F" w:rsidRDefault="00162D51" w:rsidP="001F1189">
      <w:pPr>
        <w:pStyle w:val="14Textcorrection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 xml:space="preserve">Of course, my bedroom </w:t>
      </w:r>
      <w:r w:rsidR="009B2F3E" w:rsidRPr="006F1C8F">
        <w:rPr>
          <w:rStyle w:val="07VERFett"/>
          <w:b w:val="0"/>
          <w:bCs w:val="0"/>
          <w:lang w:val="en-GB"/>
        </w:rPr>
        <w:t xml:space="preserve">is my </w:t>
      </w:r>
      <w:proofErr w:type="spellStart"/>
      <w:r w:rsidR="009B2F3E" w:rsidRPr="006F1C8F">
        <w:rPr>
          <w:rStyle w:val="07VERFett"/>
          <w:b w:val="0"/>
          <w:bCs w:val="0"/>
          <w:i/>
          <w:iCs/>
          <w:lang w:val="en-GB"/>
        </w:rPr>
        <w:t>favouritest</w:t>
      </w:r>
      <w:proofErr w:type="spellEnd"/>
      <w:r w:rsidR="009B2F3E" w:rsidRPr="006F1C8F">
        <w:rPr>
          <w:rStyle w:val="07VERFett"/>
          <w:b w:val="0"/>
          <w:bCs w:val="0"/>
          <w:i/>
          <w:iCs/>
          <w:lang w:val="en-GB"/>
        </w:rPr>
        <w:t xml:space="preserve"> / most favourite / favourite</w:t>
      </w:r>
      <w:r w:rsidR="00ED1C98" w:rsidRPr="006F1C8F">
        <w:rPr>
          <w:rStyle w:val="07VERFett"/>
          <w:b w:val="0"/>
          <w:bCs w:val="0"/>
          <w:i/>
          <w:iCs/>
          <w:lang w:val="en-GB"/>
        </w:rPr>
        <w:t xml:space="preserve"> </w:t>
      </w:r>
      <w:r w:rsidR="00D6031D">
        <w:rPr>
          <w:rStyle w:val="07VERFett"/>
          <w:b w:val="0"/>
          <w:bCs w:val="0"/>
          <w:vertAlign w:val="superscript"/>
          <w:lang w:val="en-GB"/>
        </w:rPr>
        <w:t>10</w:t>
      </w:r>
      <w:r w:rsidR="009B2F3E" w:rsidRPr="006F1C8F">
        <w:rPr>
          <w:rStyle w:val="07VERFett"/>
          <w:b w:val="0"/>
          <w:bCs w:val="0"/>
          <w:lang w:val="en-GB"/>
        </w:rPr>
        <w:t xml:space="preserve"> room</w:t>
      </w:r>
      <w:r w:rsidR="001F1189">
        <w:rPr>
          <w:rStyle w:val="07VERFett"/>
          <w:b w:val="0"/>
          <w:bCs w:val="0"/>
          <w:lang w:val="en-GB"/>
        </w:rPr>
        <w:t xml:space="preserve"> in the entire house</w:t>
      </w:r>
      <w:r w:rsidR="009B2F3E" w:rsidRPr="006F1C8F">
        <w:rPr>
          <w:rStyle w:val="07VERFett"/>
          <w:b w:val="0"/>
          <w:bCs w:val="0"/>
          <w:lang w:val="en-GB"/>
        </w:rPr>
        <w:t xml:space="preserve">. </w:t>
      </w:r>
      <w:r w:rsidR="001F1189">
        <w:rPr>
          <w:rStyle w:val="07VERFett"/>
          <w:b w:val="0"/>
          <w:bCs w:val="0"/>
          <w:lang w:val="en-GB"/>
        </w:rPr>
        <w:t xml:space="preserve">I have never slept in a </w:t>
      </w:r>
      <w:proofErr w:type="spellStart"/>
      <w:r w:rsidR="001F1189" w:rsidRPr="001F1189">
        <w:rPr>
          <w:rStyle w:val="07VERFett"/>
          <w:b w:val="0"/>
          <w:bCs w:val="0"/>
          <w:i/>
          <w:iCs/>
          <w:lang w:val="en-GB"/>
        </w:rPr>
        <w:t>comfortabler</w:t>
      </w:r>
      <w:proofErr w:type="spellEnd"/>
      <w:r w:rsidR="001F1189" w:rsidRPr="001F1189">
        <w:rPr>
          <w:rStyle w:val="07VERFett"/>
          <w:b w:val="0"/>
          <w:bCs w:val="0"/>
          <w:i/>
          <w:iCs/>
          <w:lang w:val="en-GB"/>
        </w:rPr>
        <w:t xml:space="preserve"> / more comfortable / most comfortable</w:t>
      </w:r>
      <w:r w:rsidR="001F1189">
        <w:rPr>
          <w:rStyle w:val="07VERFett"/>
          <w:b w:val="0"/>
          <w:bCs w:val="0"/>
          <w:lang w:val="en-GB"/>
        </w:rPr>
        <w:t xml:space="preserve"> </w:t>
      </w:r>
      <w:r w:rsidR="00D6031D">
        <w:rPr>
          <w:rStyle w:val="07VERFett"/>
          <w:b w:val="0"/>
          <w:bCs w:val="0"/>
          <w:vertAlign w:val="superscript"/>
          <w:lang w:val="en-GB"/>
        </w:rPr>
        <w:t>11</w:t>
      </w:r>
      <w:r w:rsidR="001F1189">
        <w:rPr>
          <w:rStyle w:val="07VERFett"/>
          <w:b w:val="0"/>
          <w:bCs w:val="0"/>
          <w:lang w:val="en-GB"/>
        </w:rPr>
        <w:t xml:space="preserve"> bed</w:t>
      </w:r>
      <w:r w:rsidR="009B2F3E" w:rsidRPr="006F1C8F">
        <w:rPr>
          <w:rStyle w:val="07VERFett"/>
          <w:b w:val="0"/>
          <w:bCs w:val="0"/>
          <w:lang w:val="en-GB"/>
        </w:rPr>
        <w:t xml:space="preserve">. </w:t>
      </w:r>
    </w:p>
    <w:p w14:paraId="458C2B87" w14:textId="1A60952A" w:rsidR="001F1189" w:rsidRDefault="001F1189" w:rsidP="009B2F3E">
      <w:pPr>
        <w:pStyle w:val="13Lckentext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br w:type="page"/>
      </w:r>
    </w:p>
    <w:p w14:paraId="06473431" w14:textId="77777777" w:rsidR="009B2F3E" w:rsidRPr="009B2F3E" w:rsidRDefault="009B2F3E" w:rsidP="009B2F3E">
      <w:pPr>
        <w:pStyle w:val="13Lckentext"/>
        <w:rPr>
          <w:rStyle w:val="07VERFett"/>
          <w:b w:val="0"/>
          <w:bCs w:val="0"/>
        </w:rPr>
      </w:pPr>
    </w:p>
    <w:p w14:paraId="2D6EB442" w14:textId="7DA29B0D" w:rsidR="00162299" w:rsidRPr="00A9222E" w:rsidRDefault="009B2F3E" w:rsidP="00DE3273">
      <w:pPr>
        <w:pStyle w:val="03VERArbeitsfragen"/>
        <w:numPr>
          <w:ilvl w:val="0"/>
          <w:numId w:val="8"/>
        </w:numPr>
        <w:rPr>
          <w:rStyle w:val="07VERFett"/>
          <w:b/>
          <w:bCs w:val="0"/>
          <w:lang w:val="en-GB"/>
        </w:rPr>
      </w:pPr>
      <w:r>
        <w:rPr>
          <w:rStyle w:val="07VERFett"/>
          <w:b/>
          <w:bCs w:val="0"/>
          <w:lang w:val="en-GB"/>
        </w:rPr>
        <w:t>Compar</w:t>
      </w:r>
      <w:r w:rsidR="004177F6">
        <w:rPr>
          <w:rStyle w:val="07VERFett"/>
          <w:b/>
          <w:bCs w:val="0"/>
          <w:lang w:val="en-GB"/>
        </w:rPr>
        <w:t>isons of</w:t>
      </w:r>
      <w:r>
        <w:rPr>
          <w:rStyle w:val="07VERFett"/>
          <w:b/>
          <w:bCs w:val="0"/>
          <w:lang w:val="en-GB"/>
        </w:rPr>
        <w:t xml:space="preserve"> adjectives: </w:t>
      </w:r>
      <w:r w:rsidR="00D6031D">
        <w:rPr>
          <w:rStyle w:val="07VERFett"/>
          <w:b/>
          <w:bCs w:val="0"/>
          <w:lang w:val="en-GB"/>
        </w:rPr>
        <w:t>Not the best hotel</w:t>
      </w:r>
    </w:p>
    <w:p w14:paraId="0B061621" w14:textId="345283B2" w:rsidR="00162299" w:rsidRPr="00AE3D45" w:rsidRDefault="00D6031D" w:rsidP="00162299">
      <w:pPr>
        <w:pStyle w:val="04VERGrundschrift10pt"/>
        <w:rPr>
          <w:rStyle w:val="07VERFett"/>
          <w:lang w:val="en-GB"/>
        </w:rPr>
      </w:pPr>
      <w:r>
        <w:rPr>
          <w:rStyle w:val="07VERFett"/>
          <w:lang w:val="en-GB"/>
        </w:rPr>
        <w:t>Complete the text with the correct</w:t>
      </w:r>
      <w:r w:rsidR="009B2F3E">
        <w:rPr>
          <w:rStyle w:val="07VERFett"/>
          <w:lang w:val="en-GB"/>
        </w:rPr>
        <w:t xml:space="preserve"> form of the adjective provided.</w:t>
      </w:r>
    </w:p>
    <w:p w14:paraId="038BB4C7" w14:textId="77777777" w:rsidR="00162299" w:rsidRPr="00FC3663" w:rsidRDefault="00162299" w:rsidP="00FC3663">
      <w:pPr>
        <w:pStyle w:val="13Lckentext"/>
        <w:rPr>
          <w:rStyle w:val="07VERFett"/>
          <w:b w:val="0"/>
          <w:bCs w:val="0"/>
        </w:rPr>
      </w:pPr>
    </w:p>
    <w:p w14:paraId="79BE20E7" w14:textId="6C690CE4" w:rsidR="00D6031D" w:rsidRDefault="00D6031D" w:rsidP="009B2F3E">
      <w:pPr>
        <w:pStyle w:val="13Lckentext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 xml:space="preserve">This hotel is terrible! It must be the ______________ </w:t>
      </w:r>
      <w:r w:rsidRPr="00DA7DBF">
        <w:rPr>
          <w:rStyle w:val="07VERFett"/>
          <w:b w:val="0"/>
          <w:bCs w:val="0"/>
          <w:vertAlign w:val="superscript"/>
        </w:rPr>
        <w:t>1</w:t>
      </w:r>
      <w:r>
        <w:rPr>
          <w:rStyle w:val="07VERFett"/>
          <w:b w:val="0"/>
          <w:bCs w:val="0"/>
        </w:rPr>
        <w:t xml:space="preserve"> (</w:t>
      </w:r>
      <w:r w:rsidRPr="00D6031D">
        <w:rPr>
          <w:rStyle w:val="07VERFett"/>
          <w:b w:val="0"/>
          <w:bCs w:val="0"/>
          <w:i/>
          <w:iCs/>
        </w:rPr>
        <w:t>bad</w:t>
      </w:r>
      <w:r>
        <w:rPr>
          <w:rStyle w:val="07VERFett"/>
          <w:b w:val="0"/>
          <w:bCs w:val="0"/>
        </w:rPr>
        <w:t xml:space="preserve">) place I’ve ever been to. And then, it is even </w:t>
      </w:r>
      <w:r w:rsidRPr="006C279A">
        <w:rPr>
          <w:rStyle w:val="07VERFett"/>
          <w:b w:val="0"/>
          <w:bCs w:val="0"/>
        </w:rPr>
        <w:t>______________</w:t>
      </w:r>
      <w:r w:rsidR="00DA7DBF">
        <w:rPr>
          <w:rStyle w:val="07VERFett"/>
          <w:b w:val="0"/>
          <w:bCs w:val="0"/>
        </w:rPr>
        <w:t>__</w:t>
      </w:r>
      <w:r w:rsidRPr="006C279A">
        <w:rPr>
          <w:rStyle w:val="07VERFett"/>
          <w:b w:val="0"/>
          <w:bCs w:val="0"/>
        </w:rPr>
        <w:t xml:space="preserve">______ </w:t>
      </w:r>
      <w:r>
        <w:rPr>
          <w:rStyle w:val="07VERFett"/>
          <w:b w:val="0"/>
          <w:bCs w:val="0"/>
          <w:vertAlign w:val="superscript"/>
        </w:rPr>
        <w:t>2</w:t>
      </w:r>
      <w:r w:rsidRPr="00FC3663">
        <w:rPr>
          <w:rStyle w:val="07VERFett"/>
          <w:b w:val="0"/>
          <w:bCs w:val="0"/>
        </w:rPr>
        <w:t xml:space="preserve"> </w:t>
      </w:r>
      <w:r w:rsidRPr="009B2F3E">
        <w:rPr>
          <w:rStyle w:val="07VERFett"/>
          <w:b w:val="0"/>
          <w:bCs w:val="0"/>
        </w:rPr>
        <w:t>(</w:t>
      </w:r>
      <w:r w:rsidRPr="006F1C8F">
        <w:rPr>
          <w:rStyle w:val="08VERKursiv"/>
        </w:rPr>
        <w:t>expensive</w:t>
      </w:r>
      <w:r w:rsidRPr="009B2F3E">
        <w:rPr>
          <w:rStyle w:val="07VERFett"/>
          <w:b w:val="0"/>
          <w:bCs w:val="0"/>
        </w:rPr>
        <w:t>) tha</w:t>
      </w:r>
      <w:r>
        <w:rPr>
          <w:rStyle w:val="07VERFett"/>
          <w:b w:val="0"/>
          <w:bCs w:val="0"/>
        </w:rPr>
        <w:t xml:space="preserve">n that lovely luxury resort we went to </w:t>
      </w:r>
      <w:r w:rsidR="004A2C04">
        <w:rPr>
          <w:rStyle w:val="07VERFett"/>
          <w:b w:val="0"/>
          <w:bCs w:val="0"/>
        </w:rPr>
        <w:t>last summer</w:t>
      </w:r>
      <w:r>
        <w:rPr>
          <w:rStyle w:val="07VERFett"/>
          <w:b w:val="0"/>
          <w:bCs w:val="0"/>
        </w:rPr>
        <w:t xml:space="preserve">. </w:t>
      </w:r>
      <w:r w:rsidR="00240ED1">
        <w:rPr>
          <w:rStyle w:val="07VERFett"/>
          <w:b w:val="0"/>
          <w:bCs w:val="0"/>
        </w:rPr>
        <w:t xml:space="preserve">That place last summer offered the ______________ </w:t>
      </w:r>
      <w:r w:rsidR="00240ED1" w:rsidRPr="00DA7DBF">
        <w:rPr>
          <w:rStyle w:val="07VERFett"/>
          <w:b w:val="0"/>
          <w:bCs w:val="0"/>
          <w:vertAlign w:val="superscript"/>
        </w:rPr>
        <w:t>3</w:t>
      </w:r>
      <w:r w:rsidR="00240ED1">
        <w:rPr>
          <w:rStyle w:val="07VERFett"/>
          <w:b w:val="0"/>
          <w:bCs w:val="0"/>
        </w:rPr>
        <w:t xml:space="preserve"> (</w:t>
      </w:r>
      <w:r w:rsidR="00240ED1" w:rsidRPr="00240ED1">
        <w:rPr>
          <w:rStyle w:val="07VERFett"/>
          <w:b w:val="0"/>
          <w:bCs w:val="0"/>
          <w:i/>
          <w:iCs/>
        </w:rPr>
        <w:t>good</w:t>
      </w:r>
      <w:r w:rsidR="00240ED1">
        <w:rPr>
          <w:rStyle w:val="07VERFett"/>
          <w:b w:val="0"/>
          <w:bCs w:val="0"/>
        </w:rPr>
        <w:t>) food and had the ____________</w:t>
      </w:r>
      <w:r w:rsidR="00DA7DBF">
        <w:rPr>
          <w:rStyle w:val="07VERFett"/>
          <w:b w:val="0"/>
          <w:bCs w:val="0"/>
        </w:rPr>
        <w:t>_</w:t>
      </w:r>
      <w:r w:rsidR="00240ED1">
        <w:rPr>
          <w:rStyle w:val="07VERFett"/>
          <w:b w:val="0"/>
          <w:bCs w:val="0"/>
        </w:rPr>
        <w:t>_</w:t>
      </w:r>
      <w:r w:rsidR="00DA7DBF">
        <w:rPr>
          <w:rStyle w:val="07VERFett"/>
          <w:b w:val="0"/>
          <w:bCs w:val="0"/>
        </w:rPr>
        <w:t>_</w:t>
      </w:r>
      <w:r w:rsidR="00240ED1">
        <w:rPr>
          <w:rStyle w:val="07VERFett"/>
          <w:b w:val="0"/>
          <w:bCs w:val="0"/>
        </w:rPr>
        <w:t xml:space="preserve">___ </w:t>
      </w:r>
      <w:r w:rsidR="00240ED1" w:rsidRPr="00DA7DBF">
        <w:rPr>
          <w:rStyle w:val="07VERFett"/>
          <w:b w:val="0"/>
          <w:bCs w:val="0"/>
          <w:vertAlign w:val="superscript"/>
        </w:rPr>
        <w:t>4</w:t>
      </w:r>
      <w:r w:rsidR="00240ED1">
        <w:rPr>
          <w:rStyle w:val="07VERFett"/>
          <w:b w:val="0"/>
          <w:bCs w:val="0"/>
        </w:rPr>
        <w:t xml:space="preserve"> (</w:t>
      </w:r>
      <w:r w:rsidR="00240ED1" w:rsidRPr="00240ED1">
        <w:rPr>
          <w:rStyle w:val="07VERFett"/>
          <w:b w:val="0"/>
          <w:bCs w:val="0"/>
          <w:i/>
          <w:iCs/>
        </w:rPr>
        <w:t>friendly</w:t>
      </w:r>
      <w:r w:rsidR="00240ED1">
        <w:rPr>
          <w:rStyle w:val="07VERFett"/>
          <w:b w:val="0"/>
          <w:bCs w:val="0"/>
        </w:rPr>
        <w:t>) staff I’ve ever experienced. Or rooms were even _________</w:t>
      </w:r>
      <w:r w:rsidR="00DA7DBF">
        <w:rPr>
          <w:rStyle w:val="07VERFett"/>
          <w:b w:val="0"/>
          <w:bCs w:val="0"/>
        </w:rPr>
        <w:t>___</w:t>
      </w:r>
      <w:r w:rsidR="00240ED1">
        <w:rPr>
          <w:rStyle w:val="07VERFett"/>
          <w:b w:val="0"/>
          <w:bCs w:val="0"/>
        </w:rPr>
        <w:t xml:space="preserve">____ </w:t>
      </w:r>
      <w:r w:rsidR="00240ED1" w:rsidRPr="00DA7DBF">
        <w:rPr>
          <w:rStyle w:val="07VERFett"/>
          <w:b w:val="0"/>
          <w:bCs w:val="0"/>
          <w:vertAlign w:val="superscript"/>
        </w:rPr>
        <w:t>5</w:t>
      </w:r>
      <w:r w:rsidR="00240ED1">
        <w:rPr>
          <w:rStyle w:val="07VERFett"/>
          <w:b w:val="0"/>
          <w:bCs w:val="0"/>
        </w:rPr>
        <w:t xml:space="preserve"> (</w:t>
      </w:r>
      <w:r w:rsidR="00240ED1" w:rsidRPr="00240ED1">
        <w:rPr>
          <w:rStyle w:val="07VERFett"/>
          <w:b w:val="0"/>
          <w:bCs w:val="0"/>
          <w:i/>
          <w:iCs/>
        </w:rPr>
        <w:t>big</w:t>
      </w:r>
      <w:r w:rsidR="00240ED1">
        <w:rPr>
          <w:rStyle w:val="07VERFett"/>
          <w:b w:val="0"/>
          <w:bCs w:val="0"/>
        </w:rPr>
        <w:t xml:space="preserve">), ____________________ </w:t>
      </w:r>
      <w:r w:rsidR="00240ED1" w:rsidRPr="00DA7DBF">
        <w:rPr>
          <w:rStyle w:val="07VERFett"/>
          <w:b w:val="0"/>
          <w:bCs w:val="0"/>
          <w:vertAlign w:val="superscript"/>
        </w:rPr>
        <w:t>6</w:t>
      </w:r>
      <w:r w:rsidR="00240ED1">
        <w:rPr>
          <w:rStyle w:val="07VERFett"/>
          <w:b w:val="0"/>
          <w:bCs w:val="0"/>
        </w:rPr>
        <w:t xml:space="preserve"> (</w:t>
      </w:r>
      <w:r w:rsidR="00240ED1" w:rsidRPr="00240ED1">
        <w:rPr>
          <w:rStyle w:val="07VERFett"/>
          <w:b w:val="0"/>
          <w:bCs w:val="0"/>
          <w:i/>
          <w:iCs/>
        </w:rPr>
        <w:t>bright</w:t>
      </w:r>
      <w:r w:rsidR="00240ED1">
        <w:rPr>
          <w:rStyle w:val="07VERFett"/>
          <w:b w:val="0"/>
          <w:bCs w:val="0"/>
        </w:rPr>
        <w:t xml:space="preserve">) and _________________ </w:t>
      </w:r>
      <w:r w:rsidR="00240ED1" w:rsidRPr="00DA7DBF">
        <w:rPr>
          <w:rStyle w:val="07VERFett"/>
          <w:b w:val="0"/>
          <w:bCs w:val="0"/>
          <w:vertAlign w:val="superscript"/>
        </w:rPr>
        <w:t>7</w:t>
      </w:r>
      <w:r w:rsidR="00240ED1">
        <w:rPr>
          <w:rStyle w:val="07VERFett"/>
          <w:b w:val="0"/>
          <w:bCs w:val="0"/>
        </w:rPr>
        <w:t xml:space="preserve"> (</w:t>
      </w:r>
      <w:r w:rsidR="00240ED1" w:rsidRPr="00DA7DBF">
        <w:rPr>
          <w:rStyle w:val="07VERFett"/>
          <w:b w:val="0"/>
          <w:bCs w:val="0"/>
          <w:i/>
          <w:iCs/>
        </w:rPr>
        <w:t>clean</w:t>
      </w:r>
      <w:r w:rsidR="00240ED1">
        <w:rPr>
          <w:rStyle w:val="07VERFett"/>
          <w:b w:val="0"/>
          <w:bCs w:val="0"/>
        </w:rPr>
        <w:t>) than we expected.</w:t>
      </w:r>
    </w:p>
    <w:p w14:paraId="5D1886B4" w14:textId="272BC47C" w:rsidR="00D6031D" w:rsidRDefault="00D6031D" w:rsidP="009B2F3E">
      <w:pPr>
        <w:pStyle w:val="13Lckentext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>In this place</w:t>
      </w:r>
      <w:r w:rsidR="00240ED1">
        <w:rPr>
          <w:rStyle w:val="07VERFett"/>
          <w:b w:val="0"/>
          <w:bCs w:val="0"/>
        </w:rPr>
        <w:t xml:space="preserve"> now</w:t>
      </w:r>
      <w:r>
        <w:rPr>
          <w:rStyle w:val="07VERFett"/>
          <w:b w:val="0"/>
          <w:bCs w:val="0"/>
        </w:rPr>
        <w:t xml:space="preserve">, however, the rooms are __________________ </w:t>
      </w:r>
      <w:r w:rsidR="00240ED1" w:rsidRPr="00DA7DBF">
        <w:rPr>
          <w:rStyle w:val="07VERFett"/>
          <w:b w:val="0"/>
          <w:bCs w:val="0"/>
          <w:vertAlign w:val="superscript"/>
        </w:rPr>
        <w:t>8</w:t>
      </w:r>
      <w:r>
        <w:rPr>
          <w:rStyle w:val="07VERFett"/>
          <w:b w:val="0"/>
          <w:bCs w:val="0"/>
        </w:rPr>
        <w:t xml:space="preserve"> (</w:t>
      </w:r>
      <w:r w:rsidRPr="00DA7DBF">
        <w:rPr>
          <w:rStyle w:val="07VERFett"/>
          <w:b w:val="0"/>
          <w:bCs w:val="0"/>
          <w:i/>
          <w:iCs/>
        </w:rPr>
        <w:t>small</w:t>
      </w:r>
      <w:r>
        <w:rPr>
          <w:rStyle w:val="07VERFett"/>
          <w:b w:val="0"/>
          <w:bCs w:val="0"/>
        </w:rPr>
        <w:t xml:space="preserve">) </w:t>
      </w:r>
      <w:r w:rsidR="004A2C04">
        <w:rPr>
          <w:rStyle w:val="07VERFett"/>
          <w:b w:val="0"/>
          <w:bCs w:val="0"/>
        </w:rPr>
        <w:t xml:space="preserve">and ________________ </w:t>
      </w:r>
      <w:r w:rsidR="00240ED1" w:rsidRPr="00DA7DBF">
        <w:rPr>
          <w:rStyle w:val="07VERFett"/>
          <w:b w:val="0"/>
          <w:bCs w:val="0"/>
          <w:vertAlign w:val="superscript"/>
        </w:rPr>
        <w:t>9</w:t>
      </w:r>
      <w:r w:rsidR="004A2C04">
        <w:rPr>
          <w:rStyle w:val="07VERFett"/>
          <w:b w:val="0"/>
          <w:bCs w:val="0"/>
        </w:rPr>
        <w:t xml:space="preserve"> (</w:t>
      </w:r>
      <w:r w:rsidR="004A2C04" w:rsidRPr="00DA7DBF">
        <w:rPr>
          <w:rStyle w:val="07VERFett"/>
          <w:b w:val="0"/>
          <w:bCs w:val="0"/>
          <w:i/>
          <w:iCs/>
        </w:rPr>
        <w:t>dirty</w:t>
      </w:r>
      <w:r w:rsidR="004A2C04">
        <w:rPr>
          <w:rStyle w:val="07VERFett"/>
          <w:b w:val="0"/>
          <w:bCs w:val="0"/>
        </w:rPr>
        <w:t xml:space="preserve">) than in any other hotel I have ever stayed in. </w:t>
      </w:r>
      <w:r w:rsidR="00240ED1">
        <w:rPr>
          <w:rStyle w:val="07VERFett"/>
          <w:b w:val="0"/>
          <w:bCs w:val="0"/>
        </w:rPr>
        <w:t xml:space="preserve">And the service is ____________________ </w:t>
      </w:r>
      <w:r w:rsidR="00240ED1" w:rsidRPr="00DA7DBF">
        <w:rPr>
          <w:rStyle w:val="07VERFett"/>
          <w:b w:val="0"/>
          <w:bCs w:val="0"/>
          <w:vertAlign w:val="superscript"/>
        </w:rPr>
        <w:t>10</w:t>
      </w:r>
      <w:r w:rsidR="00240ED1">
        <w:rPr>
          <w:rStyle w:val="07VERFett"/>
          <w:b w:val="0"/>
          <w:bCs w:val="0"/>
        </w:rPr>
        <w:t xml:space="preserve"> (</w:t>
      </w:r>
      <w:r w:rsidR="00240ED1" w:rsidRPr="00DA7DBF">
        <w:rPr>
          <w:rStyle w:val="07VERFett"/>
          <w:b w:val="0"/>
          <w:bCs w:val="0"/>
          <w:i/>
          <w:iCs/>
        </w:rPr>
        <w:t>slow</w:t>
      </w:r>
      <w:r w:rsidR="00240ED1">
        <w:rPr>
          <w:rStyle w:val="07VERFett"/>
          <w:b w:val="0"/>
          <w:bCs w:val="0"/>
        </w:rPr>
        <w:t>) that you will ever see!</w:t>
      </w:r>
    </w:p>
    <w:p w14:paraId="0F227A9B" w14:textId="069F9E78" w:rsidR="00D6031D" w:rsidRDefault="00D6031D" w:rsidP="009B2F3E">
      <w:pPr>
        <w:pStyle w:val="13Lckentext"/>
        <w:rPr>
          <w:rStyle w:val="07VERFett"/>
          <w:b w:val="0"/>
          <w:bCs w:val="0"/>
        </w:rPr>
      </w:pPr>
    </w:p>
    <w:p w14:paraId="348F13DF" w14:textId="6FFA2747" w:rsidR="00DA7DBF" w:rsidRDefault="00DA7DBF" w:rsidP="009B2F3E">
      <w:pPr>
        <w:pStyle w:val="13Lckentext"/>
        <w:rPr>
          <w:rStyle w:val="07VERFett"/>
          <w:b w:val="0"/>
          <w:bCs w:val="0"/>
        </w:rPr>
      </w:pPr>
    </w:p>
    <w:p w14:paraId="2950657D" w14:textId="5033EF01" w:rsidR="004177F6" w:rsidRPr="00A9222E" w:rsidRDefault="004177F6" w:rsidP="004177F6">
      <w:pPr>
        <w:pStyle w:val="03VERArbeitsfragen"/>
        <w:numPr>
          <w:ilvl w:val="0"/>
          <w:numId w:val="8"/>
        </w:numPr>
        <w:rPr>
          <w:rStyle w:val="07VERFett"/>
          <w:b/>
          <w:bCs w:val="0"/>
          <w:lang w:val="en-GB"/>
        </w:rPr>
      </w:pPr>
      <w:r>
        <w:rPr>
          <w:rStyle w:val="07VERFett"/>
          <w:b/>
          <w:bCs w:val="0"/>
          <w:lang w:val="en-GB"/>
        </w:rPr>
        <w:t>Comparison of adjectives: Spot the mistakes</w:t>
      </w:r>
    </w:p>
    <w:p w14:paraId="6AC1C3C1" w14:textId="6920F93E" w:rsidR="00DA7DBF" w:rsidRDefault="004177F6" w:rsidP="004177F6">
      <w:pPr>
        <w:pStyle w:val="04VERGrundschrift10pt"/>
        <w:rPr>
          <w:rStyle w:val="07VERFett"/>
          <w:lang w:val="en-GB"/>
        </w:rPr>
      </w:pPr>
      <w:r w:rsidRPr="004177F6">
        <w:rPr>
          <w:rStyle w:val="07VERFett"/>
          <w:lang w:val="en-GB"/>
        </w:rPr>
        <w:t xml:space="preserve">Find the </w:t>
      </w:r>
      <w:r w:rsidR="00FF1C2A">
        <w:rPr>
          <w:rStyle w:val="07VERFett"/>
          <w:lang w:val="en-GB"/>
        </w:rPr>
        <w:t>ten</w:t>
      </w:r>
      <w:r w:rsidRPr="004177F6">
        <w:rPr>
          <w:rStyle w:val="07VERFett"/>
          <w:lang w:val="en-GB"/>
        </w:rPr>
        <w:t xml:space="preserve"> mistakes in the following text and correct them.</w:t>
      </w:r>
    </w:p>
    <w:p w14:paraId="6AEB330D" w14:textId="5C126B03" w:rsidR="004177F6" w:rsidRPr="00FF1C2A" w:rsidRDefault="004177F6" w:rsidP="004177F6">
      <w:pPr>
        <w:spacing w:after="0" w:line="240" w:lineRule="auto"/>
        <w:rPr>
          <w:lang w:val="en-US"/>
        </w:rPr>
      </w:pPr>
    </w:p>
    <w:p w14:paraId="49A04481" w14:textId="175A6A89" w:rsidR="004177F6" w:rsidRPr="004177F6" w:rsidRDefault="004177F6" w:rsidP="00346FEF">
      <w:pPr>
        <w:spacing w:line="360" w:lineRule="auto"/>
        <w:rPr>
          <w:lang w:val="en-US"/>
        </w:rPr>
      </w:pPr>
      <w:r w:rsidRPr="004177F6">
        <w:rPr>
          <w:lang w:val="en-US"/>
        </w:rPr>
        <w:t xml:space="preserve">We have looked at </w:t>
      </w:r>
      <w:r>
        <w:rPr>
          <w:lang w:val="en-US"/>
        </w:rPr>
        <w:t xml:space="preserve">three different houses </w:t>
      </w:r>
      <w:r w:rsidR="00346FEF">
        <w:rPr>
          <w:lang w:val="en-US"/>
        </w:rPr>
        <w:t>and trying to decide</w:t>
      </w:r>
      <w:r>
        <w:rPr>
          <w:lang w:val="en-US"/>
        </w:rPr>
        <w:t xml:space="preserve"> which place to buy</w:t>
      </w:r>
      <w:r w:rsidR="00346FEF">
        <w:rPr>
          <w:lang w:val="en-US"/>
        </w:rPr>
        <w:t xml:space="preserve"> now</w:t>
      </w:r>
      <w:r>
        <w:rPr>
          <w:lang w:val="en-US"/>
        </w:rPr>
        <w:t xml:space="preserve">. House A </w:t>
      </w:r>
      <w:r w:rsidR="00346FEF">
        <w:rPr>
          <w:lang w:val="en-US"/>
        </w:rPr>
        <w:t>is</w:t>
      </w:r>
      <w:r>
        <w:rPr>
          <w:lang w:val="en-US"/>
        </w:rPr>
        <w:t xml:space="preserve"> newer of the three but is farer away from the school than house B. House B </w:t>
      </w:r>
      <w:r w:rsidR="00346FEF">
        <w:rPr>
          <w:lang w:val="en-US"/>
        </w:rPr>
        <w:t>is</w:t>
      </w:r>
      <w:r>
        <w:rPr>
          <w:lang w:val="en-US"/>
        </w:rPr>
        <w:t xml:space="preserve"> cheaper than house A</w:t>
      </w:r>
      <w:r w:rsidR="00346FEF">
        <w:rPr>
          <w:lang w:val="en-US"/>
        </w:rPr>
        <w:t xml:space="preserve"> and it was the closer to the city </w:t>
      </w:r>
      <w:proofErr w:type="spellStart"/>
      <w:r w:rsidR="00346FEF">
        <w:rPr>
          <w:lang w:val="en-US"/>
        </w:rPr>
        <w:t>centre</w:t>
      </w:r>
      <w:proofErr w:type="spellEnd"/>
      <w:r w:rsidR="00346FEF">
        <w:rPr>
          <w:lang w:val="en-US"/>
        </w:rPr>
        <w:t xml:space="preserve"> of all three houses. But it was not as bigger as house A. House C is the </w:t>
      </w:r>
      <w:proofErr w:type="gramStart"/>
      <w:r w:rsidR="00346FEF">
        <w:rPr>
          <w:lang w:val="en-US"/>
        </w:rPr>
        <w:t>most small</w:t>
      </w:r>
      <w:proofErr w:type="gramEnd"/>
      <w:r w:rsidR="00346FEF">
        <w:rPr>
          <w:lang w:val="en-US"/>
        </w:rPr>
        <w:t xml:space="preserve">, but also the </w:t>
      </w:r>
      <w:r w:rsidR="00267EE3">
        <w:rPr>
          <w:lang w:val="en-US"/>
        </w:rPr>
        <w:t>attractive</w:t>
      </w:r>
      <w:r w:rsidR="00346FEF">
        <w:rPr>
          <w:lang w:val="en-US"/>
        </w:rPr>
        <w:t xml:space="preserve"> house. And it is </w:t>
      </w:r>
      <w:proofErr w:type="gramStart"/>
      <w:r w:rsidR="00346FEF">
        <w:rPr>
          <w:lang w:val="en-US"/>
        </w:rPr>
        <w:t>really lovely</w:t>
      </w:r>
      <w:proofErr w:type="gramEnd"/>
      <w:r w:rsidR="00346FEF">
        <w:rPr>
          <w:lang w:val="en-US"/>
        </w:rPr>
        <w:t xml:space="preserve"> and has most charm than any other house we have seen. </w:t>
      </w:r>
      <w:r w:rsidR="00FF1C2A">
        <w:rPr>
          <w:lang w:val="en-US"/>
        </w:rPr>
        <w:t xml:space="preserve">Unfortunately, house C is most far from the school and the city </w:t>
      </w:r>
      <w:proofErr w:type="spellStart"/>
      <w:r w:rsidR="00FF1C2A">
        <w:rPr>
          <w:lang w:val="en-US"/>
        </w:rPr>
        <w:t>cent</w:t>
      </w:r>
      <w:r w:rsidR="00144948">
        <w:rPr>
          <w:lang w:val="en-US"/>
        </w:rPr>
        <w:t>re</w:t>
      </w:r>
      <w:proofErr w:type="spellEnd"/>
      <w:r w:rsidR="00FF1C2A">
        <w:rPr>
          <w:lang w:val="en-US"/>
        </w:rPr>
        <w:t xml:space="preserve">. </w:t>
      </w:r>
      <w:r w:rsidR="00346FEF">
        <w:rPr>
          <w:lang w:val="en-US"/>
        </w:rPr>
        <w:t xml:space="preserve">The </w:t>
      </w:r>
      <w:proofErr w:type="spellStart"/>
      <w:r w:rsidR="00346FEF">
        <w:rPr>
          <w:lang w:val="en-US"/>
        </w:rPr>
        <w:t>expensivest</w:t>
      </w:r>
      <w:proofErr w:type="spellEnd"/>
      <w:r w:rsidR="00346FEF">
        <w:rPr>
          <w:lang w:val="en-US"/>
        </w:rPr>
        <w:t xml:space="preserve"> house is house A</w:t>
      </w:r>
      <w:r w:rsidR="00FF1C2A">
        <w:rPr>
          <w:lang w:val="en-US"/>
        </w:rPr>
        <w:t xml:space="preserve">, but it also has the </w:t>
      </w:r>
      <w:proofErr w:type="gramStart"/>
      <w:r w:rsidR="00FF1C2A">
        <w:rPr>
          <w:lang w:val="en-US"/>
        </w:rPr>
        <w:t>most nice</w:t>
      </w:r>
      <w:proofErr w:type="gramEnd"/>
      <w:r w:rsidR="00FF1C2A">
        <w:rPr>
          <w:lang w:val="en-US"/>
        </w:rPr>
        <w:t xml:space="preserve"> kitchen, more bedrooms than the other houses and the biggest garden.</w:t>
      </w:r>
      <w:r w:rsidR="00346FEF">
        <w:rPr>
          <w:lang w:val="en-US"/>
        </w:rPr>
        <w:t xml:space="preserve"> </w:t>
      </w:r>
      <w:r w:rsidR="00FF1C2A">
        <w:rPr>
          <w:lang w:val="en-US"/>
        </w:rPr>
        <w:t>So, which house should we take?</w:t>
      </w:r>
    </w:p>
    <w:p w14:paraId="019BFA18" w14:textId="77777777" w:rsidR="00ED1C98" w:rsidRDefault="00ED1C98">
      <w:pPr>
        <w:spacing w:after="0" w:line="240" w:lineRule="auto"/>
        <w:rPr>
          <w:rFonts w:ascii="Verdana" w:eastAsia="Times New Roman" w:hAnsi="Verdana" w:cs="Arial"/>
          <w:sz w:val="20"/>
          <w:lang w:val="en-GB" w:bidi="en-US"/>
        </w:rPr>
      </w:pPr>
      <w:r w:rsidRPr="006F1C8F">
        <w:rPr>
          <w:lang w:val="en-GB"/>
        </w:rPr>
        <w:br w:type="page"/>
      </w:r>
    </w:p>
    <w:p w14:paraId="09C787EE" w14:textId="77777777" w:rsidR="009B2F3E" w:rsidRDefault="009B2F3E" w:rsidP="009B2F3E">
      <w:pPr>
        <w:pStyle w:val="14Textcorrection"/>
        <w:rPr>
          <w:rStyle w:val="07VERFett"/>
          <w:b w:val="0"/>
          <w:bCs w:val="0"/>
          <w:lang w:val="en-GB"/>
        </w:rPr>
      </w:pPr>
    </w:p>
    <w:p w14:paraId="795EFF85" w14:textId="77777777" w:rsidR="00AE3D45" w:rsidRPr="00456CB7" w:rsidRDefault="00AE3D45" w:rsidP="00AE3D45">
      <w:pPr>
        <w:pStyle w:val="02VERUeberschrift"/>
        <w:rPr>
          <w:lang w:val="en-GB"/>
        </w:rPr>
      </w:pPr>
      <w:proofErr w:type="spellStart"/>
      <w:r>
        <w:rPr>
          <w:lang w:val="en-GB"/>
        </w:rPr>
        <w:t>Lösungen</w:t>
      </w:r>
      <w:proofErr w:type="spellEnd"/>
    </w:p>
    <w:p w14:paraId="4C7D7CFD" w14:textId="77777777" w:rsidR="00BC5125" w:rsidRPr="00FC3663" w:rsidRDefault="00AE3D45" w:rsidP="00AE3D45">
      <w:pPr>
        <w:pStyle w:val="04VERGrundschrift10pt"/>
        <w:rPr>
          <w:rStyle w:val="07VERFett"/>
          <w:b w:val="0"/>
          <w:bCs w:val="0"/>
          <w:lang w:val="en-GB"/>
        </w:rPr>
      </w:pPr>
      <w:r w:rsidRPr="00FC3663">
        <w:rPr>
          <w:rStyle w:val="07VERFett"/>
          <w:b w:val="0"/>
          <w:bCs w:val="0"/>
          <w:lang w:val="en-GB"/>
        </w:rPr>
        <w:t>1</w:t>
      </w:r>
    </w:p>
    <w:p w14:paraId="0530D081" w14:textId="69A633F4" w:rsidR="0091281F" w:rsidRDefault="009B2F3E" w:rsidP="00AE3D45">
      <w:pPr>
        <w:pStyle w:val="04VERGrundschrift10pt"/>
        <w:rPr>
          <w:rStyle w:val="07VERFett"/>
          <w:b w:val="0"/>
          <w:bCs w:val="0"/>
          <w:lang w:val="en-GB"/>
        </w:rPr>
      </w:pPr>
      <w:r w:rsidRPr="008E5E82">
        <w:rPr>
          <w:szCs w:val="18"/>
          <w:lang w:val="en-GB"/>
        </w:rPr>
        <w:t xml:space="preserve">1 </w:t>
      </w:r>
      <w:r w:rsidR="00E313F5">
        <w:rPr>
          <w:szCs w:val="18"/>
          <w:lang w:val="en-GB"/>
        </w:rPr>
        <w:t>-er</w:t>
      </w:r>
      <w:r w:rsidRPr="008E5E82">
        <w:rPr>
          <w:szCs w:val="18"/>
          <w:lang w:val="en-GB"/>
        </w:rPr>
        <w:t xml:space="preserve">, 2 </w:t>
      </w:r>
      <w:r w:rsidR="00E313F5">
        <w:rPr>
          <w:szCs w:val="18"/>
          <w:lang w:val="en-GB"/>
        </w:rPr>
        <w:t>-</w:t>
      </w:r>
      <w:proofErr w:type="spellStart"/>
      <w:r w:rsidR="00E313F5">
        <w:rPr>
          <w:szCs w:val="18"/>
          <w:lang w:val="en-GB"/>
        </w:rPr>
        <w:t>ier</w:t>
      </w:r>
      <w:proofErr w:type="spellEnd"/>
      <w:r w:rsidRPr="008E5E82">
        <w:rPr>
          <w:szCs w:val="18"/>
          <w:lang w:val="en-GB"/>
        </w:rPr>
        <w:t xml:space="preserve">, 3 </w:t>
      </w:r>
      <w:r w:rsidR="00E313F5">
        <w:rPr>
          <w:szCs w:val="18"/>
          <w:lang w:val="en-GB"/>
        </w:rPr>
        <w:t>more</w:t>
      </w:r>
      <w:r w:rsidRPr="008E5E82">
        <w:rPr>
          <w:szCs w:val="18"/>
          <w:lang w:val="en-GB"/>
        </w:rPr>
        <w:t xml:space="preserve">, 4 </w:t>
      </w:r>
      <w:r w:rsidR="00E313F5">
        <w:rPr>
          <w:szCs w:val="18"/>
          <w:lang w:val="en-GB"/>
        </w:rPr>
        <w:t>-</w:t>
      </w:r>
      <w:proofErr w:type="spellStart"/>
      <w:r w:rsidR="00E313F5">
        <w:rPr>
          <w:szCs w:val="18"/>
          <w:lang w:val="en-GB"/>
        </w:rPr>
        <w:t>est</w:t>
      </w:r>
      <w:proofErr w:type="spellEnd"/>
      <w:r w:rsidR="006F1C8F">
        <w:rPr>
          <w:szCs w:val="18"/>
          <w:lang w:val="en-GB"/>
        </w:rPr>
        <w:t xml:space="preserve">, 5 </w:t>
      </w:r>
      <w:r w:rsidR="00E313F5">
        <w:rPr>
          <w:szCs w:val="18"/>
          <w:lang w:val="en-GB"/>
        </w:rPr>
        <w:t>-</w:t>
      </w:r>
      <w:proofErr w:type="spellStart"/>
      <w:r w:rsidR="00E313F5">
        <w:rPr>
          <w:szCs w:val="18"/>
          <w:lang w:val="en-GB"/>
        </w:rPr>
        <w:t>iest</w:t>
      </w:r>
      <w:proofErr w:type="spellEnd"/>
      <w:r w:rsidRPr="008E5E82">
        <w:rPr>
          <w:szCs w:val="18"/>
          <w:lang w:val="en-GB"/>
        </w:rPr>
        <w:t xml:space="preserve">, </w:t>
      </w:r>
      <w:r w:rsidR="006F1C8F">
        <w:rPr>
          <w:szCs w:val="18"/>
          <w:lang w:val="en-GB"/>
        </w:rPr>
        <w:t>6</w:t>
      </w:r>
      <w:r w:rsidRPr="008E5E82">
        <w:rPr>
          <w:szCs w:val="18"/>
          <w:lang w:val="en-GB"/>
        </w:rPr>
        <w:t xml:space="preserve"> </w:t>
      </w:r>
      <w:r w:rsidR="00E313F5">
        <w:rPr>
          <w:szCs w:val="18"/>
          <w:lang w:val="en-GB"/>
        </w:rPr>
        <w:t>most</w:t>
      </w:r>
      <w:r w:rsidRPr="008E5E82">
        <w:rPr>
          <w:szCs w:val="18"/>
          <w:lang w:val="en-GB"/>
        </w:rPr>
        <w:t xml:space="preserve">, </w:t>
      </w:r>
    </w:p>
    <w:p w14:paraId="3CBB8921" w14:textId="77777777" w:rsidR="007555C8" w:rsidRPr="00FC3663" w:rsidRDefault="007555C8" w:rsidP="00AE3D45">
      <w:pPr>
        <w:pStyle w:val="04VERGrundschrift10pt"/>
        <w:rPr>
          <w:rStyle w:val="07VERFett"/>
          <w:b w:val="0"/>
          <w:bCs w:val="0"/>
          <w:lang w:val="en-GB"/>
        </w:rPr>
      </w:pPr>
    </w:p>
    <w:p w14:paraId="01888D89" w14:textId="77777777" w:rsidR="00AE3D45" w:rsidRPr="00FC3663" w:rsidRDefault="00AE3D45" w:rsidP="00AE3D45">
      <w:pPr>
        <w:pStyle w:val="04VERGrundschrift10pt"/>
        <w:rPr>
          <w:rStyle w:val="07VERFett"/>
          <w:b w:val="0"/>
          <w:bCs w:val="0"/>
          <w:lang w:val="en-GB"/>
        </w:rPr>
      </w:pPr>
      <w:r w:rsidRPr="00FC3663">
        <w:rPr>
          <w:rStyle w:val="07VERFett"/>
          <w:b w:val="0"/>
          <w:bCs w:val="0"/>
          <w:lang w:val="en-GB"/>
        </w:rPr>
        <w:t>2</w:t>
      </w:r>
    </w:p>
    <w:p w14:paraId="3EE4D638" w14:textId="77777777" w:rsidR="00C6305D" w:rsidRDefault="009B2F3E" w:rsidP="00AE3D45">
      <w:pPr>
        <w:pStyle w:val="04VERGrundschrift10pt"/>
        <w:rPr>
          <w:szCs w:val="18"/>
          <w:lang w:val="en-GB"/>
        </w:rPr>
      </w:pPr>
      <w:r w:rsidRPr="008E5E82">
        <w:rPr>
          <w:szCs w:val="18"/>
          <w:lang w:val="en-GB"/>
        </w:rPr>
        <w:t xml:space="preserve">1 </w:t>
      </w:r>
      <w:r w:rsidR="00E313F5">
        <w:rPr>
          <w:szCs w:val="18"/>
          <w:lang w:val="en-GB"/>
        </w:rPr>
        <w:t>best</w:t>
      </w:r>
      <w:r>
        <w:rPr>
          <w:szCs w:val="18"/>
          <w:lang w:val="en-GB"/>
        </w:rPr>
        <w:t>,</w:t>
      </w:r>
      <w:r w:rsidRPr="008E5E82">
        <w:rPr>
          <w:szCs w:val="18"/>
          <w:lang w:val="en-GB"/>
        </w:rPr>
        <w:t xml:space="preserve"> 2 </w:t>
      </w:r>
      <w:r w:rsidR="00BF0F13">
        <w:rPr>
          <w:szCs w:val="18"/>
          <w:lang w:val="en-GB"/>
        </w:rPr>
        <w:t>biggest</w:t>
      </w:r>
      <w:r>
        <w:rPr>
          <w:szCs w:val="18"/>
          <w:lang w:val="en-GB"/>
        </w:rPr>
        <w:t>,</w:t>
      </w:r>
      <w:r w:rsidRPr="008E5E82">
        <w:rPr>
          <w:szCs w:val="18"/>
          <w:lang w:val="en-GB"/>
        </w:rPr>
        <w:t xml:space="preserve"> 3 </w:t>
      </w:r>
      <w:r w:rsidR="00BF0F13">
        <w:rPr>
          <w:szCs w:val="18"/>
          <w:lang w:val="en-GB"/>
        </w:rPr>
        <w:t>more horrible</w:t>
      </w:r>
      <w:r>
        <w:rPr>
          <w:szCs w:val="18"/>
          <w:lang w:val="en-GB"/>
        </w:rPr>
        <w:t>,</w:t>
      </w:r>
      <w:r w:rsidRPr="008E5E82">
        <w:rPr>
          <w:szCs w:val="18"/>
          <w:lang w:val="en-GB"/>
        </w:rPr>
        <w:t xml:space="preserve"> 4 </w:t>
      </w:r>
      <w:r w:rsidR="00BF0F13">
        <w:rPr>
          <w:szCs w:val="18"/>
          <w:lang w:val="en-GB"/>
        </w:rPr>
        <w:t>worst</w:t>
      </w:r>
      <w:r>
        <w:rPr>
          <w:szCs w:val="18"/>
          <w:lang w:val="en-GB"/>
        </w:rPr>
        <w:t>,</w:t>
      </w:r>
      <w:r w:rsidRPr="008E5E82">
        <w:rPr>
          <w:szCs w:val="18"/>
          <w:lang w:val="en-GB"/>
        </w:rPr>
        <w:t xml:space="preserve"> 5 </w:t>
      </w:r>
      <w:r w:rsidR="00BF0F13">
        <w:rPr>
          <w:szCs w:val="18"/>
          <w:lang w:val="en-GB"/>
        </w:rPr>
        <w:t>more</w:t>
      </w:r>
      <w:r>
        <w:rPr>
          <w:szCs w:val="18"/>
          <w:lang w:val="en-GB"/>
        </w:rPr>
        <w:t>,</w:t>
      </w:r>
      <w:r w:rsidRPr="008E5E82">
        <w:rPr>
          <w:szCs w:val="18"/>
          <w:lang w:val="en-GB"/>
        </w:rPr>
        <w:t xml:space="preserve"> 6 </w:t>
      </w:r>
      <w:r w:rsidR="00BF0F13">
        <w:rPr>
          <w:szCs w:val="18"/>
          <w:lang w:val="en-GB"/>
        </w:rPr>
        <w:t>most</w:t>
      </w:r>
      <w:r>
        <w:rPr>
          <w:szCs w:val="18"/>
          <w:lang w:val="en-GB"/>
        </w:rPr>
        <w:t>,</w:t>
      </w:r>
      <w:r w:rsidRPr="008E5E82">
        <w:rPr>
          <w:szCs w:val="18"/>
          <w:lang w:val="en-GB"/>
        </w:rPr>
        <w:t xml:space="preserve"> 7 </w:t>
      </w:r>
      <w:r w:rsidR="00BF0F13">
        <w:rPr>
          <w:szCs w:val="18"/>
          <w:lang w:val="en-GB"/>
        </w:rPr>
        <w:t>dirtier</w:t>
      </w:r>
      <w:r>
        <w:rPr>
          <w:szCs w:val="18"/>
          <w:lang w:val="en-GB"/>
        </w:rPr>
        <w:t>,</w:t>
      </w:r>
      <w:r w:rsidRPr="008E5E82">
        <w:rPr>
          <w:szCs w:val="18"/>
          <w:lang w:val="en-GB"/>
        </w:rPr>
        <w:t xml:space="preserve"> 8 bigger</w:t>
      </w:r>
      <w:r>
        <w:rPr>
          <w:szCs w:val="18"/>
          <w:lang w:val="en-GB"/>
        </w:rPr>
        <w:t>,</w:t>
      </w:r>
      <w:r w:rsidRPr="008E5E82">
        <w:rPr>
          <w:szCs w:val="18"/>
          <w:lang w:val="en-GB"/>
        </w:rPr>
        <w:t xml:space="preserve"> 9 </w:t>
      </w:r>
      <w:r w:rsidR="00BF0F13">
        <w:rPr>
          <w:szCs w:val="18"/>
          <w:lang w:val="en-GB"/>
        </w:rPr>
        <w:t>brighter</w:t>
      </w:r>
      <w:r>
        <w:rPr>
          <w:szCs w:val="18"/>
          <w:lang w:val="en-GB"/>
        </w:rPr>
        <w:t>,</w:t>
      </w:r>
      <w:r w:rsidRPr="008E5E82">
        <w:rPr>
          <w:szCs w:val="18"/>
          <w:lang w:val="en-GB"/>
        </w:rPr>
        <w:t xml:space="preserve"> </w:t>
      </w:r>
    </w:p>
    <w:p w14:paraId="6EAA6C60" w14:textId="0652AAED" w:rsidR="0091281F" w:rsidRDefault="009B2F3E" w:rsidP="00AE3D45">
      <w:pPr>
        <w:pStyle w:val="04VERGrundschrift10pt"/>
        <w:rPr>
          <w:rStyle w:val="07VERFett"/>
          <w:b w:val="0"/>
          <w:bCs w:val="0"/>
          <w:lang w:val="en-GB"/>
        </w:rPr>
      </w:pPr>
      <w:r w:rsidRPr="008E5E82">
        <w:rPr>
          <w:szCs w:val="18"/>
          <w:lang w:val="en-GB"/>
        </w:rPr>
        <w:t xml:space="preserve">10 </w:t>
      </w:r>
      <w:r w:rsidR="00C6305D">
        <w:rPr>
          <w:szCs w:val="18"/>
          <w:lang w:val="en-GB"/>
        </w:rPr>
        <w:t>favourite, 11 more comfortable</w:t>
      </w:r>
    </w:p>
    <w:p w14:paraId="1B0C9424" w14:textId="77777777" w:rsidR="007555C8" w:rsidRDefault="007555C8" w:rsidP="00AE3D45">
      <w:pPr>
        <w:pStyle w:val="04VERGrundschrift10pt"/>
        <w:rPr>
          <w:rStyle w:val="07VERFett"/>
          <w:b w:val="0"/>
          <w:bCs w:val="0"/>
          <w:lang w:val="en-GB"/>
        </w:rPr>
      </w:pPr>
    </w:p>
    <w:p w14:paraId="4C9BF26F" w14:textId="77777777" w:rsidR="00AE3D45" w:rsidRDefault="00AE3D45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3</w:t>
      </w:r>
    </w:p>
    <w:p w14:paraId="15B05F7F" w14:textId="74FAABA7" w:rsidR="007555C8" w:rsidRDefault="009B2F3E" w:rsidP="00AE3D45">
      <w:pPr>
        <w:pStyle w:val="04VERGrundschrift10pt"/>
        <w:rPr>
          <w:szCs w:val="18"/>
          <w:lang w:val="en-GB"/>
        </w:rPr>
      </w:pPr>
      <w:r w:rsidRPr="009B2F3E">
        <w:rPr>
          <w:szCs w:val="18"/>
          <w:lang w:val="en-GB"/>
        </w:rPr>
        <w:t xml:space="preserve">1 </w:t>
      </w:r>
      <w:r w:rsidR="00C6305D">
        <w:rPr>
          <w:szCs w:val="18"/>
          <w:lang w:val="en-GB"/>
        </w:rPr>
        <w:t>worst</w:t>
      </w:r>
      <w:r w:rsidRPr="009B2F3E">
        <w:rPr>
          <w:szCs w:val="18"/>
          <w:lang w:val="en-GB"/>
        </w:rPr>
        <w:t xml:space="preserve">, 2 </w:t>
      </w:r>
      <w:r w:rsidR="00C6305D">
        <w:rPr>
          <w:szCs w:val="18"/>
          <w:lang w:val="en-GB"/>
        </w:rPr>
        <w:t>more expensive</w:t>
      </w:r>
      <w:r w:rsidRPr="009B2F3E">
        <w:rPr>
          <w:szCs w:val="18"/>
          <w:lang w:val="en-GB"/>
        </w:rPr>
        <w:t xml:space="preserve">, 3 </w:t>
      </w:r>
      <w:r w:rsidR="00C6305D">
        <w:rPr>
          <w:szCs w:val="18"/>
          <w:lang w:val="en-GB"/>
        </w:rPr>
        <w:t>best</w:t>
      </w:r>
      <w:r w:rsidRPr="009B2F3E">
        <w:rPr>
          <w:szCs w:val="18"/>
          <w:lang w:val="en-GB"/>
        </w:rPr>
        <w:t xml:space="preserve">, 4 </w:t>
      </w:r>
      <w:r w:rsidR="00C6305D">
        <w:rPr>
          <w:szCs w:val="18"/>
          <w:lang w:val="en-GB"/>
        </w:rPr>
        <w:t>friendliest</w:t>
      </w:r>
      <w:r w:rsidRPr="009B2F3E">
        <w:rPr>
          <w:szCs w:val="18"/>
          <w:lang w:val="en-GB"/>
        </w:rPr>
        <w:t xml:space="preserve">, 5 </w:t>
      </w:r>
      <w:r w:rsidR="00C6305D">
        <w:rPr>
          <w:szCs w:val="18"/>
          <w:lang w:val="en-GB"/>
        </w:rPr>
        <w:t>bigger</w:t>
      </w:r>
      <w:r w:rsidRPr="009B2F3E">
        <w:rPr>
          <w:szCs w:val="18"/>
          <w:lang w:val="en-GB"/>
        </w:rPr>
        <w:t xml:space="preserve">, 6 </w:t>
      </w:r>
      <w:r w:rsidR="00C6305D">
        <w:rPr>
          <w:szCs w:val="18"/>
          <w:lang w:val="en-GB"/>
        </w:rPr>
        <w:t>brighter</w:t>
      </w:r>
      <w:r w:rsidRPr="009B2F3E">
        <w:rPr>
          <w:szCs w:val="18"/>
          <w:lang w:val="en-GB"/>
        </w:rPr>
        <w:t xml:space="preserve">, 7 </w:t>
      </w:r>
      <w:r w:rsidR="00C6305D">
        <w:rPr>
          <w:szCs w:val="18"/>
          <w:lang w:val="en-GB"/>
        </w:rPr>
        <w:t>cleaner</w:t>
      </w:r>
      <w:r w:rsidRPr="009B2F3E">
        <w:rPr>
          <w:szCs w:val="18"/>
          <w:lang w:val="en-GB"/>
        </w:rPr>
        <w:t xml:space="preserve">, 8 </w:t>
      </w:r>
      <w:r w:rsidR="00C6305D">
        <w:rPr>
          <w:szCs w:val="18"/>
          <w:lang w:val="en-GB"/>
        </w:rPr>
        <w:t>smaller</w:t>
      </w:r>
      <w:r w:rsidRPr="009B2F3E">
        <w:rPr>
          <w:szCs w:val="18"/>
          <w:lang w:val="en-GB"/>
        </w:rPr>
        <w:t xml:space="preserve">, 9 </w:t>
      </w:r>
      <w:r w:rsidR="00C6305D">
        <w:rPr>
          <w:szCs w:val="18"/>
          <w:lang w:val="en-GB"/>
        </w:rPr>
        <w:t>dirtier</w:t>
      </w:r>
      <w:r w:rsidRPr="009B2F3E">
        <w:rPr>
          <w:szCs w:val="18"/>
          <w:lang w:val="en-GB"/>
        </w:rPr>
        <w:t xml:space="preserve">, 10 </w:t>
      </w:r>
      <w:r w:rsidR="006D6FF3">
        <w:rPr>
          <w:szCs w:val="18"/>
          <w:lang w:val="en-GB"/>
        </w:rPr>
        <w:t xml:space="preserve">the </w:t>
      </w:r>
      <w:r w:rsidR="00C6305D">
        <w:rPr>
          <w:szCs w:val="18"/>
          <w:lang w:val="en-GB"/>
        </w:rPr>
        <w:t>slowest</w:t>
      </w:r>
    </w:p>
    <w:p w14:paraId="2A4C5671" w14:textId="191904CB" w:rsidR="007555C8" w:rsidRDefault="007555C8" w:rsidP="00AE3D45">
      <w:pPr>
        <w:pStyle w:val="04VERGrundschrift10pt"/>
        <w:rPr>
          <w:szCs w:val="18"/>
          <w:lang w:val="en-GB"/>
        </w:rPr>
      </w:pPr>
    </w:p>
    <w:p w14:paraId="6FD997F1" w14:textId="09A6DB3C" w:rsidR="00FF1C2A" w:rsidRDefault="00FF1C2A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4</w:t>
      </w:r>
    </w:p>
    <w:p w14:paraId="4272DC49" w14:textId="1B8CE6B6" w:rsidR="00FF1C2A" w:rsidRDefault="00FF1C2A" w:rsidP="00AE3D45">
      <w:pPr>
        <w:pStyle w:val="04VERGrundschrift10pt"/>
        <w:rPr>
          <w:szCs w:val="18"/>
          <w:lang w:val="en-GB"/>
        </w:rPr>
      </w:pPr>
      <w:r w:rsidRPr="004177F6">
        <w:rPr>
          <w:lang w:val="en-US"/>
        </w:rPr>
        <w:t xml:space="preserve">We have looked at </w:t>
      </w:r>
      <w:r>
        <w:rPr>
          <w:lang w:val="en-US"/>
        </w:rPr>
        <w:t xml:space="preserve">three different houses and trying to decide which place to buy now. House A is </w:t>
      </w:r>
      <w:r w:rsidRPr="00FF1C2A">
        <w:rPr>
          <w:shd w:val="clear" w:color="auto" w:fill="C6D9F1" w:themeFill="text2" w:themeFillTint="33"/>
          <w:lang w:val="en-US"/>
        </w:rPr>
        <w:t>the newest</w:t>
      </w:r>
      <w:r>
        <w:rPr>
          <w:lang w:val="en-US"/>
        </w:rPr>
        <w:t xml:space="preserve"> of the three but is </w:t>
      </w:r>
      <w:r w:rsidRPr="00FF1C2A">
        <w:rPr>
          <w:shd w:val="clear" w:color="auto" w:fill="C6D9F1" w:themeFill="text2" w:themeFillTint="33"/>
          <w:lang w:val="en-US"/>
        </w:rPr>
        <w:t>further</w:t>
      </w:r>
      <w:r>
        <w:rPr>
          <w:lang w:val="en-US"/>
        </w:rPr>
        <w:t xml:space="preserve"> away from the school than house B. House B is cheaper than house A and it was the </w:t>
      </w:r>
      <w:r w:rsidRPr="00FF1C2A">
        <w:rPr>
          <w:shd w:val="clear" w:color="auto" w:fill="C6D9F1" w:themeFill="text2" w:themeFillTint="33"/>
          <w:lang w:val="en-US"/>
        </w:rPr>
        <w:t>closest</w:t>
      </w:r>
      <w:r>
        <w:rPr>
          <w:lang w:val="en-US"/>
        </w:rPr>
        <w:t xml:space="preserve"> to the city </w:t>
      </w:r>
      <w:proofErr w:type="spellStart"/>
      <w:r>
        <w:rPr>
          <w:lang w:val="en-US"/>
        </w:rPr>
        <w:t>centre</w:t>
      </w:r>
      <w:proofErr w:type="spellEnd"/>
      <w:r>
        <w:rPr>
          <w:lang w:val="en-US"/>
        </w:rPr>
        <w:t xml:space="preserve"> of all three houses. But it was not as </w:t>
      </w:r>
      <w:r w:rsidRPr="00FF1C2A">
        <w:rPr>
          <w:shd w:val="clear" w:color="auto" w:fill="C6D9F1" w:themeFill="text2" w:themeFillTint="33"/>
          <w:lang w:val="en-US"/>
        </w:rPr>
        <w:t>big</w:t>
      </w:r>
      <w:r>
        <w:rPr>
          <w:lang w:val="en-US"/>
        </w:rPr>
        <w:t xml:space="preserve"> as house A. House C is the </w:t>
      </w:r>
      <w:r w:rsidRPr="00FF1C2A">
        <w:rPr>
          <w:shd w:val="clear" w:color="auto" w:fill="C6D9F1" w:themeFill="text2" w:themeFillTint="33"/>
          <w:lang w:val="en-US"/>
        </w:rPr>
        <w:t>smallest</w:t>
      </w:r>
      <w:r>
        <w:rPr>
          <w:lang w:val="en-US"/>
        </w:rPr>
        <w:t xml:space="preserve">, but also the </w:t>
      </w:r>
      <w:r w:rsidR="00C6305D">
        <w:rPr>
          <w:shd w:val="clear" w:color="auto" w:fill="C6D9F1" w:themeFill="text2" w:themeFillTint="33"/>
          <w:lang w:val="en-US"/>
        </w:rPr>
        <w:t>most attractive</w:t>
      </w:r>
      <w:r>
        <w:rPr>
          <w:lang w:val="en-US"/>
        </w:rPr>
        <w:t xml:space="preserve"> house. And it is </w:t>
      </w:r>
      <w:proofErr w:type="gramStart"/>
      <w:r>
        <w:rPr>
          <w:lang w:val="en-US"/>
        </w:rPr>
        <w:t>really lovely</w:t>
      </w:r>
      <w:proofErr w:type="gramEnd"/>
      <w:r>
        <w:rPr>
          <w:lang w:val="en-US"/>
        </w:rPr>
        <w:t xml:space="preserve"> and has </w:t>
      </w:r>
      <w:r w:rsidR="003E2652" w:rsidRPr="003E2652">
        <w:rPr>
          <w:shd w:val="clear" w:color="auto" w:fill="C6D9F1" w:themeFill="text2" w:themeFillTint="33"/>
          <w:lang w:val="en-US"/>
        </w:rPr>
        <w:t>more</w:t>
      </w:r>
      <w:r>
        <w:rPr>
          <w:lang w:val="en-US"/>
        </w:rPr>
        <w:t xml:space="preserve"> charm than any other house we have seen. Unfortunately, house C is </w:t>
      </w:r>
      <w:r w:rsidR="003E2652" w:rsidRPr="003E2652">
        <w:rPr>
          <w:shd w:val="clear" w:color="auto" w:fill="C6D9F1" w:themeFill="text2" w:themeFillTint="33"/>
          <w:lang w:val="en-US"/>
        </w:rPr>
        <w:t>the furthest</w:t>
      </w:r>
      <w:r>
        <w:rPr>
          <w:lang w:val="en-US"/>
        </w:rPr>
        <w:t xml:space="preserve"> from the school and the city </w:t>
      </w:r>
      <w:proofErr w:type="spellStart"/>
      <w:r>
        <w:rPr>
          <w:lang w:val="en-US"/>
        </w:rPr>
        <w:t>cent</w:t>
      </w:r>
      <w:r w:rsidR="00144948">
        <w:rPr>
          <w:lang w:val="en-US"/>
        </w:rPr>
        <w:t>re</w:t>
      </w:r>
      <w:proofErr w:type="spellEnd"/>
      <w:r>
        <w:rPr>
          <w:lang w:val="en-US"/>
        </w:rPr>
        <w:t xml:space="preserve">. The </w:t>
      </w:r>
      <w:r w:rsidR="003E2652" w:rsidRPr="003E2652">
        <w:rPr>
          <w:shd w:val="clear" w:color="auto" w:fill="C6D9F1" w:themeFill="text2" w:themeFillTint="33"/>
          <w:lang w:val="en-US"/>
        </w:rPr>
        <w:t xml:space="preserve">most </w:t>
      </w:r>
      <w:r w:rsidRPr="003E2652">
        <w:rPr>
          <w:shd w:val="clear" w:color="auto" w:fill="C6D9F1" w:themeFill="text2" w:themeFillTint="33"/>
          <w:lang w:val="en-US"/>
        </w:rPr>
        <w:t>expensive</w:t>
      </w:r>
      <w:r>
        <w:rPr>
          <w:lang w:val="en-US"/>
        </w:rPr>
        <w:t xml:space="preserve"> house is house A, but it also has the </w:t>
      </w:r>
      <w:r w:rsidR="003E2652" w:rsidRPr="003E2652">
        <w:rPr>
          <w:shd w:val="clear" w:color="auto" w:fill="C6D9F1" w:themeFill="text2" w:themeFillTint="33"/>
          <w:lang w:val="en-US"/>
        </w:rPr>
        <w:t>nicest</w:t>
      </w:r>
      <w:r>
        <w:rPr>
          <w:lang w:val="en-US"/>
        </w:rPr>
        <w:t xml:space="preserve"> kitchen, more bedrooms than the other houses and the biggest garden. So, which house should we take?</w:t>
      </w:r>
    </w:p>
    <w:sectPr w:rsidR="00FF1C2A" w:rsidSect="00175CE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361" w:right="1134" w:bottom="1361" w:left="1134" w:header="624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AA5499" w14:textId="77777777" w:rsidR="00E31E1F" w:rsidRDefault="00E31E1F" w:rsidP="000B1DC7">
      <w:r>
        <w:separator/>
      </w:r>
    </w:p>
  </w:endnote>
  <w:endnote w:type="continuationSeparator" w:id="0">
    <w:p w14:paraId="0A7C90D6" w14:textId="77777777" w:rsidR="00E31E1F" w:rsidRDefault="00E31E1F" w:rsidP="000B1D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nion Pro">
    <w:altName w:val="Cambria"/>
    <w:panose1 w:val="02040503050201020203"/>
    <w:charset w:val="00"/>
    <w:family w:val="roman"/>
    <w:notTrueType/>
    <w:pitch w:val="variable"/>
    <w:sig w:usb0="E00002AF" w:usb1="50006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B5E03" w14:textId="77777777" w:rsidR="003F10FE" w:rsidRDefault="003F10FE">
    <w:pPr>
      <w:spacing w:after="0" w:line="240" w:lineRule="auto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7EF1A1" w14:textId="6EBB5EFC" w:rsidR="00F3074C" w:rsidRPr="00334EC5" w:rsidRDefault="00F3074C" w:rsidP="00175CE4">
    <w:pPr>
      <w:pStyle w:val="06VERFuzeile"/>
      <w:pBdr>
        <w:top w:val="single" w:sz="4" w:space="1" w:color="auto"/>
      </w:pBdr>
      <w:tabs>
        <w:tab w:val="clear" w:pos="9072"/>
        <w:tab w:val="right" w:pos="9638"/>
      </w:tabs>
    </w:pPr>
    <w:r>
      <w:t>© VERITAS-Verlag, Linz</w:t>
    </w:r>
    <w:r w:rsidR="008802EC">
      <w:t>, und Cornelsen Verlag GmbH</w:t>
    </w:r>
    <w:r>
      <w:tab/>
    </w:r>
    <w:r w:rsidRPr="00334EC5">
      <w:tab/>
    </w:r>
    <w:r>
      <w:t xml:space="preserve"> </w:t>
    </w:r>
  </w:p>
  <w:p w14:paraId="28086F5A" w14:textId="77777777" w:rsidR="00F3074C" w:rsidRDefault="00F3074C" w:rsidP="00175CE4">
    <w:pPr>
      <w:pStyle w:val="06VERFuzeile"/>
      <w:tabs>
        <w:tab w:val="clear" w:pos="9072"/>
        <w:tab w:val="right" w:pos="9638"/>
      </w:tabs>
    </w:pPr>
    <w:r>
      <w:rPr>
        <w:rStyle w:val="09VERUnterstrichen"/>
        <w:u w:val="none"/>
      </w:rPr>
      <w:tab/>
    </w:r>
    <w:r>
      <w:tab/>
    </w:r>
    <w:r w:rsidR="00713E30" w:rsidRPr="00B84989">
      <w:rPr>
        <w:rStyle w:val="07VERFett"/>
        <w:b w:val="0"/>
      </w:rPr>
      <w:fldChar w:fldCharType="begin"/>
    </w:r>
    <w:r w:rsidRPr="00B84989">
      <w:rPr>
        <w:rStyle w:val="07VERFett"/>
        <w:b w:val="0"/>
      </w:rPr>
      <w:instrText xml:space="preserve"> PAGE   \* MERGEFORMAT </w:instrText>
    </w:r>
    <w:r w:rsidR="00713E30" w:rsidRPr="00B84989">
      <w:rPr>
        <w:rStyle w:val="07VERFett"/>
        <w:b w:val="0"/>
      </w:rPr>
      <w:fldChar w:fldCharType="separate"/>
    </w:r>
    <w:r w:rsidR="003F10FE">
      <w:rPr>
        <w:rStyle w:val="07VERFett"/>
        <w:b w:val="0"/>
        <w:noProof/>
      </w:rPr>
      <w:t>1</w:t>
    </w:r>
    <w:r w:rsidR="00713E30" w:rsidRPr="00B84989">
      <w:rPr>
        <w:rStyle w:val="07VERFett"/>
        <w:b w:val="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1774D0" w14:textId="77777777" w:rsidR="003F10FE" w:rsidRDefault="003F10FE">
    <w:pPr>
      <w:spacing w:after="0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9CF595" w14:textId="77777777" w:rsidR="00E31E1F" w:rsidRDefault="00E31E1F" w:rsidP="000B1DC7">
      <w:r>
        <w:separator/>
      </w:r>
    </w:p>
  </w:footnote>
  <w:footnote w:type="continuationSeparator" w:id="0">
    <w:p w14:paraId="4AC7BD25" w14:textId="77777777" w:rsidR="00E31E1F" w:rsidRDefault="00E31E1F" w:rsidP="000B1D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3BC33F" w14:textId="77777777" w:rsidR="009A45E4" w:rsidRDefault="009A45E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0D1E84" w14:textId="5B0BCD65" w:rsidR="00F3074C" w:rsidRPr="00BC5125" w:rsidRDefault="00F3074C" w:rsidP="00334EC5">
    <w:pPr>
      <w:pStyle w:val="06VERKopfzeile"/>
      <w:rPr>
        <w:lang w:val="en-GB"/>
      </w:rPr>
    </w:pPr>
    <w:r>
      <w:rPr>
        <w:noProof/>
        <w:lang w:val="de-DE" w:eastAsia="de-DE" w:bidi="ar-SA"/>
      </w:rPr>
      <w:drawing>
        <wp:anchor distT="0" distB="0" distL="114300" distR="114300" simplePos="0" relativeHeight="251657728" behindDoc="0" locked="0" layoutInCell="1" allowOverlap="1" wp14:anchorId="7FE74BB5" wp14:editId="67504E05">
          <wp:simplePos x="0" y="0"/>
          <wp:positionH relativeFrom="column">
            <wp:posOffset>5168265</wp:posOffset>
          </wp:positionH>
          <wp:positionV relativeFrom="paragraph">
            <wp:posOffset>-13335</wp:posOffset>
          </wp:positionV>
          <wp:extent cx="982980" cy="269875"/>
          <wp:effectExtent l="0" t="0" r="7620" b="0"/>
          <wp:wrapNone/>
          <wp:docPr id="1" name="Bild 1" descr="veritas_logo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eritas_logo_SW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2980" cy="269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9A45E4">
      <w:rPr>
        <w:lang w:val="en-GB"/>
      </w:rPr>
      <w:t>Grammar e</w:t>
    </w:r>
    <w:r w:rsidR="009A45E4" w:rsidRPr="00BC5125">
      <w:rPr>
        <w:lang w:val="en-GB"/>
      </w:rPr>
      <w:t xml:space="preserve">xtra practice </w:t>
    </w:r>
    <w:r w:rsidR="00BC5125" w:rsidRPr="00BC5125">
      <w:rPr>
        <w:lang w:val="en-GB"/>
      </w:rPr>
      <w:t xml:space="preserve">– </w:t>
    </w:r>
    <w:r w:rsidR="001D1DE8">
      <w:rPr>
        <w:lang w:val="en-GB"/>
      </w:rPr>
      <w:t>Comparison of adjectives</w:t>
    </w:r>
  </w:p>
  <w:p w14:paraId="2F58902F" w14:textId="084432EE" w:rsidR="00F3074C" w:rsidRPr="00BC5125" w:rsidRDefault="006D3FB1" w:rsidP="00B84989">
    <w:pPr>
      <w:pStyle w:val="06VERKopfzeile"/>
      <w:pBdr>
        <w:bottom w:val="single" w:sz="4" w:space="1" w:color="auto"/>
      </w:pBdr>
      <w:rPr>
        <w:rStyle w:val="09VERUnterstrichen"/>
        <w:u w:val="none"/>
        <w:lang w:val="en-GB"/>
      </w:rPr>
    </w:pPr>
    <w:r>
      <w:rPr>
        <w:rStyle w:val="09VERUnterstrichen"/>
        <w:u w:val="none"/>
        <w:lang w:val="en-GB"/>
      </w:rPr>
      <w:t>Business in Context</w:t>
    </w:r>
    <w:r w:rsidR="00BC5125">
      <w:rPr>
        <w:rStyle w:val="09VERUnterstrichen"/>
        <w:u w:val="none"/>
        <w:lang w:val="en-GB"/>
      </w:rPr>
      <w:t xml:space="preserve"> 1</w:t>
    </w:r>
    <w:r w:rsidR="00F3074C" w:rsidRPr="00BC5125">
      <w:rPr>
        <w:rStyle w:val="09VERUnterstrichen"/>
        <w:u w:val="none"/>
        <w:lang w:val="en-GB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7EB06D" w14:textId="77777777" w:rsidR="009A45E4" w:rsidRDefault="009A45E4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07930"/>
    <w:multiLevelType w:val="hybridMultilevel"/>
    <w:tmpl w:val="9AA640BC"/>
    <w:lvl w:ilvl="0" w:tplc="FB6E6BD2">
      <w:start w:val="1"/>
      <w:numFmt w:val="bullet"/>
      <w:pStyle w:val="05VERAufzaehlungLinie10pt"/>
      <w:lvlText w:val="−"/>
      <w:lvlJc w:val="left"/>
      <w:pPr>
        <w:ind w:left="720" w:hanging="360"/>
      </w:pPr>
      <w:rPr>
        <w:rFonts w:ascii="Minion Pro" w:hAnsi="Minion Pro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973363"/>
    <w:multiLevelType w:val="hybridMultilevel"/>
    <w:tmpl w:val="243C8E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8E1861"/>
    <w:multiLevelType w:val="hybridMultilevel"/>
    <w:tmpl w:val="7A8E2690"/>
    <w:lvl w:ilvl="0" w:tplc="8D78CF76">
      <w:start w:val="1"/>
      <w:numFmt w:val="bullet"/>
      <w:pStyle w:val="05VERAufzaehlungRaute10pt"/>
      <w:lvlText w:val=""/>
      <w:lvlJc w:val="left"/>
      <w:pPr>
        <w:ind w:left="360" w:hanging="360"/>
      </w:pPr>
      <w:rPr>
        <w:rFonts w:ascii="Wingdings 2" w:hAnsi="Wingdings 2" w:hint="default"/>
        <w:color w:val="777777"/>
        <w:sz w:val="16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D12EE8"/>
    <w:multiLevelType w:val="hybridMultilevel"/>
    <w:tmpl w:val="7C8EB552"/>
    <w:lvl w:ilvl="0" w:tplc="86F4A806">
      <w:numFmt w:val="bullet"/>
      <w:lvlText w:val="•"/>
      <w:lvlJc w:val="left"/>
      <w:pPr>
        <w:ind w:left="1068" w:hanging="708"/>
      </w:pPr>
      <w:rPr>
        <w:rFonts w:ascii="Verdana" w:eastAsia="Times New Roman" w:hAnsi="Verdana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A96B8F"/>
    <w:multiLevelType w:val="hybridMultilevel"/>
    <w:tmpl w:val="54FCC8B2"/>
    <w:lvl w:ilvl="0" w:tplc="C83E6B6A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080" w:hanging="360"/>
      </w:pPr>
    </w:lvl>
    <w:lvl w:ilvl="2" w:tplc="0C07001B" w:tentative="1">
      <w:start w:val="1"/>
      <w:numFmt w:val="lowerRoman"/>
      <w:lvlText w:val="%3."/>
      <w:lvlJc w:val="right"/>
      <w:pPr>
        <w:ind w:left="1800" w:hanging="180"/>
      </w:pPr>
    </w:lvl>
    <w:lvl w:ilvl="3" w:tplc="0C07000F" w:tentative="1">
      <w:start w:val="1"/>
      <w:numFmt w:val="decimal"/>
      <w:lvlText w:val="%4."/>
      <w:lvlJc w:val="left"/>
      <w:pPr>
        <w:ind w:left="2520" w:hanging="360"/>
      </w:pPr>
    </w:lvl>
    <w:lvl w:ilvl="4" w:tplc="0C070019" w:tentative="1">
      <w:start w:val="1"/>
      <w:numFmt w:val="lowerLetter"/>
      <w:lvlText w:val="%5."/>
      <w:lvlJc w:val="left"/>
      <w:pPr>
        <w:ind w:left="3240" w:hanging="360"/>
      </w:pPr>
    </w:lvl>
    <w:lvl w:ilvl="5" w:tplc="0C07001B" w:tentative="1">
      <w:start w:val="1"/>
      <w:numFmt w:val="lowerRoman"/>
      <w:lvlText w:val="%6."/>
      <w:lvlJc w:val="right"/>
      <w:pPr>
        <w:ind w:left="3960" w:hanging="180"/>
      </w:pPr>
    </w:lvl>
    <w:lvl w:ilvl="6" w:tplc="0C07000F" w:tentative="1">
      <w:start w:val="1"/>
      <w:numFmt w:val="decimal"/>
      <w:lvlText w:val="%7."/>
      <w:lvlJc w:val="left"/>
      <w:pPr>
        <w:ind w:left="4680" w:hanging="360"/>
      </w:pPr>
    </w:lvl>
    <w:lvl w:ilvl="7" w:tplc="0C070019" w:tentative="1">
      <w:start w:val="1"/>
      <w:numFmt w:val="lowerLetter"/>
      <w:lvlText w:val="%8."/>
      <w:lvlJc w:val="left"/>
      <w:pPr>
        <w:ind w:left="5400" w:hanging="360"/>
      </w:pPr>
    </w:lvl>
    <w:lvl w:ilvl="8" w:tplc="0C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96C58B8"/>
    <w:multiLevelType w:val="hybridMultilevel"/>
    <w:tmpl w:val="065C68C4"/>
    <w:lvl w:ilvl="0" w:tplc="5484D2FE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080" w:hanging="360"/>
      </w:pPr>
    </w:lvl>
    <w:lvl w:ilvl="2" w:tplc="0C07001B" w:tentative="1">
      <w:start w:val="1"/>
      <w:numFmt w:val="lowerRoman"/>
      <w:lvlText w:val="%3."/>
      <w:lvlJc w:val="right"/>
      <w:pPr>
        <w:ind w:left="1800" w:hanging="180"/>
      </w:pPr>
    </w:lvl>
    <w:lvl w:ilvl="3" w:tplc="0C07000F" w:tentative="1">
      <w:start w:val="1"/>
      <w:numFmt w:val="decimal"/>
      <w:lvlText w:val="%4."/>
      <w:lvlJc w:val="left"/>
      <w:pPr>
        <w:ind w:left="2520" w:hanging="360"/>
      </w:pPr>
    </w:lvl>
    <w:lvl w:ilvl="4" w:tplc="0C070019" w:tentative="1">
      <w:start w:val="1"/>
      <w:numFmt w:val="lowerLetter"/>
      <w:lvlText w:val="%5."/>
      <w:lvlJc w:val="left"/>
      <w:pPr>
        <w:ind w:left="3240" w:hanging="360"/>
      </w:pPr>
    </w:lvl>
    <w:lvl w:ilvl="5" w:tplc="0C07001B" w:tentative="1">
      <w:start w:val="1"/>
      <w:numFmt w:val="lowerRoman"/>
      <w:lvlText w:val="%6."/>
      <w:lvlJc w:val="right"/>
      <w:pPr>
        <w:ind w:left="3960" w:hanging="180"/>
      </w:pPr>
    </w:lvl>
    <w:lvl w:ilvl="6" w:tplc="0C07000F" w:tentative="1">
      <w:start w:val="1"/>
      <w:numFmt w:val="decimal"/>
      <w:lvlText w:val="%7."/>
      <w:lvlJc w:val="left"/>
      <w:pPr>
        <w:ind w:left="4680" w:hanging="360"/>
      </w:pPr>
    </w:lvl>
    <w:lvl w:ilvl="7" w:tplc="0C070019" w:tentative="1">
      <w:start w:val="1"/>
      <w:numFmt w:val="lowerLetter"/>
      <w:lvlText w:val="%8."/>
      <w:lvlJc w:val="left"/>
      <w:pPr>
        <w:ind w:left="5400" w:hanging="360"/>
      </w:pPr>
    </w:lvl>
    <w:lvl w:ilvl="8" w:tplc="0C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A506D16"/>
    <w:multiLevelType w:val="hybridMultilevel"/>
    <w:tmpl w:val="6B3C7BB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CE3ECF"/>
    <w:multiLevelType w:val="hybridMultilevel"/>
    <w:tmpl w:val="F9200598"/>
    <w:lvl w:ilvl="0" w:tplc="9BB8870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CC117F1"/>
    <w:multiLevelType w:val="hybridMultilevel"/>
    <w:tmpl w:val="8A38F8E0"/>
    <w:lvl w:ilvl="0" w:tplc="DB3E5A9C">
      <w:start w:val="5"/>
      <w:numFmt w:val="bullet"/>
      <w:lvlText w:val="•"/>
      <w:lvlJc w:val="left"/>
      <w:pPr>
        <w:ind w:left="1068" w:hanging="708"/>
      </w:pPr>
      <w:rPr>
        <w:rFonts w:ascii="Verdana" w:eastAsia="Times New Roman" w:hAnsi="Verdana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1094199">
    <w:abstractNumId w:val="2"/>
  </w:num>
  <w:num w:numId="2" w16cid:durableId="435558083">
    <w:abstractNumId w:val="0"/>
  </w:num>
  <w:num w:numId="3" w16cid:durableId="955719951">
    <w:abstractNumId w:val="7"/>
  </w:num>
  <w:num w:numId="4" w16cid:durableId="782461197">
    <w:abstractNumId w:val="1"/>
  </w:num>
  <w:num w:numId="5" w16cid:durableId="1792741062">
    <w:abstractNumId w:val="3"/>
  </w:num>
  <w:num w:numId="6" w16cid:durableId="124396998">
    <w:abstractNumId w:val="6"/>
  </w:num>
  <w:num w:numId="7" w16cid:durableId="263609393">
    <w:abstractNumId w:val="8"/>
  </w:num>
  <w:num w:numId="8" w16cid:durableId="556163693">
    <w:abstractNumId w:val="5"/>
  </w:num>
  <w:num w:numId="9" w16cid:durableId="2781018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attachedTemplate r:id="rId1"/>
  <w:documentProtection w:formatting="1" w:enforcement="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279A"/>
    <w:rsid w:val="0001663C"/>
    <w:rsid w:val="00092A20"/>
    <w:rsid w:val="000A7434"/>
    <w:rsid w:val="000B0A8F"/>
    <w:rsid w:val="000B1DC7"/>
    <w:rsid w:val="000C059F"/>
    <w:rsid w:val="000C42FD"/>
    <w:rsid w:val="000D1F8B"/>
    <w:rsid w:val="0012687D"/>
    <w:rsid w:val="001348B5"/>
    <w:rsid w:val="00134CB8"/>
    <w:rsid w:val="001402B7"/>
    <w:rsid w:val="00142B1A"/>
    <w:rsid w:val="00144948"/>
    <w:rsid w:val="00151D8C"/>
    <w:rsid w:val="00160407"/>
    <w:rsid w:val="00162299"/>
    <w:rsid w:val="00162D51"/>
    <w:rsid w:val="00175CE4"/>
    <w:rsid w:val="001A3563"/>
    <w:rsid w:val="001C734B"/>
    <w:rsid w:val="001D1DE8"/>
    <w:rsid w:val="001F1189"/>
    <w:rsid w:val="001F475B"/>
    <w:rsid w:val="002220CB"/>
    <w:rsid w:val="00236A11"/>
    <w:rsid w:val="00240ED1"/>
    <w:rsid w:val="00243845"/>
    <w:rsid w:val="002571E8"/>
    <w:rsid w:val="00267EE3"/>
    <w:rsid w:val="002B6BCD"/>
    <w:rsid w:val="002C7873"/>
    <w:rsid w:val="002D0DD2"/>
    <w:rsid w:val="002D0DFC"/>
    <w:rsid w:val="002F213B"/>
    <w:rsid w:val="003077B9"/>
    <w:rsid w:val="00334EC5"/>
    <w:rsid w:val="00346FEF"/>
    <w:rsid w:val="00355277"/>
    <w:rsid w:val="003B0AA3"/>
    <w:rsid w:val="003E2652"/>
    <w:rsid w:val="003F10FE"/>
    <w:rsid w:val="003F65BE"/>
    <w:rsid w:val="003F6CB1"/>
    <w:rsid w:val="004177F6"/>
    <w:rsid w:val="00437912"/>
    <w:rsid w:val="00456CB7"/>
    <w:rsid w:val="0047166A"/>
    <w:rsid w:val="00483AA2"/>
    <w:rsid w:val="00487403"/>
    <w:rsid w:val="004A1F31"/>
    <w:rsid w:val="004A2C04"/>
    <w:rsid w:val="004B7489"/>
    <w:rsid w:val="004D4A03"/>
    <w:rsid w:val="004D4B4D"/>
    <w:rsid w:val="00515EEE"/>
    <w:rsid w:val="005732B7"/>
    <w:rsid w:val="005866A6"/>
    <w:rsid w:val="00594A47"/>
    <w:rsid w:val="005A2201"/>
    <w:rsid w:val="005D1F64"/>
    <w:rsid w:val="005E264B"/>
    <w:rsid w:val="005F21DF"/>
    <w:rsid w:val="00603369"/>
    <w:rsid w:val="0060621C"/>
    <w:rsid w:val="0061583D"/>
    <w:rsid w:val="00623835"/>
    <w:rsid w:val="006464CB"/>
    <w:rsid w:val="006A32C8"/>
    <w:rsid w:val="006C279A"/>
    <w:rsid w:val="006D3FB1"/>
    <w:rsid w:val="006D6FF3"/>
    <w:rsid w:val="006D7631"/>
    <w:rsid w:val="006F1C8F"/>
    <w:rsid w:val="006F2A07"/>
    <w:rsid w:val="00710A74"/>
    <w:rsid w:val="00713E30"/>
    <w:rsid w:val="007555C8"/>
    <w:rsid w:val="00760FE5"/>
    <w:rsid w:val="00763471"/>
    <w:rsid w:val="00771827"/>
    <w:rsid w:val="007926AD"/>
    <w:rsid w:val="007A56C3"/>
    <w:rsid w:val="007E2D87"/>
    <w:rsid w:val="00802A3A"/>
    <w:rsid w:val="008319DA"/>
    <w:rsid w:val="00854D3E"/>
    <w:rsid w:val="008802EC"/>
    <w:rsid w:val="008A4938"/>
    <w:rsid w:val="008C17DB"/>
    <w:rsid w:val="0091281F"/>
    <w:rsid w:val="00943D9F"/>
    <w:rsid w:val="00944823"/>
    <w:rsid w:val="0096782C"/>
    <w:rsid w:val="009915F2"/>
    <w:rsid w:val="009A45E4"/>
    <w:rsid w:val="009B2F3E"/>
    <w:rsid w:val="009B3960"/>
    <w:rsid w:val="009D23C1"/>
    <w:rsid w:val="009D29B8"/>
    <w:rsid w:val="009E052C"/>
    <w:rsid w:val="00A0280C"/>
    <w:rsid w:val="00A12671"/>
    <w:rsid w:val="00A24F73"/>
    <w:rsid w:val="00A32686"/>
    <w:rsid w:val="00A9222E"/>
    <w:rsid w:val="00AD35ED"/>
    <w:rsid w:val="00AE1D26"/>
    <w:rsid w:val="00AE3D45"/>
    <w:rsid w:val="00B00A70"/>
    <w:rsid w:val="00B27FBA"/>
    <w:rsid w:val="00B47F8A"/>
    <w:rsid w:val="00B50D4B"/>
    <w:rsid w:val="00B631E0"/>
    <w:rsid w:val="00B7792C"/>
    <w:rsid w:val="00B84989"/>
    <w:rsid w:val="00BB710D"/>
    <w:rsid w:val="00BC5125"/>
    <w:rsid w:val="00BF0F13"/>
    <w:rsid w:val="00BF6FE8"/>
    <w:rsid w:val="00C21002"/>
    <w:rsid w:val="00C6305D"/>
    <w:rsid w:val="00C84BE0"/>
    <w:rsid w:val="00C92A44"/>
    <w:rsid w:val="00CC19CE"/>
    <w:rsid w:val="00CD795D"/>
    <w:rsid w:val="00D03363"/>
    <w:rsid w:val="00D21ADF"/>
    <w:rsid w:val="00D2253B"/>
    <w:rsid w:val="00D23A2B"/>
    <w:rsid w:val="00D24006"/>
    <w:rsid w:val="00D31EF8"/>
    <w:rsid w:val="00D42CB0"/>
    <w:rsid w:val="00D43889"/>
    <w:rsid w:val="00D50879"/>
    <w:rsid w:val="00D54D6F"/>
    <w:rsid w:val="00D6031D"/>
    <w:rsid w:val="00D950BD"/>
    <w:rsid w:val="00DA534E"/>
    <w:rsid w:val="00DA7DBF"/>
    <w:rsid w:val="00DB5F45"/>
    <w:rsid w:val="00DD3BA2"/>
    <w:rsid w:val="00DE3273"/>
    <w:rsid w:val="00E2526B"/>
    <w:rsid w:val="00E313F5"/>
    <w:rsid w:val="00E31E1F"/>
    <w:rsid w:val="00E42D95"/>
    <w:rsid w:val="00E56372"/>
    <w:rsid w:val="00E73BB2"/>
    <w:rsid w:val="00E76053"/>
    <w:rsid w:val="00E83BBE"/>
    <w:rsid w:val="00E911D3"/>
    <w:rsid w:val="00ED1C98"/>
    <w:rsid w:val="00EF4C21"/>
    <w:rsid w:val="00F26C89"/>
    <w:rsid w:val="00F3074C"/>
    <w:rsid w:val="00F44878"/>
    <w:rsid w:val="00F47B24"/>
    <w:rsid w:val="00F53810"/>
    <w:rsid w:val="00F61B55"/>
    <w:rsid w:val="00F7724A"/>
    <w:rsid w:val="00F93280"/>
    <w:rsid w:val="00FB6F17"/>
    <w:rsid w:val="00FB7ABA"/>
    <w:rsid w:val="00FC3663"/>
    <w:rsid w:val="00FF1C2A"/>
    <w:rsid w:val="00FF3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1AE60D2"/>
  <w15:docId w15:val="{59E4413F-34E8-4EEB-800E-91065FDF1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3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locked="1" w:uiPriority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locked="1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uiPriority w:val="10"/>
    <w:qFormat/>
    <w:rsid w:val="00515EEE"/>
    <w:pPr>
      <w:spacing w:after="160" w:line="256" w:lineRule="auto"/>
    </w:pPr>
    <w:rPr>
      <w:rFonts w:asciiTheme="minorHAnsi" w:eastAsiaTheme="minorHAnsi" w:hAnsiTheme="minorHAnsi" w:cstheme="minorBidi"/>
      <w:sz w:val="22"/>
      <w:szCs w:val="22"/>
      <w:lang w:val="de-DE" w:eastAsia="en-US"/>
    </w:rPr>
  </w:style>
  <w:style w:type="paragraph" w:styleId="berschrift1">
    <w:name w:val="heading 1"/>
    <w:next w:val="04VERGrundschrift10pt"/>
    <w:link w:val="berschrift1Zchn"/>
    <w:uiPriority w:val="9"/>
    <w:semiHidden/>
    <w:qFormat/>
    <w:locked/>
    <w:rsid w:val="008A4938"/>
    <w:pPr>
      <w:spacing w:before="360" w:after="360" w:line="276" w:lineRule="auto"/>
      <w:contextualSpacing/>
      <w:outlineLvl w:val="0"/>
    </w:pPr>
    <w:rPr>
      <w:rFonts w:cs="Arial"/>
      <w:b/>
      <w:caps/>
      <w:spacing w:val="5"/>
      <w:sz w:val="36"/>
      <w:szCs w:val="36"/>
      <w:lang w:val="en-US" w:eastAsia="en-US" w:bidi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qFormat/>
    <w:locked/>
    <w:rsid w:val="008A4938"/>
    <w:pPr>
      <w:spacing w:before="200" w:line="240" w:lineRule="auto"/>
      <w:outlineLvl w:val="1"/>
    </w:pPr>
    <w:rPr>
      <w:b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locked/>
    <w:rsid w:val="000B1DC7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B1DC7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B1DC7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B1DC7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B1DC7"/>
    <w:pPr>
      <w:spacing w:after="0"/>
      <w:outlineLvl w:val="6"/>
    </w:pPr>
    <w:rPr>
      <w:b/>
      <w:bCs/>
      <w:i/>
      <w:iCs/>
      <w:color w:val="5A5A5A"/>
      <w:sz w:val="20"/>
      <w:szCs w:val="2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B1DC7"/>
    <w:pPr>
      <w:spacing w:after="0"/>
      <w:outlineLvl w:val="7"/>
    </w:pPr>
    <w:rPr>
      <w:b/>
      <w:bCs/>
      <w:color w:val="7F7F7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B1DC7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semiHidden/>
    <w:rsid w:val="00EF4C21"/>
    <w:rPr>
      <w:rFonts w:cs="Arial"/>
      <w:b/>
      <w:caps/>
      <w:spacing w:val="5"/>
      <w:sz w:val="36"/>
      <w:szCs w:val="36"/>
      <w:lang w:val="en-US" w:eastAsia="en-US" w:bidi="en-US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F4C21"/>
    <w:rPr>
      <w:rFonts w:ascii="Arial" w:hAnsi="Arial" w:cs="Arial"/>
      <w:b/>
      <w:sz w:val="28"/>
      <w:szCs w:val="28"/>
      <w:lang w:val="en-US" w:eastAsia="en-US" w:bidi="en-US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F4C21"/>
    <w:rPr>
      <w:rFonts w:ascii="Arial" w:hAnsi="Arial" w:cs="Arial"/>
      <w:i/>
      <w:iCs/>
      <w:smallCaps/>
      <w:spacing w:val="5"/>
      <w:sz w:val="26"/>
      <w:szCs w:val="26"/>
      <w:lang w:val="en-US" w:eastAsia="en-US" w:bidi="en-US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B1DC7"/>
    <w:rPr>
      <w:b/>
      <w:bCs/>
      <w:spacing w:val="5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B1DC7"/>
    <w:rPr>
      <w:i/>
      <w:iCs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B1DC7"/>
    <w:rPr>
      <w:b/>
      <w:bCs/>
      <w:color w:val="595959"/>
      <w:spacing w:val="5"/>
      <w:shd w:val="clear" w:color="auto" w:fill="FFFFF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B1DC7"/>
    <w:rPr>
      <w:b/>
      <w:bCs/>
      <w:i/>
      <w:iCs/>
      <w:color w:val="5A5A5A"/>
      <w:sz w:val="20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B1DC7"/>
    <w:rPr>
      <w:b/>
      <w:bCs/>
      <w:color w:val="7F7F7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B1DC7"/>
    <w:rPr>
      <w:b/>
      <w:bCs/>
      <w:i/>
      <w:iCs/>
      <w:color w:val="7F7F7F"/>
      <w:sz w:val="18"/>
      <w:szCs w:val="18"/>
    </w:rPr>
  </w:style>
  <w:style w:type="paragraph" w:styleId="Beschriftung">
    <w:name w:val="caption"/>
    <w:basedOn w:val="Standard"/>
    <w:next w:val="Standard"/>
    <w:uiPriority w:val="35"/>
    <w:semiHidden/>
    <w:unhideWhenUsed/>
    <w:rsid w:val="000B1DC7"/>
    <w:rPr>
      <w:b/>
      <w:bCs/>
      <w:sz w:val="18"/>
      <w:szCs w:val="18"/>
    </w:rPr>
  </w:style>
  <w:style w:type="paragraph" w:styleId="Titel">
    <w:name w:val="Title"/>
    <w:basedOn w:val="Standard"/>
    <w:next w:val="Standard"/>
    <w:link w:val="TitelZchn"/>
    <w:uiPriority w:val="10"/>
    <w:semiHidden/>
    <w:qFormat/>
    <w:locked/>
    <w:rsid w:val="000B1DC7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semiHidden/>
    <w:rsid w:val="00EF4C21"/>
    <w:rPr>
      <w:rFonts w:ascii="Arial" w:hAnsi="Arial" w:cs="Arial"/>
      <w:smallCaps/>
      <w:sz w:val="52"/>
      <w:szCs w:val="52"/>
      <w:lang w:val="en-US" w:eastAsia="en-US" w:bidi="en-US"/>
    </w:rPr>
  </w:style>
  <w:style w:type="paragraph" w:styleId="Untertitel">
    <w:name w:val="Subtitle"/>
    <w:basedOn w:val="Standard"/>
    <w:next w:val="Standard"/>
    <w:link w:val="UntertitelZchn"/>
    <w:uiPriority w:val="11"/>
    <w:semiHidden/>
    <w:qFormat/>
    <w:locked/>
    <w:rsid w:val="000B1DC7"/>
    <w:rPr>
      <w:i/>
      <w:iCs/>
      <w:smallCaps/>
      <w:spacing w:val="10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semiHidden/>
    <w:rsid w:val="00EF4C21"/>
    <w:rPr>
      <w:rFonts w:ascii="Arial" w:hAnsi="Arial" w:cs="Arial"/>
      <w:i/>
      <w:iCs/>
      <w:smallCaps/>
      <w:spacing w:val="10"/>
      <w:sz w:val="28"/>
      <w:szCs w:val="28"/>
      <w:lang w:val="en-US" w:eastAsia="en-US" w:bidi="en-US"/>
    </w:rPr>
  </w:style>
  <w:style w:type="character" w:styleId="Fett">
    <w:name w:val="Strong"/>
    <w:uiPriority w:val="22"/>
    <w:semiHidden/>
    <w:qFormat/>
    <w:locked/>
    <w:rsid w:val="000B1DC7"/>
    <w:rPr>
      <w:b/>
      <w:bCs/>
    </w:rPr>
  </w:style>
  <w:style w:type="character" w:styleId="Hervorhebung">
    <w:name w:val="Emphasis"/>
    <w:uiPriority w:val="20"/>
    <w:semiHidden/>
    <w:qFormat/>
    <w:locked/>
    <w:rsid w:val="000B1DC7"/>
    <w:rPr>
      <w:b/>
      <w:bCs/>
      <w:i/>
      <w:iCs/>
      <w:spacing w:val="10"/>
    </w:rPr>
  </w:style>
  <w:style w:type="paragraph" w:styleId="KeinLeerraum">
    <w:name w:val="No Spacing"/>
    <w:basedOn w:val="Standard"/>
    <w:link w:val="KeinLeerraumZchn"/>
    <w:uiPriority w:val="1"/>
    <w:semiHidden/>
    <w:locked/>
    <w:rsid w:val="000B1DC7"/>
    <w:pPr>
      <w:spacing w:after="0" w:line="240" w:lineRule="auto"/>
    </w:pPr>
  </w:style>
  <w:style w:type="character" w:customStyle="1" w:styleId="KeinLeerraumZchn">
    <w:name w:val="Kein Leerraum Zchn"/>
    <w:basedOn w:val="Absatz-Standardschriftart"/>
    <w:link w:val="KeinLeerraum"/>
    <w:uiPriority w:val="1"/>
    <w:semiHidden/>
    <w:rsid w:val="00EF4C21"/>
    <w:rPr>
      <w:rFonts w:ascii="Arial" w:hAnsi="Arial" w:cs="Arial"/>
      <w:sz w:val="22"/>
      <w:szCs w:val="22"/>
      <w:lang w:val="en-US" w:eastAsia="en-US" w:bidi="en-US"/>
    </w:rPr>
  </w:style>
  <w:style w:type="paragraph" w:styleId="Listenabsatz">
    <w:name w:val="List Paragraph"/>
    <w:basedOn w:val="Standard"/>
    <w:uiPriority w:val="34"/>
    <w:semiHidden/>
    <w:qFormat/>
    <w:locked/>
    <w:rsid w:val="000B1DC7"/>
    <w:pPr>
      <w:ind w:left="720"/>
      <w:contextualSpacing/>
    </w:pPr>
  </w:style>
  <w:style w:type="paragraph" w:styleId="Zitat">
    <w:name w:val="Quote"/>
    <w:basedOn w:val="Standard"/>
    <w:next w:val="Standard"/>
    <w:link w:val="ZitatZchn"/>
    <w:uiPriority w:val="29"/>
    <w:semiHidden/>
    <w:qFormat/>
    <w:locked/>
    <w:rsid w:val="000B1DC7"/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EF4C21"/>
    <w:rPr>
      <w:rFonts w:ascii="Arial" w:hAnsi="Arial" w:cs="Arial"/>
      <w:i/>
      <w:iCs/>
      <w:sz w:val="22"/>
      <w:szCs w:val="22"/>
      <w:lang w:val="en-US" w:eastAsia="en-US" w:bidi="en-US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qFormat/>
    <w:locked/>
    <w:rsid w:val="000B1DC7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EF4C21"/>
    <w:rPr>
      <w:rFonts w:ascii="Arial" w:hAnsi="Arial" w:cs="Arial"/>
      <w:i/>
      <w:iCs/>
      <w:sz w:val="22"/>
      <w:szCs w:val="22"/>
      <w:lang w:val="en-US" w:eastAsia="en-US" w:bidi="en-US"/>
    </w:rPr>
  </w:style>
  <w:style w:type="character" w:styleId="SchwacheHervorhebung">
    <w:name w:val="Subtle Emphasis"/>
    <w:uiPriority w:val="19"/>
    <w:semiHidden/>
    <w:qFormat/>
    <w:locked/>
    <w:rsid w:val="00134CB8"/>
    <w:rPr>
      <w:iCs/>
      <w:sz w:val="18"/>
      <w:szCs w:val="18"/>
    </w:rPr>
  </w:style>
  <w:style w:type="character" w:styleId="IntensiveHervorhebung">
    <w:name w:val="Intense Emphasis"/>
    <w:uiPriority w:val="21"/>
    <w:semiHidden/>
    <w:qFormat/>
    <w:locked/>
    <w:rsid w:val="000B1DC7"/>
    <w:rPr>
      <w:b/>
      <w:bCs/>
      <w:i/>
      <w:iCs/>
    </w:rPr>
  </w:style>
  <w:style w:type="character" w:styleId="SchwacherVerweis">
    <w:name w:val="Subtle Reference"/>
    <w:basedOn w:val="Absatz-Standardschriftart"/>
    <w:uiPriority w:val="31"/>
    <w:semiHidden/>
    <w:qFormat/>
    <w:locked/>
    <w:rsid w:val="000B1DC7"/>
    <w:rPr>
      <w:smallCaps/>
    </w:rPr>
  </w:style>
  <w:style w:type="character" w:styleId="IntensiverVerweis">
    <w:name w:val="Intense Reference"/>
    <w:uiPriority w:val="32"/>
    <w:semiHidden/>
    <w:qFormat/>
    <w:locked/>
    <w:rsid w:val="000B1DC7"/>
    <w:rPr>
      <w:b/>
      <w:bCs/>
      <w:smallCaps/>
    </w:rPr>
  </w:style>
  <w:style w:type="character" w:styleId="Buchtitel">
    <w:name w:val="Book Title"/>
    <w:basedOn w:val="Absatz-Standardschriftart"/>
    <w:uiPriority w:val="33"/>
    <w:semiHidden/>
    <w:qFormat/>
    <w:locked/>
    <w:rsid w:val="000B1DC7"/>
    <w:rPr>
      <w:i/>
      <w:iCs/>
      <w:smallCaps/>
      <w:spacing w:val="5"/>
    </w:rPr>
  </w:style>
  <w:style w:type="paragraph" w:styleId="Inhaltsverzeichnisberschrift">
    <w:name w:val="TOC Heading"/>
    <w:aliases w:val="Inhaltsverzeichnisueberschrift"/>
    <w:basedOn w:val="berschrift1"/>
    <w:next w:val="Standard"/>
    <w:uiPriority w:val="99"/>
    <w:unhideWhenUsed/>
    <w:qFormat/>
    <w:locked/>
    <w:rsid w:val="00763471"/>
    <w:pPr>
      <w:outlineLvl w:val="9"/>
    </w:pPr>
    <w:rPr>
      <w:rFonts w:ascii="Verdana" w:hAnsi="Verdana"/>
      <w:caps w:val="0"/>
      <w:sz w:val="32"/>
    </w:rPr>
  </w:style>
  <w:style w:type="paragraph" w:styleId="Kopfzeile">
    <w:name w:val="header"/>
    <w:basedOn w:val="Standard"/>
    <w:link w:val="KopfzeileZchn"/>
    <w:uiPriority w:val="99"/>
    <w:unhideWhenUsed/>
    <w:rsid w:val="000B1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B1DC7"/>
  </w:style>
  <w:style w:type="paragraph" w:styleId="Fuzeile">
    <w:name w:val="footer"/>
    <w:basedOn w:val="Standard"/>
    <w:link w:val="FuzeileZchn"/>
    <w:uiPriority w:val="99"/>
    <w:semiHidden/>
    <w:locked/>
    <w:rsid w:val="000B1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EF4C21"/>
    <w:rPr>
      <w:rFonts w:ascii="Arial" w:hAnsi="Arial" w:cs="Arial"/>
      <w:sz w:val="22"/>
      <w:szCs w:val="22"/>
      <w:lang w:val="en-US" w:eastAsia="en-US" w:bidi="en-US"/>
    </w:rPr>
  </w:style>
  <w:style w:type="character" w:styleId="Hyperlink">
    <w:name w:val="Hyperlink"/>
    <w:basedOn w:val="Absatz-Standardschriftart"/>
    <w:uiPriority w:val="99"/>
    <w:semiHidden/>
    <w:locked/>
    <w:rsid w:val="00134CB8"/>
    <w:rPr>
      <w:color w:val="0000FF"/>
      <w:u w:val="single"/>
    </w:rPr>
  </w:style>
  <w:style w:type="paragraph" w:customStyle="1" w:styleId="04VERGrundschrift10pt">
    <w:name w:val="04_VER_Grundschrift_10pt"/>
    <w:link w:val="04VERGrundschrift10ptZchn"/>
    <w:uiPriority w:val="4"/>
    <w:qFormat/>
    <w:rsid w:val="003F10FE"/>
    <w:pPr>
      <w:spacing w:line="276" w:lineRule="auto"/>
    </w:pPr>
    <w:rPr>
      <w:rFonts w:ascii="Verdana" w:hAnsi="Verdana" w:cs="Arial"/>
      <w:szCs w:val="22"/>
      <w:lang w:eastAsia="en-US" w:bidi="en-US"/>
    </w:rPr>
  </w:style>
  <w:style w:type="paragraph" w:customStyle="1" w:styleId="01VERUeberschrift">
    <w:name w:val="01_VER_Ueberschrift"/>
    <w:next w:val="04VERGrundschrift10pt"/>
    <w:link w:val="01VERUeberschriftZchn"/>
    <w:qFormat/>
    <w:rsid w:val="00175CE4"/>
    <w:pPr>
      <w:spacing w:before="360" w:after="360" w:line="300" w:lineRule="auto"/>
    </w:pPr>
    <w:rPr>
      <w:rFonts w:ascii="Verdana" w:hAnsi="Verdana" w:cs="Arial"/>
      <w:b/>
      <w:color w:val="595959" w:themeColor="text1" w:themeTint="A6"/>
      <w:spacing w:val="5"/>
      <w:sz w:val="40"/>
      <w:szCs w:val="36"/>
      <w:lang w:eastAsia="en-US" w:bidi="en-US"/>
    </w:rPr>
  </w:style>
  <w:style w:type="character" w:customStyle="1" w:styleId="04VERGrundschrift10ptZchn">
    <w:name w:val="04_VER_Grundschrift_10pt Zchn"/>
    <w:basedOn w:val="Absatz-Standardschriftart"/>
    <w:link w:val="04VERGrundschrift10pt"/>
    <w:uiPriority w:val="4"/>
    <w:rsid w:val="003F10FE"/>
    <w:rPr>
      <w:rFonts w:ascii="Verdana" w:hAnsi="Verdana" w:cs="Arial"/>
      <w:szCs w:val="22"/>
      <w:lang w:eastAsia="en-US" w:bidi="en-US"/>
    </w:rPr>
  </w:style>
  <w:style w:type="paragraph" w:customStyle="1" w:styleId="02VERUeberschrift">
    <w:name w:val="02_VER_Ueberschrift"/>
    <w:next w:val="04VERGrundschrift10pt"/>
    <w:link w:val="02VERUeberschriftZchn"/>
    <w:uiPriority w:val="1"/>
    <w:qFormat/>
    <w:rsid w:val="00763471"/>
    <w:pPr>
      <w:spacing w:before="200" w:after="200" w:line="276" w:lineRule="auto"/>
    </w:pPr>
    <w:rPr>
      <w:rFonts w:ascii="Verdana" w:hAnsi="Verdana" w:cs="Arial"/>
      <w:b/>
      <w:sz w:val="28"/>
      <w:szCs w:val="28"/>
      <w:lang w:eastAsia="en-US" w:bidi="en-US"/>
    </w:rPr>
  </w:style>
  <w:style w:type="character" w:customStyle="1" w:styleId="01VERUeberschriftZchn">
    <w:name w:val="01_VER_Ueberschrift Zchn"/>
    <w:basedOn w:val="Absatz-Standardschriftart"/>
    <w:link w:val="01VERUeberschrift"/>
    <w:rsid w:val="00175CE4"/>
    <w:rPr>
      <w:rFonts w:ascii="Verdana" w:hAnsi="Verdana" w:cs="Arial"/>
      <w:b/>
      <w:color w:val="595959" w:themeColor="text1" w:themeTint="A6"/>
      <w:spacing w:val="5"/>
      <w:sz w:val="40"/>
      <w:szCs w:val="36"/>
      <w:lang w:eastAsia="en-US" w:bidi="en-US"/>
    </w:rPr>
  </w:style>
  <w:style w:type="character" w:customStyle="1" w:styleId="07VERFett">
    <w:name w:val="07_VER_Fett"/>
    <w:basedOn w:val="Fett"/>
    <w:uiPriority w:val="6"/>
    <w:qFormat/>
    <w:rsid w:val="008A4938"/>
    <w:rPr>
      <w:b/>
      <w:bCs/>
    </w:rPr>
  </w:style>
  <w:style w:type="character" w:customStyle="1" w:styleId="02VERUeberschriftZchn">
    <w:name w:val="02_VER_Ueberschrift Zchn"/>
    <w:basedOn w:val="Absatz-Standardschriftart"/>
    <w:link w:val="02VERUeberschrift"/>
    <w:uiPriority w:val="1"/>
    <w:rsid w:val="00763471"/>
    <w:rPr>
      <w:rFonts w:ascii="Verdana" w:hAnsi="Verdana" w:cs="Arial"/>
      <w:b/>
      <w:sz w:val="28"/>
      <w:szCs w:val="28"/>
      <w:lang w:eastAsia="en-US" w:bidi="en-US"/>
    </w:rPr>
  </w:style>
  <w:style w:type="character" w:customStyle="1" w:styleId="08VERKursiv">
    <w:name w:val="08_VER_Kursiv"/>
    <w:uiPriority w:val="7"/>
    <w:qFormat/>
    <w:rsid w:val="00236A11"/>
    <w:rPr>
      <w:b w:val="0"/>
      <w:i/>
    </w:rPr>
  </w:style>
  <w:style w:type="character" w:customStyle="1" w:styleId="09VERUnterstrichen">
    <w:name w:val="09_VER_Unterstrichen"/>
    <w:uiPriority w:val="8"/>
    <w:qFormat/>
    <w:rsid w:val="00B00A70"/>
    <w:rPr>
      <w:u w:val="single"/>
    </w:rPr>
  </w:style>
  <w:style w:type="paragraph" w:customStyle="1" w:styleId="06VERKopfzeile">
    <w:name w:val="06_VER_Kopfzeile"/>
    <w:link w:val="06VERKopfzeileZchn"/>
    <w:uiPriority w:val="5"/>
    <w:qFormat/>
    <w:rsid w:val="00763471"/>
    <w:pPr>
      <w:tabs>
        <w:tab w:val="right" w:pos="9072"/>
      </w:tabs>
      <w:spacing w:line="276" w:lineRule="auto"/>
    </w:pPr>
    <w:rPr>
      <w:rFonts w:ascii="Verdana" w:hAnsi="Verdana" w:cs="Arial"/>
      <w:color w:val="595959"/>
      <w:sz w:val="16"/>
      <w:szCs w:val="18"/>
      <w:lang w:eastAsia="en-US" w:bidi="en-US"/>
    </w:rPr>
  </w:style>
  <w:style w:type="paragraph" w:customStyle="1" w:styleId="06VERFuzeile">
    <w:name w:val="06_VER_Fußzeile"/>
    <w:link w:val="06VERFuzeileZchn"/>
    <w:uiPriority w:val="5"/>
    <w:qFormat/>
    <w:rsid w:val="00763471"/>
    <w:pPr>
      <w:tabs>
        <w:tab w:val="center" w:pos="4536"/>
        <w:tab w:val="right" w:pos="9072"/>
      </w:tabs>
      <w:spacing w:line="276" w:lineRule="auto"/>
    </w:pPr>
    <w:rPr>
      <w:rFonts w:ascii="Verdana" w:hAnsi="Verdana" w:cs="Arial"/>
      <w:color w:val="595959"/>
      <w:sz w:val="16"/>
      <w:szCs w:val="22"/>
      <w:lang w:val="de-DE" w:eastAsia="en-US" w:bidi="en-US"/>
    </w:rPr>
  </w:style>
  <w:style w:type="character" w:customStyle="1" w:styleId="06VERKopfzeileZchn">
    <w:name w:val="06_VER_Kopfzeile Zchn"/>
    <w:basedOn w:val="Absatz-Standardschriftart"/>
    <w:link w:val="06VERKopfzeile"/>
    <w:uiPriority w:val="5"/>
    <w:rsid w:val="00763471"/>
    <w:rPr>
      <w:rFonts w:ascii="Verdana" w:hAnsi="Verdana" w:cs="Arial"/>
      <w:color w:val="595959"/>
      <w:sz w:val="16"/>
      <w:szCs w:val="18"/>
      <w:lang w:eastAsia="en-US" w:bidi="en-US"/>
    </w:rPr>
  </w:style>
  <w:style w:type="paragraph" w:customStyle="1" w:styleId="03VERUeberschrift">
    <w:name w:val="03_VER_Ueberschrift"/>
    <w:next w:val="04VERGrundschrift10pt"/>
    <w:link w:val="03VERUeberschriftZchn"/>
    <w:uiPriority w:val="2"/>
    <w:qFormat/>
    <w:rsid w:val="00763471"/>
    <w:pPr>
      <w:spacing w:before="120" w:after="120" w:line="276" w:lineRule="auto"/>
    </w:pPr>
    <w:rPr>
      <w:rFonts w:ascii="Verdana" w:hAnsi="Verdana" w:cs="Arial"/>
      <w:b/>
      <w:sz w:val="24"/>
      <w:szCs w:val="22"/>
      <w:lang w:eastAsia="en-US" w:bidi="en-US"/>
    </w:rPr>
  </w:style>
  <w:style w:type="character" w:customStyle="1" w:styleId="06VERFuzeileZchn">
    <w:name w:val="06_VER_Fußzeile Zchn"/>
    <w:basedOn w:val="Absatz-Standardschriftart"/>
    <w:link w:val="06VERFuzeile"/>
    <w:uiPriority w:val="5"/>
    <w:rsid w:val="00763471"/>
    <w:rPr>
      <w:rFonts w:ascii="Verdana" w:hAnsi="Verdana" w:cs="Arial"/>
      <w:color w:val="595959"/>
      <w:sz w:val="16"/>
      <w:szCs w:val="22"/>
      <w:lang w:val="de-DE" w:eastAsia="en-US" w:bidi="en-US"/>
    </w:rPr>
  </w:style>
  <w:style w:type="paragraph" w:customStyle="1" w:styleId="03VERArbeitsfragen">
    <w:name w:val="03_VER_Arbeitsfragen"/>
    <w:next w:val="04VERGrundschrift10pt"/>
    <w:link w:val="03VERArbeitsfragenZchn"/>
    <w:uiPriority w:val="3"/>
    <w:qFormat/>
    <w:rsid w:val="00763471"/>
    <w:pPr>
      <w:shd w:val="clear" w:color="auto" w:fill="BFBFBF"/>
      <w:spacing w:before="120" w:after="120"/>
    </w:pPr>
    <w:rPr>
      <w:rFonts w:ascii="Verdana" w:hAnsi="Verdana" w:cs="Arial"/>
      <w:b/>
      <w:sz w:val="24"/>
      <w:szCs w:val="22"/>
      <w:lang w:eastAsia="en-US" w:bidi="en-US"/>
    </w:rPr>
  </w:style>
  <w:style w:type="character" w:customStyle="1" w:styleId="03VERArbeitsfragenZchn">
    <w:name w:val="03_VER_Arbeitsfragen Zchn"/>
    <w:basedOn w:val="Absatz-Standardschriftart"/>
    <w:link w:val="03VERArbeitsfragen"/>
    <w:uiPriority w:val="3"/>
    <w:rsid w:val="00763471"/>
    <w:rPr>
      <w:rFonts w:ascii="Verdana" w:hAnsi="Verdana" w:cs="Arial"/>
      <w:b/>
      <w:sz w:val="24"/>
      <w:szCs w:val="22"/>
      <w:shd w:val="clear" w:color="auto" w:fill="BFBFBF"/>
      <w:lang w:eastAsia="en-US" w:bidi="en-US"/>
    </w:rPr>
  </w:style>
  <w:style w:type="paragraph" w:customStyle="1" w:styleId="10Inhaltsverzeichnis">
    <w:name w:val="10_Inhaltsverzeichnis"/>
    <w:basedOn w:val="04VERGrundschrift10pt"/>
    <w:link w:val="10InhaltsverzeichnisZchn"/>
    <w:uiPriority w:val="3"/>
    <w:semiHidden/>
    <w:qFormat/>
    <w:rsid w:val="00B00A70"/>
    <w:pPr>
      <w:tabs>
        <w:tab w:val="right" w:leader="dot" w:pos="6804"/>
      </w:tabs>
      <w:spacing w:before="120" w:line="360" w:lineRule="auto"/>
      <w:ind w:left="1134"/>
    </w:pPr>
  </w:style>
  <w:style w:type="character" w:customStyle="1" w:styleId="10InhaltsverzeichnisZchn">
    <w:name w:val="10_Inhaltsverzeichnis Zchn"/>
    <w:basedOn w:val="04VERGrundschrift10ptZchn"/>
    <w:link w:val="10Inhaltsverzeichnis"/>
    <w:uiPriority w:val="3"/>
    <w:semiHidden/>
    <w:rsid w:val="00F44878"/>
    <w:rPr>
      <w:rFonts w:ascii="Verdana" w:hAnsi="Verdana" w:cs="Arial"/>
      <w:sz w:val="22"/>
      <w:szCs w:val="22"/>
      <w:lang w:val="de-AT" w:eastAsia="en-US" w:bidi="en-US"/>
    </w:rPr>
  </w:style>
  <w:style w:type="paragraph" w:customStyle="1" w:styleId="04Ueberschrift">
    <w:name w:val="04_Ueberschrift"/>
    <w:next w:val="04VERGrundschrift10pt"/>
    <w:semiHidden/>
    <w:qFormat/>
    <w:rsid w:val="000C059F"/>
    <w:pPr>
      <w:spacing w:before="120" w:after="120"/>
    </w:pPr>
    <w:rPr>
      <w:rFonts w:ascii="Verdana" w:hAnsi="Verdana" w:cs="Arial"/>
      <w:i/>
      <w:szCs w:val="22"/>
      <w:lang w:eastAsia="en-US" w:bidi="en-US"/>
    </w:rPr>
  </w:style>
  <w:style w:type="character" w:customStyle="1" w:styleId="03VERUeberschriftZchn">
    <w:name w:val="03_VER_Ueberschrift Zchn"/>
    <w:basedOn w:val="Absatz-Standardschriftart"/>
    <w:link w:val="03VERUeberschrift"/>
    <w:uiPriority w:val="2"/>
    <w:rsid w:val="00763471"/>
    <w:rPr>
      <w:rFonts w:ascii="Verdana" w:hAnsi="Verdana" w:cs="Arial"/>
      <w:b/>
      <w:sz w:val="24"/>
      <w:szCs w:val="22"/>
      <w:lang w:eastAsia="en-US" w:bidi="en-US"/>
    </w:rPr>
  </w:style>
  <w:style w:type="paragraph" w:customStyle="1" w:styleId="12VERQuellenangabeBildangabe">
    <w:name w:val="12_VER_Quellenangabe/Bildangabe"/>
    <w:link w:val="12VERQuellenangabeBildangabeZchn"/>
    <w:uiPriority w:val="9"/>
    <w:qFormat/>
    <w:rsid w:val="00763471"/>
    <w:pPr>
      <w:spacing w:line="160" w:lineRule="exact"/>
      <w:jc w:val="right"/>
    </w:pPr>
    <w:rPr>
      <w:rFonts w:ascii="Verdana" w:hAnsi="Verdana" w:cs="Arial"/>
      <w:color w:val="404040"/>
      <w:sz w:val="16"/>
      <w:szCs w:val="22"/>
      <w:lang w:eastAsia="en-US" w:bidi="en-US"/>
    </w:rPr>
  </w:style>
  <w:style w:type="paragraph" w:styleId="Verzeichnis1">
    <w:name w:val="toc 1"/>
    <w:next w:val="Verzeichnis2"/>
    <w:autoRedefine/>
    <w:uiPriority w:val="99"/>
    <w:rsid w:val="00763471"/>
    <w:pPr>
      <w:tabs>
        <w:tab w:val="right" w:leader="dot" w:pos="9062"/>
      </w:tabs>
      <w:spacing w:before="240" w:after="120"/>
    </w:pPr>
    <w:rPr>
      <w:rFonts w:ascii="Verdana" w:hAnsi="Verdana" w:cs="Arial"/>
      <w:b/>
      <w:bCs/>
      <w:noProof/>
      <w:lang w:val="en-US" w:eastAsia="en-US" w:bidi="en-US"/>
    </w:rPr>
  </w:style>
  <w:style w:type="character" w:customStyle="1" w:styleId="12VERQuellenangabeBildangabeZchn">
    <w:name w:val="12_VER_Quellenangabe/Bildangabe Zchn"/>
    <w:basedOn w:val="Absatz-Standardschriftart"/>
    <w:link w:val="12VERQuellenangabeBildangabe"/>
    <w:uiPriority w:val="9"/>
    <w:rsid w:val="00763471"/>
    <w:rPr>
      <w:rFonts w:ascii="Verdana" w:hAnsi="Verdana" w:cs="Arial"/>
      <w:color w:val="404040"/>
      <w:sz w:val="16"/>
      <w:szCs w:val="22"/>
      <w:lang w:eastAsia="en-US" w:bidi="en-US"/>
    </w:rPr>
  </w:style>
  <w:style w:type="paragraph" w:customStyle="1" w:styleId="12VERQuellentext">
    <w:name w:val="12_VER_Quellentext"/>
    <w:link w:val="12VERQuellentextZchn"/>
    <w:uiPriority w:val="9"/>
    <w:qFormat/>
    <w:rsid w:val="003F10FE"/>
    <w:pPr>
      <w:spacing w:line="276" w:lineRule="auto"/>
      <w:ind w:left="709"/>
    </w:pPr>
    <w:rPr>
      <w:rFonts w:ascii="Verdana" w:hAnsi="Verdana" w:cs="Arial"/>
      <w:color w:val="595959"/>
      <w:sz w:val="18"/>
      <w:szCs w:val="22"/>
      <w:lang w:eastAsia="en-US" w:bidi="en-US"/>
    </w:rPr>
  </w:style>
  <w:style w:type="paragraph" w:styleId="Verzeichnis3">
    <w:name w:val="toc 3"/>
    <w:basedOn w:val="Standard"/>
    <w:next w:val="Standard"/>
    <w:autoRedefine/>
    <w:uiPriority w:val="99"/>
    <w:rsid w:val="00763471"/>
    <w:pPr>
      <w:tabs>
        <w:tab w:val="right" w:leader="dot" w:pos="9062"/>
      </w:tabs>
      <w:spacing w:after="0"/>
      <w:ind w:left="440"/>
    </w:pPr>
    <w:rPr>
      <w:rFonts w:ascii="Verdana" w:hAnsi="Verdana"/>
      <w:i/>
      <w:iCs/>
      <w:noProof/>
      <w:sz w:val="20"/>
      <w:szCs w:val="20"/>
    </w:rPr>
  </w:style>
  <w:style w:type="character" w:customStyle="1" w:styleId="12VERQuellentextZchn">
    <w:name w:val="12_VER_Quellentext Zchn"/>
    <w:basedOn w:val="Absatz-Standardschriftart"/>
    <w:link w:val="12VERQuellentext"/>
    <w:uiPriority w:val="9"/>
    <w:rsid w:val="003F10FE"/>
    <w:rPr>
      <w:rFonts w:ascii="Verdana" w:hAnsi="Verdana" w:cs="Arial"/>
      <w:color w:val="595959"/>
      <w:sz w:val="18"/>
      <w:szCs w:val="22"/>
      <w:lang w:eastAsia="en-US" w:bidi="en-US"/>
    </w:rPr>
  </w:style>
  <w:style w:type="paragraph" w:styleId="Verzeichnis2">
    <w:name w:val="toc 2"/>
    <w:next w:val="Verzeichnis3"/>
    <w:autoRedefine/>
    <w:uiPriority w:val="99"/>
    <w:rsid w:val="00763471"/>
    <w:pPr>
      <w:tabs>
        <w:tab w:val="right" w:leader="dot" w:pos="9062"/>
      </w:tabs>
      <w:spacing w:after="120"/>
      <w:ind w:left="221"/>
    </w:pPr>
    <w:rPr>
      <w:rFonts w:ascii="Verdana" w:hAnsi="Verdana" w:cs="Arial"/>
      <w:noProof/>
      <w:lang w:val="en-US" w:eastAsia="en-US" w:bidi="en-US"/>
    </w:rPr>
  </w:style>
  <w:style w:type="paragraph" w:styleId="Verzeichnis4">
    <w:name w:val="toc 4"/>
    <w:basedOn w:val="Standard"/>
    <w:next w:val="Standard"/>
    <w:autoRedefine/>
    <w:uiPriority w:val="39"/>
    <w:semiHidden/>
    <w:locked/>
    <w:rsid w:val="00D21ADF"/>
    <w:pPr>
      <w:spacing w:after="0"/>
      <w:ind w:left="660"/>
    </w:pPr>
    <w:rPr>
      <w:rFonts w:ascii="Calibri" w:hAnsi="Calibri"/>
      <w:sz w:val="18"/>
      <w:szCs w:val="18"/>
    </w:rPr>
  </w:style>
  <w:style w:type="paragraph" w:styleId="Verzeichnis5">
    <w:name w:val="toc 5"/>
    <w:basedOn w:val="Standard"/>
    <w:next w:val="Standard"/>
    <w:autoRedefine/>
    <w:uiPriority w:val="39"/>
    <w:semiHidden/>
    <w:locked/>
    <w:rsid w:val="00D21ADF"/>
    <w:pPr>
      <w:spacing w:after="0"/>
      <w:ind w:left="880"/>
    </w:pPr>
    <w:rPr>
      <w:rFonts w:ascii="Calibri" w:hAnsi="Calibri"/>
      <w:sz w:val="18"/>
      <w:szCs w:val="18"/>
    </w:rPr>
  </w:style>
  <w:style w:type="paragraph" w:styleId="Verzeichnis6">
    <w:name w:val="toc 6"/>
    <w:basedOn w:val="Standard"/>
    <w:next w:val="Standard"/>
    <w:autoRedefine/>
    <w:uiPriority w:val="39"/>
    <w:semiHidden/>
    <w:locked/>
    <w:rsid w:val="00D21ADF"/>
    <w:pPr>
      <w:spacing w:after="0"/>
      <w:ind w:left="1100"/>
    </w:pPr>
    <w:rPr>
      <w:rFonts w:ascii="Calibri" w:hAnsi="Calibri"/>
      <w:sz w:val="18"/>
      <w:szCs w:val="18"/>
    </w:rPr>
  </w:style>
  <w:style w:type="paragraph" w:styleId="Verzeichnis7">
    <w:name w:val="toc 7"/>
    <w:basedOn w:val="Standard"/>
    <w:next w:val="Standard"/>
    <w:autoRedefine/>
    <w:uiPriority w:val="39"/>
    <w:semiHidden/>
    <w:locked/>
    <w:rsid w:val="00D21ADF"/>
    <w:pPr>
      <w:spacing w:after="0"/>
      <w:ind w:left="1320"/>
    </w:pPr>
    <w:rPr>
      <w:rFonts w:ascii="Calibri" w:hAnsi="Calibri"/>
      <w:sz w:val="18"/>
      <w:szCs w:val="18"/>
    </w:rPr>
  </w:style>
  <w:style w:type="paragraph" w:styleId="Verzeichnis8">
    <w:name w:val="toc 8"/>
    <w:basedOn w:val="Standard"/>
    <w:next w:val="Standard"/>
    <w:autoRedefine/>
    <w:uiPriority w:val="39"/>
    <w:semiHidden/>
    <w:locked/>
    <w:rsid w:val="00D21ADF"/>
    <w:pPr>
      <w:spacing w:after="0"/>
      <w:ind w:left="1540"/>
    </w:pPr>
    <w:rPr>
      <w:rFonts w:ascii="Calibri" w:hAnsi="Calibri"/>
      <w:sz w:val="18"/>
      <w:szCs w:val="18"/>
    </w:rPr>
  </w:style>
  <w:style w:type="paragraph" w:styleId="Verzeichnis9">
    <w:name w:val="toc 9"/>
    <w:basedOn w:val="Standard"/>
    <w:next w:val="Standard"/>
    <w:autoRedefine/>
    <w:uiPriority w:val="39"/>
    <w:semiHidden/>
    <w:locked/>
    <w:rsid w:val="00D21ADF"/>
    <w:pPr>
      <w:spacing w:after="0"/>
      <w:ind w:left="1760"/>
    </w:pPr>
    <w:rPr>
      <w:rFonts w:ascii="Calibri" w:hAnsi="Calibri"/>
      <w:sz w:val="18"/>
      <w:szCs w:val="18"/>
    </w:rPr>
  </w:style>
  <w:style w:type="paragraph" w:customStyle="1" w:styleId="10VERSchreibzeilebisRand">
    <w:name w:val="10_VER_Schreibzeile bis Rand"/>
    <w:basedOn w:val="04VERGrundschrift10pt"/>
    <w:uiPriority w:val="8"/>
    <w:qFormat/>
    <w:rsid w:val="003F10FE"/>
    <w:pPr>
      <w:tabs>
        <w:tab w:val="left" w:pos="284"/>
        <w:tab w:val="right" w:leader="underscore" w:pos="9072"/>
      </w:tabs>
      <w:spacing w:before="120"/>
      <w:ind w:right="142"/>
    </w:pPr>
  </w:style>
  <w:style w:type="paragraph" w:customStyle="1" w:styleId="04VERGrundschrift9pt">
    <w:name w:val="04_VER_Grundschrift_9pt"/>
    <w:basedOn w:val="04VERGrundschrift10pt"/>
    <w:uiPriority w:val="3"/>
    <w:qFormat/>
    <w:rsid w:val="003F10FE"/>
    <w:rPr>
      <w:sz w:val="18"/>
      <w:szCs w:val="20"/>
    </w:rPr>
  </w:style>
  <w:style w:type="character" w:customStyle="1" w:styleId="11VERLsungsschrift">
    <w:name w:val="11_VER_Lösungsschrift"/>
    <w:uiPriority w:val="8"/>
    <w:qFormat/>
    <w:rsid w:val="003F10FE"/>
    <w:rPr>
      <w:b/>
      <w:i/>
      <w:color w:val="0070C0"/>
    </w:rPr>
  </w:style>
  <w:style w:type="paragraph" w:customStyle="1" w:styleId="05VERAufzaehlungRaute10pt">
    <w:name w:val="05_VER_Aufzaehlung_Raute_10pt"/>
    <w:uiPriority w:val="2"/>
    <w:qFormat/>
    <w:rsid w:val="00CC19CE"/>
    <w:pPr>
      <w:numPr>
        <w:numId w:val="1"/>
      </w:numPr>
      <w:tabs>
        <w:tab w:val="left" w:pos="227"/>
        <w:tab w:val="left" w:pos="284"/>
      </w:tabs>
      <w:spacing w:after="85" w:line="220" w:lineRule="exact"/>
      <w:ind w:left="227" w:right="227" w:hanging="227"/>
    </w:pPr>
    <w:rPr>
      <w:rFonts w:ascii="Verdana" w:eastAsiaTheme="minorHAnsi" w:hAnsi="Verdana" w:cstheme="minorBidi"/>
      <w:color w:val="000000" w:themeColor="text1"/>
      <w:szCs w:val="22"/>
      <w:lang w:val="de-DE" w:eastAsia="en-US"/>
    </w:rPr>
  </w:style>
  <w:style w:type="paragraph" w:customStyle="1" w:styleId="05VERAufzaehlungLinie10pt">
    <w:name w:val="05_VER_Aufzaehlung_Linie_10pt"/>
    <w:uiPriority w:val="2"/>
    <w:qFormat/>
    <w:rsid w:val="00CC19CE"/>
    <w:pPr>
      <w:numPr>
        <w:numId w:val="2"/>
      </w:numPr>
      <w:spacing w:after="85" w:line="240" w:lineRule="exact"/>
      <w:ind w:left="454" w:hanging="227"/>
    </w:pPr>
    <w:rPr>
      <w:rFonts w:ascii="Verdana" w:eastAsiaTheme="minorHAnsi" w:hAnsi="Verdana" w:cstheme="minorBidi"/>
      <w:color w:val="000000" w:themeColor="text1"/>
      <w:szCs w:val="22"/>
      <w:lang w:val="de-DE" w:eastAsia="en-US"/>
    </w:rPr>
  </w:style>
  <w:style w:type="table" w:customStyle="1" w:styleId="VERITASTabelle">
    <w:name w:val="VERITAS_Tabelle"/>
    <w:basedOn w:val="NormaleTabelle"/>
    <w:uiPriority w:val="99"/>
    <w:rsid w:val="00CC19CE"/>
    <w:pPr>
      <w:spacing w:line="240" w:lineRule="exact"/>
    </w:pPr>
    <w:rPr>
      <w:rFonts w:ascii="Verdana" w:eastAsiaTheme="minorHAnsi" w:hAnsi="Verdana" w:cstheme="minorBidi"/>
      <w:color w:val="000000" w:themeColor="text1"/>
      <w:sz w:val="18"/>
      <w:szCs w:val="22"/>
      <w:lang w:val="de-DE" w:eastAsia="en-US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cPr>
      <w:vAlign w:val="center"/>
    </w:tcPr>
  </w:style>
  <w:style w:type="table" w:customStyle="1" w:styleId="VERITASgrau">
    <w:name w:val="VERITAS_grau"/>
    <w:basedOn w:val="NormaleTabelle"/>
    <w:uiPriority w:val="99"/>
    <w:rsid w:val="00CC19CE"/>
    <w:rPr>
      <w:rFonts w:ascii="Verdana" w:eastAsiaTheme="minorHAnsi" w:hAnsi="Verdana" w:cstheme="minorBidi"/>
      <w:color w:val="000000" w:themeColor="text1"/>
      <w:sz w:val="18"/>
      <w:szCs w:val="22"/>
      <w:lang w:val="de-DE" w:eastAsia="en-US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cPr>
      <w:vAlign w:val="center"/>
    </w:tcPr>
    <w:tblStylePr w:type="firstRow">
      <w:pPr>
        <w:jc w:val="left"/>
      </w:pPr>
      <w:rPr>
        <w:rFonts w:ascii="Verdana" w:hAnsi="Verdana" w:hint="default"/>
        <w:sz w:val="18"/>
        <w:szCs w:val="18"/>
      </w:rPr>
      <w:tblPr/>
      <w:tcPr>
        <w:shd w:val="clear" w:color="auto" w:fill="A6A6A6" w:themeFill="background1" w:themeFillShade="A6"/>
      </w:tcPr>
    </w:tblStylePr>
  </w:style>
  <w:style w:type="paragraph" w:customStyle="1" w:styleId="13Lckentext">
    <w:name w:val="13_Lückentext"/>
    <w:basedOn w:val="04VERGrundschrift10pt"/>
    <w:uiPriority w:val="10"/>
    <w:qFormat/>
    <w:rsid w:val="006C279A"/>
    <w:pPr>
      <w:spacing w:line="360" w:lineRule="auto"/>
    </w:pPr>
    <w:rPr>
      <w:lang w:val="en-GB"/>
    </w:rPr>
  </w:style>
  <w:style w:type="table" w:styleId="Tabellenraster">
    <w:name w:val="Table Grid"/>
    <w:basedOn w:val="NormaleTabelle"/>
    <w:uiPriority w:val="59"/>
    <w:locked/>
    <w:rsid w:val="00AD35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Textcorrection">
    <w:name w:val="14_Text correction"/>
    <w:basedOn w:val="04VERGrundschrift10pt"/>
    <w:uiPriority w:val="10"/>
    <w:qFormat/>
    <w:rsid w:val="005732B7"/>
    <w:pPr>
      <w:spacing w:line="48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139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.adlesgruber\AppData\Roaming\Microsoft\Templates\VERITAS-Vorlagen\E-Book-Material_Vorlage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DD9161-6052-43A4-8AC9-120B03485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E-Book-Material_Vorlage</Template>
  <TotalTime>0</TotalTime>
  <Pages>4</Pages>
  <Words>761</Words>
  <Characters>4799</Characters>
  <Application>Microsoft Office Word</Application>
  <DocSecurity>0</DocSecurity>
  <Lines>39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Veritas</Company>
  <LinksUpToDate>false</LinksUpToDate>
  <CharactersWithSpaces>5549</CharactersWithSpaces>
  <SharedDoc>false</SharedDoc>
  <HLinks>
    <vt:vector size="6" baseType="variant">
      <vt:variant>
        <vt:i4>3276855</vt:i4>
      </vt:variant>
      <vt:variant>
        <vt:i4>0</vt:i4>
      </vt:variant>
      <vt:variant>
        <vt:i4>0</vt:i4>
      </vt:variant>
      <vt:variant>
        <vt:i4>5</vt:i4>
      </vt:variant>
      <vt:variant>
        <vt:lpwstr>http://sms1.veritas.at/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Adlesgruber Kerstin</dc:creator>
  <cp:lastModifiedBy>Kossak Saskia</cp:lastModifiedBy>
  <cp:revision>23</cp:revision>
  <cp:lastPrinted>2022-06-30T12:55:00Z</cp:lastPrinted>
  <dcterms:created xsi:type="dcterms:W3CDTF">2020-03-16T08:00:00Z</dcterms:created>
  <dcterms:modified xsi:type="dcterms:W3CDTF">2022-07-26T13:59:00Z</dcterms:modified>
</cp:coreProperties>
</file>