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071E0" w14:textId="77777777" w:rsidR="00F11A1A" w:rsidRDefault="00F11A1A" w:rsidP="00F11A1A">
      <w:pPr>
        <w:pStyle w:val="05AufgabeinhaltSchreibzeile-bis-Rand"/>
        <w:rPr>
          <w:lang w:val="de-DE"/>
        </w:rPr>
      </w:pPr>
    </w:p>
    <w:p w14:paraId="09B738E3" w14:textId="1AEC60E9" w:rsidR="00F11A1A" w:rsidRPr="00F061C3" w:rsidRDefault="00F11A1A" w:rsidP="00F11A1A">
      <w:pPr>
        <w:pStyle w:val="05AufgabeinhaltSchreibzeile-bis-Rand"/>
      </w:pPr>
    </w:p>
    <w:p w14:paraId="592C7DF9" w14:textId="77777777" w:rsidR="0038051F" w:rsidRDefault="0038051F" w:rsidP="00D83582">
      <w:pPr>
        <w:pStyle w:val="07Fliesstext"/>
      </w:pPr>
      <w:r>
        <w:t>Geschenkpapier der Länge nach an der Unterseite des</w:t>
      </w:r>
    </w:p>
    <w:p w14:paraId="121A2A5D" w14:textId="2438E06A" w:rsidR="0038051F" w:rsidRDefault="0038051F" w:rsidP="00D83582">
      <w:pPr>
        <w:pStyle w:val="07Fliesstext"/>
      </w:pPr>
      <w:r>
        <w:t>Päckchens</w:t>
      </w:r>
      <w:r w:rsidR="00D83582">
        <w:t xml:space="preserve"> </w:t>
      </w:r>
      <w:r>
        <w:t>mit Klebestreifen fixieren</w:t>
      </w:r>
    </w:p>
    <w:p w14:paraId="4404D054" w14:textId="77777777" w:rsidR="00D83582" w:rsidRDefault="00D83582" w:rsidP="00D83582">
      <w:pPr>
        <w:pStyle w:val="07Fliesstext"/>
      </w:pPr>
    </w:p>
    <w:p w14:paraId="10D7F958" w14:textId="3C0D97EA" w:rsidR="0038051F" w:rsidRDefault="0038051F" w:rsidP="00D83582">
      <w:pPr>
        <w:pStyle w:val="07Fliesstext"/>
      </w:pPr>
      <w:r>
        <w:t>Geschenkpapier und Geschenkband besorgen</w:t>
      </w:r>
    </w:p>
    <w:p w14:paraId="5C83B4EE" w14:textId="77777777" w:rsidR="00D83582" w:rsidRDefault="00D83582" w:rsidP="00D83582">
      <w:pPr>
        <w:pStyle w:val="07Fliesstext"/>
      </w:pPr>
    </w:p>
    <w:p w14:paraId="48856A5A" w14:textId="77777777" w:rsidR="0038051F" w:rsidRDefault="0038051F" w:rsidP="00D83582">
      <w:pPr>
        <w:pStyle w:val="07Fliesstext"/>
      </w:pPr>
      <w:r>
        <w:t>die überstehenden Teile an den kurzen Seiten falten, einschlagen,</w:t>
      </w:r>
    </w:p>
    <w:p w14:paraId="414DE02D" w14:textId="77777777" w:rsidR="0038051F" w:rsidRDefault="0038051F" w:rsidP="00D83582">
      <w:pPr>
        <w:pStyle w:val="07Fliesstext"/>
      </w:pPr>
      <w:r>
        <w:t>übereinanderlegen und ebenfalls mit Klebestreifen fixieren</w:t>
      </w:r>
    </w:p>
    <w:p w14:paraId="5ED852E3" w14:textId="77777777" w:rsidR="00D83582" w:rsidRDefault="00D83582" w:rsidP="00D83582">
      <w:pPr>
        <w:pStyle w:val="07Fliesstext"/>
      </w:pPr>
    </w:p>
    <w:p w14:paraId="639E0440" w14:textId="2F453EEA" w:rsidR="0038051F" w:rsidRDefault="0038051F" w:rsidP="00D83582">
      <w:pPr>
        <w:pStyle w:val="07Fliesstext"/>
      </w:pPr>
      <w:r>
        <w:t>ein Geschenkband um das Päckchen</w:t>
      </w:r>
      <w:r w:rsidR="00D83582">
        <w:t xml:space="preserve"> </w:t>
      </w:r>
      <w:proofErr w:type="gramStart"/>
      <w:r>
        <w:t>wickeln</w:t>
      </w:r>
      <w:proofErr w:type="gramEnd"/>
      <w:r>
        <w:t xml:space="preserve"> und zu einer</w:t>
      </w:r>
    </w:p>
    <w:p w14:paraId="233072F6" w14:textId="4D47098C" w:rsidR="0038051F" w:rsidRDefault="0038051F" w:rsidP="00D83582">
      <w:pPr>
        <w:pStyle w:val="07Fliesstext"/>
      </w:pPr>
      <w:r>
        <w:t>Masche</w:t>
      </w:r>
      <w:r w:rsidR="00D83582">
        <w:t xml:space="preserve"> </w:t>
      </w:r>
      <w:r>
        <w:t>binden</w:t>
      </w:r>
    </w:p>
    <w:p w14:paraId="517A1804" w14:textId="77777777" w:rsidR="00D83582" w:rsidRDefault="00D83582" w:rsidP="00D83582">
      <w:pPr>
        <w:pStyle w:val="07Fliesstext"/>
      </w:pPr>
    </w:p>
    <w:p w14:paraId="14B70530" w14:textId="77777777" w:rsidR="0038051F" w:rsidRDefault="0038051F" w:rsidP="00D83582">
      <w:pPr>
        <w:pStyle w:val="07Fliesstext"/>
      </w:pPr>
      <w:r>
        <w:t>das Geschenk auf das Papier legen und der Länge nach</w:t>
      </w:r>
    </w:p>
    <w:p w14:paraId="4C4EB04B" w14:textId="77777777" w:rsidR="0038051F" w:rsidRDefault="0038051F" w:rsidP="00D83582">
      <w:pPr>
        <w:pStyle w:val="07Fliesstext"/>
      </w:pPr>
      <w:r>
        <w:t>einwickeln</w:t>
      </w:r>
    </w:p>
    <w:p w14:paraId="7608A6BB" w14:textId="77777777" w:rsidR="00D83582" w:rsidRDefault="00D83582" w:rsidP="00D83582">
      <w:pPr>
        <w:pStyle w:val="07Fliesstext"/>
      </w:pPr>
    </w:p>
    <w:p w14:paraId="5B4EE1A3" w14:textId="3A51EF0D" w:rsidR="00D83582" w:rsidRDefault="0038051F" w:rsidP="00D83582">
      <w:pPr>
        <w:pStyle w:val="07Fliesstext"/>
      </w:pPr>
      <w:r>
        <w:t>das Papier so zuschneiden, dass es an allen Seiten des</w:t>
      </w:r>
    </w:p>
    <w:p w14:paraId="05C521DF" w14:textId="02EA4E3E" w:rsidR="006344B2" w:rsidRPr="00F11A1A" w:rsidRDefault="00D83582" w:rsidP="00D83582">
      <w:pPr>
        <w:pStyle w:val="07Fliesstext"/>
      </w:pPr>
      <w:r>
        <w:t>Geschenks</w:t>
      </w:r>
      <w:r>
        <w:t xml:space="preserve"> </w:t>
      </w:r>
      <w:r>
        <w:t>überlappend befestigt werden kann</w:t>
      </w:r>
    </w:p>
    <w:sectPr w:rsidR="006344B2" w:rsidRPr="00F11A1A" w:rsidSect="005D1B5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 xml:space="preserve">Weber-Leb, </w:t>
    </w:r>
    <w:proofErr w:type="spellStart"/>
    <w:r w:rsidR="00012E57">
      <w:t>Bergthal</w:t>
    </w:r>
    <w:proofErr w:type="spellEnd"/>
    <w:r w:rsidR="00012E57">
      <w:t>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E2D8C" w14:textId="77777777" w:rsidR="00D83582" w:rsidRDefault="00D835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52F7F8D7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051F">
      <w:t>Vorgangsbeschreibung</w:t>
    </w:r>
  </w:p>
  <w:p w14:paraId="3B608EF8" w14:textId="297F20B8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>Zusatzteil Basis</w:t>
    </w:r>
    <w:r>
      <w:t xml:space="preserve">, S. </w:t>
    </w:r>
    <w:r w:rsidR="0038051F">
      <w:t>3</w:t>
    </w:r>
    <w:r w:rsidR="00D83582">
      <w:t>8</w:t>
    </w:r>
    <w:r w:rsidR="00F3074C" w:rsidRPr="00E1457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1F13B" w14:textId="77777777" w:rsidR="00D83582" w:rsidRDefault="00D835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F475B"/>
    <w:rsid w:val="0020314C"/>
    <w:rsid w:val="0020677D"/>
    <w:rsid w:val="00214E88"/>
    <w:rsid w:val="0022206B"/>
    <w:rsid w:val="002220CB"/>
    <w:rsid w:val="0022233E"/>
    <w:rsid w:val="00236A11"/>
    <w:rsid w:val="00250410"/>
    <w:rsid w:val="002571E8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5F33"/>
    <w:rsid w:val="00513184"/>
    <w:rsid w:val="00515EEE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F6514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23C1"/>
    <w:rsid w:val="009E052C"/>
    <w:rsid w:val="00A0280C"/>
    <w:rsid w:val="00A12671"/>
    <w:rsid w:val="00A32686"/>
    <w:rsid w:val="00A50A2A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B710D"/>
    <w:rsid w:val="00BC05C5"/>
    <w:rsid w:val="00BC1F61"/>
    <w:rsid w:val="00BF419C"/>
    <w:rsid w:val="00BF6FE8"/>
    <w:rsid w:val="00C21002"/>
    <w:rsid w:val="00C50816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42CB0"/>
    <w:rsid w:val="00D4484C"/>
    <w:rsid w:val="00D50879"/>
    <w:rsid w:val="00D54D6F"/>
    <w:rsid w:val="00D83582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734B"/>
    <w:rsid w:val="00EA1AB9"/>
    <w:rsid w:val="00EC0D8D"/>
    <w:rsid w:val="00EE13F7"/>
    <w:rsid w:val="00EF4C21"/>
    <w:rsid w:val="00F04A13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5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5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67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492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2</cp:revision>
  <cp:lastPrinted>2012-08-13T14:00:00Z</cp:lastPrinted>
  <dcterms:created xsi:type="dcterms:W3CDTF">2024-10-01T11:48:00Z</dcterms:created>
  <dcterms:modified xsi:type="dcterms:W3CDTF">2024-10-01T11:48:00Z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