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652F" w14:textId="709F900B" w:rsidR="004F3741" w:rsidRDefault="004B75F8" w:rsidP="00D91571">
      <w:pPr>
        <w:pStyle w:val="veritasberschrift1"/>
      </w:pPr>
      <w:r>
        <w:t xml:space="preserve">Berufe im Wandel der Zeit </w:t>
      </w:r>
      <w:r w:rsidR="00D91571">
        <w:t>–</w:t>
      </w:r>
      <w:r>
        <w:t xml:space="preserve"> Schleichdiktat</w:t>
      </w:r>
    </w:p>
    <w:p w14:paraId="364F922B" w14:textId="77777777" w:rsidR="00A7235E" w:rsidRDefault="00A7235E" w:rsidP="00A7235E">
      <w:pPr>
        <w:ind w:right="5102"/>
        <w:rPr>
          <w:rFonts w:ascii="Arial" w:hAnsi="Arial" w:cs="Arial"/>
          <w:sz w:val="20"/>
          <w:szCs w:val="20"/>
        </w:rPr>
      </w:pPr>
    </w:p>
    <w:p w14:paraId="25A74A26" w14:textId="77777777" w:rsidR="0001511B" w:rsidRDefault="0001511B" w:rsidP="000151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Lies den ersten Satz und merke ihn dir gut. Gehe dann auf deinen Platz und schreibe den Satz </w:t>
      </w:r>
      <w:r w:rsidR="00D91571">
        <w:rPr>
          <w:rFonts w:ascii="Arial" w:hAnsi="Arial" w:cs="Arial"/>
        </w:rPr>
        <w:t>auf</w:t>
      </w:r>
      <w:r>
        <w:rPr>
          <w:rFonts w:ascii="Arial" w:hAnsi="Arial" w:cs="Arial"/>
        </w:rPr>
        <w:t>. Nun lies den zweiten Satz</w:t>
      </w:r>
      <w:r w:rsidR="00D91571">
        <w:rPr>
          <w:rFonts w:ascii="Arial" w:hAnsi="Arial" w:cs="Arial"/>
        </w:rPr>
        <w:t xml:space="preserve"> und schreibe ihn auf. </w:t>
      </w:r>
      <w:r>
        <w:rPr>
          <w:rFonts w:ascii="Arial" w:hAnsi="Arial" w:cs="Arial"/>
        </w:rPr>
        <w:t>Wiederhole diesen Vorgang, bis der gesamte Merktext in deinem Heft steht.</w:t>
      </w:r>
    </w:p>
    <w:p w14:paraId="1DD45512" w14:textId="77777777" w:rsidR="0001511B" w:rsidRDefault="0019756D" w:rsidP="0001511B">
      <w:pPr>
        <w:ind w:right="51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pict w14:anchorId="0AD2AD27">
          <v:roundrect id="_x0000_s1103" style="position:absolute;margin-left:0;margin-top:3.85pt;width:482.1pt;height:561.95pt;z-index:251657728" arcsize="10923f" strokecolor="#92d050" strokeweight="3pt">
            <v:stroke dashstyle="1 1" endcap="round"/>
            <v:textbox>
              <w:txbxContent>
                <w:p w14:paraId="4530FA5B" w14:textId="77777777" w:rsidR="0001511B" w:rsidRPr="00984737" w:rsidRDefault="0001511B" w:rsidP="0001511B">
                  <w:pPr>
                    <w:ind w:right="-1"/>
                    <w:jc w:val="center"/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  <w:t>Berufe im Wandel der Zeit</w:t>
                  </w:r>
                </w:p>
                <w:p w14:paraId="03014E4D" w14:textId="77777777" w:rsidR="0001511B" w:rsidRPr="003F7B8F" w:rsidRDefault="0001511B" w:rsidP="0001511B">
                  <w:pPr>
                    <w:ind w:right="-1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6425A042" w14:textId="77777777" w:rsidR="0001511B" w:rsidRPr="00216C66" w:rsidRDefault="00576E79" w:rsidP="0001511B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Die Arbeitswelt hat sich zu einer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Dienstleistungsgesellschaft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gewandelt. </w:t>
                  </w:r>
                  <w:r w:rsidR="00484C2E"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Menschliche Arbeitskraft wurde durch </w:t>
                  </w:r>
                  <w:r w:rsidR="00484C2E"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Technik</w:t>
                  </w:r>
                  <w:r w:rsidR="00484C2E"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ersetzt. 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>Die meisten Berufe findet man</w:t>
                  </w:r>
                  <w:r w:rsidR="0067030A"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heute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im dritten Sektor</w:t>
                  </w:r>
                  <w:r w:rsidR="00484C2E" w:rsidRPr="00216C66">
                    <w:rPr>
                      <w:rFonts w:ascii="Arial" w:hAnsi="Arial" w:cs="Arial"/>
                      <w:sz w:val="28"/>
                      <w:szCs w:val="28"/>
                    </w:rPr>
                    <w:t>, man spricht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von </w:t>
                  </w:r>
                  <w:r w:rsidR="00484C2E"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der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Tertiarisierung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. </w:t>
                  </w:r>
                </w:p>
                <w:p w14:paraId="1281FE57" w14:textId="77777777" w:rsidR="0001511B" w:rsidRPr="00216C66" w:rsidRDefault="0001511B" w:rsidP="0001511B">
                  <w:pPr>
                    <w:spacing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0070B7A" w14:textId="77777777" w:rsidR="00484C2E" w:rsidRPr="00216C66" w:rsidRDefault="00484C2E" w:rsidP="0001511B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Ständige Erreichbarkeit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,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flexible Arbeitszeiten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und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Arbeit von zu Hause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sind schon alltäglich.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Freie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oder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geleaste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Arbeitnehmer werden an andere Firmen für eine gewisse Zeit ausgeliehen.</w:t>
                  </w:r>
                </w:p>
                <w:p w14:paraId="494FFFD1" w14:textId="77777777" w:rsidR="00484C2E" w:rsidRPr="00216C66" w:rsidRDefault="00484C2E" w:rsidP="0001511B">
                  <w:pPr>
                    <w:spacing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D15CD1E" w14:textId="77777777" w:rsidR="00484C2E" w:rsidRPr="00216C66" w:rsidRDefault="00484C2E" w:rsidP="0001511B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Lebenslanges Lernen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ist </w:t>
                  </w:r>
                  <w:r w:rsidR="00D91571">
                    <w:rPr>
                      <w:rFonts w:ascii="Arial" w:hAnsi="Arial" w:cs="Arial"/>
                      <w:sz w:val="28"/>
                      <w:szCs w:val="28"/>
                    </w:rPr>
                    <w:t xml:space="preserve">zu 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>eine</w:t>
                  </w:r>
                  <w:r w:rsidR="00D91571">
                    <w:rPr>
                      <w:rFonts w:ascii="Arial" w:hAnsi="Arial" w:cs="Arial"/>
                      <w:sz w:val="28"/>
                      <w:szCs w:val="28"/>
                    </w:rPr>
                    <w:t>r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Notwendigkeit geworden. Generell müssen Arbeitnehmer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mobiler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sein als früher. Viele müssen für längere Zeit im Ausland arbeiten.</w:t>
                  </w:r>
                </w:p>
                <w:p w14:paraId="686AC9B8" w14:textId="77777777" w:rsidR="00484C2E" w:rsidRPr="00216C66" w:rsidRDefault="00484C2E" w:rsidP="0001511B">
                  <w:pPr>
                    <w:spacing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3C97F2B" w14:textId="77777777" w:rsidR="00484C2E" w:rsidRPr="00216C66" w:rsidRDefault="00484C2E" w:rsidP="00484C2E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Das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hohe Arbeitstempo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, der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Termin- und Zeitdruck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395699">
                    <w:rPr>
                      <w:rFonts w:ascii="Arial" w:hAnsi="Arial" w:cs="Arial"/>
                      <w:sz w:val="28"/>
                      <w:szCs w:val="28"/>
                    </w:rPr>
                    <w:t>sind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für viele Menschen enorm anstrengend. </w:t>
                  </w:r>
                </w:p>
                <w:p w14:paraId="442080F8" w14:textId="77777777" w:rsidR="00484C2E" w:rsidRPr="00216C66" w:rsidRDefault="00484C2E" w:rsidP="00484C2E">
                  <w:pPr>
                    <w:spacing w:line="36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E007699" w14:textId="77777777" w:rsidR="00484C2E" w:rsidRPr="00216C66" w:rsidRDefault="00484C2E" w:rsidP="00484C2E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Die Zahl der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erwerbstätigen Frauen steigt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stetig an. Gesetzlich sind Frauen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gleichgestellt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, in der Arbeitswelt sind sie trotzdem noch benachteiligt. Viele arbeiten </w:t>
                  </w:r>
                  <w:r w:rsidR="00395699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T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eilzeit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oder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geringfügig</w:t>
                  </w:r>
                  <w:r w:rsidR="00D91571">
                    <w:rPr>
                      <w:rFonts w:ascii="Arial" w:hAnsi="Arial" w:cs="Arial"/>
                      <w:sz w:val="28"/>
                      <w:szCs w:val="28"/>
                    </w:rPr>
                    <w:t xml:space="preserve">, </w:t>
                  </w:r>
                  <w:r w:rsidR="006B1256" w:rsidRPr="006B1256">
                    <w:rPr>
                      <w:rFonts w:ascii="Arial" w:hAnsi="Arial" w:cs="Arial"/>
                      <w:sz w:val="28"/>
                      <w:szCs w:val="28"/>
                    </w:rPr>
                    <w:t>um</w:t>
                  </w:r>
                  <w:r w:rsidR="006B1256">
                    <w:rPr>
                      <w:rFonts w:ascii="Arial" w:hAnsi="Arial" w:cs="Arial"/>
                      <w:sz w:val="28"/>
                      <w:szCs w:val="28"/>
                    </w:rPr>
                    <w:t xml:space="preserve"> für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 die Kinderbetreuung und den Haushalt </w:t>
                  </w:r>
                  <w:r w:rsidR="006B1256">
                    <w:rPr>
                      <w:rFonts w:ascii="Arial" w:hAnsi="Arial" w:cs="Arial"/>
                      <w:sz w:val="28"/>
                      <w:szCs w:val="28"/>
                    </w:rPr>
                    <w:t xml:space="preserve">Zeit zu 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 xml:space="preserve">haben. Außerdem wählen viele Frauen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schlecht</w:t>
                  </w:r>
                  <w:r w:rsidR="00395699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 xml:space="preserve"> </w:t>
                  </w:r>
                  <w:r w:rsidRPr="00216C6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 xml:space="preserve">bezahlte </w:t>
                  </w:r>
                  <w:r w:rsidRPr="00216C66">
                    <w:rPr>
                      <w:rFonts w:ascii="Arial" w:hAnsi="Arial" w:cs="Arial"/>
                      <w:sz w:val="28"/>
                      <w:szCs w:val="28"/>
                    </w:rPr>
                    <w:t>Berufe.</w:t>
                  </w:r>
                </w:p>
                <w:p w14:paraId="62D29084" w14:textId="77777777" w:rsidR="00484C2E" w:rsidRDefault="00484C2E" w:rsidP="00484C2E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42FEF5FD" w14:textId="77777777" w:rsidR="00484C2E" w:rsidRDefault="00484C2E" w:rsidP="0001511B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</w:p>
    <w:p w14:paraId="75D04F07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374C84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2348564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3EE243E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11F15357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216EAF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4413F6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062A3075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1B91AA7C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3E461071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20F19E23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04C6B72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3EC2E03C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5214652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893A08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282A56C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911119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1EDD13F8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2253CE7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042455A5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00F64714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03117D3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0FD949A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2B3AB352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05FE1414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F54FB15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A316131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36A8BB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397EA92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B2BDD1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6CCD7D5D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224F59F7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93B11E6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A2A951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5EA6B32D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3C34B00C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C528903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155F0AF7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7A345528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4B3DEE9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37B6264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6F7A76AF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828080B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2C95A33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19625F4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383AC9CC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425C6DE0" w14:textId="77777777" w:rsidR="0001511B" w:rsidRDefault="0001511B" w:rsidP="0001511B">
      <w:pPr>
        <w:ind w:right="-1"/>
        <w:rPr>
          <w:rFonts w:ascii="Arial" w:hAnsi="Arial" w:cs="Arial"/>
          <w:sz w:val="20"/>
          <w:szCs w:val="20"/>
        </w:rPr>
      </w:pPr>
    </w:p>
    <w:p w14:paraId="6EF01140" w14:textId="77777777" w:rsidR="004B75F8" w:rsidRDefault="004B75F8" w:rsidP="00A7235E">
      <w:pPr>
        <w:ind w:right="5102"/>
        <w:rPr>
          <w:rFonts w:ascii="Arial" w:hAnsi="Arial" w:cs="Arial"/>
          <w:sz w:val="20"/>
          <w:szCs w:val="20"/>
        </w:rPr>
      </w:pPr>
    </w:p>
    <w:sectPr w:rsidR="004B75F8" w:rsidSect="004F3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0789" w14:textId="77777777" w:rsidR="0035796E" w:rsidRDefault="0035796E">
      <w:r>
        <w:separator/>
      </w:r>
    </w:p>
  </w:endnote>
  <w:endnote w:type="continuationSeparator" w:id="0">
    <w:p w14:paraId="51D30654" w14:textId="77777777" w:rsidR="0035796E" w:rsidRDefault="0035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24C8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DEFE06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6A1C" w14:textId="77777777" w:rsidR="0019756D" w:rsidRPr="0019756D" w:rsidRDefault="0019756D" w:rsidP="0019756D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19756D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6B250B20" w14:textId="33443588" w:rsidR="0040688B" w:rsidRPr="0019756D" w:rsidRDefault="0040688B" w:rsidP="0019756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C5E3" w14:textId="77777777" w:rsidR="006A784C" w:rsidRDefault="006A78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BCBF5" w14:textId="77777777" w:rsidR="0035796E" w:rsidRDefault="0035796E">
      <w:r>
        <w:separator/>
      </w:r>
    </w:p>
  </w:footnote>
  <w:footnote w:type="continuationSeparator" w:id="0">
    <w:p w14:paraId="5E8BB9A4" w14:textId="77777777" w:rsidR="0035796E" w:rsidRDefault="00357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8674" w14:textId="77777777" w:rsidR="006A784C" w:rsidRDefault="006A78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D644" w14:textId="4D195F3B" w:rsidR="00734316" w:rsidRPr="0019756D" w:rsidRDefault="00734316" w:rsidP="0019756D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DD0" w14:textId="77777777" w:rsidR="006A784C" w:rsidRDefault="006A78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360BC2"/>
    <w:multiLevelType w:val="hybridMultilevel"/>
    <w:tmpl w:val="3514BDFE"/>
    <w:lvl w:ilvl="0" w:tplc="CF36CA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5F4340"/>
    <w:multiLevelType w:val="hybridMultilevel"/>
    <w:tmpl w:val="5ADAF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364A"/>
    <w:multiLevelType w:val="hybridMultilevel"/>
    <w:tmpl w:val="28640428"/>
    <w:lvl w:ilvl="0" w:tplc="9C563E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9" w:hanging="360"/>
      </w:pPr>
    </w:lvl>
    <w:lvl w:ilvl="2" w:tplc="0C07001B" w:tentative="1">
      <w:start w:val="1"/>
      <w:numFmt w:val="lowerRoman"/>
      <w:lvlText w:val="%3."/>
      <w:lvlJc w:val="right"/>
      <w:pPr>
        <w:ind w:left="2509" w:hanging="180"/>
      </w:pPr>
    </w:lvl>
    <w:lvl w:ilvl="3" w:tplc="0C07000F" w:tentative="1">
      <w:start w:val="1"/>
      <w:numFmt w:val="decimal"/>
      <w:lvlText w:val="%4."/>
      <w:lvlJc w:val="left"/>
      <w:pPr>
        <w:ind w:left="3229" w:hanging="360"/>
      </w:pPr>
    </w:lvl>
    <w:lvl w:ilvl="4" w:tplc="0C070019" w:tentative="1">
      <w:start w:val="1"/>
      <w:numFmt w:val="lowerLetter"/>
      <w:lvlText w:val="%5."/>
      <w:lvlJc w:val="left"/>
      <w:pPr>
        <w:ind w:left="3949" w:hanging="360"/>
      </w:pPr>
    </w:lvl>
    <w:lvl w:ilvl="5" w:tplc="0C07001B" w:tentative="1">
      <w:start w:val="1"/>
      <w:numFmt w:val="lowerRoman"/>
      <w:lvlText w:val="%6."/>
      <w:lvlJc w:val="right"/>
      <w:pPr>
        <w:ind w:left="4669" w:hanging="180"/>
      </w:pPr>
    </w:lvl>
    <w:lvl w:ilvl="6" w:tplc="0C07000F" w:tentative="1">
      <w:start w:val="1"/>
      <w:numFmt w:val="decimal"/>
      <w:lvlText w:val="%7."/>
      <w:lvlJc w:val="left"/>
      <w:pPr>
        <w:ind w:left="5389" w:hanging="360"/>
      </w:pPr>
    </w:lvl>
    <w:lvl w:ilvl="7" w:tplc="0C070019" w:tentative="1">
      <w:start w:val="1"/>
      <w:numFmt w:val="lowerLetter"/>
      <w:lvlText w:val="%8."/>
      <w:lvlJc w:val="left"/>
      <w:pPr>
        <w:ind w:left="6109" w:hanging="360"/>
      </w:pPr>
    </w:lvl>
    <w:lvl w:ilvl="8" w:tplc="0C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F2BA8"/>
    <w:multiLevelType w:val="hybridMultilevel"/>
    <w:tmpl w:val="38D0E886"/>
    <w:lvl w:ilvl="0" w:tplc="06065D80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5E10"/>
    <w:multiLevelType w:val="hybridMultilevel"/>
    <w:tmpl w:val="7C30BE42"/>
    <w:lvl w:ilvl="0" w:tplc="64DCC4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240B29"/>
    <w:multiLevelType w:val="hybridMultilevel"/>
    <w:tmpl w:val="2C60C20A"/>
    <w:lvl w:ilvl="0" w:tplc="87901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562072">
    <w:abstractNumId w:val="23"/>
  </w:num>
  <w:num w:numId="2" w16cid:durableId="915356223">
    <w:abstractNumId w:val="10"/>
  </w:num>
  <w:num w:numId="3" w16cid:durableId="785271150">
    <w:abstractNumId w:val="18"/>
  </w:num>
  <w:num w:numId="4" w16cid:durableId="2077244993">
    <w:abstractNumId w:val="4"/>
  </w:num>
  <w:num w:numId="5" w16cid:durableId="528951731">
    <w:abstractNumId w:val="5"/>
  </w:num>
  <w:num w:numId="6" w16cid:durableId="624585436">
    <w:abstractNumId w:val="6"/>
  </w:num>
  <w:num w:numId="7" w16cid:durableId="604532513">
    <w:abstractNumId w:val="7"/>
  </w:num>
  <w:num w:numId="8" w16cid:durableId="128060745">
    <w:abstractNumId w:val="9"/>
  </w:num>
  <w:num w:numId="9" w16cid:durableId="1036277025">
    <w:abstractNumId w:val="8"/>
  </w:num>
  <w:num w:numId="10" w16cid:durableId="359823735">
    <w:abstractNumId w:val="3"/>
  </w:num>
  <w:num w:numId="11" w16cid:durableId="280916089">
    <w:abstractNumId w:val="2"/>
  </w:num>
  <w:num w:numId="12" w16cid:durableId="632566002">
    <w:abstractNumId w:val="1"/>
  </w:num>
  <w:num w:numId="13" w16cid:durableId="1211528125">
    <w:abstractNumId w:val="0"/>
  </w:num>
  <w:num w:numId="14" w16cid:durableId="414597311">
    <w:abstractNumId w:val="20"/>
  </w:num>
  <w:num w:numId="15" w16cid:durableId="333263823">
    <w:abstractNumId w:val="15"/>
  </w:num>
  <w:num w:numId="16" w16cid:durableId="966282786">
    <w:abstractNumId w:val="22"/>
  </w:num>
  <w:num w:numId="17" w16cid:durableId="49960654">
    <w:abstractNumId w:val="13"/>
  </w:num>
  <w:num w:numId="18" w16cid:durableId="1609662074">
    <w:abstractNumId w:val="17"/>
  </w:num>
  <w:num w:numId="19" w16cid:durableId="1449206265">
    <w:abstractNumId w:val="19"/>
  </w:num>
  <w:num w:numId="20" w16cid:durableId="1002855379">
    <w:abstractNumId w:val="20"/>
  </w:num>
  <w:num w:numId="21" w16cid:durableId="1202940774">
    <w:abstractNumId w:val="12"/>
  </w:num>
  <w:num w:numId="22" w16cid:durableId="1121846155">
    <w:abstractNumId w:val="24"/>
  </w:num>
  <w:num w:numId="23" w16cid:durableId="1067801466">
    <w:abstractNumId w:val="21"/>
  </w:num>
  <w:num w:numId="24" w16cid:durableId="975185970">
    <w:abstractNumId w:val="14"/>
  </w:num>
  <w:num w:numId="25" w16cid:durableId="106853142">
    <w:abstractNumId w:val="11"/>
  </w:num>
  <w:num w:numId="26" w16cid:durableId="167598215">
    <w:abstractNumId w:val="25"/>
  </w:num>
  <w:num w:numId="27" w16cid:durableId="16746437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1511B"/>
    <w:rsid w:val="00020394"/>
    <w:rsid w:val="0003549D"/>
    <w:rsid w:val="00044DEA"/>
    <w:rsid w:val="000601A8"/>
    <w:rsid w:val="00065502"/>
    <w:rsid w:val="000B49D9"/>
    <w:rsid w:val="001007CB"/>
    <w:rsid w:val="001026CD"/>
    <w:rsid w:val="00137BBE"/>
    <w:rsid w:val="00152BF3"/>
    <w:rsid w:val="001813DE"/>
    <w:rsid w:val="0019756D"/>
    <w:rsid w:val="001C7338"/>
    <w:rsid w:val="001F1683"/>
    <w:rsid w:val="00216C66"/>
    <w:rsid w:val="00216F7C"/>
    <w:rsid w:val="0023362F"/>
    <w:rsid w:val="0026199B"/>
    <w:rsid w:val="00266725"/>
    <w:rsid w:val="0027381F"/>
    <w:rsid w:val="002C785C"/>
    <w:rsid w:val="002D2AA3"/>
    <w:rsid w:val="002D5900"/>
    <w:rsid w:val="002E1E9B"/>
    <w:rsid w:val="002E6F7B"/>
    <w:rsid w:val="002F1CFD"/>
    <w:rsid w:val="002F6E83"/>
    <w:rsid w:val="003008F5"/>
    <w:rsid w:val="00322285"/>
    <w:rsid w:val="00326943"/>
    <w:rsid w:val="00334179"/>
    <w:rsid w:val="0034001E"/>
    <w:rsid w:val="00346571"/>
    <w:rsid w:val="0035796E"/>
    <w:rsid w:val="003669E6"/>
    <w:rsid w:val="00380435"/>
    <w:rsid w:val="00395699"/>
    <w:rsid w:val="003A21C5"/>
    <w:rsid w:val="003C0DA7"/>
    <w:rsid w:val="003C11B9"/>
    <w:rsid w:val="003C2761"/>
    <w:rsid w:val="003E4026"/>
    <w:rsid w:val="0040688B"/>
    <w:rsid w:val="00413F45"/>
    <w:rsid w:val="00425509"/>
    <w:rsid w:val="004275AD"/>
    <w:rsid w:val="00430505"/>
    <w:rsid w:val="00437A6B"/>
    <w:rsid w:val="00456038"/>
    <w:rsid w:val="00465DE2"/>
    <w:rsid w:val="00484648"/>
    <w:rsid w:val="00484C2E"/>
    <w:rsid w:val="004935B3"/>
    <w:rsid w:val="00496EA9"/>
    <w:rsid w:val="004B75F8"/>
    <w:rsid w:val="004D3F47"/>
    <w:rsid w:val="004F3741"/>
    <w:rsid w:val="005114FD"/>
    <w:rsid w:val="00533EB2"/>
    <w:rsid w:val="00563981"/>
    <w:rsid w:val="00570189"/>
    <w:rsid w:val="00574B8B"/>
    <w:rsid w:val="00576E79"/>
    <w:rsid w:val="005B09B4"/>
    <w:rsid w:val="005B30D5"/>
    <w:rsid w:val="005C59D9"/>
    <w:rsid w:val="005C798E"/>
    <w:rsid w:val="005E3983"/>
    <w:rsid w:val="00627D8A"/>
    <w:rsid w:val="00645595"/>
    <w:rsid w:val="00657E3A"/>
    <w:rsid w:val="0067030A"/>
    <w:rsid w:val="006917BB"/>
    <w:rsid w:val="00697FB9"/>
    <w:rsid w:val="006A784C"/>
    <w:rsid w:val="006B1256"/>
    <w:rsid w:val="006B686C"/>
    <w:rsid w:val="006E1098"/>
    <w:rsid w:val="006E3E59"/>
    <w:rsid w:val="006F4275"/>
    <w:rsid w:val="006F51E4"/>
    <w:rsid w:val="006F6A4D"/>
    <w:rsid w:val="00702C19"/>
    <w:rsid w:val="00710ECA"/>
    <w:rsid w:val="007154FC"/>
    <w:rsid w:val="0071571D"/>
    <w:rsid w:val="00724736"/>
    <w:rsid w:val="00726D99"/>
    <w:rsid w:val="00734316"/>
    <w:rsid w:val="00773B51"/>
    <w:rsid w:val="007A4D2E"/>
    <w:rsid w:val="007A7DDB"/>
    <w:rsid w:val="007B4412"/>
    <w:rsid w:val="007C6BCE"/>
    <w:rsid w:val="007E6770"/>
    <w:rsid w:val="00846DBF"/>
    <w:rsid w:val="00856490"/>
    <w:rsid w:val="00864A29"/>
    <w:rsid w:val="00887DF8"/>
    <w:rsid w:val="008935D7"/>
    <w:rsid w:val="008B1D03"/>
    <w:rsid w:val="008B7FBA"/>
    <w:rsid w:val="008D1839"/>
    <w:rsid w:val="008E7769"/>
    <w:rsid w:val="0090384E"/>
    <w:rsid w:val="0098020A"/>
    <w:rsid w:val="009A5318"/>
    <w:rsid w:val="009B3AC5"/>
    <w:rsid w:val="009C5F05"/>
    <w:rsid w:val="009E0D37"/>
    <w:rsid w:val="009F2D7C"/>
    <w:rsid w:val="00A26A0A"/>
    <w:rsid w:val="00A51925"/>
    <w:rsid w:val="00A6507D"/>
    <w:rsid w:val="00A7235E"/>
    <w:rsid w:val="00A81715"/>
    <w:rsid w:val="00A954B1"/>
    <w:rsid w:val="00AA4FEB"/>
    <w:rsid w:val="00AC16D1"/>
    <w:rsid w:val="00AC4D5A"/>
    <w:rsid w:val="00B01F50"/>
    <w:rsid w:val="00B34B56"/>
    <w:rsid w:val="00B5058A"/>
    <w:rsid w:val="00B6154E"/>
    <w:rsid w:val="00B6399F"/>
    <w:rsid w:val="00B63D29"/>
    <w:rsid w:val="00B7327C"/>
    <w:rsid w:val="00B84D70"/>
    <w:rsid w:val="00B87309"/>
    <w:rsid w:val="00B950BA"/>
    <w:rsid w:val="00BA5F9C"/>
    <w:rsid w:val="00C11482"/>
    <w:rsid w:val="00C32306"/>
    <w:rsid w:val="00C43686"/>
    <w:rsid w:val="00C5047A"/>
    <w:rsid w:val="00C55E28"/>
    <w:rsid w:val="00C84B49"/>
    <w:rsid w:val="00C96896"/>
    <w:rsid w:val="00CA291A"/>
    <w:rsid w:val="00CA6561"/>
    <w:rsid w:val="00CC4C52"/>
    <w:rsid w:val="00CD7D49"/>
    <w:rsid w:val="00CE2D1C"/>
    <w:rsid w:val="00CE4D45"/>
    <w:rsid w:val="00D251D7"/>
    <w:rsid w:val="00D40DE4"/>
    <w:rsid w:val="00D505FB"/>
    <w:rsid w:val="00D558EF"/>
    <w:rsid w:val="00D55CC1"/>
    <w:rsid w:val="00D606E8"/>
    <w:rsid w:val="00D6299A"/>
    <w:rsid w:val="00D736F4"/>
    <w:rsid w:val="00D91571"/>
    <w:rsid w:val="00D96F64"/>
    <w:rsid w:val="00DA376F"/>
    <w:rsid w:val="00DD5CAD"/>
    <w:rsid w:val="00DE32A0"/>
    <w:rsid w:val="00DE5CA5"/>
    <w:rsid w:val="00DF07A3"/>
    <w:rsid w:val="00E037C2"/>
    <w:rsid w:val="00E131CE"/>
    <w:rsid w:val="00E21E9D"/>
    <w:rsid w:val="00E40480"/>
    <w:rsid w:val="00E44B91"/>
    <w:rsid w:val="00E5096E"/>
    <w:rsid w:val="00E71E36"/>
    <w:rsid w:val="00E72B17"/>
    <w:rsid w:val="00E7427C"/>
    <w:rsid w:val="00E847B0"/>
    <w:rsid w:val="00E92AC1"/>
    <w:rsid w:val="00ED7234"/>
    <w:rsid w:val="00EE2D73"/>
    <w:rsid w:val="00EE6379"/>
    <w:rsid w:val="00F0269A"/>
    <w:rsid w:val="00F279C5"/>
    <w:rsid w:val="00F3418A"/>
    <w:rsid w:val="00F35F41"/>
    <w:rsid w:val="00F40861"/>
    <w:rsid w:val="00F61AE6"/>
    <w:rsid w:val="00F8125B"/>
    <w:rsid w:val="00FB1EA8"/>
    <w:rsid w:val="00FC1D39"/>
    <w:rsid w:val="00FD12ED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CF7F17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C6BCE"/>
    <w:pPr>
      <w:shd w:val="clear" w:color="auto" w:fill="BFBFBF"/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Veritas3">
    <w:name w:val="Veritas Ü 3"/>
    <w:basedOn w:val="berschrift3"/>
    <w:autoRedefine/>
    <w:rsid w:val="00496EA9"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2019-09-30T06:31:00Z</dcterms:created>
  <dcterms:modified xsi:type="dcterms:W3CDTF">2025-05-22T14:32:00Z</dcterms:modified>
</cp:coreProperties>
</file>