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A2D836" w14:textId="77777777" w:rsidR="000B1DC7" w:rsidRPr="00456CB7" w:rsidRDefault="006C279A" w:rsidP="00763471">
      <w:pPr>
        <w:pStyle w:val="01VERUeberschrift"/>
        <w:rPr>
          <w:lang w:val="en-GB"/>
        </w:rPr>
      </w:pPr>
      <w:r w:rsidRPr="00456CB7">
        <w:rPr>
          <w:lang w:val="en-GB"/>
        </w:rPr>
        <w:t>Extra Practice</w:t>
      </w:r>
    </w:p>
    <w:p w14:paraId="494D8195" w14:textId="77777777" w:rsidR="000B1DC7" w:rsidRPr="00456CB7" w:rsidRDefault="00C432D6" w:rsidP="00D21ADF">
      <w:pPr>
        <w:pStyle w:val="02VERUeberschrift"/>
        <w:rPr>
          <w:lang w:val="en-GB"/>
        </w:rPr>
      </w:pPr>
      <w:r>
        <w:rPr>
          <w:lang w:val="en-GB"/>
        </w:rPr>
        <w:t>Future tenses</w:t>
      </w:r>
    </w:p>
    <w:p w14:paraId="3D71159C" w14:textId="77777777" w:rsidR="00AD35ED" w:rsidRPr="00AE3D45" w:rsidRDefault="00AD35ED" w:rsidP="00AD35ED">
      <w:pPr>
        <w:pStyle w:val="03VERArbeitsfragen"/>
        <w:rPr>
          <w:lang w:val="en-GB"/>
        </w:rPr>
      </w:pPr>
      <w:r w:rsidRPr="00AE3D45">
        <w:rPr>
          <w:lang w:val="en-GB"/>
        </w:rPr>
        <w:t xml:space="preserve">Do you remember how to </w:t>
      </w:r>
      <w:r w:rsidR="00C432D6">
        <w:rPr>
          <w:lang w:val="en-GB"/>
        </w:rPr>
        <w:t>talk about the</w:t>
      </w:r>
      <w:r w:rsidRPr="00AE3D45">
        <w:rPr>
          <w:lang w:val="en-GB"/>
        </w:rPr>
        <w:t xml:space="preserve"> </w:t>
      </w:r>
      <w:r w:rsidR="00C432D6">
        <w:rPr>
          <w:lang w:val="en-GB"/>
        </w:rPr>
        <w:t>future</w:t>
      </w:r>
      <w:r w:rsidRPr="00AE3D45">
        <w:rPr>
          <w:lang w:val="en-GB"/>
        </w:rPr>
        <w:t>?</w:t>
      </w:r>
    </w:p>
    <w:p w14:paraId="3656CB67" w14:textId="77777777" w:rsidR="00C432D6" w:rsidRDefault="00C432D6" w:rsidP="00C432D6">
      <w:pPr>
        <w:pStyle w:val="04VERGrundschrift10pt"/>
        <w:rPr>
          <w:rStyle w:val="07VERFett"/>
          <w:b w:val="0"/>
          <w:bCs w:val="0"/>
          <w:lang w:val="en-GB"/>
        </w:rPr>
      </w:pPr>
    </w:p>
    <w:p w14:paraId="3AC5FE11" w14:textId="77777777" w:rsidR="00C432D6" w:rsidRPr="00C432D6" w:rsidRDefault="00C432D6" w:rsidP="00C432D6">
      <w:pPr>
        <w:pStyle w:val="04VERGrundschrift10pt"/>
        <w:rPr>
          <w:rStyle w:val="07VERFett"/>
          <w:lang w:val="en-GB"/>
        </w:rPr>
      </w:pPr>
      <w:r w:rsidRPr="00C432D6">
        <w:rPr>
          <w:rStyle w:val="07VERFett"/>
          <w:lang w:val="en-GB"/>
        </w:rPr>
        <w:t>Going to future</w:t>
      </w:r>
    </w:p>
    <w:p w14:paraId="58B0AF3C" w14:textId="029840C2" w:rsidR="00C432D6" w:rsidRPr="00C432D6" w:rsidRDefault="00C432D6" w:rsidP="00C432D6">
      <w:pPr>
        <w:pStyle w:val="04VERGrundschrift10pt"/>
        <w:numPr>
          <w:ilvl w:val="0"/>
          <w:numId w:val="10"/>
        </w:numPr>
        <w:ind w:left="426" w:hanging="426"/>
        <w:rPr>
          <w:rStyle w:val="07VERFett"/>
          <w:lang w:val="en-GB"/>
        </w:rPr>
      </w:pPr>
      <w:r w:rsidRPr="00C432D6">
        <w:rPr>
          <w:rStyle w:val="07VERFett"/>
          <w:b w:val="0"/>
          <w:bCs w:val="0"/>
          <w:lang w:val="en-GB"/>
        </w:rPr>
        <w:t xml:space="preserve">Form of the </w:t>
      </w:r>
      <w:r w:rsidRPr="00FA22C3">
        <w:rPr>
          <w:rStyle w:val="07VERFett"/>
          <w:b w:val="0"/>
          <w:bCs w:val="0"/>
          <w:i/>
          <w:iCs/>
          <w:lang w:val="en-GB"/>
        </w:rPr>
        <w:t>going to</w:t>
      </w:r>
      <w:r w:rsidR="00FA22C3">
        <w:rPr>
          <w:rStyle w:val="07VERFett"/>
          <w:b w:val="0"/>
          <w:bCs w:val="0"/>
          <w:lang w:val="en-GB"/>
        </w:rPr>
        <w:t xml:space="preserve"> </w:t>
      </w:r>
      <w:r w:rsidRPr="00C432D6">
        <w:rPr>
          <w:rStyle w:val="07VERFett"/>
          <w:b w:val="0"/>
          <w:bCs w:val="0"/>
          <w:lang w:val="en-GB"/>
        </w:rPr>
        <w:t xml:space="preserve">future: </w:t>
      </w:r>
      <w:r w:rsidRPr="00C432D6">
        <w:rPr>
          <w:rStyle w:val="07VERFett"/>
          <w:lang w:val="en-GB"/>
        </w:rPr>
        <w:t>am/is/are + going to + infinitive</w:t>
      </w:r>
    </w:p>
    <w:p w14:paraId="0D3F8191" w14:textId="77777777" w:rsidR="00C432D6" w:rsidRPr="00C432D6" w:rsidRDefault="00C432D6" w:rsidP="00C432D6">
      <w:pPr>
        <w:pStyle w:val="04VERGrundschrift10pt"/>
        <w:ind w:left="426"/>
        <w:rPr>
          <w:rStyle w:val="08VERKursiv"/>
          <w:lang w:val="en-GB"/>
        </w:rPr>
      </w:pPr>
      <w:r w:rsidRPr="00C432D6">
        <w:rPr>
          <w:rStyle w:val="08VERKursiv"/>
          <w:lang w:val="en-GB"/>
        </w:rPr>
        <w:t>I</w:t>
      </w:r>
      <w:r w:rsidRPr="00C432D6">
        <w:rPr>
          <w:rStyle w:val="08VERKursiv"/>
          <w:b/>
          <w:bCs/>
          <w:lang w:val="en-GB"/>
        </w:rPr>
        <w:t>’m</w:t>
      </w:r>
      <w:r w:rsidRPr="00C432D6">
        <w:rPr>
          <w:rStyle w:val="08VERKursiv"/>
          <w:lang w:val="en-GB"/>
        </w:rPr>
        <w:t xml:space="preserve"> </w:t>
      </w:r>
      <w:r w:rsidRPr="00C432D6">
        <w:rPr>
          <w:rStyle w:val="08VERKursiv"/>
          <w:b/>
          <w:bCs/>
          <w:lang w:val="en-GB"/>
        </w:rPr>
        <w:t>not going to play</w:t>
      </w:r>
      <w:r w:rsidRPr="00C432D6">
        <w:rPr>
          <w:rStyle w:val="08VERKursiv"/>
          <w:lang w:val="en-GB"/>
        </w:rPr>
        <w:t xml:space="preserve"> outside when it’s starting to rain now.</w:t>
      </w:r>
    </w:p>
    <w:p w14:paraId="585A5950" w14:textId="77777777" w:rsidR="00C432D6" w:rsidRPr="00C432D6" w:rsidRDefault="00C432D6" w:rsidP="00C432D6">
      <w:pPr>
        <w:pStyle w:val="04VERGrundschrift10pt"/>
        <w:ind w:left="426"/>
        <w:rPr>
          <w:rStyle w:val="08VERKursiv"/>
          <w:lang w:val="en-GB"/>
        </w:rPr>
      </w:pPr>
      <w:r w:rsidRPr="00C432D6">
        <w:rPr>
          <w:rStyle w:val="08VERKursiv"/>
          <w:lang w:val="en-GB"/>
        </w:rPr>
        <w:t xml:space="preserve">The authorities </w:t>
      </w:r>
      <w:r w:rsidRPr="00C432D6">
        <w:rPr>
          <w:rStyle w:val="08VERKursiv"/>
          <w:b/>
          <w:bCs/>
          <w:lang w:val="en-GB"/>
        </w:rPr>
        <w:t>are going to introduce</w:t>
      </w:r>
      <w:r w:rsidRPr="00C432D6">
        <w:rPr>
          <w:rStyle w:val="08VERKursiv"/>
          <w:lang w:val="en-GB"/>
        </w:rPr>
        <w:t xml:space="preserve"> speed limits.</w:t>
      </w:r>
    </w:p>
    <w:p w14:paraId="1D213066" w14:textId="77777777" w:rsidR="00C432D6" w:rsidRPr="00C432D6" w:rsidRDefault="00C432D6" w:rsidP="00C432D6">
      <w:pPr>
        <w:pStyle w:val="04VERGrundschrift10pt"/>
        <w:ind w:left="426"/>
        <w:rPr>
          <w:rStyle w:val="08VERKursiv"/>
          <w:lang w:val="en-GB"/>
        </w:rPr>
      </w:pPr>
      <w:r w:rsidRPr="00C432D6">
        <w:rPr>
          <w:rStyle w:val="08VERKursiv"/>
          <w:lang w:val="en-GB"/>
        </w:rPr>
        <w:t>Look at those clouds. It</w:t>
      </w:r>
      <w:r w:rsidRPr="00C432D6">
        <w:rPr>
          <w:rStyle w:val="08VERKursiv"/>
          <w:b/>
          <w:bCs/>
          <w:lang w:val="en-GB"/>
        </w:rPr>
        <w:t>’s</w:t>
      </w:r>
      <w:r w:rsidRPr="00C432D6">
        <w:rPr>
          <w:rStyle w:val="08VERKursiv"/>
          <w:lang w:val="en-GB"/>
        </w:rPr>
        <w:t xml:space="preserve"> </w:t>
      </w:r>
      <w:r w:rsidRPr="00C432D6">
        <w:rPr>
          <w:rStyle w:val="08VERKursiv"/>
          <w:b/>
          <w:bCs/>
          <w:lang w:val="en-GB"/>
        </w:rPr>
        <w:t>going to snow</w:t>
      </w:r>
      <w:r w:rsidRPr="00C432D6">
        <w:rPr>
          <w:rStyle w:val="08VERKursiv"/>
          <w:lang w:val="en-GB"/>
        </w:rPr>
        <w:t>.</w:t>
      </w:r>
    </w:p>
    <w:p w14:paraId="1B675B48" w14:textId="77777777" w:rsidR="00C432D6" w:rsidRPr="00C432D6" w:rsidRDefault="00C432D6" w:rsidP="00C432D6">
      <w:pPr>
        <w:pStyle w:val="04VERGrundschrift10pt"/>
        <w:rPr>
          <w:rStyle w:val="07VERFett"/>
          <w:b w:val="0"/>
          <w:bCs w:val="0"/>
          <w:lang w:val="en-GB"/>
        </w:rPr>
      </w:pPr>
    </w:p>
    <w:p w14:paraId="6725916D" w14:textId="77777777" w:rsidR="00C432D6" w:rsidRPr="00C432D6" w:rsidRDefault="00C432D6" w:rsidP="00C432D6">
      <w:pPr>
        <w:pStyle w:val="04VERGrundschrift10pt"/>
        <w:rPr>
          <w:rStyle w:val="07VERFett"/>
          <w:lang w:val="en-GB"/>
        </w:rPr>
      </w:pPr>
      <w:r w:rsidRPr="00C432D6">
        <w:rPr>
          <w:rStyle w:val="07VERFett"/>
          <w:i/>
          <w:iCs/>
          <w:lang w:val="en-GB"/>
        </w:rPr>
        <w:t>Will</w:t>
      </w:r>
      <w:r w:rsidRPr="00C432D6">
        <w:rPr>
          <w:rStyle w:val="07VERFett"/>
          <w:lang w:val="en-GB"/>
        </w:rPr>
        <w:t xml:space="preserve"> future</w:t>
      </w:r>
    </w:p>
    <w:p w14:paraId="2748EC40" w14:textId="77777777" w:rsidR="00C432D6" w:rsidRPr="00C432D6" w:rsidRDefault="00C432D6" w:rsidP="00C432D6">
      <w:pPr>
        <w:pStyle w:val="04VERGrundschrift10pt"/>
        <w:numPr>
          <w:ilvl w:val="0"/>
          <w:numId w:val="10"/>
        </w:numPr>
        <w:rPr>
          <w:rStyle w:val="07VERFett"/>
          <w:b w:val="0"/>
          <w:bCs w:val="0"/>
          <w:lang w:val="en-GB"/>
        </w:rPr>
      </w:pPr>
      <w:r w:rsidRPr="00C432D6">
        <w:rPr>
          <w:rStyle w:val="07VERFett"/>
          <w:b w:val="0"/>
          <w:bCs w:val="0"/>
          <w:lang w:val="en-GB"/>
        </w:rPr>
        <w:t xml:space="preserve">Form: </w:t>
      </w:r>
      <w:r w:rsidRPr="00C432D6">
        <w:rPr>
          <w:rStyle w:val="07VERFett"/>
          <w:lang w:val="en-GB"/>
        </w:rPr>
        <w:t>will + infinitive</w:t>
      </w:r>
    </w:p>
    <w:p w14:paraId="339C0B13" w14:textId="77777777" w:rsidR="00C432D6" w:rsidRPr="00C432D6" w:rsidRDefault="00C432D6" w:rsidP="00C432D6">
      <w:pPr>
        <w:pStyle w:val="04VERGrundschrift10pt"/>
        <w:ind w:left="720"/>
        <w:rPr>
          <w:rStyle w:val="08VERKursiv"/>
          <w:lang w:val="en-GB"/>
        </w:rPr>
      </w:pPr>
      <w:r w:rsidRPr="00C432D6">
        <w:rPr>
          <w:rStyle w:val="08VERKursiv"/>
          <w:lang w:val="en-GB"/>
        </w:rPr>
        <w:t xml:space="preserve">I hope the weather </w:t>
      </w:r>
      <w:r w:rsidRPr="00C432D6">
        <w:rPr>
          <w:rStyle w:val="08VERKursiv"/>
          <w:b/>
          <w:bCs/>
          <w:lang w:val="en-GB"/>
        </w:rPr>
        <w:t>will be</w:t>
      </w:r>
      <w:r w:rsidRPr="00C432D6">
        <w:rPr>
          <w:rStyle w:val="08VERKursiv"/>
          <w:lang w:val="en-GB"/>
        </w:rPr>
        <w:t xml:space="preserve"> fine tomorrow. – Well, the weather forecast says the sun </w:t>
      </w:r>
      <w:r w:rsidRPr="00C432D6">
        <w:rPr>
          <w:rStyle w:val="08VERKursiv"/>
          <w:b/>
          <w:bCs/>
          <w:lang w:val="en-GB"/>
        </w:rPr>
        <w:t>won’t (will not)</w:t>
      </w:r>
      <w:r w:rsidRPr="00C432D6">
        <w:rPr>
          <w:rStyle w:val="08VERKursiv"/>
          <w:lang w:val="en-GB"/>
        </w:rPr>
        <w:t xml:space="preserve"> shine.</w:t>
      </w:r>
    </w:p>
    <w:p w14:paraId="4012D8FE" w14:textId="77777777" w:rsidR="00C432D6" w:rsidRPr="00C432D6" w:rsidRDefault="00C432D6" w:rsidP="00C432D6">
      <w:pPr>
        <w:pStyle w:val="04VERGrundschrift10pt"/>
        <w:rPr>
          <w:rStyle w:val="07VERFett"/>
          <w:b w:val="0"/>
          <w:bCs w:val="0"/>
          <w:lang w:val="en-GB"/>
        </w:rPr>
      </w:pPr>
    </w:p>
    <w:p w14:paraId="2E1B6DF4" w14:textId="77777777" w:rsidR="00C432D6" w:rsidRPr="00C432D6" w:rsidRDefault="00C432D6" w:rsidP="00C432D6">
      <w:pPr>
        <w:pStyle w:val="04VERGrundschrift10pt"/>
        <w:rPr>
          <w:rStyle w:val="07VERFett"/>
          <w:lang w:val="en-GB"/>
        </w:rPr>
      </w:pPr>
      <w:r w:rsidRPr="00C432D6">
        <w:rPr>
          <w:rStyle w:val="07VERFett"/>
          <w:lang w:val="en-GB"/>
        </w:rPr>
        <w:t>Present progressive with future meaning</w:t>
      </w:r>
    </w:p>
    <w:p w14:paraId="14DC595F" w14:textId="77777777" w:rsidR="00C432D6" w:rsidRPr="00C432D6" w:rsidRDefault="00C432D6" w:rsidP="00C432D6">
      <w:pPr>
        <w:pStyle w:val="04VERGrundschrift10pt"/>
        <w:ind w:left="426"/>
        <w:rPr>
          <w:rStyle w:val="08VERKursiv"/>
          <w:lang w:val="en-GB"/>
        </w:rPr>
      </w:pPr>
      <w:r w:rsidRPr="00C432D6">
        <w:rPr>
          <w:rStyle w:val="08VERKursiv"/>
          <w:lang w:val="en-GB"/>
        </w:rPr>
        <w:t xml:space="preserve">We </w:t>
      </w:r>
      <w:r w:rsidRPr="00C432D6">
        <w:rPr>
          <w:rStyle w:val="08VERKursiv"/>
          <w:i w:val="0"/>
          <w:iCs/>
          <w:lang w:val="en-GB"/>
        </w:rPr>
        <w:t>are having</w:t>
      </w:r>
      <w:r w:rsidRPr="00C432D6">
        <w:rPr>
          <w:rStyle w:val="08VERKursiv"/>
          <w:lang w:val="en-GB"/>
        </w:rPr>
        <w:t xml:space="preserve"> a barbecue </w:t>
      </w:r>
      <w:r w:rsidRPr="00C432D6">
        <w:rPr>
          <w:rStyle w:val="08VERKursiv"/>
          <w:u w:val="single"/>
          <w:lang w:val="en-GB"/>
        </w:rPr>
        <w:t>on the weekend</w:t>
      </w:r>
      <w:r w:rsidRPr="00C432D6">
        <w:rPr>
          <w:rStyle w:val="08VERKursiv"/>
          <w:lang w:val="en-GB"/>
        </w:rPr>
        <w:t>.</w:t>
      </w:r>
    </w:p>
    <w:p w14:paraId="645D4E47" w14:textId="77777777" w:rsidR="00C432D6" w:rsidRPr="00C432D6" w:rsidRDefault="00C432D6" w:rsidP="00C432D6">
      <w:pPr>
        <w:pStyle w:val="04VERGrundschrift10pt"/>
        <w:ind w:left="426"/>
        <w:rPr>
          <w:rStyle w:val="08VERKursiv"/>
          <w:lang w:val="en-GB"/>
        </w:rPr>
      </w:pPr>
      <w:r w:rsidRPr="00C432D6">
        <w:rPr>
          <w:rStyle w:val="08VERKursiv"/>
          <w:lang w:val="en-GB"/>
        </w:rPr>
        <w:t>She’</w:t>
      </w:r>
      <w:r w:rsidRPr="00C432D6">
        <w:rPr>
          <w:rStyle w:val="08VERKursiv"/>
          <w:b/>
          <w:bCs/>
          <w:lang w:val="en-GB"/>
        </w:rPr>
        <w:t>s</w:t>
      </w:r>
      <w:r w:rsidRPr="00C432D6">
        <w:rPr>
          <w:rStyle w:val="08VERKursiv"/>
          <w:lang w:val="en-GB"/>
        </w:rPr>
        <w:t xml:space="preserve"> </w:t>
      </w:r>
      <w:r w:rsidRPr="00C432D6">
        <w:rPr>
          <w:rStyle w:val="08VERKursiv"/>
          <w:b/>
          <w:bCs/>
          <w:lang w:val="en-GB"/>
        </w:rPr>
        <w:t>leaving</w:t>
      </w:r>
      <w:r w:rsidRPr="00C432D6">
        <w:rPr>
          <w:rStyle w:val="08VERKursiv"/>
          <w:lang w:val="en-GB"/>
        </w:rPr>
        <w:t xml:space="preserve"> for New York </w:t>
      </w:r>
      <w:r w:rsidRPr="00C432D6">
        <w:rPr>
          <w:rStyle w:val="08VERKursiv"/>
          <w:u w:val="single"/>
          <w:lang w:val="en-GB"/>
        </w:rPr>
        <w:t>on Monday</w:t>
      </w:r>
      <w:r w:rsidRPr="00C432D6">
        <w:rPr>
          <w:rStyle w:val="08VERKursiv"/>
          <w:lang w:val="en-GB"/>
        </w:rPr>
        <w:t>.</w:t>
      </w:r>
    </w:p>
    <w:p w14:paraId="6A90DF8B" w14:textId="77777777" w:rsidR="00C432D6" w:rsidRPr="00C432D6" w:rsidRDefault="00C432D6" w:rsidP="00C432D6">
      <w:pPr>
        <w:pStyle w:val="04VERGrundschrift10pt"/>
        <w:rPr>
          <w:rStyle w:val="07VERFett"/>
          <w:b w:val="0"/>
          <w:bCs w:val="0"/>
          <w:lang w:val="en-GB"/>
        </w:rPr>
      </w:pPr>
    </w:p>
    <w:p w14:paraId="52DCCAF6" w14:textId="77777777" w:rsidR="00C432D6" w:rsidRPr="00C432D6" w:rsidRDefault="00C432D6" w:rsidP="00C432D6">
      <w:pPr>
        <w:pStyle w:val="04VERGrundschrift10pt"/>
        <w:rPr>
          <w:rStyle w:val="07VERFett"/>
          <w:lang w:val="en-GB"/>
        </w:rPr>
      </w:pPr>
      <w:r w:rsidRPr="00C432D6">
        <w:rPr>
          <w:rStyle w:val="07VERFett"/>
          <w:lang w:val="en-GB"/>
        </w:rPr>
        <w:t>Present simple with future meaning</w:t>
      </w:r>
    </w:p>
    <w:p w14:paraId="2343BE02" w14:textId="77777777" w:rsidR="00C432D6" w:rsidRPr="00C432D6" w:rsidRDefault="00C432D6" w:rsidP="00C432D6">
      <w:pPr>
        <w:pStyle w:val="04VERGrundschrift10pt"/>
        <w:ind w:left="426"/>
        <w:rPr>
          <w:rStyle w:val="08VERKursiv"/>
          <w:lang w:val="en-GB"/>
        </w:rPr>
      </w:pPr>
      <w:r w:rsidRPr="00C432D6">
        <w:rPr>
          <w:rStyle w:val="08VERKursiv"/>
          <w:lang w:val="en-GB"/>
        </w:rPr>
        <w:t xml:space="preserve">The train </w:t>
      </w:r>
      <w:r w:rsidRPr="00C432D6">
        <w:rPr>
          <w:rStyle w:val="08VERKursiv"/>
          <w:b/>
          <w:bCs/>
          <w:lang w:val="en-GB"/>
        </w:rPr>
        <w:t>arrives</w:t>
      </w:r>
      <w:r w:rsidRPr="00C432D6">
        <w:rPr>
          <w:rStyle w:val="08VERKursiv"/>
          <w:lang w:val="en-GB"/>
        </w:rPr>
        <w:t xml:space="preserve"> </w:t>
      </w:r>
      <w:r w:rsidRPr="00C432D6">
        <w:rPr>
          <w:rStyle w:val="08VERKursiv"/>
          <w:u w:val="single"/>
          <w:lang w:val="en-GB"/>
        </w:rPr>
        <w:t>at 10 p.m. tonight</w:t>
      </w:r>
      <w:r w:rsidRPr="00C432D6">
        <w:rPr>
          <w:rStyle w:val="08VERKursiv"/>
          <w:lang w:val="en-GB"/>
        </w:rPr>
        <w:t>.</w:t>
      </w:r>
    </w:p>
    <w:p w14:paraId="78DD07B3" w14:textId="77777777" w:rsidR="00C432D6" w:rsidRPr="00C432D6" w:rsidRDefault="00C432D6" w:rsidP="00C432D6">
      <w:pPr>
        <w:pStyle w:val="04VERGrundschrift10pt"/>
        <w:ind w:left="426"/>
        <w:rPr>
          <w:rStyle w:val="08VERKursiv"/>
          <w:lang w:val="en-GB"/>
        </w:rPr>
      </w:pPr>
      <w:r w:rsidRPr="00C432D6">
        <w:rPr>
          <w:rStyle w:val="08VERKursiv"/>
          <w:lang w:val="en-GB"/>
        </w:rPr>
        <w:t xml:space="preserve">The concert </w:t>
      </w:r>
      <w:r w:rsidRPr="00C432D6">
        <w:rPr>
          <w:rStyle w:val="08VERKursiv"/>
          <w:b/>
          <w:bCs/>
          <w:lang w:val="en-GB"/>
        </w:rPr>
        <w:t>starts</w:t>
      </w:r>
      <w:r w:rsidRPr="00C432D6">
        <w:rPr>
          <w:rStyle w:val="08VERKursiv"/>
          <w:lang w:val="en-GB"/>
        </w:rPr>
        <w:t xml:space="preserve"> </w:t>
      </w:r>
      <w:r w:rsidRPr="00C432D6">
        <w:rPr>
          <w:rStyle w:val="08VERKursiv"/>
          <w:u w:val="single"/>
          <w:lang w:val="en-GB"/>
        </w:rPr>
        <w:t>at 8:30</w:t>
      </w:r>
      <w:r w:rsidRPr="00C432D6">
        <w:rPr>
          <w:rStyle w:val="08VERKursiv"/>
          <w:lang w:val="en-GB"/>
        </w:rPr>
        <w:t>.</w:t>
      </w:r>
    </w:p>
    <w:p w14:paraId="527D47FA" w14:textId="6FD23735" w:rsidR="00AF6DC8" w:rsidRDefault="00AF6DC8" w:rsidP="001452CC">
      <w:pPr>
        <w:pStyle w:val="04VERGrundschrift10pt"/>
        <w:rPr>
          <w:lang w:val="en-GB"/>
        </w:rPr>
      </w:pPr>
    </w:p>
    <w:p w14:paraId="6E9CE81C" w14:textId="77777777" w:rsidR="00C96931" w:rsidRDefault="00C96931" w:rsidP="001452CC">
      <w:pPr>
        <w:pStyle w:val="04VERGrundschrift10pt"/>
        <w:rPr>
          <w:lang w:val="en-GB"/>
        </w:rPr>
      </w:pPr>
    </w:p>
    <w:p w14:paraId="036404CE" w14:textId="7819B86F" w:rsidR="00FA22C3" w:rsidRPr="0040422F" w:rsidRDefault="00FA22C3" w:rsidP="00FA22C3">
      <w:pPr>
        <w:pStyle w:val="03VERArbeitsfragen"/>
        <w:numPr>
          <w:ilvl w:val="0"/>
          <w:numId w:val="11"/>
        </w:numPr>
        <w:ind w:left="284" w:hanging="284"/>
        <w:rPr>
          <w:rStyle w:val="07VERFett"/>
          <w:b/>
          <w:bCs w:val="0"/>
          <w:lang w:val="en-GB"/>
        </w:rPr>
      </w:pPr>
      <w:r>
        <w:rPr>
          <w:rStyle w:val="07VERFett"/>
          <w:b/>
          <w:bCs w:val="0"/>
          <w:lang w:val="en-GB"/>
        </w:rPr>
        <w:t>Future tenses: How to use them</w:t>
      </w:r>
    </w:p>
    <w:p w14:paraId="2F18F993" w14:textId="7CA07536" w:rsidR="00FA22C3" w:rsidRPr="005F63E4" w:rsidRDefault="00FA22C3" w:rsidP="00FA22C3">
      <w:pPr>
        <w:pStyle w:val="13Lckentext"/>
        <w:tabs>
          <w:tab w:val="left" w:pos="851"/>
        </w:tabs>
        <w:ind w:left="851" w:hanging="851"/>
        <w:rPr>
          <w:rStyle w:val="07VERFett"/>
        </w:rPr>
      </w:pPr>
      <w:r w:rsidRPr="005F63E4">
        <w:rPr>
          <w:rStyle w:val="07VERFett"/>
        </w:rPr>
        <w:t xml:space="preserve">Complete the rules for using </w:t>
      </w:r>
      <w:r>
        <w:rPr>
          <w:rStyle w:val="07VERFett"/>
        </w:rPr>
        <w:t>future tenses</w:t>
      </w:r>
      <w:r w:rsidRPr="005F63E4">
        <w:rPr>
          <w:rStyle w:val="07VERFett"/>
        </w:rPr>
        <w:t xml:space="preserve"> with words from the box.</w:t>
      </w:r>
    </w:p>
    <w:p w14:paraId="6C2B52B8" w14:textId="77777777" w:rsidR="00FA22C3" w:rsidRDefault="00FA22C3" w:rsidP="00FA22C3">
      <w:pPr>
        <w:pStyle w:val="04VERGrundschrift10pt"/>
        <w:rPr>
          <w:lang w:val="en-GB"/>
        </w:rPr>
      </w:pPr>
    </w:p>
    <w:p w14:paraId="55114046" w14:textId="35D532DB" w:rsidR="00FA22C3" w:rsidRPr="00C96931" w:rsidRDefault="00C96931" w:rsidP="00590F4F">
      <w:pPr>
        <w:pStyle w:val="13Lcke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134" w:right="1133"/>
        <w:jc w:val="center"/>
        <w:rPr>
          <w:b/>
          <w:bCs/>
        </w:rPr>
      </w:pPr>
      <w:r w:rsidRPr="00C96931">
        <w:rPr>
          <w:rStyle w:val="07VERFett"/>
          <w:b w:val="0"/>
          <w:bCs w:val="0"/>
        </w:rPr>
        <w:t>fixed plans</w:t>
      </w:r>
      <w:r w:rsidRPr="00C96931">
        <w:rPr>
          <w:b/>
          <w:bCs/>
        </w:rPr>
        <w:t xml:space="preserve"> </w:t>
      </w:r>
      <w:r w:rsidR="00FA22C3" w:rsidRPr="00C96931">
        <w:rPr>
          <w:b/>
          <w:bCs/>
        </w:rPr>
        <w:sym w:font="Wingdings" w:char="F09F"/>
      </w:r>
      <w:r w:rsidR="00FA22C3" w:rsidRPr="00C96931">
        <w:rPr>
          <w:b/>
          <w:bCs/>
        </w:rPr>
        <w:t xml:space="preserve"> </w:t>
      </w:r>
      <w:r w:rsidRPr="00C96931">
        <w:rPr>
          <w:rStyle w:val="07VERFett"/>
          <w:b w:val="0"/>
          <w:bCs w:val="0"/>
        </w:rPr>
        <w:t>hopes</w:t>
      </w:r>
      <w:r w:rsidRPr="00C96931">
        <w:rPr>
          <w:b/>
          <w:bCs/>
        </w:rPr>
        <w:t xml:space="preserve"> </w:t>
      </w:r>
      <w:r w:rsidR="00FA22C3" w:rsidRPr="00C96931">
        <w:rPr>
          <w:b/>
          <w:bCs/>
        </w:rPr>
        <w:sym w:font="Wingdings" w:char="F09F"/>
      </w:r>
      <w:r w:rsidR="00FA22C3" w:rsidRPr="00C96931">
        <w:rPr>
          <w:b/>
          <w:bCs/>
        </w:rPr>
        <w:t xml:space="preserve"> </w:t>
      </w:r>
      <w:r w:rsidR="00FA22C3" w:rsidRPr="00C96931">
        <w:rPr>
          <w:rStyle w:val="07VERFett"/>
          <w:b w:val="0"/>
          <w:bCs w:val="0"/>
        </w:rPr>
        <w:t>plans</w:t>
      </w:r>
      <w:r w:rsidRPr="00C96931">
        <w:rPr>
          <w:rStyle w:val="07VERFett"/>
          <w:b w:val="0"/>
          <w:bCs w:val="0"/>
        </w:rPr>
        <w:t xml:space="preserve"> </w:t>
      </w:r>
      <w:r w:rsidRPr="00C96931">
        <w:rPr>
          <w:b/>
          <w:bCs/>
        </w:rPr>
        <w:sym w:font="Wingdings" w:char="F09F"/>
      </w:r>
      <w:r w:rsidRPr="00C96931">
        <w:rPr>
          <w:b/>
          <w:bCs/>
        </w:rPr>
        <w:t xml:space="preserve"> </w:t>
      </w:r>
      <w:r w:rsidRPr="00C96931">
        <w:rPr>
          <w:rStyle w:val="07VERFett"/>
          <w:b w:val="0"/>
          <w:bCs w:val="0"/>
        </w:rPr>
        <w:t xml:space="preserve">predictions </w:t>
      </w:r>
      <w:r w:rsidRPr="00C96931">
        <w:rPr>
          <w:b/>
          <w:bCs/>
        </w:rPr>
        <w:sym w:font="Wingdings" w:char="F09F"/>
      </w:r>
      <w:r w:rsidRPr="00C96931">
        <w:rPr>
          <w:rStyle w:val="07VERFett"/>
          <w:b w:val="0"/>
          <w:bCs w:val="0"/>
        </w:rPr>
        <w:t xml:space="preserve"> schedules </w:t>
      </w:r>
      <w:r w:rsidRPr="00C96931">
        <w:rPr>
          <w:b/>
          <w:bCs/>
        </w:rPr>
        <w:sym w:font="Wingdings" w:char="F09F"/>
      </w:r>
      <w:r w:rsidRPr="00C96931">
        <w:rPr>
          <w:rStyle w:val="07VERFett"/>
          <w:b w:val="0"/>
          <w:bCs w:val="0"/>
        </w:rPr>
        <w:t xml:space="preserve"> timetables</w:t>
      </w:r>
    </w:p>
    <w:p w14:paraId="5F155FEA" w14:textId="2F33FBDA" w:rsidR="00FA22C3" w:rsidRDefault="00FA22C3" w:rsidP="001452CC">
      <w:pPr>
        <w:pStyle w:val="04VERGrundschrift10pt"/>
        <w:rPr>
          <w:lang w:val="en-GB"/>
        </w:rPr>
      </w:pPr>
    </w:p>
    <w:p w14:paraId="4BB90659" w14:textId="04465FB1" w:rsidR="00FA22C3" w:rsidRPr="00C432D6" w:rsidRDefault="00FA22C3" w:rsidP="00FA22C3">
      <w:pPr>
        <w:pStyle w:val="04VERGrundschrift10pt"/>
        <w:numPr>
          <w:ilvl w:val="0"/>
          <w:numId w:val="10"/>
        </w:numPr>
        <w:ind w:left="426" w:hanging="426"/>
        <w:rPr>
          <w:rStyle w:val="07VERFett"/>
          <w:b w:val="0"/>
          <w:bCs w:val="0"/>
          <w:lang w:val="en-GB"/>
        </w:rPr>
      </w:pPr>
      <w:r w:rsidRPr="00C432D6">
        <w:rPr>
          <w:rStyle w:val="07VERFett"/>
          <w:b w:val="0"/>
          <w:bCs w:val="0"/>
          <w:lang w:val="en-GB"/>
        </w:rPr>
        <w:t xml:space="preserve">You use </w:t>
      </w:r>
      <w:r w:rsidRPr="00FA22C3">
        <w:rPr>
          <w:rStyle w:val="07VERFett"/>
          <w:b w:val="0"/>
          <w:bCs w:val="0"/>
          <w:i/>
          <w:iCs/>
          <w:lang w:val="en-GB"/>
        </w:rPr>
        <w:t>going to</w:t>
      </w:r>
      <w:r w:rsidRPr="00C432D6">
        <w:rPr>
          <w:rStyle w:val="07VERFett"/>
          <w:b w:val="0"/>
          <w:bCs w:val="0"/>
          <w:lang w:val="en-GB"/>
        </w:rPr>
        <w:t xml:space="preserve"> future for </w:t>
      </w:r>
      <w:r>
        <w:rPr>
          <w:rStyle w:val="07VERFett"/>
          <w:b w:val="0"/>
          <w:bCs w:val="0"/>
          <w:lang w:val="en-GB"/>
        </w:rPr>
        <w:t>_________________________</w:t>
      </w:r>
      <w:r w:rsidR="00F039D1">
        <w:rPr>
          <w:rStyle w:val="07VERFett"/>
          <w:b w:val="0"/>
          <w:bCs w:val="0"/>
          <w:lang w:val="en-GB"/>
        </w:rPr>
        <w:t xml:space="preserve"> </w:t>
      </w:r>
      <w:r w:rsidR="00F039D1" w:rsidRPr="00F039D1">
        <w:rPr>
          <w:rStyle w:val="07VERFett"/>
          <w:b w:val="0"/>
          <w:bCs w:val="0"/>
          <w:vertAlign w:val="superscript"/>
          <w:lang w:val="en-GB"/>
        </w:rPr>
        <w:t>1</w:t>
      </w:r>
      <w:r>
        <w:rPr>
          <w:rStyle w:val="07VERFett"/>
          <w:b w:val="0"/>
          <w:bCs w:val="0"/>
          <w:lang w:val="en-GB"/>
        </w:rPr>
        <w:t xml:space="preserve"> </w:t>
      </w:r>
      <w:r w:rsidRPr="00C432D6">
        <w:rPr>
          <w:rStyle w:val="07VERFett"/>
          <w:b w:val="0"/>
          <w:bCs w:val="0"/>
          <w:lang w:val="en-GB"/>
        </w:rPr>
        <w:t xml:space="preserve">or </w:t>
      </w:r>
      <w:r w:rsidRPr="00C432D6">
        <w:rPr>
          <w:rStyle w:val="07VERFett"/>
          <w:lang w:val="en-GB"/>
        </w:rPr>
        <w:t>things that are already on the way</w:t>
      </w:r>
      <w:r>
        <w:rPr>
          <w:rStyle w:val="07VERFett"/>
          <w:b w:val="0"/>
          <w:bCs w:val="0"/>
          <w:lang w:val="en-GB"/>
        </w:rPr>
        <w:t xml:space="preserve"> </w:t>
      </w:r>
      <w:r w:rsidRPr="00C432D6">
        <w:rPr>
          <w:rStyle w:val="07VERFett"/>
          <w:b w:val="0"/>
          <w:bCs w:val="0"/>
          <w:lang w:val="en-GB"/>
        </w:rPr>
        <w:t>(also for commands and refusals).</w:t>
      </w:r>
    </w:p>
    <w:p w14:paraId="78519F47" w14:textId="6E5852C3" w:rsidR="00FA22C3" w:rsidRDefault="00FA22C3" w:rsidP="001452CC">
      <w:pPr>
        <w:pStyle w:val="04VERGrundschrift10pt"/>
        <w:rPr>
          <w:lang w:val="en-GB"/>
        </w:rPr>
      </w:pPr>
    </w:p>
    <w:p w14:paraId="2095C31C" w14:textId="374720FB" w:rsidR="00FA22C3" w:rsidRPr="00C432D6" w:rsidRDefault="00FA22C3" w:rsidP="00C96931">
      <w:pPr>
        <w:pStyle w:val="04VERGrundschrift10pt"/>
        <w:numPr>
          <w:ilvl w:val="0"/>
          <w:numId w:val="10"/>
        </w:numPr>
        <w:spacing w:line="360" w:lineRule="auto"/>
        <w:ind w:left="426" w:hanging="426"/>
        <w:rPr>
          <w:rStyle w:val="07VERFett"/>
          <w:b w:val="0"/>
          <w:bCs w:val="0"/>
          <w:lang w:val="en-GB"/>
        </w:rPr>
      </w:pPr>
      <w:r w:rsidRPr="00C432D6">
        <w:rPr>
          <w:rStyle w:val="07VERFett"/>
          <w:b w:val="0"/>
          <w:bCs w:val="0"/>
          <w:lang w:val="en-GB"/>
        </w:rPr>
        <w:t xml:space="preserve">Use </w:t>
      </w:r>
      <w:r w:rsidRPr="00C432D6">
        <w:rPr>
          <w:rStyle w:val="07VERFett"/>
          <w:b w:val="0"/>
          <w:bCs w:val="0"/>
          <w:i/>
          <w:iCs/>
          <w:lang w:val="en-GB"/>
        </w:rPr>
        <w:t>will</w:t>
      </w:r>
      <w:r w:rsidRPr="00C432D6">
        <w:rPr>
          <w:rStyle w:val="07VERFett"/>
          <w:b w:val="0"/>
          <w:bCs w:val="0"/>
          <w:lang w:val="en-GB"/>
        </w:rPr>
        <w:t xml:space="preserve"> future for </w:t>
      </w:r>
      <w:r w:rsidR="00C96931">
        <w:rPr>
          <w:rStyle w:val="07VERFett"/>
          <w:b w:val="0"/>
          <w:bCs w:val="0"/>
          <w:lang w:val="en-GB"/>
        </w:rPr>
        <w:t>________________________</w:t>
      </w:r>
      <w:r w:rsidR="00F039D1">
        <w:rPr>
          <w:rStyle w:val="07VERFett"/>
          <w:b w:val="0"/>
          <w:bCs w:val="0"/>
          <w:lang w:val="en-GB"/>
        </w:rPr>
        <w:t xml:space="preserve"> </w:t>
      </w:r>
      <w:r w:rsidR="00F039D1" w:rsidRPr="00F039D1">
        <w:rPr>
          <w:rStyle w:val="07VERFett"/>
          <w:b w:val="0"/>
          <w:bCs w:val="0"/>
          <w:vertAlign w:val="superscript"/>
          <w:lang w:val="en-GB"/>
        </w:rPr>
        <w:t>2</w:t>
      </w:r>
      <w:r w:rsidR="00C96931">
        <w:rPr>
          <w:rStyle w:val="07VERFett"/>
          <w:b w:val="0"/>
          <w:bCs w:val="0"/>
          <w:lang w:val="en-GB"/>
        </w:rPr>
        <w:t xml:space="preserve"> </w:t>
      </w:r>
      <w:r w:rsidRPr="00C432D6">
        <w:rPr>
          <w:rStyle w:val="07VERFett"/>
          <w:b w:val="0"/>
          <w:bCs w:val="0"/>
          <w:lang w:val="en-GB"/>
        </w:rPr>
        <w:t xml:space="preserve">(e. g. weather forecasts) or </w:t>
      </w:r>
      <w:r w:rsidRPr="00C432D6">
        <w:rPr>
          <w:rStyle w:val="07VERFett"/>
          <w:lang w:val="en-GB"/>
        </w:rPr>
        <w:t>assumptions</w:t>
      </w:r>
      <w:r w:rsidRPr="00C432D6">
        <w:rPr>
          <w:rStyle w:val="07VERFett"/>
          <w:b w:val="0"/>
          <w:bCs w:val="0"/>
          <w:lang w:val="en-GB"/>
        </w:rPr>
        <w:t xml:space="preserve"> about the future; for</w:t>
      </w:r>
      <w:r w:rsidR="00C96931">
        <w:rPr>
          <w:rStyle w:val="07VERFett"/>
          <w:b w:val="0"/>
          <w:bCs w:val="0"/>
          <w:lang w:val="en-GB"/>
        </w:rPr>
        <w:t xml:space="preserve"> ____________________ </w:t>
      </w:r>
      <w:r w:rsidR="00F039D1" w:rsidRPr="00F039D1">
        <w:rPr>
          <w:rStyle w:val="07VERFett"/>
          <w:b w:val="0"/>
          <w:bCs w:val="0"/>
          <w:vertAlign w:val="superscript"/>
          <w:lang w:val="en-GB"/>
        </w:rPr>
        <w:t>3</w:t>
      </w:r>
      <w:r w:rsidRPr="00C432D6">
        <w:rPr>
          <w:rStyle w:val="07VERFett"/>
          <w:lang w:val="en-GB"/>
        </w:rPr>
        <w:t>, spontaneous decisions</w:t>
      </w:r>
      <w:r w:rsidRPr="00C432D6">
        <w:rPr>
          <w:rStyle w:val="07VERFett"/>
          <w:b w:val="0"/>
          <w:bCs w:val="0"/>
          <w:lang w:val="en-GB"/>
        </w:rPr>
        <w:t xml:space="preserve"> or </w:t>
      </w:r>
      <w:r w:rsidRPr="00C432D6">
        <w:rPr>
          <w:rStyle w:val="07VERFett"/>
          <w:lang w:val="en-GB"/>
        </w:rPr>
        <w:t>promises</w:t>
      </w:r>
      <w:r w:rsidRPr="00C432D6">
        <w:rPr>
          <w:rStyle w:val="07VERFett"/>
          <w:b w:val="0"/>
          <w:bCs w:val="0"/>
          <w:lang w:val="en-GB"/>
        </w:rPr>
        <w:t>.</w:t>
      </w:r>
    </w:p>
    <w:p w14:paraId="30AD6A3E" w14:textId="6DA931B4" w:rsidR="00FA22C3" w:rsidRDefault="00FA22C3" w:rsidP="001452CC">
      <w:pPr>
        <w:pStyle w:val="04VERGrundschrift10pt"/>
        <w:rPr>
          <w:lang w:val="en-GB"/>
        </w:rPr>
      </w:pPr>
    </w:p>
    <w:p w14:paraId="5D3F716D" w14:textId="3EC91D04" w:rsidR="00FA22C3" w:rsidRPr="00C432D6" w:rsidRDefault="00FA22C3" w:rsidP="00FA22C3">
      <w:pPr>
        <w:pStyle w:val="04VERGrundschrift10pt"/>
        <w:numPr>
          <w:ilvl w:val="0"/>
          <w:numId w:val="10"/>
        </w:numPr>
        <w:ind w:left="426" w:hanging="426"/>
        <w:rPr>
          <w:rStyle w:val="07VERFett"/>
          <w:b w:val="0"/>
          <w:bCs w:val="0"/>
          <w:lang w:val="en-GB"/>
        </w:rPr>
      </w:pPr>
      <w:r w:rsidRPr="00C432D6">
        <w:rPr>
          <w:rStyle w:val="07VERFett"/>
          <w:b w:val="0"/>
          <w:bCs w:val="0"/>
          <w:lang w:val="en-GB"/>
        </w:rPr>
        <w:t>Use present progressive for</w:t>
      </w:r>
      <w:r w:rsidR="00C96931">
        <w:rPr>
          <w:rStyle w:val="07VERFett"/>
          <w:b w:val="0"/>
          <w:bCs w:val="0"/>
          <w:lang w:val="en-GB"/>
        </w:rPr>
        <w:t xml:space="preserve"> ____________________________ </w:t>
      </w:r>
      <w:r w:rsidR="00F039D1" w:rsidRPr="00F039D1">
        <w:rPr>
          <w:rStyle w:val="07VERFett"/>
          <w:b w:val="0"/>
          <w:bCs w:val="0"/>
          <w:vertAlign w:val="superscript"/>
          <w:lang w:val="en-GB"/>
        </w:rPr>
        <w:t>4</w:t>
      </w:r>
      <w:r w:rsidRPr="00C432D6">
        <w:rPr>
          <w:rStyle w:val="07VERFett"/>
          <w:b w:val="0"/>
          <w:bCs w:val="0"/>
          <w:lang w:val="en-GB"/>
        </w:rPr>
        <w:t xml:space="preserve">, especially in combination with indications of </w:t>
      </w:r>
      <w:r w:rsidRPr="00C432D6">
        <w:rPr>
          <w:rStyle w:val="07VERFett"/>
          <w:lang w:val="en-GB"/>
        </w:rPr>
        <w:t>date and time</w:t>
      </w:r>
      <w:r w:rsidRPr="00C432D6">
        <w:rPr>
          <w:rStyle w:val="07VERFett"/>
          <w:b w:val="0"/>
          <w:bCs w:val="0"/>
          <w:lang w:val="en-GB"/>
        </w:rPr>
        <w:t>.</w:t>
      </w:r>
    </w:p>
    <w:p w14:paraId="0EE4AA0C" w14:textId="755C5850" w:rsidR="00FA22C3" w:rsidRDefault="00FA22C3" w:rsidP="001452CC">
      <w:pPr>
        <w:pStyle w:val="04VERGrundschrift10pt"/>
        <w:rPr>
          <w:lang w:val="en-GB"/>
        </w:rPr>
      </w:pPr>
    </w:p>
    <w:p w14:paraId="2647825A" w14:textId="1E211CF0" w:rsidR="00FA22C3" w:rsidRPr="00C432D6" w:rsidRDefault="00FA22C3" w:rsidP="00FA22C3">
      <w:pPr>
        <w:pStyle w:val="04VERGrundschrift10pt"/>
        <w:numPr>
          <w:ilvl w:val="0"/>
          <w:numId w:val="10"/>
        </w:numPr>
        <w:ind w:left="426" w:hanging="426"/>
        <w:rPr>
          <w:rStyle w:val="07VERFett"/>
          <w:b w:val="0"/>
          <w:bCs w:val="0"/>
          <w:lang w:val="en-GB"/>
        </w:rPr>
      </w:pPr>
      <w:r w:rsidRPr="00C432D6">
        <w:rPr>
          <w:rStyle w:val="07VERFett"/>
          <w:b w:val="0"/>
          <w:bCs w:val="0"/>
          <w:lang w:val="en-GB"/>
        </w:rPr>
        <w:t>Use present simple for</w:t>
      </w:r>
      <w:r w:rsidR="00C96931">
        <w:rPr>
          <w:rStyle w:val="07VERFett"/>
          <w:b w:val="0"/>
          <w:bCs w:val="0"/>
          <w:lang w:val="en-GB"/>
        </w:rPr>
        <w:t xml:space="preserve"> _________________________ </w:t>
      </w:r>
      <w:r w:rsidR="00F039D1" w:rsidRPr="00F039D1">
        <w:rPr>
          <w:rStyle w:val="07VERFett"/>
          <w:b w:val="0"/>
          <w:bCs w:val="0"/>
          <w:vertAlign w:val="superscript"/>
          <w:lang w:val="en-GB"/>
        </w:rPr>
        <w:t>5</w:t>
      </w:r>
      <w:r w:rsidRPr="00C432D6">
        <w:rPr>
          <w:rStyle w:val="07VERFett"/>
          <w:b w:val="0"/>
          <w:bCs w:val="0"/>
          <w:lang w:val="en-GB"/>
        </w:rPr>
        <w:t xml:space="preserve">, </w:t>
      </w:r>
      <w:r w:rsidR="00C96931">
        <w:rPr>
          <w:rStyle w:val="07VERFett"/>
          <w:b w:val="0"/>
          <w:bCs w:val="0"/>
          <w:lang w:val="en-GB"/>
        </w:rPr>
        <w:t xml:space="preserve">_________________________ </w:t>
      </w:r>
      <w:r w:rsidR="00F039D1" w:rsidRPr="00F039D1">
        <w:rPr>
          <w:rStyle w:val="07VERFett"/>
          <w:b w:val="0"/>
          <w:bCs w:val="0"/>
          <w:vertAlign w:val="superscript"/>
          <w:lang w:val="en-GB"/>
        </w:rPr>
        <w:t>6</w:t>
      </w:r>
      <w:r w:rsidR="00F039D1">
        <w:rPr>
          <w:rStyle w:val="07VERFett"/>
          <w:b w:val="0"/>
          <w:bCs w:val="0"/>
          <w:lang w:val="en-GB"/>
        </w:rPr>
        <w:t xml:space="preserve"> </w:t>
      </w:r>
      <w:r w:rsidRPr="00C432D6">
        <w:rPr>
          <w:rStyle w:val="07VERFett"/>
          <w:b w:val="0"/>
          <w:bCs w:val="0"/>
          <w:lang w:val="en-GB"/>
        </w:rPr>
        <w:t xml:space="preserve">or </w:t>
      </w:r>
      <w:r w:rsidRPr="00C432D6">
        <w:rPr>
          <w:rStyle w:val="07VERFett"/>
          <w:lang w:val="en-GB"/>
        </w:rPr>
        <w:t>fixed programmes</w:t>
      </w:r>
      <w:r w:rsidRPr="00C432D6">
        <w:rPr>
          <w:rStyle w:val="07VERFett"/>
          <w:b w:val="0"/>
          <w:bCs w:val="0"/>
          <w:lang w:val="en-GB"/>
        </w:rPr>
        <w:t>.</w:t>
      </w:r>
    </w:p>
    <w:p w14:paraId="2B3F15AB" w14:textId="77777777" w:rsidR="00162299" w:rsidRPr="00AE3D45" w:rsidRDefault="00162299" w:rsidP="00162299">
      <w:pPr>
        <w:pStyle w:val="04VERGrundschrift10pt"/>
        <w:rPr>
          <w:lang w:val="en-GB"/>
        </w:rPr>
      </w:pPr>
      <w:r w:rsidRPr="00AE3D45">
        <w:rPr>
          <w:lang w:val="en-GB"/>
        </w:rPr>
        <w:br w:type="page"/>
      </w:r>
    </w:p>
    <w:p w14:paraId="26E22E14" w14:textId="77777777" w:rsidR="00E47933" w:rsidRPr="00E47933" w:rsidRDefault="00E47933" w:rsidP="00E47933"/>
    <w:p w14:paraId="43921471" w14:textId="1F37486D" w:rsidR="00745FCF" w:rsidRPr="0040422F" w:rsidRDefault="00394FDD" w:rsidP="00745FCF">
      <w:pPr>
        <w:pStyle w:val="03VERArbeitsfragen"/>
        <w:numPr>
          <w:ilvl w:val="0"/>
          <w:numId w:val="11"/>
        </w:numPr>
        <w:ind w:left="284" w:hanging="284"/>
        <w:rPr>
          <w:rStyle w:val="07VERFett"/>
          <w:b/>
          <w:bCs w:val="0"/>
          <w:lang w:val="en-GB"/>
        </w:rPr>
      </w:pPr>
      <w:r w:rsidRPr="00394FDD">
        <w:rPr>
          <w:rStyle w:val="07VERFett"/>
          <w:b/>
          <w:bCs w:val="0"/>
          <w:i/>
          <w:iCs/>
          <w:lang w:val="en-GB"/>
        </w:rPr>
        <w:t>Will</w:t>
      </w:r>
      <w:r>
        <w:rPr>
          <w:rStyle w:val="07VERFett"/>
          <w:b/>
          <w:bCs w:val="0"/>
          <w:lang w:val="en-GB"/>
        </w:rPr>
        <w:t xml:space="preserve"> future</w:t>
      </w:r>
      <w:r w:rsidR="00745FCF">
        <w:rPr>
          <w:rStyle w:val="07VERFett"/>
          <w:b/>
          <w:bCs w:val="0"/>
          <w:lang w:val="en-GB"/>
        </w:rPr>
        <w:t xml:space="preserve">: </w:t>
      </w:r>
      <w:r>
        <w:rPr>
          <w:rStyle w:val="07VERFett"/>
          <w:b/>
          <w:bCs w:val="0"/>
          <w:lang w:val="en-GB"/>
        </w:rPr>
        <w:t>Predictions about 2035</w:t>
      </w:r>
    </w:p>
    <w:p w14:paraId="56271655" w14:textId="3351EA29" w:rsidR="00745FCF" w:rsidRPr="005F63E4" w:rsidRDefault="00745FCF" w:rsidP="00394FDD">
      <w:pPr>
        <w:pStyle w:val="13Lckentext"/>
        <w:numPr>
          <w:ilvl w:val="0"/>
          <w:numId w:val="13"/>
        </w:numPr>
        <w:tabs>
          <w:tab w:val="left" w:pos="0"/>
        </w:tabs>
        <w:spacing w:line="276" w:lineRule="auto"/>
        <w:rPr>
          <w:rStyle w:val="07VERFett"/>
        </w:rPr>
      </w:pPr>
      <w:r w:rsidRPr="005F63E4">
        <w:rPr>
          <w:rStyle w:val="07VERFett"/>
        </w:rPr>
        <w:t xml:space="preserve">Complete </w:t>
      </w:r>
      <w:r w:rsidR="00394FDD" w:rsidRPr="00394FDD">
        <w:rPr>
          <w:rStyle w:val="07VERFett"/>
        </w:rPr>
        <w:t>these questions from a survey. Which of these things will be a normal part</w:t>
      </w:r>
      <w:r w:rsidR="00394FDD">
        <w:rPr>
          <w:rStyle w:val="07VERFett"/>
        </w:rPr>
        <w:t xml:space="preserve"> </w:t>
      </w:r>
      <w:r w:rsidR="00394FDD" w:rsidRPr="00394FDD">
        <w:rPr>
          <w:rStyle w:val="07VERFett"/>
        </w:rPr>
        <w:t xml:space="preserve">of school life in 2035, in your opinion? Write </w:t>
      </w:r>
      <w:r w:rsidR="00394FDD" w:rsidRPr="00394FDD">
        <w:rPr>
          <w:rStyle w:val="11VERLsungsschrift"/>
        </w:rPr>
        <w:sym w:font="Wingdings" w:char="F0FC"/>
      </w:r>
      <w:r w:rsidR="00394FDD" w:rsidRPr="00394FDD">
        <w:rPr>
          <w:rStyle w:val="07VERFett"/>
        </w:rPr>
        <w:t xml:space="preserve"> or </w:t>
      </w:r>
      <w:r w:rsidR="00394FDD" w:rsidRPr="00394FDD">
        <w:rPr>
          <w:rStyle w:val="11VERLsungsschrift"/>
        </w:rPr>
        <w:t>X</w:t>
      </w:r>
      <w:r w:rsidR="00394FDD" w:rsidRPr="00394FDD">
        <w:rPr>
          <w:rStyle w:val="07VERFett"/>
        </w:rPr>
        <w:t xml:space="preserve"> in the box.</w:t>
      </w:r>
    </w:p>
    <w:p w14:paraId="198DC0E6" w14:textId="098ED2A3" w:rsidR="00745FCF" w:rsidRDefault="00745FCF" w:rsidP="001E6FA5">
      <w:pPr>
        <w:pStyle w:val="13Lckentext"/>
        <w:tabs>
          <w:tab w:val="left" w:pos="993"/>
        </w:tabs>
        <w:ind w:left="993" w:hanging="993"/>
        <w:rPr>
          <w:rStyle w:val="11VERLsungsschrift"/>
          <w:b w:val="0"/>
          <w:i w:val="0"/>
          <w:color w:val="auto"/>
        </w:rPr>
      </w:pPr>
    </w:p>
    <w:p w14:paraId="473359FB" w14:textId="0DFA3D1F" w:rsidR="00F56336" w:rsidRDefault="00F56336" w:rsidP="001E6FA5">
      <w:pPr>
        <w:pStyle w:val="13Lckentext"/>
        <w:tabs>
          <w:tab w:val="left" w:pos="993"/>
        </w:tabs>
        <w:ind w:left="993" w:hanging="993"/>
        <w:rPr>
          <w:rStyle w:val="11VERLsungsschrift"/>
          <w:b w:val="0"/>
          <w:i w:val="0"/>
          <w:color w:val="auto"/>
        </w:rPr>
      </w:pPr>
      <w:r>
        <w:rPr>
          <w:rStyle w:val="11VERLsungsschrift"/>
        </w:rPr>
        <w:t>In 2035 …</w:t>
      </w:r>
    </w:p>
    <w:tbl>
      <w:tblPr>
        <w:tblStyle w:val="Tabellenraster"/>
        <w:tblW w:w="0" w:type="auto"/>
        <w:tblInd w:w="421" w:type="dxa"/>
        <w:tblLook w:val="04A0" w:firstRow="1" w:lastRow="0" w:firstColumn="1" w:lastColumn="0" w:noHBand="0" w:noVBand="1"/>
      </w:tblPr>
      <w:tblGrid>
        <w:gridCol w:w="425"/>
        <w:gridCol w:w="6384"/>
        <w:gridCol w:w="425"/>
      </w:tblGrid>
      <w:tr w:rsidR="00F56336" w:rsidRPr="00E47933" w14:paraId="7DBC1586" w14:textId="77777777" w:rsidTr="00F56336"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14:paraId="05912B99" w14:textId="5F99FD31" w:rsidR="00F56336" w:rsidRDefault="00F56336" w:rsidP="001E6FA5">
            <w:pPr>
              <w:pStyle w:val="13Lckentext"/>
              <w:tabs>
                <w:tab w:val="left" w:pos="993"/>
              </w:tabs>
              <w:rPr>
                <w:rStyle w:val="11VERLsungsschrift"/>
                <w:b w:val="0"/>
                <w:i w:val="0"/>
                <w:color w:val="auto"/>
              </w:rPr>
            </w:pPr>
            <w:r>
              <w:rPr>
                <w:rStyle w:val="11VERLsungsschrift"/>
                <w:b w:val="0"/>
                <w:i w:val="0"/>
                <w:color w:val="auto"/>
              </w:rPr>
              <w:t>1</w:t>
            </w:r>
          </w:p>
        </w:tc>
        <w:tc>
          <w:tcPr>
            <w:tcW w:w="638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D424441" w14:textId="14CA3D08" w:rsidR="00F56336" w:rsidRPr="00005CBE" w:rsidRDefault="00F56336" w:rsidP="00F56336">
            <w:pPr>
              <w:pStyle w:val="04VERGrundschrift10pt"/>
              <w:rPr>
                <w:rStyle w:val="11VERLsungsschrift"/>
                <w:b w:val="0"/>
                <w:i w:val="0"/>
                <w:color w:val="auto"/>
                <w:lang w:val="en-US"/>
              </w:rPr>
            </w:pPr>
            <w:r w:rsidRPr="00005CBE">
              <w:rPr>
                <w:rStyle w:val="11VERLsungsschrift"/>
                <w:b w:val="0"/>
                <w:i w:val="0"/>
                <w:color w:val="auto"/>
                <w:lang w:val="en-US"/>
              </w:rPr>
              <w:t>Robots replace teachers in the classroom.</w:t>
            </w:r>
          </w:p>
        </w:tc>
        <w:tc>
          <w:tcPr>
            <w:tcW w:w="425" w:type="dxa"/>
            <w:tcBorders>
              <w:left w:val="single" w:sz="4" w:space="0" w:color="auto"/>
            </w:tcBorders>
          </w:tcPr>
          <w:p w14:paraId="624149E1" w14:textId="77777777" w:rsidR="00F56336" w:rsidRDefault="00F56336" w:rsidP="001E6FA5">
            <w:pPr>
              <w:pStyle w:val="13Lckentext"/>
              <w:tabs>
                <w:tab w:val="left" w:pos="993"/>
              </w:tabs>
              <w:rPr>
                <w:rStyle w:val="11VERLsungsschrift"/>
                <w:b w:val="0"/>
                <w:i w:val="0"/>
                <w:color w:val="auto"/>
              </w:rPr>
            </w:pPr>
          </w:p>
        </w:tc>
      </w:tr>
      <w:tr w:rsidR="00F56336" w:rsidRPr="00E47933" w14:paraId="13AC825D" w14:textId="77777777" w:rsidTr="00F56336"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14:paraId="3392BF40" w14:textId="31933338" w:rsidR="00F56336" w:rsidRDefault="00F56336" w:rsidP="001E6FA5">
            <w:pPr>
              <w:pStyle w:val="13Lckentext"/>
              <w:tabs>
                <w:tab w:val="left" w:pos="993"/>
              </w:tabs>
              <w:rPr>
                <w:rStyle w:val="11VERLsungsschrift"/>
                <w:b w:val="0"/>
                <w:i w:val="0"/>
                <w:color w:val="auto"/>
              </w:rPr>
            </w:pPr>
            <w:r>
              <w:rPr>
                <w:rStyle w:val="11VERLsungsschrift"/>
                <w:b w:val="0"/>
                <w:i w:val="0"/>
                <w:color w:val="auto"/>
              </w:rPr>
              <w:t>2</w:t>
            </w:r>
          </w:p>
        </w:tc>
        <w:tc>
          <w:tcPr>
            <w:tcW w:w="638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FBFC09C" w14:textId="32000FA6" w:rsidR="00F56336" w:rsidRPr="00F56336" w:rsidRDefault="00F56336" w:rsidP="00F56336">
            <w:pPr>
              <w:pStyle w:val="04VERGrundschrift10pt"/>
              <w:rPr>
                <w:rStyle w:val="11VERLsungsschrift"/>
                <w:b w:val="0"/>
                <w:i w:val="0"/>
                <w:color w:val="auto"/>
                <w:lang w:val="en-US"/>
              </w:rPr>
            </w:pPr>
            <w:r w:rsidRPr="00F56336">
              <w:rPr>
                <w:rStyle w:val="11VERLsungsschrift"/>
                <w:b w:val="0"/>
                <w:i w:val="0"/>
                <w:color w:val="auto"/>
                <w:lang w:val="en-US"/>
              </w:rPr>
              <w:t>Students use tablets instead of textbooks.</w:t>
            </w:r>
          </w:p>
        </w:tc>
        <w:tc>
          <w:tcPr>
            <w:tcW w:w="425" w:type="dxa"/>
            <w:tcBorders>
              <w:left w:val="single" w:sz="4" w:space="0" w:color="auto"/>
            </w:tcBorders>
          </w:tcPr>
          <w:p w14:paraId="1A4CE9A8" w14:textId="77777777" w:rsidR="00F56336" w:rsidRDefault="00F56336" w:rsidP="001E6FA5">
            <w:pPr>
              <w:pStyle w:val="13Lckentext"/>
              <w:tabs>
                <w:tab w:val="left" w:pos="993"/>
              </w:tabs>
              <w:rPr>
                <w:rStyle w:val="11VERLsungsschrift"/>
                <w:b w:val="0"/>
                <w:i w:val="0"/>
                <w:color w:val="auto"/>
              </w:rPr>
            </w:pPr>
          </w:p>
        </w:tc>
      </w:tr>
      <w:tr w:rsidR="00F56336" w:rsidRPr="00E47933" w14:paraId="24C14656" w14:textId="77777777" w:rsidTr="00F56336"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14:paraId="5C11E354" w14:textId="7720ACD4" w:rsidR="00F56336" w:rsidRDefault="00F56336" w:rsidP="001E6FA5">
            <w:pPr>
              <w:pStyle w:val="13Lckentext"/>
              <w:tabs>
                <w:tab w:val="left" w:pos="993"/>
              </w:tabs>
              <w:rPr>
                <w:rStyle w:val="11VERLsungsschrift"/>
                <w:b w:val="0"/>
                <w:i w:val="0"/>
                <w:color w:val="auto"/>
              </w:rPr>
            </w:pPr>
            <w:r>
              <w:rPr>
                <w:rStyle w:val="11VERLsungsschrift"/>
                <w:b w:val="0"/>
                <w:i w:val="0"/>
                <w:color w:val="auto"/>
              </w:rPr>
              <w:t>3</w:t>
            </w:r>
          </w:p>
        </w:tc>
        <w:tc>
          <w:tcPr>
            <w:tcW w:w="638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54AFA8A" w14:textId="102A3AD4" w:rsidR="00F56336" w:rsidRPr="00F56336" w:rsidRDefault="00F56336" w:rsidP="00F56336">
            <w:pPr>
              <w:pStyle w:val="04VERGrundschrift10pt"/>
              <w:rPr>
                <w:rStyle w:val="11VERLsungsschrift"/>
                <w:b w:val="0"/>
                <w:i w:val="0"/>
                <w:color w:val="auto"/>
                <w:lang w:val="en-US"/>
              </w:rPr>
            </w:pPr>
            <w:r w:rsidRPr="00F56336">
              <w:rPr>
                <w:rStyle w:val="11VERLsungsschrift"/>
                <w:b w:val="0"/>
                <w:i w:val="0"/>
                <w:color w:val="auto"/>
                <w:lang w:val="en-US"/>
              </w:rPr>
              <w:t>Students learn from home with virtual reality.</w:t>
            </w:r>
          </w:p>
        </w:tc>
        <w:tc>
          <w:tcPr>
            <w:tcW w:w="425" w:type="dxa"/>
            <w:tcBorders>
              <w:left w:val="single" w:sz="4" w:space="0" w:color="auto"/>
            </w:tcBorders>
          </w:tcPr>
          <w:p w14:paraId="187A3EA0" w14:textId="77777777" w:rsidR="00F56336" w:rsidRDefault="00F56336" w:rsidP="001E6FA5">
            <w:pPr>
              <w:pStyle w:val="13Lckentext"/>
              <w:tabs>
                <w:tab w:val="left" w:pos="993"/>
              </w:tabs>
              <w:rPr>
                <w:rStyle w:val="11VERLsungsschrift"/>
                <w:b w:val="0"/>
                <w:i w:val="0"/>
                <w:color w:val="auto"/>
              </w:rPr>
            </w:pPr>
          </w:p>
        </w:tc>
      </w:tr>
      <w:tr w:rsidR="00F56336" w14:paraId="0724B7AD" w14:textId="77777777" w:rsidTr="00F56336"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14:paraId="25B40C4A" w14:textId="3B9337C7" w:rsidR="00F56336" w:rsidRDefault="00F56336" w:rsidP="001E6FA5">
            <w:pPr>
              <w:pStyle w:val="13Lckentext"/>
              <w:tabs>
                <w:tab w:val="left" w:pos="993"/>
              </w:tabs>
              <w:rPr>
                <w:rStyle w:val="11VERLsungsschrift"/>
                <w:b w:val="0"/>
                <w:i w:val="0"/>
                <w:color w:val="auto"/>
              </w:rPr>
            </w:pPr>
            <w:r>
              <w:rPr>
                <w:rStyle w:val="11VERLsungsschrift"/>
                <w:b w:val="0"/>
                <w:i w:val="0"/>
                <w:color w:val="auto"/>
              </w:rPr>
              <w:t>4</w:t>
            </w:r>
          </w:p>
        </w:tc>
        <w:tc>
          <w:tcPr>
            <w:tcW w:w="638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7482B75" w14:textId="23B12294" w:rsidR="00F56336" w:rsidRPr="00F56336" w:rsidRDefault="00F56336" w:rsidP="00F56336">
            <w:pPr>
              <w:pStyle w:val="04VERGrundschrift10pt"/>
              <w:rPr>
                <w:rStyle w:val="11VERLsungsschrift"/>
                <w:b w:val="0"/>
                <w:i w:val="0"/>
                <w:color w:val="auto"/>
                <w:lang w:val="en-US"/>
              </w:rPr>
            </w:pPr>
            <w:r w:rsidRPr="00F56336">
              <w:rPr>
                <w:rStyle w:val="11VERLsungsschrift"/>
                <w:b w:val="0"/>
                <w:i w:val="0"/>
                <w:color w:val="auto"/>
                <w:lang w:val="en-US"/>
              </w:rPr>
              <w:t>There are no exams.</w:t>
            </w:r>
          </w:p>
        </w:tc>
        <w:tc>
          <w:tcPr>
            <w:tcW w:w="425" w:type="dxa"/>
            <w:tcBorders>
              <w:left w:val="single" w:sz="4" w:space="0" w:color="auto"/>
            </w:tcBorders>
          </w:tcPr>
          <w:p w14:paraId="76B7E04C" w14:textId="77777777" w:rsidR="00F56336" w:rsidRDefault="00F56336" w:rsidP="001E6FA5">
            <w:pPr>
              <w:pStyle w:val="13Lckentext"/>
              <w:tabs>
                <w:tab w:val="left" w:pos="993"/>
              </w:tabs>
              <w:rPr>
                <w:rStyle w:val="11VERLsungsschrift"/>
                <w:b w:val="0"/>
                <w:i w:val="0"/>
                <w:color w:val="auto"/>
              </w:rPr>
            </w:pPr>
          </w:p>
        </w:tc>
      </w:tr>
      <w:tr w:rsidR="00F56336" w:rsidRPr="00E47933" w14:paraId="73A4E202" w14:textId="77777777" w:rsidTr="00F56336"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14:paraId="26A72943" w14:textId="19CFA363" w:rsidR="00F56336" w:rsidRDefault="00F56336" w:rsidP="001E6FA5">
            <w:pPr>
              <w:pStyle w:val="13Lckentext"/>
              <w:tabs>
                <w:tab w:val="left" w:pos="993"/>
              </w:tabs>
              <w:rPr>
                <w:rStyle w:val="11VERLsungsschrift"/>
                <w:b w:val="0"/>
                <w:i w:val="0"/>
                <w:color w:val="auto"/>
              </w:rPr>
            </w:pPr>
            <w:r>
              <w:rPr>
                <w:rStyle w:val="11VERLsungsschrift"/>
                <w:b w:val="0"/>
                <w:i w:val="0"/>
                <w:color w:val="auto"/>
              </w:rPr>
              <w:t>5</w:t>
            </w:r>
          </w:p>
        </w:tc>
        <w:tc>
          <w:tcPr>
            <w:tcW w:w="638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5E6B8C4" w14:textId="545A1DE9" w:rsidR="00F56336" w:rsidRPr="00F56336" w:rsidRDefault="00F56336" w:rsidP="00F56336">
            <w:pPr>
              <w:pStyle w:val="04VERGrundschrift10pt"/>
              <w:rPr>
                <w:rStyle w:val="11VERLsungsschrift"/>
                <w:b w:val="0"/>
                <w:i w:val="0"/>
                <w:color w:val="auto"/>
                <w:lang w:val="en-US"/>
              </w:rPr>
            </w:pPr>
            <w:r w:rsidRPr="00F56336">
              <w:rPr>
                <w:rStyle w:val="11VERLsungsschrift"/>
                <w:b w:val="0"/>
                <w:i w:val="0"/>
                <w:color w:val="auto"/>
                <w:lang w:val="en-US"/>
              </w:rPr>
              <w:t>Students upload all their h</w:t>
            </w:r>
            <w:r>
              <w:rPr>
                <w:rStyle w:val="11VERLsungsschrift"/>
                <w:b w:val="0"/>
                <w:i w:val="0"/>
                <w:color w:val="auto"/>
                <w:lang w:val="en-US"/>
              </w:rPr>
              <w:t>omework to the school server.</w:t>
            </w:r>
          </w:p>
        </w:tc>
        <w:tc>
          <w:tcPr>
            <w:tcW w:w="425" w:type="dxa"/>
            <w:tcBorders>
              <w:left w:val="single" w:sz="4" w:space="0" w:color="auto"/>
            </w:tcBorders>
          </w:tcPr>
          <w:p w14:paraId="2F4B37B5" w14:textId="77777777" w:rsidR="00F56336" w:rsidRDefault="00F56336" w:rsidP="001E6FA5">
            <w:pPr>
              <w:pStyle w:val="13Lckentext"/>
              <w:tabs>
                <w:tab w:val="left" w:pos="993"/>
              </w:tabs>
              <w:rPr>
                <w:rStyle w:val="11VERLsungsschrift"/>
                <w:b w:val="0"/>
                <w:i w:val="0"/>
                <w:color w:val="auto"/>
              </w:rPr>
            </w:pPr>
          </w:p>
        </w:tc>
      </w:tr>
      <w:tr w:rsidR="00F56336" w:rsidRPr="00E47933" w14:paraId="7825570F" w14:textId="77777777" w:rsidTr="00F56336"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14:paraId="177F5CF7" w14:textId="4DBBDB7D" w:rsidR="00F56336" w:rsidRDefault="00F56336" w:rsidP="001E6FA5">
            <w:pPr>
              <w:pStyle w:val="13Lckentext"/>
              <w:tabs>
                <w:tab w:val="left" w:pos="993"/>
              </w:tabs>
              <w:rPr>
                <w:rStyle w:val="11VERLsungsschrift"/>
                <w:b w:val="0"/>
                <w:i w:val="0"/>
                <w:color w:val="auto"/>
              </w:rPr>
            </w:pPr>
            <w:r>
              <w:rPr>
                <w:rStyle w:val="11VERLsungsschrift"/>
                <w:b w:val="0"/>
                <w:i w:val="0"/>
                <w:color w:val="auto"/>
              </w:rPr>
              <w:t>6</w:t>
            </w:r>
          </w:p>
        </w:tc>
        <w:tc>
          <w:tcPr>
            <w:tcW w:w="638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C1E3B7D" w14:textId="70988AAC" w:rsidR="00F56336" w:rsidRPr="00F56336" w:rsidRDefault="00F56336" w:rsidP="00F56336">
            <w:pPr>
              <w:pStyle w:val="04VERGrundschrift10pt"/>
              <w:rPr>
                <w:rStyle w:val="11VERLsungsschrift"/>
                <w:b w:val="0"/>
                <w:i w:val="0"/>
                <w:color w:val="auto"/>
                <w:lang w:val="en-US"/>
              </w:rPr>
            </w:pPr>
            <w:r w:rsidRPr="00F56336">
              <w:rPr>
                <w:rStyle w:val="11VERLsungsschrift"/>
                <w:b w:val="0"/>
                <w:i w:val="0"/>
                <w:color w:val="auto"/>
                <w:lang w:val="en-US"/>
              </w:rPr>
              <w:t>Austrian students get the h</w:t>
            </w:r>
            <w:r>
              <w:rPr>
                <w:rStyle w:val="11VERLsungsschrift"/>
                <w:b w:val="0"/>
                <w:i w:val="0"/>
                <w:color w:val="auto"/>
                <w:lang w:val="en-US"/>
              </w:rPr>
              <w:t>ighest scores in PISA.</w:t>
            </w:r>
          </w:p>
        </w:tc>
        <w:tc>
          <w:tcPr>
            <w:tcW w:w="425" w:type="dxa"/>
            <w:tcBorders>
              <w:left w:val="single" w:sz="4" w:space="0" w:color="auto"/>
            </w:tcBorders>
          </w:tcPr>
          <w:p w14:paraId="7EDCD005" w14:textId="77777777" w:rsidR="00F56336" w:rsidRDefault="00F56336" w:rsidP="001E6FA5">
            <w:pPr>
              <w:pStyle w:val="13Lckentext"/>
              <w:tabs>
                <w:tab w:val="left" w:pos="993"/>
              </w:tabs>
              <w:rPr>
                <w:rStyle w:val="11VERLsungsschrift"/>
                <w:b w:val="0"/>
                <w:i w:val="0"/>
                <w:color w:val="auto"/>
              </w:rPr>
            </w:pPr>
          </w:p>
        </w:tc>
      </w:tr>
      <w:tr w:rsidR="00F56336" w:rsidRPr="00E47933" w14:paraId="15BE7490" w14:textId="77777777" w:rsidTr="00F56336"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14:paraId="4B89D568" w14:textId="3AE03209" w:rsidR="00F56336" w:rsidRDefault="00F56336" w:rsidP="001E6FA5">
            <w:pPr>
              <w:pStyle w:val="13Lckentext"/>
              <w:tabs>
                <w:tab w:val="left" w:pos="993"/>
              </w:tabs>
              <w:rPr>
                <w:rStyle w:val="11VERLsungsschrift"/>
                <w:b w:val="0"/>
                <w:i w:val="0"/>
                <w:color w:val="auto"/>
              </w:rPr>
            </w:pPr>
            <w:r>
              <w:rPr>
                <w:rStyle w:val="11VERLsungsschrift"/>
                <w:b w:val="0"/>
                <w:i w:val="0"/>
                <w:color w:val="auto"/>
              </w:rPr>
              <w:t>7</w:t>
            </w:r>
          </w:p>
        </w:tc>
        <w:tc>
          <w:tcPr>
            <w:tcW w:w="638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1CCD379" w14:textId="0F600181" w:rsidR="00F56336" w:rsidRPr="00F56336" w:rsidRDefault="00F56336" w:rsidP="00F56336">
            <w:pPr>
              <w:pStyle w:val="04VERGrundschrift10pt"/>
              <w:rPr>
                <w:rStyle w:val="11VERLsungsschrift"/>
                <w:b w:val="0"/>
                <w:i w:val="0"/>
                <w:color w:val="auto"/>
                <w:lang w:val="en-US"/>
              </w:rPr>
            </w:pPr>
            <w:r w:rsidRPr="00F56336">
              <w:rPr>
                <w:rStyle w:val="11VERLsungsschrift"/>
                <w:b w:val="0"/>
                <w:i w:val="0"/>
                <w:color w:val="auto"/>
                <w:lang w:val="en-US"/>
              </w:rPr>
              <w:t>Students stay at school u</w:t>
            </w:r>
            <w:r>
              <w:rPr>
                <w:rStyle w:val="11VERLsungsschrift"/>
                <w:b w:val="0"/>
                <w:i w:val="0"/>
                <w:color w:val="auto"/>
                <w:lang w:val="en-US"/>
              </w:rPr>
              <w:t>ntil they are 25.</w:t>
            </w:r>
          </w:p>
        </w:tc>
        <w:tc>
          <w:tcPr>
            <w:tcW w:w="425" w:type="dxa"/>
            <w:tcBorders>
              <w:left w:val="single" w:sz="4" w:space="0" w:color="auto"/>
            </w:tcBorders>
          </w:tcPr>
          <w:p w14:paraId="29D97085" w14:textId="77777777" w:rsidR="00F56336" w:rsidRDefault="00F56336" w:rsidP="001E6FA5">
            <w:pPr>
              <w:pStyle w:val="13Lckentext"/>
              <w:tabs>
                <w:tab w:val="left" w:pos="993"/>
              </w:tabs>
              <w:rPr>
                <w:rStyle w:val="11VERLsungsschrift"/>
                <w:b w:val="0"/>
                <w:i w:val="0"/>
                <w:color w:val="auto"/>
              </w:rPr>
            </w:pPr>
          </w:p>
        </w:tc>
      </w:tr>
      <w:tr w:rsidR="00F56336" w:rsidRPr="00E47933" w14:paraId="12884BE5" w14:textId="77777777" w:rsidTr="00F56336"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14:paraId="468A856A" w14:textId="45EC6520" w:rsidR="00F56336" w:rsidRDefault="00F56336" w:rsidP="001E6FA5">
            <w:pPr>
              <w:pStyle w:val="13Lckentext"/>
              <w:tabs>
                <w:tab w:val="left" w:pos="993"/>
              </w:tabs>
              <w:rPr>
                <w:rStyle w:val="11VERLsungsschrift"/>
                <w:b w:val="0"/>
                <w:i w:val="0"/>
                <w:color w:val="auto"/>
              </w:rPr>
            </w:pPr>
            <w:r>
              <w:rPr>
                <w:rStyle w:val="11VERLsungsschrift"/>
                <w:b w:val="0"/>
                <w:i w:val="0"/>
                <w:color w:val="auto"/>
              </w:rPr>
              <w:t>8</w:t>
            </w:r>
          </w:p>
        </w:tc>
        <w:tc>
          <w:tcPr>
            <w:tcW w:w="638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B2D09D3" w14:textId="0CE754C3" w:rsidR="00F56336" w:rsidRPr="00F56336" w:rsidRDefault="00F56336" w:rsidP="00F56336">
            <w:pPr>
              <w:pStyle w:val="04VERGrundschrift10pt"/>
              <w:rPr>
                <w:rStyle w:val="11VERLsungsschrift"/>
                <w:b w:val="0"/>
                <w:i w:val="0"/>
                <w:color w:val="auto"/>
                <w:lang w:val="en-US"/>
              </w:rPr>
            </w:pPr>
            <w:r w:rsidRPr="00F56336">
              <w:rPr>
                <w:rStyle w:val="11VERLsungsschrift"/>
                <w:b w:val="0"/>
                <w:i w:val="0"/>
                <w:color w:val="auto"/>
                <w:lang w:val="en-US"/>
              </w:rPr>
              <w:t xml:space="preserve">Students only do their </w:t>
            </w:r>
            <w:proofErr w:type="spellStart"/>
            <w:r w:rsidRPr="00F56336">
              <w:rPr>
                <w:rStyle w:val="11VERLsungsschrift"/>
                <w:b w:val="0"/>
                <w:i w:val="0"/>
                <w:color w:val="auto"/>
                <w:lang w:val="en-US"/>
              </w:rPr>
              <w:t>f</w:t>
            </w:r>
            <w:r>
              <w:rPr>
                <w:rStyle w:val="11VERLsungsschrift"/>
                <w:b w:val="0"/>
                <w:i w:val="0"/>
                <w:color w:val="auto"/>
                <w:lang w:val="en-US"/>
              </w:rPr>
              <w:t>avourite</w:t>
            </w:r>
            <w:proofErr w:type="spellEnd"/>
            <w:r>
              <w:rPr>
                <w:rStyle w:val="11VERLsungsschrift"/>
                <w:b w:val="0"/>
                <w:i w:val="0"/>
                <w:color w:val="auto"/>
                <w:lang w:val="en-US"/>
              </w:rPr>
              <w:t xml:space="preserve"> subjects.</w:t>
            </w:r>
          </w:p>
        </w:tc>
        <w:tc>
          <w:tcPr>
            <w:tcW w:w="425" w:type="dxa"/>
            <w:tcBorders>
              <w:left w:val="single" w:sz="4" w:space="0" w:color="auto"/>
            </w:tcBorders>
          </w:tcPr>
          <w:p w14:paraId="19DEC716" w14:textId="77777777" w:rsidR="00F56336" w:rsidRDefault="00F56336" w:rsidP="001E6FA5">
            <w:pPr>
              <w:pStyle w:val="13Lckentext"/>
              <w:tabs>
                <w:tab w:val="left" w:pos="993"/>
              </w:tabs>
              <w:rPr>
                <w:rStyle w:val="11VERLsungsschrift"/>
                <w:b w:val="0"/>
                <w:i w:val="0"/>
                <w:color w:val="auto"/>
              </w:rPr>
            </w:pPr>
          </w:p>
        </w:tc>
      </w:tr>
    </w:tbl>
    <w:p w14:paraId="7547A4ED" w14:textId="194653FD" w:rsidR="00745FCF" w:rsidRDefault="00745FCF" w:rsidP="001E6FA5">
      <w:pPr>
        <w:pStyle w:val="13Lckentext"/>
        <w:tabs>
          <w:tab w:val="left" w:pos="993"/>
        </w:tabs>
        <w:ind w:left="993" w:hanging="993"/>
        <w:rPr>
          <w:rStyle w:val="11VERLsungsschrift"/>
          <w:b w:val="0"/>
          <w:i w:val="0"/>
          <w:color w:val="auto"/>
        </w:rPr>
      </w:pPr>
    </w:p>
    <w:p w14:paraId="3A10DE29" w14:textId="447AAF0C" w:rsidR="00A91273" w:rsidRPr="00F56336" w:rsidRDefault="00F56336" w:rsidP="00F56336">
      <w:pPr>
        <w:pStyle w:val="13Lckentext"/>
        <w:numPr>
          <w:ilvl w:val="0"/>
          <w:numId w:val="13"/>
        </w:numPr>
        <w:tabs>
          <w:tab w:val="left" w:pos="0"/>
        </w:tabs>
        <w:spacing w:line="276" w:lineRule="auto"/>
        <w:rPr>
          <w:rStyle w:val="07VERFett"/>
        </w:rPr>
      </w:pPr>
      <w:r w:rsidRPr="00F56336">
        <w:rPr>
          <w:rStyle w:val="07VERFett"/>
        </w:rPr>
        <w:t xml:space="preserve">Use your answers to the survey to make predictions, using the </w:t>
      </w:r>
      <w:r w:rsidRPr="00F56336">
        <w:rPr>
          <w:rStyle w:val="07VERFett"/>
          <w:i/>
        </w:rPr>
        <w:t>will</w:t>
      </w:r>
      <w:r w:rsidRPr="00F56336">
        <w:rPr>
          <w:rStyle w:val="07VERFett"/>
        </w:rPr>
        <w:t xml:space="preserve"> future.</w:t>
      </w:r>
    </w:p>
    <w:p w14:paraId="6CC992B2" w14:textId="77777777" w:rsidR="00811106" w:rsidRPr="00005CBE" w:rsidRDefault="00811106" w:rsidP="00811106">
      <w:pPr>
        <w:pStyle w:val="04VERGrundschrift10pt"/>
        <w:rPr>
          <w:rFonts w:eastAsia="ScalaSansCV-Plain"/>
          <w:lang w:val="en-US"/>
        </w:rPr>
      </w:pPr>
    </w:p>
    <w:p w14:paraId="71771FFD" w14:textId="0C0DA2A4" w:rsidR="00A91273" w:rsidRPr="00811106" w:rsidRDefault="00811106" w:rsidP="00811106">
      <w:pPr>
        <w:pStyle w:val="04VERGrundschrift10pt"/>
        <w:rPr>
          <w:rStyle w:val="11VERLsungsschrift"/>
          <w:lang w:val="en-US"/>
        </w:rPr>
      </w:pPr>
      <w:r w:rsidRPr="00811106">
        <w:rPr>
          <w:rFonts w:eastAsia="ScalaSansCV-Plain"/>
          <w:lang w:val="en-US"/>
        </w:rPr>
        <w:t xml:space="preserve">Example: </w:t>
      </w:r>
      <w:r>
        <w:rPr>
          <w:rFonts w:eastAsia="ScalaSansCV-Plain"/>
          <w:lang w:val="en-US"/>
        </w:rPr>
        <w:tab/>
      </w:r>
      <w:r w:rsidRPr="00811106">
        <w:rPr>
          <w:rStyle w:val="11VERLsungsschrift"/>
          <w:rFonts w:eastAsia="ScalaSansCV-Plain"/>
          <w:lang w:val="en-US"/>
        </w:rPr>
        <w:t>1 Robots won’t replace teachers in the classroom.</w:t>
      </w:r>
    </w:p>
    <w:p w14:paraId="67C21CA8" w14:textId="4013BA62" w:rsidR="00F56336" w:rsidRDefault="00F56336" w:rsidP="001E6FA5">
      <w:pPr>
        <w:pStyle w:val="13Lckentext"/>
        <w:tabs>
          <w:tab w:val="left" w:pos="993"/>
        </w:tabs>
        <w:ind w:left="993" w:hanging="993"/>
        <w:rPr>
          <w:rStyle w:val="11VERLsungsschrift"/>
          <w:b w:val="0"/>
          <w:i w:val="0"/>
          <w:color w:val="auto"/>
        </w:rPr>
      </w:pPr>
    </w:p>
    <w:p w14:paraId="4FE20E8D" w14:textId="2FABB77B" w:rsidR="00811106" w:rsidRDefault="006B72D4" w:rsidP="006B72D4">
      <w:pPr>
        <w:pStyle w:val="13Lckentext"/>
        <w:tabs>
          <w:tab w:val="left" w:pos="0"/>
        </w:tabs>
        <w:spacing w:line="480" w:lineRule="auto"/>
        <w:rPr>
          <w:rStyle w:val="11VERLsungsschrift"/>
          <w:b w:val="0"/>
          <w:i w:val="0"/>
          <w:color w:val="auto"/>
        </w:rPr>
      </w:pPr>
      <w:r>
        <w:rPr>
          <w:rStyle w:val="11VERLsungsschrift"/>
          <w:b w:val="0"/>
          <w:i w:val="0"/>
          <w:color w:val="auto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9AABAD4" w14:textId="72916411" w:rsidR="007E0815" w:rsidRDefault="007E0815" w:rsidP="006B72D4">
      <w:pPr>
        <w:pStyle w:val="13Lckentext"/>
        <w:tabs>
          <w:tab w:val="left" w:pos="0"/>
        </w:tabs>
        <w:rPr>
          <w:rStyle w:val="11VERLsungsschrift"/>
          <w:b w:val="0"/>
          <w:i w:val="0"/>
          <w:color w:val="auto"/>
        </w:rPr>
      </w:pPr>
      <w:r>
        <w:rPr>
          <w:rStyle w:val="11VERLsungsschrift"/>
          <w:b w:val="0"/>
          <w:i w:val="0"/>
          <w:color w:val="auto"/>
        </w:rPr>
        <w:br w:type="page"/>
      </w:r>
    </w:p>
    <w:p w14:paraId="1CD4902B" w14:textId="77777777" w:rsidR="00E47933" w:rsidRPr="00E47933" w:rsidRDefault="00E47933" w:rsidP="00E47933"/>
    <w:p w14:paraId="2C786A9F" w14:textId="4E0E7CBF" w:rsidR="007E0815" w:rsidRPr="0040422F" w:rsidRDefault="007E0815" w:rsidP="007E0815">
      <w:pPr>
        <w:pStyle w:val="03VERArbeitsfragen"/>
        <w:numPr>
          <w:ilvl w:val="0"/>
          <w:numId w:val="11"/>
        </w:numPr>
        <w:ind w:left="284" w:hanging="284"/>
        <w:rPr>
          <w:rStyle w:val="07VERFett"/>
          <w:b/>
          <w:bCs w:val="0"/>
          <w:lang w:val="en-GB"/>
        </w:rPr>
      </w:pPr>
      <w:r>
        <w:rPr>
          <w:rStyle w:val="07VERFett"/>
          <w:b/>
          <w:bCs w:val="0"/>
          <w:lang w:val="en-GB"/>
        </w:rPr>
        <w:t xml:space="preserve">Future tenses: </w:t>
      </w:r>
      <w:r w:rsidR="00121A99">
        <w:rPr>
          <w:rStyle w:val="07VERFett"/>
          <w:b/>
          <w:bCs w:val="0"/>
          <w:lang w:val="en-GB"/>
        </w:rPr>
        <w:t>Going vegan</w:t>
      </w:r>
    </w:p>
    <w:p w14:paraId="229F3047" w14:textId="55639951" w:rsidR="007E0815" w:rsidRPr="00A91273" w:rsidRDefault="00121A99" w:rsidP="007E0815">
      <w:pPr>
        <w:pStyle w:val="13Lckentext"/>
        <w:tabs>
          <w:tab w:val="left" w:pos="0"/>
        </w:tabs>
        <w:spacing w:line="276" w:lineRule="auto"/>
        <w:rPr>
          <w:rStyle w:val="07VERFett"/>
        </w:rPr>
      </w:pPr>
      <w:r>
        <w:rPr>
          <w:rStyle w:val="07VERFett"/>
        </w:rPr>
        <w:t>Complete the dialogue with the most suitable form (</w:t>
      </w:r>
      <w:r w:rsidRPr="00121A99">
        <w:rPr>
          <w:rStyle w:val="07VERFett"/>
          <w:i/>
          <w:iCs/>
        </w:rPr>
        <w:t>will</w:t>
      </w:r>
      <w:r>
        <w:rPr>
          <w:rStyle w:val="07VERFett"/>
        </w:rPr>
        <w:t xml:space="preserve"> or </w:t>
      </w:r>
      <w:r w:rsidRPr="00121A99">
        <w:rPr>
          <w:rStyle w:val="07VERFett"/>
          <w:i/>
          <w:iCs/>
        </w:rPr>
        <w:t>going to</w:t>
      </w:r>
      <w:r>
        <w:rPr>
          <w:rStyle w:val="07VERFett"/>
        </w:rPr>
        <w:t xml:space="preserve"> future) of the verbs in brackets</w:t>
      </w:r>
      <w:r w:rsidR="007E0815" w:rsidRPr="00A91273">
        <w:rPr>
          <w:rStyle w:val="07VERFett"/>
        </w:rPr>
        <w:t>.</w:t>
      </w:r>
    </w:p>
    <w:p w14:paraId="4EB8C93A" w14:textId="03A3FDDE" w:rsidR="006B72D4" w:rsidRDefault="006B72D4" w:rsidP="006B72D4">
      <w:pPr>
        <w:pStyle w:val="13Lckentext"/>
        <w:tabs>
          <w:tab w:val="left" w:pos="0"/>
        </w:tabs>
        <w:rPr>
          <w:rStyle w:val="11VERLsungsschrift"/>
          <w:b w:val="0"/>
          <w:i w:val="0"/>
          <w:color w:val="auto"/>
        </w:rPr>
      </w:pPr>
    </w:p>
    <w:p w14:paraId="56F9DD24" w14:textId="5E97CE43" w:rsidR="00121A99" w:rsidRPr="00121A99" w:rsidRDefault="00121A99" w:rsidP="006F79B8">
      <w:pPr>
        <w:pStyle w:val="13Lckentext"/>
        <w:tabs>
          <w:tab w:val="left" w:pos="0"/>
          <w:tab w:val="left" w:pos="1134"/>
        </w:tabs>
        <w:spacing w:line="480" w:lineRule="auto"/>
        <w:rPr>
          <w:rStyle w:val="11VERLsungsschrift"/>
          <w:b w:val="0"/>
          <w:i w:val="0"/>
          <w:color w:val="auto"/>
        </w:rPr>
      </w:pPr>
      <w:r w:rsidRPr="00005CBE">
        <w:rPr>
          <w:rStyle w:val="11VERLsungsschrift"/>
          <w:bCs/>
          <w:i w:val="0"/>
          <w:color w:val="auto"/>
        </w:rPr>
        <w:t>Mark</w:t>
      </w:r>
      <w:r w:rsidRPr="00121A99">
        <w:rPr>
          <w:rStyle w:val="11VERLsungsschrift"/>
          <w:b w:val="0"/>
          <w:i w:val="0"/>
          <w:color w:val="auto"/>
        </w:rPr>
        <w:t xml:space="preserve">: </w:t>
      </w:r>
      <w:r>
        <w:rPr>
          <w:rStyle w:val="11VERLsungsschrift"/>
          <w:b w:val="0"/>
          <w:i w:val="0"/>
          <w:color w:val="auto"/>
        </w:rPr>
        <w:tab/>
      </w:r>
      <w:r w:rsidRPr="00121A99">
        <w:rPr>
          <w:rStyle w:val="11VERLsungsschrift"/>
          <w:b w:val="0"/>
          <w:i w:val="0"/>
          <w:color w:val="auto"/>
        </w:rPr>
        <w:t>Hi, Jenny. How are you? How are things?</w:t>
      </w:r>
    </w:p>
    <w:p w14:paraId="33C9FFD5" w14:textId="63A7AB73" w:rsidR="00121A99" w:rsidRPr="00121A99" w:rsidRDefault="00121A99" w:rsidP="006F79B8">
      <w:pPr>
        <w:pStyle w:val="13Lckentext"/>
        <w:tabs>
          <w:tab w:val="left" w:pos="0"/>
          <w:tab w:val="left" w:pos="1134"/>
        </w:tabs>
        <w:spacing w:line="480" w:lineRule="auto"/>
        <w:ind w:left="1134" w:hanging="1133"/>
        <w:rPr>
          <w:rStyle w:val="11VERLsungsschrift"/>
          <w:b w:val="0"/>
          <w:i w:val="0"/>
          <w:color w:val="auto"/>
        </w:rPr>
      </w:pPr>
      <w:r w:rsidRPr="00005CBE">
        <w:rPr>
          <w:rStyle w:val="11VERLsungsschrift"/>
          <w:bCs/>
          <w:i w:val="0"/>
          <w:color w:val="auto"/>
        </w:rPr>
        <w:t>Jenny</w:t>
      </w:r>
      <w:r w:rsidRPr="00121A99">
        <w:rPr>
          <w:rStyle w:val="11VERLsungsschrift"/>
          <w:b w:val="0"/>
          <w:i w:val="0"/>
          <w:color w:val="auto"/>
        </w:rPr>
        <w:t xml:space="preserve">: </w:t>
      </w:r>
      <w:r>
        <w:rPr>
          <w:rStyle w:val="11VERLsungsschrift"/>
          <w:b w:val="0"/>
          <w:i w:val="0"/>
          <w:color w:val="auto"/>
        </w:rPr>
        <w:tab/>
      </w:r>
      <w:r w:rsidRPr="00121A99">
        <w:rPr>
          <w:rStyle w:val="11VERLsungsschrift"/>
          <w:b w:val="0"/>
          <w:i w:val="0"/>
          <w:color w:val="auto"/>
        </w:rPr>
        <w:t xml:space="preserve">Hey, Mark. I’m fine. Guess what? Lou and I </w:t>
      </w:r>
      <w:r w:rsidR="00206905">
        <w:rPr>
          <w:rStyle w:val="11VERLsungsschrift"/>
          <w:b w:val="0"/>
          <w:i w:val="0"/>
          <w:color w:val="auto"/>
        </w:rPr>
        <w:t>_______________</w:t>
      </w:r>
      <w:r w:rsidR="006F79B8">
        <w:rPr>
          <w:rStyle w:val="11VERLsungsschrift"/>
          <w:b w:val="0"/>
          <w:i w:val="0"/>
          <w:color w:val="auto"/>
        </w:rPr>
        <w:t>____</w:t>
      </w:r>
      <w:r w:rsidR="00206905">
        <w:rPr>
          <w:rStyle w:val="11VERLsungsschrift"/>
          <w:b w:val="0"/>
          <w:i w:val="0"/>
          <w:color w:val="auto"/>
        </w:rPr>
        <w:t>________</w:t>
      </w:r>
      <w:r w:rsidR="006F79B8">
        <w:rPr>
          <w:rStyle w:val="11VERLsungsschrift"/>
          <w:b w:val="0"/>
          <w:i w:val="0"/>
          <w:color w:val="auto"/>
        </w:rPr>
        <w:t xml:space="preserve"> _______________</w:t>
      </w:r>
      <w:r w:rsidRPr="00121A99">
        <w:rPr>
          <w:rStyle w:val="11VERLsungsschrift"/>
          <w:b w:val="0"/>
          <w:i w:val="0"/>
          <w:color w:val="auto"/>
        </w:rPr>
        <w:t xml:space="preserve"> </w:t>
      </w:r>
      <w:r w:rsidRPr="00206905">
        <w:rPr>
          <w:rStyle w:val="11VERLsungsschrift"/>
          <w:b w:val="0"/>
          <w:i w:val="0"/>
          <w:color w:val="auto"/>
          <w:vertAlign w:val="superscript"/>
        </w:rPr>
        <w:t>1</w:t>
      </w:r>
      <w:r w:rsidRPr="00121A99">
        <w:rPr>
          <w:rStyle w:val="11VERLsungsschrift"/>
          <w:b w:val="0"/>
          <w:i w:val="0"/>
          <w:color w:val="auto"/>
        </w:rPr>
        <w:t xml:space="preserve"> (</w:t>
      </w:r>
      <w:r w:rsidRPr="00206905">
        <w:rPr>
          <w:rStyle w:val="11VERLsungsschrift"/>
          <w:b w:val="0"/>
          <w:iCs/>
          <w:color w:val="auto"/>
        </w:rPr>
        <w:t>go</w:t>
      </w:r>
      <w:r w:rsidRPr="00121A99">
        <w:rPr>
          <w:rStyle w:val="11VERLsungsschrift"/>
          <w:b w:val="0"/>
          <w:i w:val="0"/>
          <w:color w:val="auto"/>
        </w:rPr>
        <w:t>)</w:t>
      </w:r>
      <w:r w:rsidR="00206905">
        <w:rPr>
          <w:rStyle w:val="11VERLsungsschrift"/>
          <w:b w:val="0"/>
          <w:i w:val="0"/>
          <w:color w:val="auto"/>
        </w:rPr>
        <w:t xml:space="preserve"> </w:t>
      </w:r>
      <w:r w:rsidRPr="00121A99">
        <w:rPr>
          <w:rStyle w:val="11VERLsungsschrift"/>
          <w:b w:val="0"/>
          <w:i w:val="0"/>
          <w:color w:val="auto"/>
        </w:rPr>
        <w:t xml:space="preserve">vegan. We </w:t>
      </w:r>
      <w:r w:rsidR="00206905">
        <w:rPr>
          <w:rStyle w:val="11VERLsungsschrift"/>
          <w:b w:val="0"/>
          <w:i w:val="0"/>
          <w:color w:val="auto"/>
        </w:rPr>
        <w:t>_________________</w:t>
      </w:r>
      <w:r w:rsidR="006F79B8">
        <w:rPr>
          <w:rStyle w:val="11VERLsungsschrift"/>
          <w:b w:val="0"/>
          <w:i w:val="0"/>
          <w:color w:val="auto"/>
        </w:rPr>
        <w:t>__________</w:t>
      </w:r>
      <w:r w:rsidR="00206905">
        <w:rPr>
          <w:rStyle w:val="11VERLsungsschrift"/>
          <w:b w:val="0"/>
          <w:i w:val="0"/>
          <w:color w:val="auto"/>
        </w:rPr>
        <w:t>______</w:t>
      </w:r>
      <w:r w:rsidR="006F79B8">
        <w:rPr>
          <w:rStyle w:val="11VERLsungsschrift"/>
          <w:b w:val="0"/>
          <w:i w:val="0"/>
          <w:color w:val="auto"/>
        </w:rPr>
        <w:t xml:space="preserve"> </w:t>
      </w:r>
      <w:r w:rsidR="00206905">
        <w:rPr>
          <w:rStyle w:val="11VERLsungsschrift"/>
          <w:b w:val="0"/>
          <w:i w:val="0"/>
          <w:color w:val="auto"/>
        </w:rPr>
        <w:t>______________</w:t>
      </w:r>
      <w:r w:rsidRPr="00121A99">
        <w:rPr>
          <w:rStyle w:val="11VERLsungsschrift"/>
          <w:b w:val="0"/>
          <w:i w:val="0"/>
          <w:color w:val="auto"/>
        </w:rPr>
        <w:t xml:space="preserve"> </w:t>
      </w:r>
      <w:r w:rsidRPr="00206905">
        <w:rPr>
          <w:rStyle w:val="11VERLsungsschrift"/>
          <w:b w:val="0"/>
          <w:i w:val="0"/>
          <w:color w:val="auto"/>
          <w:vertAlign w:val="superscript"/>
        </w:rPr>
        <w:t>2</w:t>
      </w:r>
      <w:r w:rsidRPr="00121A99">
        <w:rPr>
          <w:rStyle w:val="11VERLsungsschrift"/>
          <w:b w:val="0"/>
          <w:i w:val="0"/>
          <w:color w:val="auto"/>
        </w:rPr>
        <w:t xml:space="preserve"> (</w:t>
      </w:r>
      <w:r w:rsidRPr="00206905">
        <w:rPr>
          <w:rStyle w:val="11VERLsungsschrift"/>
          <w:b w:val="0"/>
          <w:iCs/>
          <w:color w:val="auto"/>
        </w:rPr>
        <w:t>stop</w:t>
      </w:r>
      <w:r w:rsidRPr="00121A99">
        <w:rPr>
          <w:rStyle w:val="11VERLsungsschrift"/>
          <w:b w:val="0"/>
          <w:i w:val="0"/>
          <w:color w:val="auto"/>
        </w:rPr>
        <w:t>) eating meat and all</w:t>
      </w:r>
      <w:r w:rsidR="00206905">
        <w:rPr>
          <w:rStyle w:val="11VERLsungsschrift"/>
          <w:b w:val="0"/>
          <w:i w:val="0"/>
          <w:color w:val="auto"/>
        </w:rPr>
        <w:t xml:space="preserve"> </w:t>
      </w:r>
      <w:r w:rsidRPr="00121A99">
        <w:rPr>
          <w:rStyle w:val="11VERLsungsschrift"/>
          <w:b w:val="0"/>
          <w:i w:val="0"/>
          <w:color w:val="auto"/>
        </w:rPr>
        <w:t>animal-based products.</w:t>
      </w:r>
    </w:p>
    <w:p w14:paraId="67686E49" w14:textId="135E5A4E" w:rsidR="00121A99" w:rsidRPr="00121A99" w:rsidRDefault="00121A99" w:rsidP="006F79B8">
      <w:pPr>
        <w:pStyle w:val="13Lckentext"/>
        <w:tabs>
          <w:tab w:val="left" w:pos="0"/>
          <w:tab w:val="left" w:pos="1134"/>
        </w:tabs>
        <w:spacing w:line="480" w:lineRule="auto"/>
        <w:rPr>
          <w:rStyle w:val="11VERLsungsschrift"/>
          <w:b w:val="0"/>
          <w:i w:val="0"/>
          <w:color w:val="auto"/>
        </w:rPr>
      </w:pPr>
      <w:r w:rsidRPr="00005CBE">
        <w:rPr>
          <w:rStyle w:val="11VERLsungsschrift"/>
          <w:bCs/>
          <w:i w:val="0"/>
          <w:color w:val="auto"/>
        </w:rPr>
        <w:t>Mark</w:t>
      </w:r>
      <w:r w:rsidRPr="00121A99">
        <w:rPr>
          <w:rStyle w:val="11VERLsungsschrift"/>
          <w:b w:val="0"/>
          <w:i w:val="0"/>
          <w:color w:val="auto"/>
        </w:rPr>
        <w:t xml:space="preserve">: </w:t>
      </w:r>
      <w:r w:rsidR="00206905">
        <w:rPr>
          <w:rStyle w:val="11VERLsungsschrift"/>
          <w:b w:val="0"/>
          <w:i w:val="0"/>
          <w:color w:val="auto"/>
        </w:rPr>
        <w:tab/>
      </w:r>
      <w:r w:rsidRPr="00121A99">
        <w:rPr>
          <w:rStyle w:val="11VERLsungsschrift"/>
          <w:b w:val="0"/>
          <w:i w:val="0"/>
          <w:color w:val="auto"/>
        </w:rPr>
        <w:t xml:space="preserve">Oh, wow. Why </w:t>
      </w:r>
      <w:r w:rsidR="00206905">
        <w:rPr>
          <w:rStyle w:val="11VERLsungsschrift"/>
          <w:b w:val="0"/>
          <w:i w:val="0"/>
          <w:color w:val="auto"/>
        </w:rPr>
        <w:t>_____________________________________________</w:t>
      </w:r>
      <w:r w:rsidRPr="00121A99">
        <w:rPr>
          <w:rStyle w:val="11VERLsungsschrift"/>
          <w:b w:val="0"/>
          <w:i w:val="0"/>
          <w:color w:val="auto"/>
        </w:rPr>
        <w:t xml:space="preserve"> </w:t>
      </w:r>
      <w:r w:rsidRPr="00206905">
        <w:rPr>
          <w:rStyle w:val="11VERLsungsschrift"/>
          <w:b w:val="0"/>
          <w:i w:val="0"/>
          <w:color w:val="auto"/>
          <w:vertAlign w:val="superscript"/>
        </w:rPr>
        <w:t>3</w:t>
      </w:r>
      <w:r w:rsidRPr="00121A99">
        <w:rPr>
          <w:rStyle w:val="11VERLsungsschrift"/>
          <w:b w:val="0"/>
          <w:i w:val="0"/>
          <w:color w:val="auto"/>
        </w:rPr>
        <w:t xml:space="preserve"> (</w:t>
      </w:r>
      <w:r w:rsidRPr="00206905">
        <w:rPr>
          <w:rStyle w:val="11VERLsungsschrift"/>
          <w:b w:val="0"/>
          <w:iCs/>
          <w:color w:val="auto"/>
        </w:rPr>
        <w:t>do</w:t>
      </w:r>
      <w:r w:rsidRPr="00121A99">
        <w:rPr>
          <w:rStyle w:val="11VERLsungsschrift"/>
          <w:b w:val="0"/>
          <w:i w:val="0"/>
          <w:color w:val="auto"/>
        </w:rPr>
        <w:t>) that?</w:t>
      </w:r>
    </w:p>
    <w:p w14:paraId="0A64114F" w14:textId="37AE204D" w:rsidR="00121A99" w:rsidRPr="00121A99" w:rsidRDefault="00121A99" w:rsidP="006F79B8">
      <w:pPr>
        <w:pStyle w:val="13Lckentext"/>
        <w:tabs>
          <w:tab w:val="left" w:pos="0"/>
          <w:tab w:val="left" w:pos="1134"/>
        </w:tabs>
        <w:spacing w:line="480" w:lineRule="auto"/>
        <w:ind w:left="1134" w:hanging="1134"/>
        <w:rPr>
          <w:rStyle w:val="11VERLsungsschrift"/>
          <w:b w:val="0"/>
          <w:i w:val="0"/>
          <w:color w:val="auto"/>
        </w:rPr>
      </w:pPr>
      <w:r w:rsidRPr="00005CBE">
        <w:rPr>
          <w:rStyle w:val="11VERLsungsschrift"/>
          <w:bCs/>
          <w:i w:val="0"/>
          <w:color w:val="auto"/>
        </w:rPr>
        <w:t>Jenny</w:t>
      </w:r>
      <w:r w:rsidRPr="00121A99">
        <w:rPr>
          <w:rStyle w:val="11VERLsungsschrift"/>
          <w:b w:val="0"/>
          <w:i w:val="0"/>
          <w:color w:val="auto"/>
        </w:rPr>
        <w:t xml:space="preserve">: </w:t>
      </w:r>
      <w:r w:rsidR="00206905">
        <w:rPr>
          <w:rStyle w:val="11VERLsungsschrift"/>
          <w:b w:val="0"/>
          <w:i w:val="0"/>
          <w:color w:val="auto"/>
        </w:rPr>
        <w:tab/>
      </w:r>
      <w:r w:rsidRPr="00121A99">
        <w:rPr>
          <w:rStyle w:val="11VERLsungsschrift"/>
          <w:b w:val="0"/>
          <w:i w:val="0"/>
          <w:color w:val="auto"/>
        </w:rPr>
        <w:t>Well, for a start, there are already too many people on the planet and the</w:t>
      </w:r>
      <w:r w:rsidR="00206905">
        <w:rPr>
          <w:rStyle w:val="11VERLsungsschrift"/>
          <w:b w:val="0"/>
          <w:i w:val="0"/>
          <w:color w:val="auto"/>
        </w:rPr>
        <w:t xml:space="preserve"> </w:t>
      </w:r>
      <w:r w:rsidRPr="00121A99">
        <w:rPr>
          <w:rStyle w:val="11VERLsungsschrift"/>
          <w:b w:val="0"/>
          <w:i w:val="0"/>
          <w:color w:val="auto"/>
        </w:rPr>
        <w:t xml:space="preserve">number </w:t>
      </w:r>
      <w:r w:rsidR="00206905">
        <w:rPr>
          <w:rStyle w:val="11VERLsungsschrift"/>
          <w:b w:val="0"/>
          <w:i w:val="0"/>
          <w:color w:val="auto"/>
        </w:rPr>
        <w:t>_________________________________</w:t>
      </w:r>
      <w:r w:rsidRPr="00121A99">
        <w:rPr>
          <w:rStyle w:val="11VERLsungsschrift"/>
          <w:b w:val="0"/>
          <w:i w:val="0"/>
          <w:color w:val="auto"/>
        </w:rPr>
        <w:t xml:space="preserve"> </w:t>
      </w:r>
      <w:r w:rsidRPr="00206905">
        <w:rPr>
          <w:rStyle w:val="11VERLsungsschrift"/>
          <w:b w:val="0"/>
          <w:i w:val="0"/>
          <w:color w:val="auto"/>
          <w:vertAlign w:val="superscript"/>
        </w:rPr>
        <w:t>4</w:t>
      </w:r>
      <w:r w:rsidRPr="00121A99">
        <w:rPr>
          <w:rStyle w:val="11VERLsungsschrift"/>
          <w:b w:val="0"/>
          <w:i w:val="0"/>
          <w:color w:val="auto"/>
        </w:rPr>
        <w:t xml:space="preserve"> (</w:t>
      </w:r>
      <w:r w:rsidRPr="00206905">
        <w:rPr>
          <w:rStyle w:val="11VERLsungsschrift"/>
          <w:b w:val="0"/>
          <w:iCs/>
          <w:color w:val="auto"/>
        </w:rPr>
        <w:t>increase</w:t>
      </w:r>
      <w:r w:rsidRPr="00121A99">
        <w:rPr>
          <w:rStyle w:val="11VERLsungsschrift"/>
          <w:b w:val="0"/>
          <w:i w:val="0"/>
          <w:color w:val="auto"/>
        </w:rPr>
        <w:t>) even more in the next few years.</w:t>
      </w:r>
      <w:r w:rsidR="00206905">
        <w:rPr>
          <w:rStyle w:val="11VERLsungsschrift"/>
          <w:b w:val="0"/>
          <w:i w:val="0"/>
          <w:color w:val="auto"/>
        </w:rPr>
        <w:t xml:space="preserve"> </w:t>
      </w:r>
      <w:r w:rsidRPr="00121A99">
        <w:rPr>
          <w:rStyle w:val="11VERLsungsschrift"/>
          <w:b w:val="0"/>
          <w:i w:val="0"/>
          <w:color w:val="auto"/>
        </w:rPr>
        <w:t xml:space="preserve">We </w:t>
      </w:r>
      <w:r w:rsidR="00206905">
        <w:rPr>
          <w:rStyle w:val="11VERLsungsschrift"/>
          <w:b w:val="0"/>
          <w:i w:val="0"/>
          <w:color w:val="auto"/>
        </w:rPr>
        <w:t>_____________________________________</w:t>
      </w:r>
      <w:r w:rsidRPr="00121A99">
        <w:rPr>
          <w:rStyle w:val="11VERLsungsschrift"/>
          <w:b w:val="0"/>
          <w:i w:val="0"/>
          <w:color w:val="auto"/>
        </w:rPr>
        <w:t xml:space="preserve"> </w:t>
      </w:r>
      <w:r w:rsidRPr="00206905">
        <w:rPr>
          <w:rStyle w:val="11VERLsungsschrift"/>
          <w:b w:val="0"/>
          <w:i w:val="0"/>
          <w:color w:val="auto"/>
          <w:vertAlign w:val="superscript"/>
        </w:rPr>
        <w:t>5</w:t>
      </w:r>
      <w:r w:rsidRPr="00121A99">
        <w:rPr>
          <w:rStyle w:val="11VERLsungsschrift"/>
          <w:b w:val="0"/>
          <w:i w:val="0"/>
          <w:color w:val="auto"/>
        </w:rPr>
        <w:t xml:space="preserve"> (</w:t>
      </w:r>
      <w:r w:rsidRPr="00206905">
        <w:rPr>
          <w:rStyle w:val="11VERLsungsschrift"/>
          <w:b w:val="0"/>
          <w:iCs/>
          <w:color w:val="auto"/>
        </w:rPr>
        <w:t>help</w:t>
      </w:r>
      <w:r w:rsidRPr="00121A99">
        <w:rPr>
          <w:rStyle w:val="11VERLsungsschrift"/>
          <w:b w:val="0"/>
          <w:i w:val="0"/>
          <w:color w:val="auto"/>
        </w:rPr>
        <w:t>) to save the Amazon rainforest, for example,</w:t>
      </w:r>
      <w:r w:rsidR="00206905">
        <w:rPr>
          <w:rStyle w:val="11VERLsungsschrift"/>
          <w:b w:val="0"/>
          <w:i w:val="0"/>
          <w:color w:val="auto"/>
        </w:rPr>
        <w:t xml:space="preserve"> </w:t>
      </w:r>
      <w:r w:rsidRPr="00121A99">
        <w:rPr>
          <w:rStyle w:val="11VERLsungsschrift"/>
          <w:b w:val="0"/>
          <w:i w:val="0"/>
          <w:color w:val="auto"/>
        </w:rPr>
        <w:t>if we stop eating meat. You should try it.</w:t>
      </w:r>
    </w:p>
    <w:p w14:paraId="505B823A" w14:textId="74691497" w:rsidR="00121A99" w:rsidRPr="00121A99" w:rsidRDefault="00121A99" w:rsidP="006F79B8">
      <w:pPr>
        <w:pStyle w:val="13Lckentext"/>
        <w:tabs>
          <w:tab w:val="left" w:pos="0"/>
          <w:tab w:val="left" w:pos="1134"/>
        </w:tabs>
        <w:spacing w:line="480" w:lineRule="auto"/>
        <w:ind w:left="1134" w:hanging="1134"/>
        <w:rPr>
          <w:rStyle w:val="11VERLsungsschrift"/>
          <w:b w:val="0"/>
          <w:i w:val="0"/>
          <w:color w:val="auto"/>
        </w:rPr>
      </w:pPr>
      <w:r w:rsidRPr="00005CBE">
        <w:rPr>
          <w:rStyle w:val="11VERLsungsschrift"/>
          <w:bCs/>
          <w:i w:val="0"/>
          <w:color w:val="auto"/>
        </w:rPr>
        <w:t>Mark</w:t>
      </w:r>
      <w:r w:rsidRPr="00121A99">
        <w:rPr>
          <w:rStyle w:val="11VERLsungsschrift"/>
          <w:b w:val="0"/>
          <w:i w:val="0"/>
          <w:color w:val="auto"/>
        </w:rPr>
        <w:t xml:space="preserve">: </w:t>
      </w:r>
      <w:r w:rsidR="00206905">
        <w:rPr>
          <w:rStyle w:val="11VERLsungsschrift"/>
          <w:b w:val="0"/>
          <w:i w:val="0"/>
          <w:color w:val="auto"/>
        </w:rPr>
        <w:tab/>
      </w:r>
      <w:r w:rsidRPr="00121A99">
        <w:rPr>
          <w:rStyle w:val="11VERLsungsschrift"/>
          <w:b w:val="0"/>
          <w:i w:val="0"/>
          <w:color w:val="auto"/>
        </w:rPr>
        <w:t xml:space="preserve">I don’t know. </w:t>
      </w:r>
      <w:r w:rsidR="00206905">
        <w:rPr>
          <w:rStyle w:val="11VERLsungsschrift"/>
          <w:b w:val="0"/>
          <w:i w:val="0"/>
          <w:color w:val="auto"/>
        </w:rPr>
        <w:t>_____________________________________________</w:t>
      </w:r>
      <w:r w:rsidRPr="00206905">
        <w:rPr>
          <w:rStyle w:val="11VERLsungsschrift"/>
          <w:b w:val="0"/>
          <w:i w:val="0"/>
          <w:color w:val="auto"/>
          <w:vertAlign w:val="superscript"/>
        </w:rPr>
        <w:t>6</w:t>
      </w:r>
      <w:r w:rsidRPr="00121A99">
        <w:rPr>
          <w:rStyle w:val="11VERLsungsschrift"/>
          <w:b w:val="0"/>
          <w:i w:val="0"/>
          <w:color w:val="auto"/>
        </w:rPr>
        <w:t xml:space="preserve"> (</w:t>
      </w:r>
      <w:r w:rsidRPr="00206905">
        <w:rPr>
          <w:rStyle w:val="11VERLsungsschrift"/>
          <w:b w:val="0"/>
          <w:iCs/>
          <w:color w:val="auto"/>
        </w:rPr>
        <w:t>you</w:t>
      </w:r>
      <w:r w:rsidRPr="00121A99">
        <w:rPr>
          <w:rStyle w:val="11VERLsungsschrift"/>
          <w:b w:val="0"/>
          <w:i w:val="0"/>
          <w:color w:val="auto"/>
        </w:rPr>
        <w:t xml:space="preserve"> / </w:t>
      </w:r>
      <w:r w:rsidRPr="00206905">
        <w:rPr>
          <w:rStyle w:val="11VERLsungsschrift"/>
          <w:b w:val="0"/>
          <w:iCs/>
          <w:color w:val="auto"/>
        </w:rPr>
        <w:t>stop</w:t>
      </w:r>
      <w:r w:rsidRPr="00121A99">
        <w:rPr>
          <w:rStyle w:val="11VERLsungsschrift"/>
          <w:b w:val="0"/>
          <w:i w:val="0"/>
          <w:color w:val="auto"/>
        </w:rPr>
        <w:t>) eating dairy</w:t>
      </w:r>
      <w:r w:rsidR="00206905">
        <w:rPr>
          <w:rStyle w:val="11VERLsungsschrift"/>
          <w:b w:val="0"/>
          <w:i w:val="0"/>
          <w:color w:val="auto"/>
        </w:rPr>
        <w:t xml:space="preserve"> </w:t>
      </w:r>
      <w:r w:rsidRPr="00121A99">
        <w:rPr>
          <w:rStyle w:val="11VERLsungsschrift"/>
          <w:b w:val="0"/>
          <w:i w:val="0"/>
          <w:color w:val="auto"/>
        </w:rPr>
        <w:t>products as well?</w:t>
      </w:r>
    </w:p>
    <w:p w14:paraId="619FB8C5" w14:textId="66B3751A" w:rsidR="00121A99" w:rsidRPr="00121A99" w:rsidRDefault="00121A99" w:rsidP="006F79B8">
      <w:pPr>
        <w:pStyle w:val="13Lckentext"/>
        <w:tabs>
          <w:tab w:val="left" w:pos="0"/>
          <w:tab w:val="left" w:pos="1134"/>
        </w:tabs>
        <w:spacing w:line="480" w:lineRule="auto"/>
        <w:rPr>
          <w:rStyle w:val="11VERLsungsschrift"/>
          <w:b w:val="0"/>
          <w:i w:val="0"/>
          <w:color w:val="auto"/>
        </w:rPr>
      </w:pPr>
      <w:r w:rsidRPr="00005CBE">
        <w:rPr>
          <w:rStyle w:val="11VERLsungsschrift"/>
          <w:bCs/>
          <w:i w:val="0"/>
          <w:color w:val="auto"/>
        </w:rPr>
        <w:t>Jenny</w:t>
      </w:r>
      <w:r w:rsidRPr="00121A99">
        <w:rPr>
          <w:rStyle w:val="11VERLsungsschrift"/>
          <w:b w:val="0"/>
          <w:i w:val="0"/>
          <w:color w:val="auto"/>
        </w:rPr>
        <w:t xml:space="preserve">: </w:t>
      </w:r>
      <w:r w:rsidR="00206905">
        <w:rPr>
          <w:rStyle w:val="11VERLsungsschrift"/>
          <w:b w:val="0"/>
          <w:i w:val="0"/>
          <w:color w:val="auto"/>
        </w:rPr>
        <w:tab/>
      </w:r>
      <w:r w:rsidRPr="00121A99">
        <w:rPr>
          <w:rStyle w:val="11VERLsungsschrift"/>
          <w:b w:val="0"/>
          <w:i w:val="0"/>
          <w:color w:val="auto"/>
        </w:rPr>
        <w:t>Of course. Cows that are kept for milk are also being exploited.</w:t>
      </w:r>
    </w:p>
    <w:p w14:paraId="1EEE2A88" w14:textId="184037D6" w:rsidR="00121A99" w:rsidRPr="00121A99" w:rsidRDefault="00121A99" w:rsidP="006F79B8">
      <w:pPr>
        <w:pStyle w:val="13Lckentext"/>
        <w:tabs>
          <w:tab w:val="left" w:pos="0"/>
          <w:tab w:val="left" w:pos="1134"/>
        </w:tabs>
        <w:spacing w:line="480" w:lineRule="auto"/>
        <w:ind w:left="1134" w:hanging="1134"/>
        <w:rPr>
          <w:rStyle w:val="11VERLsungsschrift"/>
          <w:b w:val="0"/>
          <w:i w:val="0"/>
          <w:color w:val="auto"/>
        </w:rPr>
      </w:pPr>
      <w:r w:rsidRPr="00005CBE">
        <w:rPr>
          <w:rStyle w:val="11VERLsungsschrift"/>
          <w:bCs/>
          <w:i w:val="0"/>
          <w:color w:val="auto"/>
        </w:rPr>
        <w:t>Mark</w:t>
      </w:r>
      <w:r w:rsidRPr="00121A99">
        <w:rPr>
          <w:rStyle w:val="11VERLsungsschrift"/>
          <w:b w:val="0"/>
          <w:i w:val="0"/>
          <w:color w:val="auto"/>
        </w:rPr>
        <w:t xml:space="preserve">: </w:t>
      </w:r>
      <w:r w:rsidR="00206905">
        <w:rPr>
          <w:rStyle w:val="11VERLsungsschrift"/>
          <w:b w:val="0"/>
          <w:i w:val="0"/>
          <w:color w:val="auto"/>
        </w:rPr>
        <w:tab/>
      </w:r>
      <w:r w:rsidRPr="00121A99">
        <w:rPr>
          <w:rStyle w:val="11VERLsungsschrift"/>
          <w:b w:val="0"/>
          <w:i w:val="0"/>
          <w:color w:val="auto"/>
        </w:rPr>
        <w:t xml:space="preserve">Do you think you </w:t>
      </w:r>
      <w:r w:rsidR="00206905">
        <w:rPr>
          <w:rStyle w:val="11VERLsungsschrift"/>
          <w:b w:val="0"/>
          <w:i w:val="0"/>
          <w:color w:val="auto"/>
        </w:rPr>
        <w:t>__________________________</w:t>
      </w:r>
      <w:r w:rsidRPr="00121A99">
        <w:rPr>
          <w:rStyle w:val="11VERLsungsschrift"/>
          <w:b w:val="0"/>
          <w:i w:val="0"/>
          <w:color w:val="auto"/>
        </w:rPr>
        <w:t xml:space="preserve"> </w:t>
      </w:r>
      <w:r w:rsidRPr="00206905">
        <w:rPr>
          <w:rStyle w:val="11VERLsungsschrift"/>
          <w:b w:val="0"/>
          <w:i w:val="0"/>
          <w:color w:val="auto"/>
          <w:vertAlign w:val="superscript"/>
        </w:rPr>
        <w:t>7</w:t>
      </w:r>
      <w:r w:rsidRPr="00121A99">
        <w:rPr>
          <w:rStyle w:val="11VERLsungsschrift"/>
          <w:b w:val="0"/>
          <w:i w:val="0"/>
          <w:color w:val="auto"/>
        </w:rPr>
        <w:t xml:space="preserve"> (</w:t>
      </w:r>
      <w:r w:rsidRPr="00206905">
        <w:rPr>
          <w:rStyle w:val="11VERLsungsschrift"/>
          <w:b w:val="0"/>
          <w:iCs/>
          <w:color w:val="auto"/>
        </w:rPr>
        <w:t>get</w:t>
      </w:r>
      <w:r w:rsidRPr="00121A99">
        <w:rPr>
          <w:rStyle w:val="11VERLsungsschrift"/>
          <w:b w:val="0"/>
          <w:i w:val="0"/>
          <w:color w:val="auto"/>
        </w:rPr>
        <w:t>) enough protein and vitamins</w:t>
      </w:r>
      <w:r w:rsidR="00206905">
        <w:rPr>
          <w:rStyle w:val="11VERLsungsschrift"/>
          <w:b w:val="0"/>
          <w:i w:val="0"/>
          <w:color w:val="auto"/>
        </w:rPr>
        <w:t xml:space="preserve"> </w:t>
      </w:r>
      <w:r w:rsidRPr="00121A99">
        <w:rPr>
          <w:rStyle w:val="11VERLsungsschrift"/>
          <w:b w:val="0"/>
          <w:i w:val="0"/>
          <w:color w:val="auto"/>
        </w:rPr>
        <w:t>if you stop eating meat and dairy products?</w:t>
      </w:r>
    </w:p>
    <w:p w14:paraId="31E25B4E" w14:textId="3C433F57" w:rsidR="00121A99" w:rsidRPr="00121A99" w:rsidRDefault="00121A99" w:rsidP="006F79B8">
      <w:pPr>
        <w:pStyle w:val="13Lckentext"/>
        <w:tabs>
          <w:tab w:val="left" w:pos="0"/>
          <w:tab w:val="left" w:pos="1134"/>
        </w:tabs>
        <w:spacing w:line="480" w:lineRule="auto"/>
        <w:rPr>
          <w:rStyle w:val="11VERLsungsschrift"/>
          <w:b w:val="0"/>
          <w:i w:val="0"/>
          <w:color w:val="auto"/>
        </w:rPr>
      </w:pPr>
      <w:r w:rsidRPr="00005CBE">
        <w:rPr>
          <w:rStyle w:val="11VERLsungsschrift"/>
          <w:bCs/>
          <w:i w:val="0"/>
          <w:color w:val="auto"/>
        </w:rPr>
        <w:t>Jenny</w:t>
      </w:r>
      <w:r w:rsidRPr="00121A99">
        <w:rPr>
          <w:rStyle w:val="11VERLsungsschrift"/>
          <w:b w:val="0"/>
          <w:i w:val="0"/>
          <w:color w:val="auto"/>
        </w:rPr>
        <w:t xml:space="preserve">: </w:t>
      </w:r>
      <w:r w:rsidR="00206905">
        <w:rPr>
          <w:rStyle w:val="11VERLsungsschrift"/>
          <w:b w:val="0"/>
          <w:i w:val="0"/>
          <w:color w:val="auto"/>
        </w:rPr>
        <w:tab/>
      </w:r>
      <w:r w:rsidRPr="00121A99">
        <w:rPr>
          <w:rStyle w:val="11VERLsungsschrift"/>
          <w:b w:val="0"/>
          <w:i w:val="0"/>
          <w:color w:val="auto"/>
        </w:rPr>
        <w:t xml:space="preserve">I’m sure we </w:t>
      </w:r>
      <w:r w:rsidR="00206905">
        <w:rPr>
          <w:rStyle w:val="11VERLsungsschrift"/>
          <w:b w:val="0"/>
          <w:i w:val="0"/>
          <w:color w:val="auto"/>
        </w:rPr>
        <w:t>______________________________</w:t>
      </w:r>
      <w:r w:rsidRPr="00121A99">
        <w:rPr>
          <w:rStyle w:val="11VERLsungsschrift"/>
          <w:b w:val="0"/>
          <w:i w:val="0"/>
          <w:color w:val="auto"/>
        </w:rPr>
        <w:t xml:space="preserve"> </w:t>
      </w:r>
      <w:r w:rsidRPr="00206905">
        <w:rPr>
          <w:rStyle w:val="11VERLsungsschrift"/>
          <w:b w:val="0"/>
          <w:i w:val="0"/>
          <w:color w:val="auto"/>
          <w:vertAlign w:val="superscript"/>
        </w:rPr>
        <w:t>8</w:t>
      </w:r>
      <w:r w:rsidRPr="00121A99">
        <w:rPr>
          <w:rStyle w:val="11VERLsungsschrift"/>
          <w:b w:val="0"/>
          <w:i w:val="0"/>
          <w:color w:val="auto"/>
        </w:rPr>
        <w:t xml:space="preserve"> (</w:t>
      </w:r>
      <w:r w:rsidRPr="00206905">
        <w:rPr>
          <w:rStyle w:val="11VERLsungsschrift"/>
          <w:b w:val="0"/>
          <w:iCs/>
          <w:color w:val="auto"/>
        </w:rPr>
        <w:t>have</w:t>
      </w:r>
      <w:r w:rsidRPr="00121A99">
        <w:rPr>
          <w:rStyle w:val="11VERLsungsschrift"/>
          <w:b w:val="0"/>
          <w:i w:val="0"/>
          <w:color w:val="auto"/>
        </w:rPr>
        <w:t>) a very healthy diet.</w:t>
      </w:r>
    </w:p>
    <w:p w14:paraId="1A55F9FB" w14:textId="24E103A5" w:rsidR="00121A99" w:rsidRPr="00121A99" w:rsidRDefault="00121A99" w:rsidP="006F79B8">
      <w:pPr>
        <w:pStyle w:val="13Lckentext"/>
        <w:tabs>
          <w:tab w:val="left" w:pos="0"/>
          <w:tab w:val="left" w:pos="1134"/>
        </w:tabs>
        <w:spacing w:line="480" w:lineRule="auto"/>
        <w:ind w:left="1134" w:hanging="1134"/>
        <w:rPr>
          <w:rStyle w:val="11VERLsungsschrift"/>
          <w:b w:val="0"/>
          <w:i w:val="0"/>
          <w:color w:val="auto"/>
        </w:rPr>
      </w:pPr>
      <w:r w:rsidRPr="00005CBE">
        <w:rPr>
          <w:rStyle w:val="11VERLsungsschrift"/>
          <w:bCs/>
          <w:i w:val="0"/>
          <w:color w:val="auto"/>
        </w:rPr>
        <w:t>Mark</w:t>
      </w:r>
      <w:r w:rsidRPr="00121A99">
        <w:rPr>
          <w:rStyle w:val="11VERLsungsschrift"/>
          <w:b w:val="0"/>
          <w:i w:val="0"/>
          <w:color w:val="auto"/>
        </w:rPr>
        <w:t xml:space="preserve">: </w:t>
      </w:r>
      <w:r w:rsidR="00206905">
        <w:rPr>
          <w:rStyle w:val="11VERLsungsschrift"/>
          <w:b w:val="0"/>
          <w:i w:val="0"/>
          <w:color w:val="auto"/>
        </w:rPr>
        <w:tab/>
      </w:r>
      <w:r w:rsidRPr="00121A99">
        <w:rPr>
          <w:rStyle w:val="11VERLsungsschrift"/>
          <w:b w:val="0"/>
          <w:i w:val="0"/>
          <w:color w:val="auto"/>
        </w:rPr>
        <w:t xml:space="preserve">But you know that you </w:t>
      </w:r>
      <w:r w:rsidR="006F79B8">
        <w:rPr>
          <w:rStyle w:val="11VERLsungsschrift"/>
          <w:b w:val="0"/>
          <w:i w:val="0"/>
          <w:color w:val="auto"/>
        </w:rPr>
        <w:t>________________________________</w:t>
      </w:r>
      <w:r w:rsidRPr="00121A99">
        <w:rPr>
          <w:rStyle w:val="11VERLsungsschrift"/>
          <w:b w:val="0"/>
          <w:i w:val="0"/>
          <w:color w:val="auto"/>
        </w:rPr>
        <w:t xml:space="preserve"> </w:t>
      </w:r>
      <w:r w:rsidRPr="00206905">
        <w:rPr>
          <w:rStyle w:val="11VERLsungsschrift"/>
          <w:b w:val="0"/>
          <w:i w:val="0"/>
          <w:color w:val="auto"/>
          <w:vertAlign w:val="superscript"/>
        </w:rPr>
        <w:t>9</w:t>
      </w:r>
      <w:r w:rsidRPr="00121A99">
        <w:rPr>
          <w:rStyle w:val="11VERLsungsschrift"/>
          <w:b w:val="0"/>
          <w:i w:val="0"/>
          <w:color w:val="auto"/>
        </w:rPr>
        <w:t xml:space="preserve"> (</w:t>
      </w:r>
      <w:r w:rsidRPr="00206905">
        <w:rPr>
          <w:rStyle w:val="11VERLsungsschrift"/>
          <w:b w:val="0"/>
          <w:iCs/>
          <w:color w:val="auto"/>
        </w:rPr>
        <w:t>not be able to</w:t>
      </w:r>
      <w:r w:rsidRPr="00121A99">
        <w:rPr>
          <w:rStyle w:val="11VERLsungsschrift"/>
          <w:b w:val="0"/>
          <w:i w:val="0"/>
          <w:color w:val="auto"/>
        </w:rPr>
        <w:t>) use</w:t>
      </w:r>
      <w:r w:rsidR="006F79B8">
        <w:rPr>
          <w:rStyle w:val="11VERLsungsschrift"/>
          <w:b w:val="0"/>
          <w:i w:val="0"/>
          <w:color w:val="auto"/>
        </w:rPr>
        <w:t xml:space="preserve"> </w:t>
      </w:r>
      <w:r w:rsidRPr="00121A99">
        <w:rPr>
          <w:rStyle w:val="11VERLsungsschrift"/>
          <w:b w:val="0"/>
          <w:i w:val="0"/>
          <w:color w:val="auto"/>
        </w:rPr>
        <w:t>any cosmetics or beauty products if you’re vegan. They all contain animal</w:t>
      </w:r>
      <w:r w:rsidR="006F79B8">
        <w:rPr>
          <w:rStyle w:val="11VERLsungsschrift"/>
          <w:b w:val="0"/>
          <w:i w:val="0"/>
          <w:color w:val="auto"/>
        </w:rPr>
        <w:t xml:space="preserve"> </w:t>
      </w:r>
      <w:r w:rsidRPr="00121A99">
        <w:rPr>
          <w:rStyle w:val="11VERLsungsschrift"/>
          <w:b w:val="0"/>
          <w:i w:val="0"/>
          <w:color w:val="auto"/>
        </w:rPr>
        <w:t>products.</w:t>
      </w:r>
    </w:p>
    <w:p w14:paraId="64F37885" w14:textId="61D7BFEF" w:rsidR="00121A99" w:rsidRPr="00121A99" w:rsidRDefault="00121A99" w:rsidP="006F79B8">
      <w:pPr>
        <w:pStyle w:val="13Lckentext"/>
        <w:tabs>
          <w:tab w:val="left" w:pos="0"/>
          <w:tab w:val="left" w:pos="1134"/>
        </w:tabs>
        <w:spacing w:line="480" w:lineRule="auto"/>
        <w:ind w:left="1134" w:hanging="1134"/>
        <w:rPr>
          <w:rStyle w:val="11VERLsungsschrift"/>
          <w:b w:val="0"/>
          <w:i w:val="0"/>
          <w:color w:val="auto"/>
        </w:rPr>
      </w:pPr>
      <w:r w:rsidRPr="00005CBE">
        <w:rPr>
          <w:rStyle w:val="11VERLsungsschrift"/>
          <w:bCs/>
          <w:i w:val="0"/>
          <w:color w:val="auto"/>
        </w:rPr>
        <w:t>Jenny</w:t>
      </w:r>
      <w:r w:rsidRPr="00121A99">
        <w:rPr>
          <w:rStyle w:val="11VERLsungsschrift"/>
          <w:b w:val="0"/>
          <w:i w:val="0"/>
          <w:color w:val="auto"/>
        </w:rPr>
        <w:t xml:space="preserve">: </w:t>
      </w:r>
      <w:r w:rsidR="00206905">
        <w:rPr>
          <w:rStyle w:val="11VERLsungsschrift"/>
          <w:b w:val="0"/>
          <w:i w:val="0"/>
          <w:color w:val="auto"/>
        </w:rPr>
        <w:tab/>
      </w:r>
      <w:r w:rsidRPr="00121A99">
        <w:rPr>
          <w:rStyle w:val="11VERLsungsschrift"/>
          <w:b w:val="0"/>
          <w:i w:val="0"/>
          <w:color w:val="auto"/>
        </w:rPr>
        <w:t xml:space="preserve">Don’t be silly! That </w:t>
      </w:r>
      <w:r w:rsidR="006F79B8">
        <w:rPr>
          <w:rStyle w:val="11VERLsungsschrift"/>
          <w:b w:val="0"/>
          <w:i w:val="0"/>
          <w:color w:val="auto"/>
        </w:rPr>
        <w:t>_____________________</w:t>
      </w:r>
      <w:r w:rsidRPr="00121A99">
        <w:rPr>
          <w:rStyle w:val="11VERLsungsschrift"/>
          <w:b w:val="0"/>
          <w:i w:val="0"/>
          <w:color w:val="auto"/>
        </w:rPr>
        <w:t xml:space="preserve"> </w:t>
      </w:r>
      <w:r w:rsidRPr="00206905">
        <w:rPr>
          <w:rStyle w:val="11VERLsungsschrift"/>
          <w:b w:val="0"/>
          <w:i w:val="0"/>
          <w:color w:val="auto"/>
          <w:vertAlign w:val="superscript"/>
        </w:rPr>
        <w:t>10</w:t>
      </w:r>
      <w:r w:rsidRPr="00121A99">
        <w:rPr>
          <w:rStyle w:val="11VERLsungsschrift"/>
          <w:b w:val="0"/>
          <w:i w:val="0"/>
          <w:color w:val="auto"/>
        </w:rPr>
        <w:t xml:space="preserve"> (</w:t>
      </w:r>
      <w:r w:rsidRPr="00206905">
        <w:rPr>
          <w:rStyle w:val="11VERLsungsschrift"/>
          <w:b w:val="0"/>
          <w:iCs/>
          <w:color w:val="auto"/>
        </w:rPr>
        <w:t>not be</w:t>
      </w:r>
      <w:r w:rsidRPr="00121A99">
        <w:rPr>
          <w:rStyle w:val="11VERLsungsschrift"/>
          <w:b w:val="0"/>
          <w:i w:val="0"/>
          <w:color w:val="auto"/>
        </w:rPr>
        <w:t>) a problem. There are lots</w:t>
      </w:r>
      <w:r w:rsidR="006F79B8">
        <w:rPr>
          <w:rStyle w:val="11VERLsungsschrift"/>
          <w:b w:val="0"/>
          <w:i w:val="0"/>
          <w:color w:val="auto"/>
        </w:rPr>
        <w:t xml:space="preserve"> </w:t>
      </w:r>
      <w:r w:rsidRPr="00121A99">
        <w:rPr>
          <w:rStyle w:val="11VERLsungsschrift"/>
          <w:b w:val="0"/>
          <w:i w:val="0"/>
          <w:color w:val="auto"/>
        </w:rPr>
        <w:t xml:space="preserve">of plant-based cosmetics on the market. Look, we </w:t>
      </w:r>
      <w:r w:rsidR="006F79B8">
        <w:rPr>
          <w:rStyle w:val="11VERLsungsschrift"/>
          <w:b w:val="0"/>
          <w:i w:val="0"/>
          <w:color w:val="auto"/>
        </w:rPr>
        <w:t>_____________________ ______________________</w:t>
      </w:r>
      <w:r w:rsidRPr="00121A99">
        <w:rPr>
          <w:rStyle w:val="11VERLsungsschrift"/>
          <w:b w:val="0"/>
          <w:i w:val="0"/>
          <w:color w:val="auto"/>
        </w:rPr>
        <w:t xml:space="preserve"> </w:t>
      </w:r>
      <w:r w:rsidRPr="00206905">
        <w:rPr>
          <w:rStyle w:val="11VERLsungsschrift"/>
          <w:b w:val="0"/>
          <w:i w:val="0"/>
          <w:color w:val="auto"/>
          <w:vertAlign w:val="superscript"/>
        </w:rPr>
        <w:t>11</w:t>
      </w:r>
      <w:r w:rsidRPr="00121A99">
        <w:rPr>
          <w:rStyle w:val="11VERLsungsschrift"/>
          <w:b w:val="0"/>
          <w:i w:val="0"/>
          <w:color w:val="auto"/>
        </w:rPr>
        <w:t xml:space="preserve"> (</w:t>
      </w:r>
      <w:r w:rsidRPr="00206905">
        <w:rPr>
          <w:rStyle w:val="11VERLsungsschrift"/>
          <w:b w:val="0"/>
          <w:iCs/>
          <w:color w:val="auto"/>
        </w:rPr>
        <w:t>protest</w:t>
      </w:r>
      <w:r w:rsidRPr="00121A99">
        <w:rPr>
          <w:rStyle w:val="11VERLsungsschrift"/>
          <w:b w:val="0"/>
          <w:i w:val="0"/>
          <w:color w:val="auto"/>
        </w:rPr>
        <w:t>) against keeping animals at the</w:t>
      </w:r>
      <w:r w:rsidR="006F79B8">
        <w:rPr>
          <w:rStyle w:val="11VERLsungsschrift"/>
          <w:b w:val="0"/>
          <w:i w:val="0"/>
          <w:color w:val="auto"/>
        </w:rPr>
        <w:t xml:space="preserve"> </w:t>
      </w:r>
      <w:r w:rsidRPr="00121A99">
        <w:rPr>
          <w:rStyle w:val="11VERLsungsschrift"/>
          <w:b w:val="0"/>
          <w:i w:val="0"/>
          <w:color w:val="auto"/>
        </w:rPr>
        <w:t xml:space="preserve">zoo. We </w:t>
      </w:r>
      <w:r w:rsidR="006F79B8">
        <w:rPr>
          <w:rStyle w:val="11VERLsungsschrift"/>
          <w:b w:val="0"/>
          <w:i w:val="0"/>
          <w:color w:val="auto"/>
        </w:rPr>
        <w:t>______________________________________</w:t>
      </w:r>
      <w:r w:rsidRPr="00121A99">
        <w:rPr>
          <w:rStyle w:val="11VERLsungsschrift"/>
          <w:b w:val="0"/>
          <w:i w:val="0"/>
          <w:color w:val="auto"/>
        </w:rPr>
        <w:t xml:space="preserve"> </w:t>
      </w:r>
      <w:r w:rsidRPr="00206905">
        <w:rPr>
          <w:rStyle w:val="11VERLsungsschrift"/>
          <w:b w:val="0"/>
          <w:i w:val="0"/>
          <w:color w:val="auto"/>
          <w:vertAlign w:val="superscript"/>
        </w:rPr>
        <w:t>12</w:t>
      </w:r>
      <w:r w:rsidRPr="00121A99">
        <w:rPr>
          <w:rStyle w:val="11VERLsungsschrift"/>
          <w:b w:val="0"/>
          <w:i w:val="0"/>
          <w:color w:val="auto"/>
        </w:rPr>
        <w:t xml:space="preserve"> (</w:t>
      </w:r>
      <w:r w:rsidRPr="00206905">
        <w:rPr>
          <w:rStyle w:val="11VERLsungsschrift"/>
          <w:b w:val="0"/>
          <w:iCs/>
          <w:color w:val="auto"/>
        </w:rPr>
        <w:t>hand</w:t>
      </w:r>
      <w:r w:rsidRPr="00121A99">
        <w:rPr>
          <w:rStyle w:val="11VERLsungsschrift"/>
          <w:b w:val="0"/>
          <w:i w:val="0"/>
          <w:color w:val="auto"/>
        </w:rPr>
        <w:t xml:space="preserve"> </w:t>
      </w:r>
      <w:r w:rsidRPr="00206905">
        <w:rPr>
          <w:rStyle w:val="11VERLsungsschrift"/>
          <w:b w:val="0"/>
          <w:iCs/>
          <w:color w:val="auto"/>
        </w:rPr>
        <w:t>out</w:t>
      </w:r>
      <w:r w:rsidRPr="00121A99">
        <w:rPr>
          <w:rStyle w:val="11VERLsungsschrift"/>
          <w:b w:val="0"/>
          <w:i w:val="0"/>
          <w:color w:val="auto"/>
        </w:rPr>
        <w:t>) leaflets at</w:t>
      </w:r>
      <w:r w:rsidR="006F79B8">
        <w:rPr>
          <w:rStyle w:val="11VERLsungsschrift"/>
          <w:b w:val="0"/>
          <w:i w:val="0"/>
          <w:color w:val="auto"/>
        </w:rPr>
        <w:t xml:space="preserve"> </w:t>
      </w:r>
      <w:r w:rsidRPr="00121A99">
        <w:rPr>
          <w:rStyle w:val="11VERLsungsschrift"/>
          <w:b w:val="0"/>
          <w:i w:val="0"/>
          <w:color w:val="auto"/>
        </w:rPr>
        <w:t>the entrance. Why don’t you join us?</w:t>
      </w:r>
    </w:p>
    <w:p w14:paraId="454ED6DC" w14:textId="45EFB9F2" w:rsidR="00121A99" w:rsidRDefault="00121A99" w:rsidP="006F79B8">
      <w:pPr>
        <w:pStyle w:val="13Lckentext"/>
        <w:tabs>
          <w:tab w:val="left" w:pos="0"/>
          <w:tab w:val="left" w:pos="1134"/>
        </w:tabs>
        <w:spacing w:line="480" w:lineRule="auto"/>
        <w:rPr>
          <w:rStyle w:val="11VERLsungsschrift"/>
          <w:b w:val="0"/>
          <w:i w:val="0"/>
          <w:color w:val="auto"/>
        </w:rPr>
      </w:pPr>
      <w:r w:rsidRPr="00121A99">
        <w:rPr>
          <w:rStyle w:val="11VERLsungsschrift"/>
          <w:b w:val="0"/>
          <w:i w:val="0"/>
          <w:color w:val="auto"/>
        </w:rPr>
        <w:t xml:space="preserve">Mark: </w:t>
      </w:r>
      <w:r w:rsidR="00206905">
        <w:rPr>
          <w:rStyle w:val="11VERLsungsschrift"/>
          <w:b w:val="0"/>
          <w:i w:val="0"/>
          <w:color w:val="auto"/>
        </w:rPr>
        <w:tab/>
      </w:r>
      <w:r w:rsidRPr="00121A99">
        <w:rPr>
          <w:rStyle w:val="11VERLsungsschrift"/>
          <w:b w:val="0"/>
          <w:i w:val="0"/>
          <w:color w:val="auto"/>
        </w:rPr>
        <w:t xml:space="preserve">I don’t know. I </w:t>
      </w:r>
      <w:r w:rsidR="006F79B8">
        <w:rPr>
          <w:rStyle w:val="11VERLsungsschrift"/>
          <w:b w:val="0"/>
          <w:i w:val="0"/>
          <w:color w:val="auto"/>
        </w:rPr>
        <w:t>________________________________</w:t>
      </w:r>
      <w:r w:rsidRPr="00121A99">
        <w:rPr>
          <w:rStyle w:val="11VERLsungsschrift"/>
          <w:b w:val="0"/>
          <w:i w:val="0"/>
          <w:color w:val="auto"/>
        </w:rPr>
        <w:t xml:space="preserve"> </w:t>
      </w:r>
      <w:r w:rsidRPr="00206905">
        <w:rPr>
          <w:rStyle w:val="11VERLsungsschrift"/>
          <w:b w:val="0"/>
          <w:i w:val="0"/>
          <w:color w:val="auto"/>
          <w:vertAlign w:val="superscript"/>
        </w:rPr>
        <w:t>13</w:t>
      </w:r>
      <w:r w:rsidRPr="00121A99">
        <w:rPr>
          <w:rStyle w:val="11VERLsungsschrift"/>
          <w:b w:val="0"/>
          <w:i w:val="0"/>
          <w:color w:val="auto"/>
        </w:rPr>
        <w:t xml:space="preserve"> (</w:t>
      </w:r>
      <w:r w:rsidRPr="00206905">
        <w:rPr>
          <w:rStyle w:val="11VERLsungsschrift"/>
          <w:b w:val="0"/>
          <w:iCs/>
          <w:color w:val="auto"/>
        </w:rPr>
        <w:t>think</w:t>
      </w:r>
      <w:r w:rsidRPr="00121A99">
        <w:rPr>
          <w:rStyle w:val="11VERLsungsschrift"/>
          <w:b w:val="0"/>
          <w:i w:val="0"/>
          <w:color w:val="auto"/>
        </w:rPr>
        <w:t>) about it …</w:t>
      </w:r>
    </w:p>
    <w:p w14:paraId="665403C4" w14:textId="729B4E58" w:rsidR="006B72D4" w:rsidRDefault="006B72D4" w:rsidP="006B72D4">
      <w:pPr>
        <w:pStyle w:val="13Lckentext"/>
        <w:tabs>
          <w:tab w:val="left" w:pos="0"/>
        </w:tabs>
        <w:rPr>
          <w:rStyle w:val="11VERLsungsschrift"/>
          <w:b w:val="0"/>
          <w:i w:val="0"/>
          <w:color w:val="auto"/>
        </w:rPr>
      </w:pPr>
      <w:r>
        <w:rPr>
          <w:rStyle w:val="11VERLsungsschrift"/>
          <w:b w:val="0"/>
          <w:i w:val="0"/>
          <w:color w:val="auto"/>
        </w:rPr>
        <w:br w:type="page"/>
      </w:r>
    </w:p>
    <w:p w14:paraId="4B1973AA" w14:textId="77777777" w:rsidR="006B72D4" w:rsidRDefault="006B72D4" w:rsidP="006B72D4">
      <w:pPr>
        <w:pStyle w:val="13Lckentext"/>
        <w:tabs>
          <w:tab w:val="left" w:pos="0"/>
        </w:tabs>
        <w:rPr>
          <w:rStyle w:val="11VERLsungsschrift"/>
          <w:b w:val="0"/>
          <w:i w:val="0"/>
          <w:color w:val="auto"/>
        </w:rPr>
      </w:pPr>
    </w:p>
    <w:p w14:paraId="715557CD" w14:textId="77777777" w:rsidR="007E0815" w:rsidRPr="0040422F" w:rsidRDefault="007E0815" w:rsidP="007E0815">
      <w:pPr>
        <w:pStyle w:val="03VERArbeitsfragen"/>
        <w:numPr>
          <w:ilvl w:val="0"/>
          <w:numId w:val="11"/>
        </w:numPr>
        <w:ind w:left="284" w:hanging="284"/>
        <w:rPr>
          <w:rStyle w:val="07VERFett"/>
          <w:b/>
          <w:bCs w:val="0"/>
          <w:lang w:val="en-GB"/>
        </w:rPr>
      </w:pPr>
      <w:r>
        <w:rPr>
          <w:rStyle w:val="07VERFett"/>
          <w:b/>
          <w:bCs w:val="0"/>
          <w:lang w:val="en-GB"/>
        </w:rPr>
        <w:t>Future tenses: At the summer camp</w:t>
      </w:r>
    </w:p>
    <w:p w14:paraId="715D0762" w14:textId="3A98EAB3" w:rsidR="00A91273" w:rsidRPr="00A91273" w:rsidRDefault="00A91273" w:rsidP="00A91273">
      <w:pPr>
        <w:pStyle w:val="13Lckentext"/>
        <w:tabs>
          <w:tab w:val="left" w:pos="0"/>
        </w:tabs>
        <w:spacing w:line="276" w:lineRule="auto"/>
        <w:rPr>
          <w:rStyle w:val="07VERFett"/>
        </w:rPr>
      </w:pPr>
      <w:r w:rsidRPr="00A91273">
        <w:rPr>
          <w:rStyle w:val="07VERFett"/>
        </w:rPr>
        <w:t xml:space="preserve">Jason and Joni are at the XUK summer camp. Complete their dialogue using the most suitable form of the verbs in brackets. Use the </w:t>
      </w:r>
      <w:r w:rsidRPr="00A91273">
        <w:rPr>
          <w:rStyle w:val="07VERFett"/>
          <w:i/>
          <w:iCs/>
        </w:rPr>
        <w:t>simple present, present progressive</w:t>
      </w:r>
      <w:r w:rsidRPr="00A91273">
        <w:rPr>
          <w:rStyle w:val="07VERFett"/>
        </w:rPr>
        <w:t xml:space="preserve">, </w:t>
      </w:r>
      <w:r w:rsidRPr="00A91273">
        <w:rPr>
          <w:rStyle w:val="07VERFett"/>
          <w:i/>
          <w:iCs/>
        </w:rPr>
        <w:t>going to future</w:t>
      </w:r>
      <w:r w:rsidRPr="00A91273">
        <w:rPr>
          <w:rStyle w:val="07VERFett"/>
        </w:rPr>
        <w:t xml:space="preserve"> or </w:t>
      </w:r>
      <w:r w:rsidRPr="00A91273">
        <w:rPr>
          <w:rStyle w:val="07VERFett"/>
          <w:i/>
          <w:iCs/>
        </w:rPr>
        <w:t>will future</w:t>
      </w:r>
      <w:r w:rsidRPr="00A91273">
        <w:rPr>
          <w:rStyle w:val="07VERFett"/>
        </w:rPr>
        <w:t>.</w:t>
      </w:r>
    </w:p>
    <w:p w14:paraId="33F333C2" w14:textId="77777777" w:rsidR="00A91273" w:rsidRPr="00A91273" w:rsidRDefault="00A91273" w:rsidP="00A91273">
      <w:pPr>
        <w:pStyle w:val="13Lckentext"/>
        <w:tabs>
          <w:tab w:val="left" w:pos="851"/>
        </w:tabs>
        <w:ind w:left="851" w:hanging="851"/>
        <w:rPr>
          <w:rStyle w:val="07VERFett"/>
        </w:rPr>
      </w:pPr>
    </w:p>
    <w:p w14:paraId="77F13372" w14:textId="0F61CEB7" w:rsidR="00A91273" w:rsidRPr="00A91273" w:rsidRDefault="00A91273" w:rsidP="00A91273">
      <w:pPr>
        <w:pStyle w:val="13Lckentext"/>
        <w:tabs>
          <w:tab w:val="left" w:pos="993"/>
        </w:tabs>
        <w:spacing w:line="480" w:lineRule="auto"/>
        <w:ind w:left="993" w:hanging="993"/>
        <w:rPr>
          <w:rStyle w:val="11VERLsungsschrift"/>
          <w:b w:val="0"/>
          <w:i w:val="0"/>
          <w:color w:val="auto"/>
        </w:rPr>
      </w:pPr>
      <w:r w:rsidRPr="00005CBE">
        <w:rPr>
          <w:rStyle w:val="11VERLsungsschrift"/>
          <w:bCs/>
          <w:i w:val="0"/>
          <w:color w:val="auto"/>
        </w:rPr>
        <w:t>Jason</w:t>
      </w:r>
      <w:r w:rsidRPr="00A91273">
        <w:rPr>
          <w:rStyle w:val="11VERLsungsschrift"/>
          <w:b w:val="0"/>
          <w:i w:val="0"/>
          <w:color w:val="auto"/>
        </w:rPr>
        <w:t xml:space="preserve">: </w:t>
      </w:r>
      <w:r>
        <w:rPr>
          <w:rStyle w:val="11VERLsungsschrift"/>
          <w:b w:val="0"/>
          <w:i w:val="0"/>
          <w:color w:val="auto"/>
        </w:rPr>
        <w:tab/>
      </w:r>
      <w:r w:rsidRPr="00A91273">
        <w:rPr>
          <w:rStyle w:val="11VERLsungsschrift"/>
          <w:b w:val="0"/>
          <w:i w:val="0"/>
          <w:color w:val="auto"/>
        </w:rPr>
        <w:t xml:space="preserve">What time </w:t>
      </w:r>
      <w:r w:rsidR="00811106">
        <w:rPr>
          <w:rStyle w:val="11VERLsungsschrift"/>
          <w:b w:val="0"/>
          <w:i w:val="0"/>
          <w:color w:val="auto"/>
        </w:rPr>
        <w:t xml:space="preserve">___________ </w:t>
      </w:r>
      <w:r w:rsidRPr="00A91273">
        <w:rPr>
          <w:rStyle w:val="11VERLsungsschrift"/>
          <w:b w:val="0"/>
          <w:i w:val="0"/>
          <w:color w:val="auto"/>
        </w:rPr>
        <w:t xml:space="preserve">the coach </w:t>
      </w:r>
      <w:r w:rsidR="00811106">
        <w:rPr>
          <w:rStyle w:val="11VERLsungsschrift"/>
          <w:b w:val="0"/>
          <w:i w:val="0"/>
          <w:color w:val="auto"/>
        </w:rPr>
        <w:t xml:space="preserve">________________ </w:t>
      </w:r>
      <w:r w:rsidRPr="00811106">
        <w:rPr>
          <w:rStyle w:val="11VERLsungsschrift"/>
          <w:b w:val="0"/>
          <w:i w:val="0"/>
          <w:color w:val="auto"/>
          <w:vertAlign w:val="superscript"/>
        </w:rPr>
        <w:t>1</w:t>
      </w:r>
      <w:r w:rsidRPr="00A91273">
        <w:rPr>
          <w:rStyle w:val="11VERLsungsschrift"/>
          <w:b w:val="0"/>
          <w:i w:val="0"/>
          <w:color w:val="auto"/>
        </w:rPr>
        <w:t xml:space="preserve"> (</w:t>
      </w:r>
      <w:r w:rsidRPr="00811106">
        <w:rPr>
          <w:rStyle w:val="11VERLsungsschrift"/>
          <w:b w:val="0"/>
          <w:iCs/>
          <w:color w:val="auto"/>
        </w:rPr>
        <w:t>leave</w:t>
      </w:r>
      <w:r w:rsidRPr="00A91273">
        <w:rPr>
          <w:rStyle w:val="11VERLsungsschrift"/>
          <w:b w:val="0"/>
          <w:i w:val="0"/>
          <w:color w:val="auto"/>
        </w:rPr>
        <w:t>) for</w:t>
      </w:r>
      <w:r>
        <w:rPr>
          <w:rStyle w:val="11VERLsungsschrift"/>
          <w:b w:val="0"/>
          <w:i w:val="0"/>
          <w:color w:val="auto"/>
        </w:rPr>
        <w:t xml:space="preserve"> </w:t>
      </w:r>
      <w:r w:rsidRPr="00A91273">
        <w:rPr>
          <w:rStyle w:val="11VERLsungsschrift"/>
          <w:b w:val="0"/>
          <w:i w:val="0"/>
          <w:color w:val="auto"/>
        </w:rPr>
        <w:t>our excursion today?</w:t>
      </w:r>
    </w:p>
    <w:p w14:paraId="7B4F9EF0" w14:textId="790D6BEA" w:rsidR="00A91273" w:rsidRPr="00A91273" w:rsidRDefault="00A91273" w:rsidP="00A91273">
      <w:pPr>
        <w:pStyle w:val="13Lckentext"/>
        <w:tabs>
          <w:tab w:val="left" w:pos="993"/>
        </w:tabs>
        <w:spacing w:line="480" w:lineRule="auto"/>
        <w:ind w:left="993" w:hanging="993"/>
        <w:rPr>
          <w:rStyle w:val="11VERLsungsschrift"/>
          <w:b w:val="0"/>
          <w:i w:val="0"/>
          <w:color w:val="auto"/>
        </w:rPr>
      </w:pPr>
      <w:r w:rsidRPr="00005CBE">
        <w:rPr>
          <w:rStyle w:val="11VERLsungsschrift"/>
          <w:bCs/>
          <w:i w:val="0"/>
          <w:color w:val="auto"/>
        </w:rPr>
        <w:t>Joni</w:t>
      </w:r>
      <w:r w:rsidRPr="00A91273">
        <w:rPr>
          <w:rStyle w:val="11VERLsungsschrift"/>
          <w:b w:val="0"/>
          <w:i w:val="0"/>
          <w:color w:val="auto"/>
        </w:rPr>
        <w:t xml:space="preserve">: </w:t>
      </w:r>
      <w:r>
        <w:rPr>
          <w:rStyle w:val="11VERLsungsschrift"/>
          <w:b w:val="0"/>
          <w:i w:val="0"/>
          <w:color w:val="auto"/>
        </w:rPr>
        <w:tab/>
      </w:r>
      <w:r w:rsidRPr="00A91273">
        <w:rPr>
          <w:rStyle w:val="11VERLsungsschrift"/>
          <w:b w:val="0"/>
          <w:i w:val="0"/>
          <w:color w:val="auto"/>
        </w:rPr>
        <w:t xml:space="preserve">It </w:t>
      </w:r>
      <w:r w:rsidR="00811106">
        <w:rPr>
          <w:rStyle w:val="11VERLsungsschrift"/>
          <w:b w:val="0"/>
          <w:i w:val="0"/>
          <w:color w:val="auto"/>
        </w:rPr>
        <w:t>____________________</w:t>
      </w:r>
      <w:r w:rsidRPr="00A91273">
        <w:rPr>
          <w:rStyle w:val="11VERLsungsschrift"/>
          <w:b w:val="0"/>
          <w:i w:val="0"/>
          <w:color w:val="auto"/>
        </w:rPr>
        <w:t xml:space="preserve"> </w:t>
      </w:r>
      <w:r w:rsidRPr="00811106">
        <w:rPr>
          <w:rStyle w:val="11VERLsungsschrift"/>
          <w:b w:val="0"/>
          <w:i w:val="0"/>
          <w:color w:val="auto"/>
          <w:vertAlign w:val="superscript"/>
        </w:rPr>
        <w:t>2</w:t>
      </w:r>
      <w:r w:rsidRPr="00A91273">
        <w:rPr>
          <w:rStyle w:val="11VERLsungsschrift"/>
          <w:b w:val="0"/>
          <w:i w:val="0"/>
          <w:color w:val="auto"/>
        </w:rPr>
        <w:t xml:space="preserve"> (</w:t>
      </w:r>
      <w:r w:rsidRPr="00811106">
        <w:rPr>
          <w:rStyle w:val="11VERLsungsschrift"/>
          <w:b w:val="0"/>
          <w:iCs/>
          <w:color w:val="auto"/>
        </w:rPr>
        <w:t>leave</w:t>
      </w:r>
      <w:r w:rsidRPr="00A91273">
        <w:rPr>
          <w:rStyle w:val="11VERLsungsschrift"/>
          <w:b w:val="0"/>
          <w:i w:val="0"/>
          <w:color w:val="auto"/>
        </w:rPr>
        <w:t>) at 9.15. We</w:t>
      </w:r>
      <w:r w:rsidR="006F3340">
        <w:rPr>
          <w:rStyle w:val="11VERLsungsschrift"/>
          <w:b w:val="0"/>
          <w:i w:val="0"/>
          <w:color w:val="auto"/>
        </w:rPr>
        <w:t>’ll</w:t>
      </w:r>
      <w:r w:rsidRPr="00A91273">
        <w:rPr>
          <w:rStyle w:val="11VERLsungsschrift"/>
          <w:b w:val="0"/>
          <w:i w:val="0"/>
          <w:color w:val="auto"/>
        </w:rPr>
        <w:t xml:space="preserve"> have to wait for half an hour.</w:t>
      </w:r>
    </w:p>
    <w:p w14:paraId="3865BD5B" w14:textId="553727AA" w:rsidR="00A91273" w:rsidRPr="00A91273" w:rsidRDefault="00A91273" w:rsidP="00A91273">
      <w:pPr>
        <w:pStyle w:val="13Lckentext"/>
        <w:tabs>
          <w:tab w:val="left" w:pos="993"/>
        </w:tabs>
        <w:spacing w:line="480" w:lineRule="auto"/>
        <w:ind w:left="993" w:hanging="993"/>
        <w:rPr>
          <w:rStyle w:val="11VERLsungsschrift"/>
          <w:b w:val="0"/>
          <w:i w:val="0"/>
          <w:color w:val="auto"/>
        </w:rPr>
      </w:pPr>
      <w:r w:rsidRPr="00005CBE">
        <w:rPr>
          <w:rStyle w:val="11VERLsungsschrift"/>
          <w:bCs/>
          <w:i w:val="0"/>
          <w:color w:val="auto"/>
        </w:rPr>
        <w:t>Jason</w:t>
      </w:r>
      <w:r w:rsidRPr="00A91273">
        <w:rPr>
          <w:rStyle w:val="11VERLsungsschrift"/>
          <w:b w:val="0"/>
          <w:i w:val="0"/>
          <w:color w:val="auto"/>
        </w:rPr>
        <w:t xml:space="preserve">: </w:t>
      </w:r>
      <w:r>
        <w:rPr>
          <w:rStyle w:val="11VERLsungsschrift"/>
          <w:b w:val="0"/>
          <w:i w:val="0"/>
          <w:color w:val="auto"/>
        </w:rPr>
        <w:tab/>
      </w:r>
      <w:r w:rsidRPr="00A91273">
        <w:rPr>
          <w:rStyle w:val="11VERLsungsschrift"/>
          <w:b w:val="0"/>
          <w:i w:val="0"/>
          <w:color w:val="auto"/>
        </w:rPr>
        <w:t xml:space="preserve">Oh, no! What </w:t>
      </w:r>
      <w:r w:rsidR="00811106">
        <w:rPr>
          <w:rStyle w:val="11VERLsungsschrift"/>
          <w:b w:val="0"/>
          <w:i w:val="0"/>
          <w:color w:val="auto"/>
        </w:rPr>
        <w:t>___________</w:t>
      </w:r>
      <w:r w:rsidRPr="00A91273">
        <w:rPr>
          <w:rStyle w:val="11VERLsungsschrift"/>
          <w:b w:val="0"/>
          <w:i w:val="0"/>
          <w:color w:val="auto"/>
        </w:rPr>
        <w:t xml:space="preserve"> we </w:t>
      </w:r>
      <w:r w:rsidR="00811106">
        <w:rPr>
          <w:rStyle w:val="11VERLsungsschrift"/>
          <w:b w:val="0"/>
          <w:i w:val="0"/>
          <w:color w:val="auto"/>
        </w:rPr>
        <w:t>_______________________________</w:t>
      </w:r>
      <w:r w:rsidRPr="00A91273">
        <w:rPr>
          <w:rStyle w:val="11VERLsungsschrift"/>
          <w:b w:val="0"/>
          <w:i w:val="0"/>
          <w:color w:val="auto"/>
        </w:rPr>
        <w:t xml:space="preserve"> </w:t>
      </w:r>
      <w:r w:rsidRPr="00811106">
        <w:rPr>
          <w:rStyle w:val="11VERLsungsschrift"/>
          <w:b w:val="0"/>
          <w:i w:val="0"/>
          <w:color w:val="auto"/>
          <w:vertAlign w:val="superscript"/>
        </w:rPr>
        <w:t>3</w:t>
      </w:r>
      <w:r w:rsidRPr="00A91273">
        <w:rPr>
          <w:rStyle w:val="11VERLsungsschrift"/>
          <w:b w:val="0"/>
          <w:i w:val="0"/>
          <w:color w:val="auto"/>
        </w:rPr>
        <w:t xml:space="preserve"> (</w:t>
      </w:r>
      <w:r w:rsidRPr="00811106">
        <w:rPr>
          <w:rStyle w:val="11VERLsungsschrift"/>
          <w:b w:val="0"/>
          <w:iCs/>
          <w:color w:val="auto"/>
        </w:rPr>
        <w:t>do</w:t>
      </w:r>
      <w:r w:rsidRPr="00A91273">
        <w:rPr>
          <w:rStyle w:val="11VERLsungsschrift"/>
          <w:b w:val="0"/>
          <w:i w:val="0"/>
          <w:color w:val="auto"/>
        </w:rPr>
        <w:t>) for the</w:t>
      </w:r>
      <w:r>
        <w:rPr>
          <w:rStyle w:val="11VERLsungsschrift"/>
          <w:b w:val="0"/>
          <w:i w:val="0"/>
          <w:color w:val="auto"/>
        </w:rPr>
        <w:t xml:space="preserve"> </w:t>
      </w:r>
      <w:r w:rsidRPr="00A91273">
        <w:rPr>
          <w:rStyle w:val="11VERLsungsschrift"/>
          <w:b w:val="0"/>
          <w:i w:val="0"/>
          <w:color w:val="auto"/>
        </w:rPr>
        <w:t>next half an hour?</w:t>
      </w:r>
    </w:p>
    <w:p w14:paraId="321E24A0" w14:textId="2500E0A3" w:rsidR="00A91273" w:rsidRPr="00A91273" w:rsidRDefault="00A91273" w:rsidP="00A91273">
      <w:pPr>
        <w:pStyle w:val="13Lckentext"/>
        <w:tabs>
          <w:tab w:val="left" w:pos="993"/>
        </w:tabs>
        <w:spacing w:line="480" w:lineRule="auto"/>
        <w:ind w:left="993" w:hanging="993"/>
        <w:rPr>
          <w:rStyle w:val="11VERLsungsschrift"/>
          <w:b w:val="0"/>
          <w:i w:val="0"/>
          <w:color w:val="auto"/>
        </w:rPr>
      </w:pPr>
      <w:r w:rsidRPr="00005CBE">
        <w:rPr>
          <w:rStyle w:val="11VERLsungsschrift"/>
          <w:bCs/>
          <w:i w:val="0"/>
          <w:color w:val="auto"/>
        </w:rPr>
        <w:t>Joni</w:t>
      </w:r>
      <w:r w:rsidRPr="00A91273">
        <w:rPr>
          <w:rStyle w:val="11VERLsungsschrift"/>
          <w:b w:val="0"/>
          <w:i w:val="0"/>
          <w:color w:val="auto"/>
        </w:rPr>
        <w:t xml:space="preserve">: </w:t>
      </w:r>
      <w:r>
        <w:rPr>
          <w:rStyle w:val="11VERLsungsschrift"/>
          <w:b w:val="0"/>
          <w:i w:val="0"/>
          <w:color w:val="auto"/>
        </w:rPr>
        <w:tab/>
      </w:r>
      <w:r w:rsidRPr="00A91273">
        <w:rPr>
          <w:rStyle w:val="11VERLsungsschrift"/>
          <w:b w:val="0"/>
          <w:i w:val="0"/>
          <w:color w:val="auto"/>
        </w:rPr>
        <w:t xml:space="preserve">I </w:t>
      </w:r>
      <w:r w:rsidR="00811106">
        <w:rPr>
          <w:rStyle w:val="11VERLsungsschrift"/>
          <w:b w:val="0"/>
          <w:i w:val="0"/>
          <w:color w:val="auto"/>
        </w:rPr>
        <w:t>______________________________</w:t>
      </w:r>
      <w:r w:rsidRPr="00A91273">
        <w:rPr>
          <w:rStyle w:val="11VERLsungsschrift"/>
          <w:b w:val="0"/>
          <w:i w:val="0"/>
          <w:color w:val="auto"/>
        </w:rPr>
        <w:t xml:space="preserve"> </w:t>
      </w:r>
      <w:r w:rsidRPr="00811106">
        <w:rPr>
          <w:rStyle w:val="11VERLsungsschrift"/>
          <w:b w:val="0"/>
          <w:i w:val="0"/>
          <w:color w:val="auto"/>
          <w:vertAlign w:val="superscript"/>
        </w:rPr>
        <w:t>4</w:t>
      </w:r>
      <w:r w:rsidRPr="00A91273">
        <w:rPr>
          <w:rStyle w:val="11VERLsungsschrift"/>
          <w:b w:val="0"/>
          <w:i w:val="0"/>
          <w:color w:val="auto"/>
        </w:rPr>
        <w:t xml:space="preserve"> (</w:t>
      </w:r>
      <w:r w:rsidRPr="00811106">
        <w:rPr>
          <w:rStyle w:val="11VERLsungsschrift"/>
          <w:b w:val="0"/>
          <w:iCs/>
          <w:color w:val="auto"/>
        </w:rPr>
        <w:t>play</w:t>
      </w:r>
      <w:r w:rsidRPr="00A91273">
        <w:rPr>
          <w:rStyle w:val="11VERLsungsschrift"/>
          <w:b w:val="0"/>
          <w:i w:val="0"/>
          <w:color w:val="auto"/>
        </w:rPr>
        <w:t>) football outside with the other kids.</w:t>
      </w:r>
    </w:p>
    <w:p w14:paraId="2AE055A6" w14:textId="491C2D52" w:rsidR="00A91273" w:rsidRPr="00A91273" w:rsidRDefault="00A91273" w:rsidP="00A91273">
      <w:pPr>
        <w:pStyle w:val="13Lckentext"/>
        <w:tabs>
          <w:tab w:val="left" w:pos="993"/>
        </w:tabs>
        <w:spacing w:line="480" w:lineRule="auto"/>
        <w:ind w:left="993" w:hanging="993"/>
        <w:rPr>
          <w:rStyle w:val="11VERLsungsschrift"/>
          <w:b w:val="0"/>
          <w:i w:val="0"/>
          <w:color w:val="auto"/>
        </w:rPr>
      </w:pPr>
      <w:r w:rsidRPr="00005CBE">
        <w:rPr>
          <w:rStyle w:val="11VERLsungsschrift"/>
          <w:bCs/>
          <w:i w:val="0"/>
          <w:color w:val="auto"/>
        </w:rPr>
        <w:t>Jason</w:t>
      </w:r>
      <w:r w:rsidRPr="00A91273">
        <w:rPr>
          <w:rStyle w:val="11VERLsungsschrift"/>
          <w:b w:val="0"/>
          <w:i w:val="0"/>
          <w:color w:val="auto"/>
        </w:rPr>
        <w:t xml:space="preserve">: </w:t>
      </w:r>
      <w:r>
        <w:rPr>
          <w:rStyle w:val="11VERLsungsschrift"/>
          <w:b w:val="0"/>
          <w:i w:val="0"/>
          <w:color w:val="auto"/>
        </w:rPr>
        <w:tab/>
      </w:r>
      <w:r w:rsidRPr="00A91273">
        <w:rPr>
          <w:rStyle w:val="11VERLsungsschrift"/>
          <w:b w:val="0"/>
          <w:i w:val="0"/>
          <w:color w:val="auto"/>
        </w:rPr>
        <w:t xml:space="preserve">No way! It </w:t>
      </w:r>
      <w:r w:rsidR="00811106">
        <w:rPr>
          <w:rStyle w:val="11VERLsungsschrift"/>
          <w:b w:val="0"/>
          <w:i w:val="0"/>
          <w:color w:val="auto"/>
        </w:rPr>
        <w:t>______________________</w:t>
      </w:r>
      <w:r w:rsidRPr="00A91273">
        <w:rPr>
          <w:rStyle w:val="11VERLsungsschrift"/>
          <w:b w:val="0"/>
          <w:i w:val="0"/>
          <w:color w:val="auto"/>
        </w:rPr>
        <w:t xml:space="preserve"> </w:t>
      </w:r>
      <w:r w:rsidRPr="006B72D4">
        <w:rPr>
          <w:rStyle w:val="11VERLsungsschrift"/>
          <w:b w:val="0"/>
          <w:i w:val="0"/>
          <w:color w:val="auto"/>
          <w:vertAlign w:val="superscript"/>
        </w:rPr>
        <w:t>5</w:t>
      </w:r>
      <w:r w:rsidRPr="00A91273">
        <w:rPr>
          <w:rStyle w:val="11VERLsungsschrift"/>
          <w:b w:val="0"/>
          <w:i w:val="0"/>
          <w:color w:val="auto"/>
        </w:rPr>
        <w:t xml:space="preserve"> (</w:t>
      </w:r>
      <w:r w:rsidRPr="00811106">
        <w:rPr>
          <w:rStyle w:val="11VERLsungsschrift"/>
          <w:b w:val="0"/>
          <w:iCs/>
          <w:color w:val="auto"/>
        </w:rPr>
        <w:t>be</w:t>
      </w:r>
      <w:r w:rsidRPr="00A91273">
        <w:rPr>
          <w:rStyle w:val="11VERLsungsschrift"/>
          <w:b w:val="0"/>
          <w:i w:val="0"/>
          <w:color w:val="auto"/>
        </w:rPr>
        <w:t>) far too wet outside. It rained all last</w:t>
      </w:r>
      <w:r>
        <w:rPr>
          <w:rStyle w:val="11VERLsungsschrift"/>
          <w:b w:val="0"/>
          <w:i w:val="0"/>
          <w:color w:val="auto"/>
        </w:rPr>
        <w:t xml:space="preserve"> </w:t>
      </w:r>
      <w:r w:rsidRPr="00A91273">
        <w:rPr>
          <w:rStyle w:val="11VERLsungsschrift"/>
          <w:b w:val="0"/>
          <w:i w:val="0"/>
          <w:color w:val="auto"/>
        </w:rPr>
        <w:t xml:space="preserve">night. I </w:t>
      </w:r>
      <w:r w:rsidR="006B72D4">
        <w:rPr>
          <w:rStyle w:val="11VERLsungsschrift"/>
          <w:b w:val="0"/>
          <w:i w:val="0"/>
          <w:color w:val="auto"/>
        </w:rPr>
        <w:t>_______________________________</w:t>
      </w:r>
      <w:r w:rsidRPr="00A91273">
        <w:rPr>
          <w:rStyle w:val="11VERLsungsschrift"/>
          <w:b w:val="0"/>
          <w:i w:val="0"/>
          <w:color w:val="auto"/>
        </w:rPr>
        <w:t xml:space="preserve"> </w:t>
      </w:r>
      <w:r w:rsidRPr="006B72D4">
        <w:rPr>
          <w:rStyle w:val="11VERLsungsschrift"/>
          <w:b w:val="0"/>
          <w:i w:val="0"/>
          <w:color w:val="auto"/>
          <w:vertAlign w:val="superscript"/>
        </w:rPr>
        <w:t>6</w:t>
      </w:r>
      <w:r w:rsidRPr="00A91273">
        <w:rPr>
          <w:rStyle w:val="11VERLsungsschrift"/>
          <w:b w:val="0"/>
          <w:i w:val="0"/>
          <w:color w:val="auto"/>
        </w:rPr>
        <w:t xml:space="preserve"> (</w:t>
      </w:r>
      <w:r w:rsidRPr="006B72D4">
        <w:rPr>
          <w:rStyle w:val="11VERLsungsschrift"/>
          <w:b w:val="0"/>
          <w:iCs/>
          <w:color w:val="auto"/>
        </w:rPr>
        <w:t>stay</w:t>
      </w:r>
      <w:r w:rsidRPr="00A91273">
        <w:rPr>
          <w:rStyle w:val="11VERLsungsschrift"/>
          <w:b w:val="0"/>
          <w:i w:val="0"/>
          <w:color w:val="auto"/>
        </w:rPr>
        <w:t>) here. I hate</w:t>
      </w:r>
      <w:r>
        <w:rPr>
          <w:rStyle w:val="11VERLsungsschrift"/>
          <w:b w:val="0"/>
          <w:i w:val="0"/>
          <w:color w:val="auto"/>
        </w:rPr>
        <w:t xml:space="preserve"> </w:t>
      </w:r>
      <w:r w:rsidRPr="00A91273">
        <w:rPr>
          <w:rStyle w:val="11VERLsungsschrift"/>
          <w:b w:val="0"/>
          <w:i w:val="0"/>
          <w:color w:val="auto"/>
        </w:rPr>
        <w:t>football.</w:t>
      </w:r>
    </w:p>
    <w:p w14:paraId="40A38186" w14:textId="7CFA1DD3" w:rsidR="00A91273" w:rsidRPr="00A91273" w:rsidRDefault="00A91273" w:rsidP="00A91273">
      <w:pPr>
        <w:pStyle w:val="13Lckentext"/>
        <w:tabs>
          <w:tab w:val="left" w:pos="993"/>
        </w:tabs>
        <w:spacing w:line="480" w:lineRule="auto"/>
        <w:ind w:left="993" w:hanging="993"/>
        <w:rPr>
          <w:rStyle w:val="11VERLsungsschrift"/>
          <w:b w:val="0"/>
          <w:i w:val="0"/>
          <w:color w:val="auto"/>
        </w:rPr>
      </w:pPr>
      <w:r w:rsidRPr="00005CBE">
        <w:rPr>
          <w:rStyle w:val="11VERLsungsschrift"/>
          <w:bCs/>
          <w:i w:val="0"/>
          <w:color w:val="auto"/>
        </w:rPr>
        <w:t>Joni</w:t>
      </w:r>
      <w:r w:rsidRPr="00A91273">
        <w:rPr>
          <w:rStyle w:val="11VERLsungsschrift"/>
          <w:b w:val="0"/>
          <w:i w:val="0"/>
          <w:color w:val="auto"/>
        </w:rPr>
        <w:t xml:space="preserve">: </w:t>
      </w:r>
      <w:r>
        <w:rPr>
          <w:rStyle w:val="11VERLsungsschrift"/>
          <w:b w:val="0"/>
          <w:i w:val="0"/>
          <w:color w:val="auto"/>
        </w:rPr>
        <w:tab/>
      </w:r>
      <w:r w:rsidRPr="00A91273">
        <w:rPr>
          <w:rStyle w:val="11VERLsungsschrift"/>
          <w:b w:val="0"/>
          <w:i w:val="0"/>
          <w:color w:val="auto"/>
        </w:rPr>
        <w:t xml:space="preserve">Suit yourself. I </w:t>
      </w:r>
      <w:r w:rsidR="006B72D4">
        <w:rPr>
          <w:rStyle w:val="11VERLsungsschrift"/>
          <w:b w:val="0"/>
          <w:i w:val="0"/>
          <w:color w:val="auto"/>
        </w:rPr>
        <w:t>____________________</w:t>
      </w:r>
      <w:r w:rsidRPr="00A91273">
        <w:rPr>
          <w:rStyle w:val="11VERLsungsschrift"/>
          <w:b w:val="0"/>
          <w:i w:val="0"/>
          <w:color w:val="auto"/>
        </w:rPr>
        <w:t xml:space="preserve"> </w:t>
      </w:r>
      <w:r w:rsidRPr="006B72D4">
        <w:rPr>
          <w:rStyle w:val="11VERLsungsschrift"/>
          <w:b w:val="0"/>
          <w:i w:val="0"/>
          <w:color w:val="auto"/>
          <w:vertAlign w:val="superscript"/>
        </w:rPr>
        <w:t>7</w:t>
      </w:r>
      <w:r w:rsidRPr="00A91273">
        <w:rPr>
          <w:rStyle w:val="11VERLsungsschrift"/>
          <w:b w:val="0"/>
          <w:i w:val="0"/>
          <w:color w:val="auto"/>
        </w:rPr>
        <w:t xml:space="preserve"> (</w:t>
      </w:r>
      <w:r w:rsidRPr="006B72D4">
        <w:rPr>
          <w:rStyle w:val="11VERLsungsschrift"/>
          <w:b w:val="0"/>
          <w:iCs/>
          <w:color w:val="auto"/>
        </w:rPr>
        <w:t>be</w:t>
      </w:r>
      <w:r w:rsidRPr="00A91273">
        <w:rPr>
          <w:rStyle w:val="11VERLsungsschrift"/>
          <w:b w:val="0"/>
          <w:i w:val="0"/>
          <w:color w:val="auto"/>
        </w:rPr>
        <w:t xml:space="preserve">) outside if you want me. </w:t>
      </w:r>
      <w:r w:rsidR="006B72D4">
        <w:rPr>
          <w:rStyle w:val="11VERLsungsschrift"/>
          <w:b w:val="0"/>
          <w:i w:val="0"/>
          <w:color w:val="auto"/>
        </w:rPr>
        <w:br/>
      </w:r>
      <w:r w:rsidRPr="00A91273">
        <w:rPr>
          <w:rStyle w:val="11VERLsungsschrift"/>
          <w:b w:val="0"/>
          <w:i w:val="0"/>
          <w:color w:val="auto"/>
        </w:rPr>
        <w:t>You</w:t>
      </w:r>
      <w:r>
        <w:rPr>
          <w:rStyle w:val="11VERLsungsschrift"/>
          <w:b w:val="0"/>
          <w:i w:val="0"/>
          <w:color w:val="auto"/>
        </w:rPr>
        <w:t xml:space="preserve"> </w:t>
      </w:r>
      <w:r w:rsidR="006B72D4">
        <w:rPr>
          <w:rStyle w:val="11VERLsungsschrift"/>
          <w:b w:val="0"/>
          <w:i w:val="0"/>
          <w:color w:val="auto"/>
        </w:rPr>
        <w:t>________________________</w:t>
      </w:r>
      <w:r w:rsidRPr="00A91273">
        <w:rPr>
          <w:rStyle w:val="11VERLsungsschrift"/>
          <w:b w:val="0"/>
          <w:i w:val="0"/>
          <w:color w:val="auto"/>
        </w:rPr>
        <w:t xml:space="preserve"> </w:t>
      </w:r>
      <w:r w:rsidRPr="006B72D4">
        <w:rPr>
          <w:rStyle w:val="11VERLsungsschrift"/>
          <w:b w:val="0"/>
          <w:i w:val="0"/>
          <w:color w:val="auto"/>
          <w:vertAlign w:val="superscript"/>
        </w:rPr>
        <w:t>8</w:t>
      </w:r>
      <w:r w:rsidRPr="00A91273">
        <w:rPr>
          <w:rStyle w:val="11VERLsungsschrift"/>
          <w:b w:val="0"/>
          <w:i w:val="0"/>
          <w:color w:val="auto"/>
        </w:rPr>
        <w:t xml:space="preserve"> (</w:t>
      </w:r>
      <w:r w:rsidRPr="006B72D4">
        <w:rPr>
          <w:rStyle w:val="11VERLsungsschrift"/>
          <w:b w:val="0"/>
          <w:iCs/>
          <w:color w:val="auto"/>
        </w:rPr>
        <w:t>be</w:t>
      </w:r>
      <w:r w:rsidRPr="00A91273">
        <w:rPr>
          <w:rStyle w:val="11VERLsungsschrift"/>
          <w:b w:val="0"/>
          <w:i w:val="0"/>
          <w:color w:val="auto"/>
        </w:rPr>
        <w:t>) sorry if you miss a fun game.</w:t>
      </w:r>
    </w:p>
    <w:p w14:paraId="3A0BD167" w14:textId="63427D1B" w:rsidR="00A91273" w:rsidRPr="00A91273" w:rsidRDefault="00A91273" w:rsidP="00A91273">
      <w:pPr>
        <w:pStyle w:val="13Lckentext"/>
        <w:tabs>
          <w:tab w:val="left" w:pos="993"/>
        </w:tabs>
        <w:spacing w:line="480" w:lineRule="auto"/>
        <w:ind w:left="993" w:hanging="993"/>
        <w:rPr>
          <w:rStyle w:val="11VERLsungsschrift"/>
          <w:b w:val="0"/>
          <w:i w:val="0"/>
          <w:color w:val="auto"/>
        </w:rPr>
      </w:pPr>
      <w:r w:rsidRPr="00005CBE">
        <w:rPr>
          <w:rStyle w:val="11VERLsungsschrift"/>
          <w:bCs/>
          <w:i w:val="0"/>
          <w:color w:val="auto"/>
        </w:rPr>
        <w:t>Jason</w:t>
      </w:r>
      <w:r w:rsidRPr="00A91273">
        <w:rPr>
          <w:rStyle w:val="11VERLsungsschrift"/>
          <w:b w:val="0"/>
          <w:i w:val="0"/>
          <w:color w:val="auto"/>
        </w:rPr>
        <w:t xml:space="preserve">: </w:t>
      </w:r>
      <w:r>
        <w:rPr>
          <w:rStyle w:val="11VERLsungsschrift"/>
          <w:b w:val="0"/>
          <w:i w:val="0"/>
          <w:color w:val="auto"/>
        </w:rPr>
        <w:tab/>
      </w:r>
      <w:r w:rsidRPr="00A91273">
        <w:rPr>
          <w:rStyle w:val="11VERLsungsschrift"/>
          <w:b w:val="0"/>
          <w:i w:val="0"/>
          <w:color w:val="auto"/>
        </w:rPr>
        <w:t xml:space="preserve">I’m not bothered. … </w:t>
      </w:r>
      <w:r w:rsidR="006B72D4">
        <w:rPr>
          <w:rStyle w:val="11VERLsungsschrift"/>
          <w:b w:val="0"/>
          <w:i w:val="0"/>
          <w:color w:val="auto"/>
        </w:rPr>
        <w:t>_____________</w:t>
      </w:r>
      <w:r w:rsidRPr="00A91273">
        <w:rPr>
          <w:rStyle w:val="11VERLsungsschrift"/>
          <w:b w:val="0"/>
          <w:i w:val="0"/>
          <w:color w:val="auto"/>
        </w:rPr>
        <w:t xml:space="preserve"> you </w:t>
      </w:r>
      <w:r w:rsidR="006B72D4">
        <w:rPr>
          <w:rStyle w:val="11VERLsungsschrift"/>
          <w:b w:val="0"/>
          <w:i w:val="0"/>
          <w:color w:val="auto"/>
        </w:rPr>
        <w:t>____________________________</w:t>
      </w:r>
      <w:r w:rsidRPr="00A91273">
        <w:rPr>
          <w:rStyle w:val="11VERLsungsschrift"/>
          <w:b w:val="0"/>
          <w:i w:val="0"/>
          <w:color w:val="auto"/>
        </w:rPr>
        <w:t xml:space="preserve"> </w:t>
      </w:r>
      <w:r w:rsidRPr="006B72D4">
        <w:rPr>
          <w:rStyle w:val="11VERLsungsschrift"/>
          <w:b w:val="0"/>
          <w:i w:val="0"/>
          <w:color w:val="auto"/>
          <w:vertAlign w:val="superscript"/>
        </w:rPr>
        <w:t>9</w:t>
      </w:r>
      <w:r w:rsidRPr="00A91273">
        <w:rPr>
          <w:rStyle w:val="11VERLsungsschrift"/>
          <w:b w:val="0"/>
          <w:i w:val="0"/>
          <w:color w:val="auto"/>
        </w:rPr>
        <w:t xml:space="preserve"> (</w:t>
      </w:r>
      <w:r w:rsidRPr="006B72D4">
        <w:rPr>
          <w:rStyle w:val="11VERLsungsschrift"/>
          <w:b w:val="0"/>
          <w:iCs/>
          <w:color w:val="auto"/>
        </w:rPr>
        <w:t>go</w:t>
      </w:r>
      <w:r w:rsidRPr="00A91273">
        <w:rPr>
          <w:rStyle w:val="11VERLsungsschrift"/>
          <w:b w:val="0"/>
          <w:i w:val="0"/>
          <w:color w:val="auto"/>
        </w:rPr>
        <w:t>)</w:t>
      </w:r>
      <w:r>
        <w:rPr>
          <w:rStyle w:val="11VERLsungsschrift"/>
          <w:b w:val="0"/>
          <w:i w:val="0"/>
          <w:color w:val="auto"/>
        </w:rPr>
        <w:t xml:space="preserve"> </w:t>
      </w:r>
      <w:r w:rsidRPr="00A91273">
        <w:rPr>
          <w:rStyle w:val="11VERLsungsschrift"/>
          <w:b w:val="0"/>
          <w:i w:val="0"/>
          <w:color w:val="auto"/>
        </w:rPr>
        <w:t>to the evening entertainment tomorrow night? I think</w:t>
      </w:r>
      <w:r>
        <w:rPr>
          <w:rStyle w:val="11VERLsungsschrift"/>
          <w:b w:val="0"/>
          <w:i w:val="0"/>
          <w:color w:val="auto"/>
        </w:rPr>
        <w:t xml:space="preserve"> </w:t>
      </w:r>
      <w:r w:rsidRPr="00A91273">
        <w:rPr>
          <w:rStyle w:val="11VERLsungsschrift"/>
          <w:b w:val="0"/>
          <w:i w:val="0"/>
          <w:color w:val="auto"/>
        </w:rPr>
        <w:t xml:space="preserve">it </w:t>
      </w:r>
      <w:r w:rsidR="006B72D4">
        <w:rPr>
          <w:rStyle w:val="11VERLsungsschrift"/>
          <w:b w:val="0"/>
          <w:i w:val="0"/>
          <w:color w:val="auto"/>
        </w:rPr>
        <w:t>_____________________</w:t>
      </w:r>
      <w:r w:rsidRPr="00A91273">
        <w:rPr>
          <w:rStyle w:val="11VERLsungsschrift"/>
          <w:b w:val="0"/>
          <w:i w:val="0"/>
          <w:color w:val="auto"/>
        </w:rPr>
        <w:t xml:space="preserve"> </w:t>
      </w:r>
      <w:r w:rsidRPr="006B72D4">
        <w:rPr>
          <w:rStyle w:val="11VERLsungsschrift"/>
          <w:b w:val="0"/>
          <w:i w:val="0"/>
          <w:color w:val="auto"/>
          <w:vertAlign w:val="superscript"/>
        </w:rPr>
        <w:t>10</w:t>
      </w:r>
      <w:r w:rsidRPr="00A91273">
        <w:rPr>
          <w:rStyle w:val="11VERLsungsschrift"/>
          <w:b w:val="0"/>
          <w:i w:val="0"/>
          <w:color w:val="auto"/>
        </w:rPr>
        <w:t xml:space="preserve"> (</w:t>
      </w:r>
      <w:r w:rsidRPr="006B72D4">
        <w:rPr>
          <w:rStyle w:val="11VERLsungsschrift"/>
          <w:b w:val="0"/>
          <w:iCs/>
          <w:color w:val="auto"/>
        </w:rPr>
        <w:t>be</w:t>
      </w:r>
      <w:r w:rsidRPr="00A91273">
        <w:rPr>
          <w:rStyle w:val="11VERLsungsschrift"/>
          <w:b w:val="0"/>
          <w:i w:val="0"/>
          <w:color w:val="auto"/>
        </w:rPr>
        <w:t>) awful ...</w:t>
      </w:r>
    </w:p>
    <w:p w14:paraId="35D1366E" w14:textId="556E4D9A" w:rsidR="006B72D4" w:rsidRDefault="00A91273" w:rsidP="00811106">
      <w:pPr>
        <w:pStyle w:val="13Lckentext"/>
        <w:tabs>
          <w:tab w:val="left" w:pos="993"/>
        </w:tabs>
        <w:spacing w:line="480" w:lineRule="auto"/>
        <w:ind w:left="993" w:hanging="993"/>
        <w:rPr>
          <w:rStyle w:val="11VERLsungsschrift"/>
          <w:b w:val="0"/>
          <w:i w:val="0"/>
          <w:color w:val="auto"/>
        </w:rPr>
      </w:pPr>
      <w:r w:rsidRPr="00005CBE">
        <w:rPr>
          <w:rStyle w:val="11VERLsungsschrift"/>
          <w:bCs/>
          <w:i w:val="0"/>
          <w:color w:val="auto"/>
        </w:rPr>
        <w:t>Joni</w:t>
      </w:r>
      <w:r w:rsidRPr="00A91273">
        <w:rPr>
          <w:rStyle w:val="11VERLsungsschrift"/>
          <w:b w:val="0"/>
          <w:i w:val="0"/>
          <w:color w:val="auto"/>
        </w:rPr>
        <w:t xml:space="preserve">: </w:t>
      </w:r>
      <w:r>
        <w:rPr>
          <w:rStyle w:val="11VERLsungsschrift"/>
          <w:b w:val="0"/>
          <w:i w:val="0"/>
          <w:color w:val="auto"/>
        </w:rPr>
        <w:tab/>
      </w:r>
      <w:r w:rsidRPr="00A91273">
        <w:rPr>
          <w:rStyle w:val="11VERLsungsschrift"/>
          <w:b w:val="0"/>
          <w:i w:val="0"/>
          <w:color w:val="auto"/>
        </w:rPr>
        <w:t xml:space="preserve">Don’t be stupid! I </w:t>
      </w:r>
      <w:r w:rsidR="006B72D4">
        <w:rPr>
          <w:rStyle w:val="11VERLsungsschrift"/>
          <w:b w:val="0"/>
          <w:i w:val="0"/>
          <w:color w:val="auto"/>
        </w:rPr>
        <w:t>___________________________________</w:t>
      </w:r>
      <w:r w:rsidRPr="00A91273">
        <w:rPr>
          <w:rStyle w:val="11VERLsungsschrift"/>
          <w:b w:val="0"/>
          <w:i w:val="0"/>
          <w:color w:val="auto"/>
        </w:rPr>
        <w:t xml:space="preserve"> </w:t>
      </w:r>
      <w:r w:rsidRPr="006B72D4">
        <w:rPr>
          <w:rStyle w:val="11VERLsungsschrift"/>
          <w:b w:val="0"/>
          <w:i w:val="0"/>
          <w:color w:val="auto"/>
          <w:vertAlign w:val="superscript"/>
        </w:rPr>
        <w:t>11</w:t>
      </w:r>
      <w:r w:rsidRPr="00A91273">
        <w:rPr>
          <w:rStyle w:val="11VERLsungsschrift"/>
          <w:b w:val="0"/>
          <w:i w:val="0"/>
          <w:color w:val="auto"/>
        </w:rPr>
        <w:t xml:space="preserve"> (</w:t>
      </w:r>
      <w:r w:rsidRPr="006B72D4">
        <w:rPr>
          <w:rStyle w:val="11VERLsungsschrift"/>
          <w:b w:val="0"/>
          <w:iCs/>
          <w:color w:val="auto"/>
        </w:rPr>
        <w:t>sing</w:t>
      </w:r>
      <w:r w:rsidRPr="00A91273">
        <w:rPr>
          <w:rStyle w:val="11VERLsungsschrift"/>
          <w:b w:val="0"/>
          <w:i w:val="0"/>
          <w:color w:val="auto"/>
        </w:rPr>
        <w:t>)</w:t>
      </w:r>
      <w:r>
        <w:rPr>
          <w:rStyle w:val="11VERLsungsschrift"/>
          <w:b w:val="0"/>
          <w:i w:val="0"/>
          <w:color w:val="auto"/>
        </w:rPr>
        <w:t xml:space="preserve"> </w:t>
      </w:r>
      <w:r w:rsidRPr="00A91273">
        <w:rPr>
          <w:rStyle w:val="11VERLsungsschrift"/>
          <w:b w:val="0"/>
          <w:i w:val="0"/>
          <w:color w:val="auto"/>
        </w:rPr>
        <w:t xml:space="preserve">a song. </w:t>
      </w:r>
      <w:r w:rsidR="006B72D4">
        <w:rPr>
          <w:rStyle w:val="11VERLsungsschrift"/>
          <w:b w:val="0"/>
          <w:i w:val="0"/>
          <w:color w:val="auto"/>
        </w:rPr>
        <w:br/>
      </w:r>
      <w:r w:rsidRPr="00A91273">
        <w:rPr>
          <w:rStyle w:val="11VERLsungsschrift"/>
          <w:b w:val="0"/>
          <w:i w:val="0"/>
          <w:color w:val="auto"/>
        </w:rPr>
        <w:t xml:space="preserve">It </w:t>
      </w:r>
      <w:r w:rsidR="006B72D4">
        <w:rPr>
          <w:rStyle w:val="11VERLsungsschrift"/>
          <w:b w:val="0"/>
          <w:i w:val="0"/>
          <w:color w:val="auto"/>
        </w:rPr>
        <w:t>_____________________</w:t>
      </w:r>
      <w:r w:rsidRPr="00A91273">
        <w:rPr>
          <w:rStyle w:val="11VERLsungsschrift"/>
          <w:b w:val="0"/>
          <w:i w:val="0"/>
          <w:color w:val="auto"/>
        </w:rPr>
        <w:t xml:space="preserve"> </w:t>
      </w:r>
      <w:r w:rsidRPr="006B72D4">
        <w:rPr>
          <w:rStyle w:val="11VERLsungsschrift"/>
          <w:b w:val="0"/>
          <w:i w:val="0"/>
          <w:color w:val="auto"/>
          <w:vertAlign w:val="superscript"/>
        </w:rPr>
        <w:t>12</w:t>
      </w:r>
      <w:r w:rsidRPr="00A91273">
        <w:rPr>
          <w:rStyle w:val="11VERLsungsschrift"/>
          <w:b w:val="0"/>
          <w:i w:val="0"/>
          <w:color w:val="auto"/>
        </w:rPr>
        <w:t xml:space="preserve"> (</w:t>
      </w:r>
      <w:r w:rsidRPr="006B72D4">
        <w:rPr>
          <w:rStyle w:val="11VERLsungsschrift"/>
          <w:b w:val="0"/>
          <w:iCs/>
          <w:color w:val="auto"/>
        </w:rPr>
        <w:t>be</w:t>
      </w:r>
      <w:r w:rsidRPr="00A91273">
        <w:rPr>
          <w:rStyle w:val="11VERLsungsschrift"/>
          <w:b w:val="0"/>
          <w:i w:val="0"/>
          <w:color w:val="auto"/>
        </w:rPr>
        <w:t>) fantastic!</w:t>
      </w:r>
      <w:r w:rsidR="00121A99">
        <w:rPr>
          <w:rStyle w:val="11VERLsungsschrift"/>
          <w:b w:val="0"/>
          <w:i w:val="0"/>
          <w:color w:val="auto"/>
        </w:rPr>
        <w:t xml:space="preserve"> </w:t>
      </w:r>
    </w:p>
    <w:p w14:paraId="25C2EDDA" w14:textId="77777777" w:rsidR="006B72D4" w:rsidRDefault="006B72D4" w:rsidP="006B72D4">
      <w:pPr>
        <w:pStyle w:val="13Lckentext"/>
        <w:tabs>
          <w:tab w:val="left" w:pos="0"/>
        </w:tabs>
        <w:spacing w:line="480" w:lineRule="auto"/>
        <w:rPr>
          <w:rStyle w:val="11VERLsungsschrift"/>
          <w:b w:val="0"/>
          <w:i w:val="0"/>
          <w:color w:val="auto"/>
        </w:rPr>
      </w:pPr>
      <w:r>
        <w:rPr>
          <w:rStyle w:val="11VERLsungsschrift"/>
          <w:b w:val="0"/>
          <w:i w:val="0"/>
          <w:color w:val="auto"/>
        </w:rPr>
        <w:br w:type="page"/>
      </w:r>
    </w:p>
    <w:p w14:paraId="392C7ED3" w14:textId="77777777" w:rsidR="00AE3D45" w:rsidRPr="00456CB7" w:rsidRDefault="00AE3D45" w:rsidP="00AE3D45">
      <w:pPr>
        <w:pStyle w:val="02VERUeberschrift"/>
        <w:rPr>
          <w:lang w:val="en-GB"/>
        </w:rPr>
      </w:pPr>
      <w:proofErr w:type="spellStart"/>
      <w:r>
        <w:rPr>
          <w:lang w:val="en-GB"/>
        </w:rPr>
        <w:lastRenderedPageBreak/>
        <w:t>Lösungen</w:t>
      </w:r>
      <w:proofErr w:type="spellEnd"/>
    </w:p>
    <w:p w14:paraId="7B0A3233" w14:textId="77777777" w:rsidR="00BC5125" w:rsidRPr="00FC3663" w:rsidRDefault="00AE3D45" w:rsidP="00AE3D45">
      <w:pPr>
        <w:pStyle w:val="04VERGrundschrift10pt"/>
        <w:rPr>
          <w:rStyle w:val="07VERFett"/>
          <w:b w:val="0"/>
          <w:bCs w:val="0"/>
          <w:lang w:val="en-GB"/>
        </w:rPr>
      </w:pPr>
      <w:r w:rsidRPr="00FC3663">
        <w:rPr>
          <w:rStyle w:val="07VERFett"/>
          <w:b w:val="0"/>
          <w:bCs w:val="0"/>
          <w:lang w:val="en-GB"/>
        </w:rPr>
        <w:t>1</w:t>
      </w:r>
    </w:p>
    <w:p w14:paraId="69F881DE" w14:textId="4C45275C" w:rsidR="00160FFA" w:rsidRDefault="00F039D1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1 plans; 2 predictions; 3 hopes; 4 fixed plans; 5 schedules; 6 timetables</w:t>
      </w:r>
    </w:p>
    <w:p w14:paraId="1403CCD7" w14:textId="51F758AE" w:rsidR="00F039D1" w:rsidRDefault="00F039D1" w:rsidP="00AE3D45">
      <w:pPr>
        <w:pStyle w:val="04VERGrundschrift10pt"/>
        <w:rPr>
          <w:szCs w:val="18"/>
          <w:lang w:val="en-GB"/>
        </w:rPr>
      </w:pPr>
    </w:p>
    <w:p w14:paraId="1911D970" w14:textId="026C9FF1" w:rsidR="007E0815" w:rsidRDefault="007E0815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2</w:t>
      </w:r>
      <w:r w:rsidR="00BC2769">
        <w:rPr>
          <w:szCs w:val="18"/>
          <w:lang w:val="en-GB"/>
        </w:rPr>
        <w:t xml:space="preserve"> b</w:t>
      </w:r>
    </w:p>
    <w:p w14:paraId="5C17F634" w14:textId="4ACC787A" w:rsidR="007E0815" w:rsidRDefault="00C64200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2 Students will/won’t use tablets instead of textbooks.</w:t>
      </w:r>
    </w:p>
    <w:p w14:paraId="417E4F7A" w14:textId="41ED7181" w:rsidR="00C64200" w:rsidRDefault="00C64200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 xml:space="preserve">3 Students will/won’t </w:t>
      </w:r>
      <w:r w:rsidR="00FF0E52">
        <w:rPr>
          <w:szCs w:val="18"/>
          <w:lang w:val="en-GB"/>
        </w:rPr>
        <w:t>learn from home with virtual reality.</w:t>
      </w:r>
    </w:p>
    <w:p w14:paraId="4D284930" w14:textId="31B00C0B" w:rsidR="00FF0E52" w:rsidRDefault="00FF0E52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4 There will be no exams. /</w:t>
      </w:r>
      <w:r w:rsidR="00BC2769">
        <w:rPr>
          <w:szCs w:val="18"/>
          <w:lang w:val="en-GB"/>
        </w:rPr>
        <w:t xml:space="preserve"> </w:t>
      </w:r>
      <w:r>
        <w:rPr>
          <w:szCs w:val="18"/>
          <w:lang w:val="en-GB"/>
        </w:rPr>
        <w:t>There will still be exams.</w:t>
      </w:r>
    </w:p>
    <w:p w14:paraId="77DDE61E" w14:textId="1C408C63" w:rsidR="00FF0E52" w:rsidRDefault="00FF0E52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5 Students will/won’t upload all their homework to the school server.</w:t>
      </w:r>
    </w:p>
    <w:p w14:paraId="5A5BC61E" w14:textId="4D814A3D" w:rsidR="00FF0E52" w:rsidRDefault="00FF0E52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6 Austrian students will/won’t get the highest scores in PISA.</w:t>
      </w:r>
    </w:p>
    <w:p w14:paraId="7409E41E" w14:textId="6C99956F" w:rsidR="00FF0E52" w:rsidRDefault="00FF0E52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7 Students won’t/will stay at school until they are 25.</w:t>
      </w:r>
    </w:p>
    <w:p w14:paraId="5B06AED8" w14:textId="633018FD" w:rsidR="00FF0E52" w:rsidRDefault="00FF0E52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8 Students will/won’t only do their favourite subjects.</w:t>
      </w:r>
    </w:p>
    <w:p w14:paraId="4AB483BF" w14:textId="77777777" w:rsidR="006F3340" w:rsidRDefault="006F3340" w:rsidP="00AE3D45">
      <w:pPr>
        <w:pStyle w:val="04VERGrundschrift10pt"/>
        <w:rPr>
          <w:szCs w:val="18"/>
          <w:lang w:val="en-GB"/>
        </w:rPr>
      </w:pPr>
    </w:p>
    <w:p w14:paraId="0EEF6942" w14:textId="11A5CE97" w:rsidR="007E0815" w:rsidRDefault="007E0815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3</w:t>
      </w:r>
    </w:p>
    <w:p w14:paraId="29F9C5FA" w14:textId="33125FB6" w:rsidR="006F3340" w:rsidRDefault="006F3340" w:rsidP="006F3340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 xml:space="preserve">1 are going to go; 2 ’re/are going to stop; 3 are you going to do; 4 will increase; 5 ’ll/will help; 6 Are you going to stop; 7 ’ll/will get; 8 ’ll/will have; 9 </w:t>
      </w:r>
      <w:r w:rsidR="00E4735B">
        <w:rPr>
          <w:szCs w:val="18"/>
          <w:lang w:val="en-GB"/>
        </w:rPr>
        <w:t>won’t</w:t>
      </w:r>
      <w:r>
        <w:rPr>
          <w:szCs w:val="18"/>
          <w:lang w:val="en-GB"/>
        </w:rPr>
        <w:t xml:space="preserve"> be able to / will not be able to; 10 won’t be; 11 ’re/are going to protest; 12 ’re/are going to hand out; 13 ’ll/will think</w:t>
      </w:r>
    </w:p>
    <w:p w14:paraId="7FA7A03C" w14:textId="77777777" w:rsidR="006F3340" w:rsidRDefault="006F3340" w:rsidP="00AE3D45">
      <w:pPr>
        <w:pStyle w:val="04VERGrundschrift10pt"/>
        <w:rPr>
          <w:szCs w:val="18"/>
          <w:lang w:val="en-GB"/>
        </w:rPr>
      </w:pPr>
    </w:p>
    <w:p w14:paraId="7D9B1AF4" w14:textId="5C58B3D2" w:rsidR="00A65001" w:rsidRDefault="007E0815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4</w:t>
      </w:r>
    </w:p>
    <w:p w14:paraId="5FDC1A8E" w14:textId="7280D3A3" w:rsidR="00F039D1" w:rsidRDefault="007E0815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1 does … leave; 2 leaves; 3 are … going to do; 4 am/’m going to play; 5 will be; 6 am/’m staying / am/’m going to stay; 7 will be; 8 will be; 9 Are … going (to go); 10 will be; 11 am/’m singing / am/’m going to sing; 12 will be</w:t>
      </w:r>
    </w:p>
    <w:p w14:paraId="4AF76BB7" w14:textId="10EC1DE8" w:rsidR="00811106" w:rsidRDefault="00811106" w:rsidP="00AE3D45">
      <w:pPr>
        <w:pStyle w:val="04VERGrundschrift10pt"/>
        <w:rPr>
          <w:szCs w:val="18"/>
          <w:lang w:val="en-GB"/>
        </w:rPr>
      </w:pPr>
    </w:p>
    <w:sectPr w:rsidR="00811106" w:rsidSect="00175CE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361" w:right="1134" w:bottom="1361" w:left="1134" w:header="624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A946F5" w14:textId="77777777" w:rsidR="004F18AB" w:rsidRDefault="004F18AB" w:rsidP="000B1DC7">
      <w:r>
        <w:separator/>
      </w:r>
    </w:p>
  </w:endnote>
  <w:endnote w:type="continuationSeparator" w:id="0">
    <w:p w14:paraId="748456EE" w14:textId="77777777" w:rsidR="004F18AB" w:rsidRDefault="004F18AB" w:rsidP="000B1D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nion Pro">
    <w:altName w:val="Cambria"/>
    <w:panose1 w:val="02040503050201020203"/>
    <w:charset w:val="00"/>
    <w:family w:val="roman"/>
    <w:notTrueType/>
    <w:pitch w:val="variable"/>
    <w:sig w:usb0="E00002AF" w:usb1="50006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calaSansCV-Plain">
    <w:altName w:val="Dotum"/>
    <w:panose1 w:val="02000603040000020003"/>
    <w:charset w:val="81"/>
    <w:family w:val="swiss"/>
    <w:notTrueType/>
    <w:pitch w:val="default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725DF4" w14:textId="77777777" w:rsidR="003F10FE" w:rsidRDefault="003F10FE">
    <w:pPr>
      <w:spacing w:after="0" w:line="240" w:lineRule="auto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591001" w14:textId="77777777" w:rsidR="00F039D1" w:rsidRPr="00334EC5" w:rsidRDefault="00F039D1" w:rsidP="00F039D1">
    <w:pPr>
      <w:pStyle w:val="06VERFuzeile"/>
      <w:pBdr>
        <w:top w:val="single" w:sz="4" w:space="1" w:color="auto"/>
      </w:pBdr>
      <w:tabs>
        <w:tab w:val="clear" w:pos="9072"/>
        <w:tab w:val="right" w:pos="9638"/>
      </w:tabs>
    </w:pPr>
    <w:r>
      <w:t>© VERITAS-Verlag, Linz und Cornelsen Verlag GmbH, Berlin</w:t>
    </w:r>
    <w:r w:rsidRPr="00334EC5">
      <w:tab/>
    </w:r>
    <w:r>
      <w:rPr>
        <w:rStyle w:val="09VERUnterstrichen"/>
        <w:u w:val="none"/>
      </w:rPr>
      <w:t>James Abram / Steve Williams</w:t>
    </w:r>
    <w:r>
      <w:t xml:space="preserve"> </w:t>
    </w:r>
  </w:p>
  <w:p w14:paraId="7755B9D5" w14:textId="77777777" w:rsidR="00F3074C" w:rsidRDefault="00F3074C" w:rsidP="00175CE4">
    <w:pPr>
      <w:pStyle w:val="06VERFuzeile"/>
      <w:tabs>
        <w:tab w:val="clear" w:pos="9072"/>
        <w:tab w:val="right" w:pos="9638"/>
      </w:tabs>
    </w:pPr>
    <w:r>
      <w:rPr>
        <w:rStyle w:val="09VERUnterstrichen"/>
        <w:u w:val="none"/>
      </w:rPr>
      <w:tab/>
    </w:r>
    <w:r>
      <w:tab/>
    </w:r>
    <w:r w:rsidR="00713E30" w:rsidRPr="00B84989">
      <w:rPr>
        <w:rStyle w:val="07VERFett"/>
        <w:b w:val="0"/>
      </w:rPr>
      <w:fldChar w:fldCharType="begin"/>
    </w:r>
    <w:r w:rsidRPr="00B84989">
      <w:rPr>
        <w:rStyle w:val="07VERFett"/>
        <w:b w:val="0"/>
      </w:rPr>
      <w:instrText xml:space="preserve"> PAGE   \* MERGEFORMAT </w:instrText>
    </w:r>
    <w:r w:rsidR="00713E30" w:rsidRPr="00B84989">
      <w:rPr>
        <w:rStyle w:val="07VERFett"/>
        <w:b w:val="0"/>
      </w:rPr>
      <w:fldChar w:fldCharType="separate"/>
    </w:r>
    <w:r w:rsidR="003F10FE">
      <w:rPr>
        <w:rStyle w:val="07VERFett"/>
        <w:b w:val="0"/>
        <w:noProof/>
      </w:rPr>
      <w:t>1</w:t>
    </w:r>
    <w:r w:rsidR="00713E30" w:rsidRPr="00B84989">
      <w:rPr>
        <w:rStyle w:val="07VERFett"/>
        <w:b w:val="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3A1CE6" w14:textId="77777777" w:rsidR="003F10FE" w:rsidRDefault="003F10FE">
    <w:pPr>
      <w:spacing w:after="0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0839A3" w14:textId="77777777" w:rsidR="004F18AB" w:rsidRDefault="004F18AB" w:rsidP="000B1DC7">
      <w:r>
        <w:separator/>
      </w:r>
    </w:p>
  </w:footnote>
  <w:footnote w:type="continuationSeparator" w:id="0">
    <w:p w14:paraId="74822D2F" w14:textId="77777777" w:rsidR="004F18AB" w:rsidRDefault="004F18AB" w:rsidP="000B1D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3E73BB" w14:textId="77777777" w:rsidR="00770B28" w:rsidRDefault="00770B2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59003D" w14:textId="12163A47" w:rsidR="00F3074C" w:rsidRPr="00BC5125" w:rsidRDefault="00F3074C" w:rsidP="00334EC5">
    <w:pPr>
      <w:pStyle w:val="06VERKopfzeile"/>
      <w:rPr>
        <w:lang w:val="en-GB"/>
      </w:rPr>
    </w:pPr>
    <w:r>
      <w:rPr>
        <w:noProof/>
        <w:lang w:val="de-DE" w:eastAsia="de-DE" w:bidi="ar-SA"/>
      </w:rPr>
      <w:drawing>
        <wp:anchor distT="0" distB="0" distL="114300" distR="114300" simplePos="0" relativeHeight="251657728" behindDoc="0" locked="0" layoutInCell="1" allowOverlap="1" wp14:anchorId="2B986BDE" wp14:editId="116EDCF9">
          <wp:simplePos x="0" y="0"/>
          <wp:positionH relativeFrom="column">
            <wp:posOffset>5168265</wp:posOffset>
          </wp:positionH>
          <wp:positionV relativeFrom="paragraph">
            <wp:posOffset>-13335</wp:posOffset>
          </wp:positionV>
          <wp:extent cx="982980" cy="269875"/>
          <wp:effectExtent l="0" t="0" r="7620" b="0"/>
          <wp:wrapNone/>
          <wp:docPr id="1" name="Bild 1" descr="veritas_logo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veritas_logo_SW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2980" cy="269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770B28">
      <w:rPr>
        <w:lang w:val="en-GB"/>
      </w:rPr>
      <w:t xml:space="preserve">Grammar extra practice </w:t>
    </w:r>
    <w:r w:rsidR="00BC5125" w:rsidRPr="00BC5125">
      <w:rPr>
        <w:lang w:val="en-GB"/>
      </w:rPr>
      <w:t xml:space="preserve">– </w:t>
    </w:r>
    <w:r w:rsidR="00C432D6">
      <w:rPr>
        <w:lang w:val="en-GB"/>
      </w:rPr>
      <w:t>Future tenses</w:t>
    </w:r>
  </w:p>
  <w:p w14:paraId="2A6AC92D" w14:textId="0D0DDD99" w:rsidR="00F3074C" w:rsidRPr="00BC5125" w:rsidRDefault="00F039D1" w:rsidP="00B84989">
    <w:pPr>
      <w:pStyle w:val="06VERKopfzeile"/>
      <w:pBdr>
        <w:bottom w:val="single" w:sz="4" w:space="1" w:color="auto"/>
      </w:pBdr>
      <w:rPr>
        <w:rStyle w:val="09VERUnterstrichen"/>
        <w:u w:val="none"/>
        <w:lang w:val="en-GB"/>
      </w:rPr>
    </w:pPr>
    <w:r>
      <w:rPr>
        <w:rStyle w:val="09VERUnterstrichen"/>
        <w:u w:val="none"/>
        <w:lang w:val="en-GB"/>
      </w:rPr>
      <w:t>Business in Context</w:t>
    </w:r>
    <w:r w:rsidR="00BC5125">
      <w:rPr>
        <w:rStyle w:val="09VERUnterstrichen"/>
        <w:u w:val="none"/>
        <w:lang w:val="en-GB"/>
      </w:rPr>
      <w:t xml:space="preserve"> 1</w:t>
    </w:r>
    <w:r w:rsidR="00F3074C" w:rsidRPr="00BC5125">
      <w:rPr>
        <w:rStyle w:val="09VERUnterstrichen"/>
        <w:u w:val="none"/>
        <w:lang w:val="en-GB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014C1F" w14:textId="77777777" w:rsidR="00770B28" w:rsidRDefault="00770B2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07930"/>
    <w:multiLevelType w:val="hybridMultilevel"/>
    <w:tmpl w:val="9AA640BC"/>
    <w:lvl w:ilvl="0" w:tplc="FB6E6BD2">
      <w:start w:val="1"/>
      <w:numFmt w:val="bullet"/>
      <w:pStyle w:val="05VERAufzaehlungLinie10pt"/>
      <w:lvlText w:val="−"/>
      <w:lvlJc w:val="left"/>
      <w:pPr>
        <w:ind w:left="720" w:hanging="360"/>
      </w:pPr>
      <w:rPr>
        <w:rFonts w:ascii="Minion Pro" w:hAnsi="Minion Pro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973363"/>
    <w:multiLevelType w:val="hybridMultilevel"/>
    <w:tmpl w:val="243C8E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B442FC"/>
    <w:multiLevelType w:val="hybridMultilevel"/>
    <w:tmpl w:val="216A3034"/>
    <w:lvl w:ilvl="0" w:tplc="A65A417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8E1861"/>
    <w:multiLevelType w:val="hybridMultilevel"/>
    <w:tmpl w:val="7A8E2690"/>
    <w:lvl w:ilvl="0" w:tplc="8D78CF76">
      <w:start w:val="1"/>
      <w:numFmt w:val="bullet"/>
      <w:pStyle w:val="05VERAufzaehlungRaute10pt"/>
      <w:lvlText w:val=""/>
      <w:lvlJc w:val="left"/>
      <w:pPr>
        <w:ind w:left="360" w:hanging="360"/>
      </w:pPr>
      <w:rPr>
        <w:rFonts w:ascii="Wingdings 2" w:hAnsi="Wingdings 2" w:hint="default"/>
        <w:color w:val="777777"/>
        <w:sz w:val="16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D12EE8"/>
    <w:multiLevelType w:val="hybridMultilevel"/>
    <w:tmpl w:val="042C7310"/>
    <w:lvl w:ilvl="0" w:tplc="86F4A806">
      <w:numFmt w:val="bullet"/>
      <w:lvlText w:val="•"/>
      <w:lvlJc w:val="left"/>
      <w:pPr>
        <w:ind w:left="1068" w:hanging="708"/>
      </w:pPr>
      <w:rPr>
        <w:rFonts w:ascii="Verdana" w:eastAsia="Times New Roman" w:hAnsi="Verdana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055D09"/>
    <w:multiLevelType w:val="hybridMultilevel"/>
    <w:tmpl w:val="E9669E7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D553C4"/>
    <w:multiLevelType w:val="hybridMultilevel"/>
    <w:tmpl w:val="8C4CA99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2C4AB7"/>
    <w:multiLevelType w:val="hybridMultilevel"/>
    <w:tmpl w:val="2376D4A2"/>
    <w:lvl w:ilvl="0" w:tplc="9BB8870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CB785E"/>
    <w:multiLevelType w:val="hybridMultilevel"/>
    <w:tmpl w:val="ED1AA2C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E96A91"/>
    <w:multiLevelType w:val="hybridMultilevel"/>
    <w:tmpl w:val="FB1E722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18080C"/>
    <w:multiLevelType w:val="hybridMultilevel"/>
    <w:tmpl w:val="FB4C350C"/>
    <w:lvl w:ilvl="0" w:tplc="2564E30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F22154"/>
    <w:multiLevelType w:val="hybridMultilevel"/>
    <w:tmpl w:val="B82A9B72"/>
    <w:lvl w:ilvl="0" w:tplc="86F4A806">
      <w:numFmt w:val="bullet"/>
      <w:lvlText w:val="•"/>
      <w:lvlJc w:val="left"/>
      <w:pPr>
        <w:ind w:left="1068" w:hanging="708"/>
      </w:pPr>
      <w:rPr>
        <w:rFonts w:ascii="Verdana" w:eastAsia="Times New Roman" w:hAnsi="Verdana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CE3ECF"/>
    <w:multiLevelType w:val="hybridMultilevel"/>
    <w:tmpl w:val="F9200598"/>
    <w:lvl w:ilvl="0" w:tplc="9BB8870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910906">
    <w:abstractNumId w:val="3"/>
  </w:num>
  <w:num w:numId="2" w16cid:durableId="52315498">
    <w:abstractNumId w:val="0"/>
  </w:num>
  <w:num w:numId="3" w16cid:durableId="1246762215">
    <w:abstractNumId w:val="12"/>
  </w:num>
  <w:num w:numId="4" w16cid:durableId="453594834">
    <w:abstractNumId w:val="1"/>
  </w:num>
  <w:num w:numId="5" w16cid:durableId="577597457">
    <w:abstractNumId w:val="4"/>
  </w:num>
  <w:num w:numId="6" w16cid:durableId="1194804815">
    <w:abstractNumId w:val="6"/>
  </w:num>
  <w:num w:numId="7" w16cid:durableId="1823085843">
    <w:abstractNumId w:val="5"/>
  </w:num>
  <w:num w:numId="8" w16cid:durableId="1075394706">
    <w:abstractNumId w:val="9"/>
  </w:num>
  <w:num w:numId="9" w16cid:durableId="1845511403">
    <w:abstractNumId w:val="11"/>
  </w:num>
  <w:num w:numId="10" w16cid:durableId="1575624096">
    <w:abstractNumId w:val="8"/>
  </w:num>
  <w:num w:numId="11" w16cid:durableId="607929618">
    <w:abstractNumId w:val="7"/>
  </w:num>
  <w:num w:numId="12" w16cid:durableId="932319438">
    <w:abstractNumId w:val="2"/>
  </w:num>
  <w:num w:numId="13" w16cid:durableId="46265084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attachedTemplate r:id="rId1"/>
  <w:documentProtection w:formatting="1" w:enforcement="0"/>
  <w:defaultTabStop w:val="709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279A"/>
    <w:rsid w:val="00005CBE"/>
    <w:rsid w:val="0001663C"/>
    <w:rsid w:val="000B0A8F"/>
    <w:rsid w:val="000B1DC7"/>
    <w:rsid w:val="000C059F"/>
    <w:rsid w:val="000C42FD"/>
    <w:rsid w:val="00121A99"/>
    <w:rsid w:val="0012687D"/>
    <w:rsid w:val="001348B5"/>
    <w:rsid w:val="00134CB8"/>
    <w:rsid w:val="001452CC"/>
    <w:rsid w:val="00160407"/>
    <w:rsid w:val="00160FFA"/>
    <w:rsid w:val="00162299"/>
    <w:rsid w:val="00175CE4"/>
    <w:rsid w:val="001A3563"/>
    <w:rsid w:val="001E6FA5"/>
    <w:rsid w:val="001F475B"/>
    <w:rsid w:val="00206905"/>
    <w:rsid w:val="002220CB"/>
    <w:rsid w:val="00236A11"/>
    <w:rsid w:val="00247343"/>
    <w:rsid w:val="002571E8"/>
    <w:rsid w:val="002B6BCD"/>
    <w:rsid w:val="002C7873"/>
    <w:rsid w:val="002D0DD2"/>
    <w:rsid w:val="002D0DFC"/>
    <w:rsid w:val="002F213B"/>
    <w:rsid w:val="003077B9"/>
    <w:rsid w:val="00326CDA"/>
    <w:rsid w:val="00334EC5"/>
    <w:rsid w:val="00355277"/>
    <w:rsid w:val="00394FDD"/>
    <w:rsid w:val="003952DF"/>
    <w:rsid w:val="003B0AA3"/>
    <w:rsid w:val="003F10FE"/>
    <w:rsid w:val="003F65BE"/>
    <w:rsid w:val="003F6CB1"/>
    <w:rsid w:val="00437912"/>
    <w:rsid w:val="00456CB7"/>
    <w:rsid w:val="00483AA2"/>
    <w:rsid w:val="00487403"/>
    <w:rsid w:val="004A1F31"/>
    <w:rsid w:val="004B7489"/>
    <w:rsid w:val="004D4B4D"/>
    <w:rsid w:val="004F134E"/>
    <w:rsid w:val="004F18AB"/>
    <w:rsid w:val="00515EEE"/>
    <w:rsid w:val="0055778F"/>
    <w:rsid w:val="005732B7"/>
    <w:rsid w:val="005866A6"/>
    <w:rsid w:val="00590F4F"/>
    <w:rsid w:val="005A2201"/>
    <w:rsid w:val="005A2D1F"/>
    <w:rsid w:val="005A7733"/>
    <w:rsid w:val="005D1F64"/>
    <w:rsid w:val="005E264B"/>
    <w:rsid w:val="005F21DF"/>
    <w:rsid w:val="00603369"/>
    <w:rsid w:val="0060621C"/>
    <w:rsid w:val="0061583D"/>
    <w:rsid w:val="00623835"/>
    <w:rsid w:val="006A32C8"/>
    <w:rsid w:val="006B72D4"/>
    <w:rsid w:val="006C279A"/>
    <w:rsid w:val="006D7631"/>
    <w:rsid w:val="006E7DCB"/>
    <w:rsid w:val="006F2A07"/>
    <w:rsid w:val="006F3340"/>
    <w:rsid w:val="006F79B8"/>
    <w:rsid w:val="00710A74"/>
    <w:rsid w:val="00713E30"/>
    <w:rsid w:val="00745FCF"/>
    <w:rsid w:val="007555C8"/>
    <w:rsid w:val="00760FE5"/>
    <w:rsid w:val="00763471"/>
    <w:rsid w:val="00770B28"/>
    <w:rsid w:val="007926AD"/>
    <w:rsid w:val="00794F68"/>
    <w:rsid w:val="007A56C3"/>
    <w:rsid w:val="007E0815"/>
    <w:rsid w:val="007E2D87"/>
    <w:rsid w:val="00802A3A"/>
    <w:rsid w:val="00811106"/>
    <w:rsid w:val="008A4938"/>
    <w:rsid w:val="008C17DB"/>
    <w:rsid w:val="008F1BA9"/>
    <w:rsid w:val="0091281F"/>
    <w:rsid w:val="00941860"/>
    <w:rsid w:val="009422C8"/>
    <w:rsid w:val="00943D9F"/>
    <w:rsid w:val="00944823"/>
    <w:rsid w:val="0094557F"/>
    <w:rsid w:val="0096782C"/>
    <w:rsid w:val="00982229"/>
    <w:rsid w:val="00990B6D"/>
    <w:rsid w:val="009915F2"/>
    <w:rsid w:val="009B3960"/>
    <w:rsid w:val="009D23C1"/>
    <w:rsid w:val="009E052C"/>
    <w:rsid w:val="009F1C64"/>
    <w:rsid w:val="009F567C"/>
    <w:rsid w:val="00A0280C"/>
    <w:rsid w:val="00A1051B"/>
    <w:rsid w:val="00A12671"/>
    <w:rsid w:val="00A16234"/>
    <w:rsid w:val="00A32686"/>
    <w:rsid w:val="00A65001"/>
    <w:rsid w:val="00A91273"/>
    <w:rsid w:val="00A9222E"/>
    <w:rsid w:val="00AD35ED"/>
    <w:rsid w:val="00AE1D26"/>
    <w:rsid w:val="00AE3D45"/>
    <w:rsid w:val="00AF6DC8"/>
    <w:rsid w:val="00B00A70"/>
    <w:rsid w:val="00B25D9E"/>
    <w:rsid w:val="00B47F8A"/>
    <w:rsid w:val="00B50D4B"/>
    <w:rsid w:val="00B631E0"/>
    <w:rsid w:val="00B65580"/>
    <w:rsid w:val="00B7792C"/>
    <w:rsid w:val="00B84989"/>
    <w:rsid w:val="00B9238F"/>
    <w:rsid w:val="00BB710D"/>
    <w:rsid w:val="00BC2769"/>
    <w:rsid w:val="00BC5125"/>
    <w:rsid w:val="00BF6FE8"/>
    <w:rsid w:val="00C21002"/>
    <w:rsid w:val="00C3362E"/>
    <w:rsid w:val="00C432D6"/>
    <w:rsid w:val="00C64200"/>
    <w:rsid w:val="00C92A44"/>
    <w:rsid w:val="00C96931"/>
    <w:rsid w:val="00CC19CE"/>
    <w:rsid w:val="00CD795D"/>
    <w:rsid w:val="00D03363"/>
    <w:rsid w:val="00D21ADF"/>
    <w:rsid w:val="00D2253B"/>
    <w:rsid w:val="00D23A2B"/>
    <w:rsid w:val="00D24006"/>
    <w:rsid w:val="00D31C33"/>
    <w:rsid w:val="00D31EF8"/>
    <w:rsid w:val="00D42CB0"/>
    <w:rsid w:val="00D50879"/>
    <w:rsid w:val="00D54D6F"/>
    <w:rsid w:val="00D83AAE"/>
    <w:rsid w:val="00D950BD"/>
    <w:rsid w:val="00DA534E"/>
    <w:rsid w:val="00DB5F45"/>
    <w:rsid w:val="00DC78DB"/>
    <w:rsid w:val="00DD3BA2"/>
    <w:rsid w:val="00DD4656"/>
    <w:rsid w:val="00DD5387"/>
    <w:rsid w:val="00DF5A5E"/>
    <w:rsid w:val="00E2526B"/>
    <w:rsid w:val="00E42D95"/>
    <w:rsid w:val="00E4735B"/>
    <w:rsid w:val="00E47933"/>
    <w:rsid w:val="00E54336"/>
    <w:rsid w:val="00E575BD"/>
    <w:rsid w:val="00E73BB2"/>
    <w:rsid w:val="00E76053"/>
    <w:rsid w:val="00E83BBE"/>
    <w:rsid w:val="00E911D3"/>
    <w:rsid w:val="00EF1080"/>
    <w:rsid w:val="00EF4C21"/>
    <w:rsid w:val="00F039D1"/>
    <w:rsid w:val="00F178C3"/>
    <w:rsid w:val="00F26C89"/>
    <w:rsid w:val="00F3067E"/>
    <w:rsid w:val="00F3074C"/>
    <w:rsid w:val="00F44878"/>
    <w:rsid w:val="00F47B24"/>
    <w:rsid w:val="00F53810"/>
    <w:rsid w:val="00F56336"/>
    <w:rsid w:val="00F61B55"/>
    <w:rsid w:val="00F7724A"/>
    <w:rsid w:val="00F93280"/>
    <w:rsid w:val="00FA22C3"/>
    <w:rsid w:val="00FB7ABA"/>
    <w:rsid w:val="00FC3663"/>
    <w:rsid w:val="00FF0E52"/>
    <w:rsid w:val="00FF3D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5025879"/>
  <w15:docId w15:val="{59E4413F-34E8-4EEB-800E-91065FDF1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Times New Roman" w:hAnsi="Arial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3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locked="1" w:uiPriority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locked="1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uiPriority w:val="10"/>
    <w:qFormat/>
    <w:rsid w:val="00515EEE"/>
    <w:pPr>
      <w:spacing w:after="160" w:line="256" w:lineRule="auto"/>
    </w:pPr>
    <w:rPr>
      <w:rFonts w:asciiTheme="minorHAnsi" w:eastAsiaTheme="minorHAnsi" w:hAnsiTheme="minorHAnsi" w:cstheme="minorBidi"/>
      <w:sz w:val="22"/>
      <w:szCs w:val="22"/>
      <w:lang w:val="de-DE" w:eastAsia="en-US"/>
    </w:rPr>
  </w:style>
  <w:style w:type="paragraph" w:styleId="berschrift1">
    <w:name w:val="heading 1"/>
    <w:next w:val="04VERGrundschrift10pt"/>
    <w:link w:val="berschrift1Zchn"/>
    <w:uiPriority w:val="9"/>
    <w:semiHidden/>
    <w:qFormat/>
    <w:locked/>
    <w:rsid w:val="008A4938"/>
    <w:pPr>
      <w:spacing w:before="360" w:after="360" w:line="276" w:lineRule="auto"/>
      <w:contextualSpacing/>
      <w:outlineLvl w:val="0"/>
    </w:pPr>
    <w:rPr>
      <w:rFonts w:cs="Arial"/>
      <w:b/>
      <w:caps/>
      <w:spacing w:val="5"/>
      <w:sz w:val="36"/>
      <w:szCs w:val="36"/>
      <w:lang w:val="en-US" w:eastAsia="en-US" w:bidi="en-US"/>
    </w:rPr>
  </w:style>
  <w:style w:type="paragraph" w:styleId="berschrift2">
    <w:name w:val="heading 2"/>
    <w:basedOn w:val="Standard"/>
    <w:next w:val="Standard"/>
    <w:link w:val="berschrift2Zchn"/>
    <w:uiPriority w:val="9"/>
    <w:semiHidden/>
    <w:qFormat/>
    <w:locked/>
    <w:rsid w:val="008A4938"/>
    <w:pPr>
      <w:spacing w:before="200" w:line="240" w:lineRule="auto"/>
      <w:outlineLvl w:val="1"/>
    </w:pPr>
    <w:rPr>
      <w:b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semiHidden/>
    <w:qFormat/>
    <w:locked/>
    <w:rsid w:val="000B1DC7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0B1DC7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0B1DC7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0B1DC7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0B1DC7"/>
    <w:pPr>
      <w:spacing w:after="0"/>
      <w:outlineLvl w:val="6"/>
    </w:pPr>
    <w:rPr>
      <w:b/>
      <w:bCs/>
      <w:i/>
      <w:iCs/>
      <w:color w:val="5A5A5A"/>
      <w:sz w:val="20"/>
      <w:szCs w:val="20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B1DC7"/>
    <w:pPr>
      <w:spacing w:after="0"/>
      <w:outlineLvl w:val="7"/>
    </w:pPr>
    <w:rPr>
      <w:b/>
      <w:bCs/>
      <w:color w:val="7F7F7F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0B1DC7"/>
    <w:pPr>
      <w:spacing w:after="0"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semiHidden/>
    <w:rsid w:val="00EF4C21"/>
    <w:rPr>
      <w:rFonts w:cs="Arial"/>
      <w:b/>
      <w:caps/>
      <w:spacing w:val="5"/>
      <w:sz w:val="36"/>
      <w:szCs w:val="36"/>
      <w:lang w:val="en-US" w:eastAsia="en-US" w:bidi="en-US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F4C21"/>
    <w:rPr>
      <w:rFonts w:ascii="Arial" w:hAnsi="Arial" w:cs="Arial"/>
      <w:b/>
      <w:sz w:val="28"/>
      <w:szCs w:val="28"/>
      <w:lang w:val="en-US" w:eastAsia="en-US" w:bidi="en-US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F4C21"/>
    <w:rPr>
      <w:rFonts w:ascii="Arial" w:hAnsi="Arial" w:cs="Arial"/>
      <w:i/>
      <w:iCs/>
      <w:smallCaps/>
      <w:spacing w:val="5"/>
      <w:sz w:val="26"/>
      <w:szCs w:val="26"/>
      <w:lang w:val="en-US" w:eastAsia="en-US" w:bidi="en-US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B1DC7"/>
    <w:rPr>
      <w:b/>
      <w:bCs/>
      <w:spacing w:val="5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B1DC7"/>
    <w:rPr>
      <w:i/>
      <w:iCs/>
      <w:sz w:val="24"/>
      <w:szCs w:val="24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B1DC7"/>
    <w:rPr>
      <w:b/>
      <w:bCs/>
      <w:color w:val="595959"/>
      <w:spacing w:val="5"/>
      <w:shd w:val="clear" w:color="auto" w:fill="FFFFF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B1DC7"/>
    <w:rPr>
      <w:b/>
      <w:bCs/>
      <w:i/>
      <w:iCs/>
      <w:color w:val="5A5A5A"/>
      <w:sz w:val="20"/>
      <w:szCs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B1DC7"/>
    <w:rPr>
      <w:b/>
      <w:bCs/>
      <w:color w:val="7F7F7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B1DC7"/>
    <w:rPr>
      <w:b/>
      <w:bCs/>
      <w:i/>
      <w:iCs/>
      <w:color w:val="7F7F7F"/>
      <w:sz w:val="18"/>
      <w:szCs w:val="18"/>
    </w:rPr>
  </w:style>
  <w:style w:type="paragraph" w:styleId="Beschriftung">
    <w:name w:val="caption"/>
    <w:basedOn w:val="Standard"/>
    <w:next w:val="Standard"/>
    <w:uiPriority w:val="35"/>
    <w:semiHidden/>
    <w:unhideWhenUsed/>
    <w:rsid w:val="000B1DC7"/>
    <w:rPr>
      <w:b/>
      <w:bCs/>
      <w:sz w:val="18"/>
      <w:szCs w:val="18"/>
    </w:rPr>
  </w:style>
  <w:style w:type="paragraph" w:styleId="Titel">
    <w:name w:val="Title"/>
    <w:basedOn w:val="Standard"/>
    <w:next w:val="Standard"/>
    <w:link w:val="TitelZchn"/>
    <w:uiPriority w:val="10"/>
    <w:semiHidden/>
    <w:qFormat/>
    <w:locked/>
    <w:rsid w:val="000B1DC7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semiHidden/>
    <w:rsid w:val="00EF4C21"/>
    <w:rPr>
      <w:rFonts w:ascii="Arial" w:hAnsi="Arial" w:cs="Arial"/>
      <w:smallCaps/>
      <w:sz w:val="52"/>
      <w:szCs w:val="52"/>
      <w:lang w:val="en-US" w:eastAsia="en-US" w:bidi="en-US"/>
    </w:rPr>
  </w:style>
  <w:style w:type="paragraph" w:styleId="Untertitel">
    <w:name w:val="Subtitle"/>
    <w:basedOn w:val="Standard"/>
    <w:next w:val="Standard"/>
    <w:link w:val="UntertitelZchn"/>
    <w:uiPriority w:val="11"/>
    <w:semiHidden/>
    <w:qFormat/>
    <w:locked/>
    <w:rsid w:val="000B1DC7"/>
    <w:rPr>
      <w:i/>
      <w:iCs/>
      <w:smallCaps/>
      <w:spacing w:val="10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semiHidden/>
    <w:rsid w:val="00EF4C21"/>
    <w:rPr>
      <w:rFonts w:ascii="Arial" w:hAnsi="Arial" w:cs="Arial"/>
      <w:i/>
      <w:iCs/>
      <w:smallCaps/>
      <w:spacing w:val="10"/>
      <w:sz w:val="28"/>
      <w:szCs w:val="28"/>
      <w:lang w:val="en-US" w:eastAsia="en-US" w:bidi="en-US"/>
    </w:rPr>
  </w:style>
  <w:style w:type="character" w:styleId="Fett">
    <w:name w:val="Strong"/>
    <w:uiPriority w:val="22"/>
    <w:semiHidden/>
    <w:qFormat/>
    <w:locked/>
    <w:rsid w:val="000B1DC7"/>
    <w:rPr>
      <w:b/>
      <w:bCs/>
    </w:rPr>
  </w:style>
  <w:style w:type="character" w:styleId="Hervorhebung">
    <w:name w:val="Emphasis"/>
    <w:uiPriority w:val="20"/>
    <w:semiHidden/>
    <w:qFormat/>
    <w:locked/>
    <w:rsid w:val="000B1DC7"/>
    <w:rPr>
      <w:b/>
      <w:bCs/>
      <w:i/>
      <w:iCs/>
      <w:spacing w:val="10"/>
    </w:rPr>
  </w:style>
  <w:style w:type="paragraph" w:styleId="KeinLeerraum">
    <w:name w:val="No Spacing"/>
    <w:basedOn w:val="Standard"/>
    <w:link w:val="KeinLeerraumZchn"/>
    <w:uiPriority w:val="1"/>
    <w:semiHidden/>
    <w:locked/>
    <w:rsid w:val="000B1DC7"/>
    <w:pPr>
      <w:spacing w:after="0" w:line="240" w:lineRule="auto"/>
    </w:pPr>
  </w:style>
  <w:style w:type="character" w:customStyle="1" w:styleId="KeinLeerraumZchn">
    <w:name w:val="Kein Leerraum Zchn"/>
    <w:basedOn w:val="Absatz-Standardschriftart"/>
    <w:link w:val="KeinLeerraum"/>
    <w:uiPriority w:val="1"/>
    <w:semiHidden/>
    <w:rsid w:val="00EF4C21"/>
    <w:rPr>
      <w:rFonts w:ascii="Arial" w:hAnsi="Arial" w:cs="Arial"/>
      <w:sz w:val="22"/>
      <w:szCs w:val="22"/>
      <w:lang w:val="en-US" w:eastAsia="en-US" w:bidi="en-US"/>
    </w:rPr>
  </w:style>
  <w:style w:type="paragraph" w:styleId="Listenabsatz">
    <w:name w:val="List Paragraph"/>
    <w:basedOn w:val="Standard"/>
    <w:link w:val="ListenabsatzZchn"/>
    <w:uiPriority w:val="34"/>
    <w:qFormat/>
    <w:locked/>
    <w:rsid w:val="000B1DC7"/>
    <w:pPr>
      <w:ind w:left="720"/>
      <w:contextualSpacing/>
    </w:pPr>
  </w:style>
  <w:style w:type="paragraph" w:styleId="Zitat">
    <w:name w:val="Quote"/>
    <w:basedOn w:val="Standard"/>
    <w:next w:val="Standard"/>
    <w:link w:val="ZitatZchn"/>
    <w:uiPriority w:val="29"/>
    <w:semiHidden/>
    <w:qFormat/>
    <w:locked/>
    <w:rsid w:val="000B1DC7"/>
    <w:rPr>
      <w:i/>
      <w:iCs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EF4C21"/>
    <w:rPr>
      <w:rFonts w:ascii="Arial" w:hAnsi="Arial" w:cs="Arial"/>
      <w:i/>
      <w:iCs/>
      <w:sz w:val="22"/>
      <w:szCs w:val="22"/>
      <w:lang w:val="en-US" w:eastAsia="en-US" w:bidi="en-US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qFormat/>
    <w:locked/>
    <w:rsid w:val="000B1DC7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EF4C21"/>
    <w:rPr>
      <w:rFonts w:ascii="Arial" w:hAnsi="Arial" w:cs="Arial"/>
      <w:i/>
      <w:iCs/>
      <w:sz w:val="22"/>
      <w:szCs w:val="22"/>
      <w:lang w:val="en-US" w:eastAsia="en-US" w:bidi="en-US"/>
    </w:rPr>
  </w:style>
  <w:style w:type="character" w:styleId="SchwacheHervorhebung">
    <w:name w:val="Subtle Emphasis"/>
    <w:uiPriority w:val="19"/>
    <w:semiHidden/>
    <w:qFormat/>
    <w:locked/>
    <w:rsid w:val="00134CB8"/>
    <w:rPr>
      <w:iCs/>
      <w:sz w:val="18"/>
      <w:szCs w:val="18"/>
    </w:rPr>
  </w:style>
  <w:style w:type="character" w:styleId="IntensiveHervorhebung">
    <w:name w:val="Intense Emphasis"/>
    <w:uiPriority w:val="21"/>
    <w:semiHidden/>
    <w:qFormat/>
    <w:locked/>
    <w:rsid w:val="000B1DC7"/>
    <w:rPr>
      <w:b/>
      <w:bCs/>
      <w:i/>
      <w:iCs/>
    </w:rPr>
  </w:style>
  <w:style w:type="character" w:styleId="SchwacherVerweis">
    <w:name w:val="Subtle Reference"/>
    <w:basedOn w:val="Absatz-Standardschriftart"/>
    <w:uiPriority w:val="31"/>
    <w:semiHidden/>
    <w:qFormat/>
    <w:locked/>
    <w:rsid w:val="000B1DC7"/>
    <w:rPr>
      <w:smallCaps/>
    </w:rPr>
  </w:style>
  <w:style w:type="character" w:styleId="IntensiverVerweis">
    <w:name w:val="Intense Reference"/>
    <w:uiPriority w:val="32"/>
    <w:semiHidden/>
    <w:qFormat/>
    <w:locked/>
    <w:rsid w:val="000B1DC7"/>
    <w:rPr>
      <w:b/>
      <w:bCs/>
      <w:smallCaps/>
    </w:rPr>
  </w:style>
  <w:style w:type="character" w:styleId="Buchtitel">
    <w:name w:val="Book Title"/>
    <w:basedOn w:val="Absatz-Standardschriftart"/>
    <w:uiPriority w:val="33"/>
    <w:semiHidden/>
    <w:qFormat/>
    <w:locked/>
    <w:rsid w:val="000B1DC7"/>
    <w:rPr>
      <w:i/>
      <w:iCs/>
      <w:smallCaps/>
      <w:spacing w:val="5"/>
    </w:rPr>
  </w:style>
  <w:style w:type="paragraph" w:styleId="Inhaltsverzeichnisberschrift">
    <w:name w:val="TOC Heading"/>
    <w:aliases w:val="Inhaltsverzeichnisueberschrift"/>
    <w:basedOn w:val="berschrift1"/>
    <w:next w:val="Standard"/>
    <w:uiPriority w:val="99"/>
    <w:unhideWhenUsed/>
    <w:qFormat/>
    <w:locked/>
    <w:rsid w:val="00763471"/>
    <w:pPr>
      <w:outlineLvl w:val="9"/>
    </w:pPr>
    <w:rPr>
      <w:rFonts w:ascii="Verdana" w:hAnsi="Verdana"/>
      <w:caps w:val="0"/>
      <w:sz w:val="32"/>
    </w:rPr>
  </w:style>
  <w:style w:type="paragraph" w:styleId="Kopfzeile">
    <w:name w:val="header"/>
    <w:basedOn w:val="Standard"/>
    <w:link w:val="KopfzeileZchn"/>
    <w:uiPriority w:val="99"/>
    <w:unhideWhenUsed/>
    <w:rsid w:val="000B1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B1DC7"/>
  </w:style>
  <w:style w:type="paragraph" w:styleId="Fuzeile">
    <w:name w:val="footer"/>
    <w:basedOn w:val="Standard"/>
    <w:link w:val="FuzeileZchn"/>
    <w:uiPriority w:val="99"/>
    <w:semiHidden/>
    <w:locked/>
    <w:rsid w:val="000B1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EF4C21"/>
    <w:rPr>
      <w:rFonts w:ascii="Arial" w:hAnsi="Arial" w:cs="Arial"/>
      <w:sz w:val="22"/>
      <w:szCs w:val="22"/>
      <w:lang w:val="en-US" w:eastAsia="en-US" w:bidi="en-US"/>
    </w:rPr>
  </w:style>
  <w:style w:type="character" w:styleId="Hyperlink">
    <w:name w:val="Hyperlink"/>
    <w:basedOn w:val="Absatz-Standardschriftart"/>
    <w:uiPriority w:val="99"/>
    <w:semiHidden/>
    <w:locked/>
    <w:rsid w:val="00134CB8"/>
    <w:rPr>
      <w:color w:val="0000FF"/>
      <w:u w:val="single"/>
    </w:rPr>
  </w:style>
  <w:style w:type="paragraph" w:customStyle="1" w:styleId="04VERGrundschrift10pt">
    <w:name w:val="04_VER_Grundschrift_10pt"/>
    <w:link w:val="04VERGrundschrift10ptZchn"/>
    <w:uiPriority w:val="4"/>
    <w:qFormat/>
    <w:rsid w:val="003F10FE"/>
    <w:pPr>
      <w:spacing w:line="276" w:lineRule="auto"/>
    </w:pPr>
    <w:rPr>
      <w:rFonts w:ascii="Verdana" w:hAnsi="Verdana" w:cs="Arial"/>
      <w:szCs w:val="22"/>
      <w:lang w:eastAsia="en-US" w:bidi="en-US"/>
    </w:rPr>
  </w:style>
  <w:style w:type="paragraph" w:customStyle="1" w:styleId="01VERUeberschrift">
    <w:name w:val="01_VER_Ueberschrift"/>
    <w:next w:val="04VERGrundschrift10pt"/>
    <w:link w:val="01VERUeberschriftZchn"/>
    <w:qFormat/>
    <w:rsid w:val="00175CE4"/>
    <w:pPr>
      <w:spacing w:before="360" w:after="360" w:line="300" w:lineRule="auto"/>
    </w:pPr>
    <w:rPr>
      <w:rFonts w:ascii="Verdana" w:hAnsi="Verdana" w:cs="Arial"/>
      <w:b/>
      <w:color w:val="595959" w:themeColor="text1" w:themeTint="A6"/>
      <w:spacing w:val="5"/>
      <w:sz w:val="40"/>
      <w:szCs w:val="36"/>
      <w:lang w:eastAsia="en-US" w:bidi="en-US"/>
    </w:rPr>
  </w:style>
  <w:style w:type="character" w:customStyle="1" w:styleId="04VERGrundschrift10ptZchn">
    <w:name w:val="04_VER_Grundschrift_10pt Zchn"/>
    <w:basedOn w:val="Absatz-Standardschriftart"/>
    <w:link w:val="04VERGrundschrift10pt"/>
    <w:uiPriority w:val="4"/>
    <w:rsid w:val="003F10FE"/>
    <w:rPr>
      <w:rFonts w:ascii="Verdana" w:hAnsi="Verdana" w:cs="Arial"/>
      <w:szCs w:val="22"/>
      <w:lang w:eastAsia="en-US" w:bidi="en-US"/>
    </w:rPr>
  </w:style>
  <w:style w:type="paragraph" w:customStyle="1" w:styleId="02VERUeberschrift">
    <w:name w:val="02_VER_Ueberschrift"/>
    <w:next w:val="04VERGrundschrift10pt"/>
    <w:link w:val="02VERUeberschriftZchn"/>
    <w:uiPriority w:val="1"/>
    <w:qFormat/>
    <w:rsid w:val="00763471"/>
    <w:pPr>
      <w:spacing w:before="200" w:after="200" w:line="276" w:lineRule="auto"/>
    </w:pPr>
    <w:rPr>
      <w:rFonts w:ascii="Verdana" w:hAnsi="Verdana" w:cs="Arial"/>
      <w:b/>
      <w:sz w:val="28"/>
      <w:szCs w:val="28"/>
      <w:lang w:eastAsia="en-US" w:bidi="en-US"/>
    </w:rPr>
  </w:style>
  <w:style w:type="character" w:customStyle="1" w:styleId="01VERUeberschriftZchn">
    <w:name w:val="01_VER_Ueberschrift Zchn"/>
    <w:basedOn w:val="Absatz-Standardschriftart"/>
    <w:link w:val="01VERUeberschrift"/>
    <w:rsid w:val="00175CE4"/>
    <w:rPr>
      <w:rFonts w:ascii="Verdana" w:hAnsi="Verdana" w:cs="Arial"/>
      <w:b/>
      <w:color w:val="595959" w:themeColor="text1" w:themeTint="A6"/>
      <w:spacing w:val="5"/>
      <w:sz w:val="40"/>
      <w:szCs w:val="36"/>
      <w:lang w:eastAsia="en-US" w:bidi="en-US"/>
    </w:rPr>
  </w:style>
  <w:style w:type="character" w:customStyle="1" w:styleId="07VERFett">
    <w:name w:val="07_VER_Fett"/>
    <w:basedOn w:val="Fett"/>
    <w:uiPriority w:val="6"/>
    <w:qFormat/>
    <w:rsid w:val="008A4938"/>
    <w:rPr>
      <w:b/>
      <w:bCs/>
    </w:rPr>
  </w:style>
  <w:style w:type="character" w:customStyle="1" w:styleId="02VERUeberschriftZchn">
    <w:name w:val="02_VER_Ueberschrift Zchn"/>
    <w:basedOn w:val="Absatz-Standardschriftart"/>
    <w:link w:val="02VERUeberschrift"/>
    <w:uiPriority w:val="1"/>
    <w:rsid w:val="00763471"/>
    <w:rPr>
      <w:rFonts w:ascii="Verdana" w:hAnsi="Verdana" w:cs="Arial"/>
      <w:b/>
      <w:sz w:val="28"/>
      <w:szCs w:val="28"/>
      <w:lang w:eastAsia="en-US" w:bidi="en-US"/>
    </w:rPr>
  </w:style>
  <w:style w:type="character" w:customStyle="1" w:styleId="08VERKursiv">
    <w:name w:val="08_VER_Kursiv"/>
    <w:uiPriority w:val="7"/>
    <w:qFormat/>
    <w:rsid w:val="00236A11"/>
    <w:rPr>
      <w:b w:val="0"/>
      <w:i/>
    </w:rPr>
  </w:style>
  <w:style w:type="character" w:customStyle="1" w:styleId="09VERUnterstrichen">
    <w:name w:val="09_VER_Unterstrichen"/>
    <w:uiPriority w:val="8"/>
    <w:qFormat/>
    <w:rsid w:val="00B00A70"/>
    <w:rPr>
      <w:u w:val="single"/>
    </w:rPr>
  </w:style>
  <w:style w:type="paragraph" w:customStyle="1" w:styleId="06VERKopfzeile">
    <w:name w:val="06_VER_Kopfzeile"/>
    <w:link w:val="06VERKopfzeileZchn"/>
    <w:uiPriority w:val="5"/>
    <w:qFormat/>
    <w:rsid w:val="00763471"/>
    <w:pPr>
      <w:tabs>
        <w:tab w:val="right" w:pos="9072"/>
      </w:tabs>
      <w:spacing w:line="276" w:lineRule="auto"/>
    </w:pPr>
    <w:rPr>
      <w:rFonts w:ascii="Verdana" w:hAnsi="Verdana" w:cs="Arial"/>
      <w:color w:val="595959"/>
      <w:sz w:val="16"/>
      <w:szCs w:val="18"/>
      <w:lang w:eastAsia="en-US" w:bidi="en-US"/>
    </w:rPr>
  </w:style>
  <w:style w:type="paragraph" w:customStyle="1" w:styleId="06VERFuzeile">
    <w:name w:val="06_VER_Fußzeile"/>
    <w:link w:val="06VERFuzeileZchn"/>
    <w:uiPriority w:val="5"/>
    <w:qFormat/>
    <w:rsid w:val="00763471"/>
    <w:pPr>
      <w:tabs>
        <w:tab w:val="center" w:pos="4536"/>
        <w:tab w:val="right" w:pos="9072"/>
      </w:tabs>
      <w:spacing w:line="276" w:lineRule="auto"/>
    </w:pPr>
    <w:rPr>
      <w:rFonts w:ascii="Verdana" w:hAnsi="Verdana" w:cs="Arial"/>
      <w:color w:val="595959"/>
      <w:sz w:val="16"/>
      <w:szCs w:val="22"/>
      <w:lang w:val="de-DE" w:eastAsia="en-US" w:bidi="en-US"/>
    </w:rPr>
  </w:style>
  <w:style w:type="character" w:customStyle="1" w:styleId="06VERKopfzeileZchn">
    <w:name w:val="06_VER_Kopfzeile Zchn"/>
    <w:basedOn w:val="Absatz-Standardschriftart"/>
    <w:link w:val="06VERKopfzeile"/>
    <w:uiPriority w:val="5"/>
    <w:rsid w:val="00763471"/>
    <w:rPr>
      <w:rFonts w:ascii="Verdana" w:hAnsi="Verdana" w:cs="Arial"/>
      <w:color w:val="595959"/>
      <w:sz w:val="16"/>
      <w:szCs w:val="18"/>
      <w:lang w:eastAsia="en-US" w:bidi="en-US"/>
    </w:rPr>
  </w:style>
  <w:style w:type="paragraph" w:customStyle="1" w:styleId="03VERUeberschrift">
    <w:name w:val="03_VER_Ueberschrift"/>
    <w:next w:val="04VERGrundschrift10pt"/>
    <w:link w:val="03VERUeberschriftZchn"/>
    <w:uiPriority w:val="2"/>
    <w:qFormat/>
    <w:rsid w:val="00763471"/>
    <w:pPr>
      <w:spacing w:before="120" w:after="120" w:line="276" w:lineRule="auto"/>
    </w:pPr>
    <w:rPr>
      <w:rFonts w:ascii="Verdana" w:hAnsi="Verdana" w:cs="Arial"/>
      <w:b/>
      <w:sz w:val="24"/>
      <w:szCs w:val="22"/>
      <w:lang w:eastAsia="en-US" w:bidi="en-US"/>
    </w:rPr>
  </w:style>
  <w:style w:type="character" w:customStyle="1" w:styleId="06VERFuzeileZchn">
    <w:name w:val="06_VER_Fußzeile Zchn"/>
    <w:basedOn w:val="Absatz-Standardschriftart"/>
    <w:link w:val="06VERFuzeile"/>
    <w:uiPriority w:val="5"/>
    <w:rsid w:val="00763471"/>
    <w:rPr>
      <w:rFonts w:ascii="Verdana" w:hAnsi="Verdana" w:cs="Arial"/>
      <w:color w:val="595959"/>
      <w:sz w:val="16"/>
      <w:szCs w:val="22"/>
      <w:lang w:val="de-DE" w:eastAsia="en-US" w:bidi="en-US"/>
    </w:rPr>
  </w:style>
  <w:style w:type="paragraph" w:customStyle="1" w:styleId="03VERArbeitsfragen">
    <w:name w:val="03_VER_Arbeitsfragen"/>
    <w:next w:val="04VERGrundschrift10pt"/>
    <w:link w:val="03VERArbeitsfragenZchn"/>
    <w:uiPriority w:val="3"/>
    <w:qFormat/>
    <w:rsid w:val="00763471"/>
    <w:pPr>
      <w:shd w:val="clear" w:color="auto" w:fill="BFBFBF"/>
      <w:spacing w:before="120" w:after="120"/>
    </w:pPr>
    <w:rPr>
      <w:rFonts w:ascii="Verdana" w:hAnsi="Verdana" w:cs="Arial"/>
      <w:b/>
      <w:sz w:val="24"/>
      <w:szCs w:val="22"/>
      <w:lang w:eastAsia="en-US" w:bidi="en-US"/>
    </w:rPr>
  </w:style>
  <w:style w:type="character" w:customStyle="1" w:styleId="03VERArbeitsfragenZchn">
    <w:name w:val="03_VER_Arbeitsfragen Zchn"/>
    <w:basedOn w:val="Absatz-Standardschriftart"/>
    <w:link w:val="03VERArbeitsfragen"/>
    <w:uiPriority w:val="3"/>
    <w:rsid w:val="00763471"/>
    <w:rPr>
      <w:rFonts w:ascii="Verdana" w:hAnsi="Verdana" w:cs="Arial"/>
      <w:b/>
      <w:sz w:val="24"/>
      <w:szCs w:val="22"/>
      <w:shd w:val="clear" w:color="auto" w:fill="BFBFBF"/>
      <w:lang w:eastAsia="en-US" w:bidi="en-US"/>
    </w:rPr>
  </w:style>
  <w:style w:type="paragraph" w:customStyle="1" w:styleId="10Inhaltsverzeichnis">
    <w:name w:val="10_Inhaltsverzeichnis"/>
    <w:basedOn w:val="04VERGrundschrift10pt"/>
    <w:link w:val="10InhaltsverzeichnisZchn"/>
    <w:uiPriority w:val="3"/>
    <w:semiHidden/>
    <w:qFormat/>
    <w:rsid w:val="00B00A70"/>
    <w:pPr>
      <w:tabs>
        <w:tab w:val="right" w:leader="dot" w:pos="6804"/>
      </w:tabs>
      <w:spacing w:before="120" w:line="360" w:lineRule="auto"/>
      <w:ind w:left="1134"/>
    </w:pPr>
  </w:style>
  <w:style w:type="character" w:customStyle="1" w:styleId="10InhaltsverzeichnisZchn">
    <w:name w:val="10_Inhaltsverzeichnis Zchn"/>
    <w:basedOn w:val="04VERGrundschrift10ptZchn"/>
    <w:link w:val="10Inhaltsverzeichnis"/>
    <w:uiPriority w:val="3"/>
    <w:semiHidden/>
    <w:rsid w:val="00F44878"/>
    <w:rPr>
      <w:rFonts w:ascii="Verdana" w:hAnsi="Verdana" w:cs="Arial"/>
      <w:sz w:val="22"/>
      <w:szCs w:val="22"/>
      <w:lang w:val="de-AT" w:eastAsia="en-US" w:bidi="en-US"/>
    </w:rPr>
  </w:style>
  <w:style w:type="paragraph" w:customStyle="1" w:styleId="04Ueberschrift">
    <w:name w:val="04_Ueberschrift"/>
    <w:next w:val="04VERGrundschrift10pt"/>
    <w:semiHidden/>
    <w:qFormat/>
    <w:rsid w:val="000C059F"/>
    <w:pPr>
      <w:spacing w:before="120" w:after="120"/>
    </w:pPr>
    <w:rPr>
      <w:rFonts w:ascii="Verdana" w:hAnsi="Verdana" w:cs="Arial"/>
      <w:i/>
      <w:szCs w:val="22"/>
      <w:lang w:eastAsia="en-US" w:bidi="en-US"/>
    </w:rPr>
  </w:style>
  <w:style w:type="character" w:customStyle="1" w:styleId="03VERUeberschriftZchn">
    <w:name w:val="03_VER_Ueberschrift Zchn"/>
    <w:basedOn w:val="Absatz-Standardschriftart"/>
    <w:link w:val="03VERUeberschrift"/>
    <w:uiPriority w:val="2"/>
    <w:rsid w:val="00763471"/>
    <w:rPr>
      <w:rFonts w:ascii="Verdana" w:hAnsi="Verdana" w:cs="Arial"/>
      <w:b/>
      <w:sz w:val="24"/>
      <w:szCs w:val="22"/>
      <w:lang w:eastAsia="en-US" w:bidi="en-US"/>
    </w:rPr>
  </w:style>
  <w:style w:type="paragraph" w:customStyle="1" w:styleId="12VERQuellenangabeBildangabe">
    <w:name w:val="12_VER_Quellenangabe/Bildangabe"/>
    <w:link w:val="12VERQuellenangabeBildangabeZchn"/>
    <w:uiPriority w:val="9"/>
    <w:qFormat/>
    <w:rsid w:val="00763471"/>
    <w:pPr>
      <w:spacing w:line="160" w:lineRule="exact"/>
      <w:jc w:val="right"/>
    </w:pPr>
    <w:rPr>
      <w:rFonts w:ascii="Verdana" w:hAnsi="Verdana" w:cs="Arial"/>
      <w:color w:val="404040"/>
      <w:sz w:val="16"/>
      <w:szCs w:val="22"/>
      <w:lang w:eastAsia="en-US" w:bidi="en-US"/>
    </w:rPr>
  </w:style>
  <w:style w:type="paragraph" w:styleId="Verzeichnis1">
    <w:name w:val="toc 1"/>
    <w:next w:val="Verzeichnis2"/>
    <w:autoRedefine/>
    <w:uiPriority w:val="99"/>
    <w:rsid w:val="00763471"/>
    <w:pPr>
      <w:tabs>
        <w:tab w:val="right" w:leader="dot" w:pos="9062"/>
      </w:tabs>
      <w:spacing w:before="240" w:after="120"/>
    </w:pPr>
    <w:rPr>
      <w:rFonts w:ascii="Verdana" w:hAnsi="Verdana" w:cs="Arial"/>
      <w:b/>
      <w:bCs/>
      <w:noProof/>
      <w:lang w:val="en-US" w:eastAsia="en-US" w:bidi="en-US"/>
    </w:rPr>
  </w:style>
  <w:style w:type="character" w:customStyle="1" w:styleId="12VERQuellenangabeBildangabeZchn">
    <w:name w:val="12_VER_Quellenangabe/Bildangabe Zchn"/>
    <w:basedOn w:val="Absatz-Standardschriftart"/>
    <w:link w:val="12VERQuellenangabeBildangabe"/>
    <w:uiPriority w:val="9"/>
    <w:rsid w:val="00763471"/>
    <w:rPr>
      <w:rFonts w:ascii="Verdana" w:hAnsi="Verdana" w:cs="Arial"/>
      <w:color w:val="404040"/>
      <w:sz w:val="16"/>
      <w:szCs w:val="22"/>
      <w:lang w:eastAsia="en-US" w:bidi="en-US"/>
    </w:rPr>
  </w:style>
  <w:style w:type="paragraph" w:customStyle="1" w:styleId="12VERQuellentext">
    <w:name w:val="12_VER_Quellentext"/>
    <w:link w:val="12VERQuellentextZchn"/>
    <w:uiPriority w:val="9"/>
    <w:qFormat/>
    <w:rsid w:val="003F10FE"/>
    <w:pPr>
      <w:spacing w:line="276" w:lineRule="auto"/>
      <w:ind w:left="709"/>
    </w:pPr>
    <w:rPr>
      <w:rFonts w:ascii="Verdana" w:hAnsi="Verdana" w:cs="Arial"/>
      <w:color w:val="595959"/>
      <w:sz w:val="18"/>
      <w:szCs w:val="22"/>
      <w:lang w:eastAsia="en-US" w:bidi="en-US"/>
    </w:rPr>
  </w:style>
  <w:style w:type="paragraph" w:styleId="Verzeichnis3">
    <w:name w:val="toc 3"/>
    <w:basedOn w:val="Standard"/>
    <w:next w:val="Standard"/>
    <w:autoRedefine/>
    <w:uiPriority w:val="99"/>
    <w:rsid w:val="00763471"/>
    <w:pPr>
      <w:tabs>
        <w:tab w:val="right" w:leader="dot" w:pos="9062"/>
      </w:tabs>
      <w:spacing w:after="0"/>
      <w:ind w:left="440"/>
    </w:pPr>
    <w:rPr>
      <w:rFonts w:ascii="Verdana" w:hAnsi="Verdana"/>
      <w:i/>
      <w:iCs/>
      <w:noProof/>
      <w:sz w:val="20"/>
      <w:szCs w:val="20"/>
    </w:rPr>
  </w:style>
  <w:style w:type="character" w:customStyle="1" w:styleId="12VERQuellentextZchn">
    <w:name w:val="12_VER_Quellentext Zchn"/>
    <w:basedOn w:val="Absatz-Standardschriftart"/>
    <w:link w:val="12VERQuellentext"/>
    <w:uiPriority w:val="9"/>
    <w:rsid w:val="003F10FE"/>
    <w:rPr>
      <w:rFonts w:ascii="Verdana" w:hAnsi="Verdana" w:cs="Arial"/>
      <w:color w:val="595959"/>
      <w:sz w:val="18"/>
      <w:szCs w:val="22"/>
      <w:lang w:eastAsia="en-US" w:bidi="en-US"/>
    </w:rPr>
  </w:style>
  <w:style w:type="paragraph" w:styleId="Verzeichnis2">
    <w:name w:val="toc 2"/>
    <w:next w:val="Verzeichnis3"/>
    <w:autoRedefine/>
    <w:uiPriority w:val="99"/>
    <w:rsid w:val="00763471"/>
    <w:pPr>
      <w:tabs>
        <w:tab w:val="right" w:leader="dot" w:pos="9062"/>
      </w:tabs>
      <w:spacing w:after="120"/>
      <w:ind w:left="221"/>
    </w:pPr>
    <w:rPr>
      <w:rFonts w:ascii="Verdana" w:hAnsi="Verdana" w:cs="Arial"/>
      <w:noProof/>
      <w:lang w:val="en-US" w:eastAsia="en-US" w:bidi="en-US"/>
    </w:rPr>
  </w:style>
  <w:style w:type="paragraph" w:styleId="Verzeichnis4">
    <w:name w:val="toc 4"/>
    <w:basedOn w:val="Standard"/>
    <w:next w:val="Standard"/>
    <w:autoRedefine/>
    <w:uiPriority w:val="39"/>
    <w:semiHidden/>
    <w:locked/>
    <w:rsid w:val="00D21ADF"/>
    <w:pPr>
      <w:spacing w:after="0"/>
      <w:ind w:left="660"/>
    </w:pPr>
    <w:rPr>
      <w:rFonts w:ascii="Calibri" w:hAnsi="Calibri"/>
      <w:sz w:val="18"/>
      <w:szCs w:val="18"/>
    </w:rPr>
  </w:style>
  <w:style w:type="paragraph" w:styleId="Verzeichnis5">
    <w:name w:val="toc 5"/>
    <w:basedOn w:val="Standard"/>
    <w:next w:val="Standard"/>
    <w:autoRedefine/>
    <w:uiPriority w:val="39"/>
    <w:semiHidden/>
    <w:locked/>
    <w:rsid w:val="00D21ADF"/>
    <w:pPr>
      <w:spacing w:after="0"/>
      <w:ind w:left="880"/>
    </w:pPr>
    <w:rPr>
      <w:rFonts w:ascii="Calibri" w:hAnsi="Calibri"/>
      <w:sz w:val="18"/>
      <w:szCs w:val="18"/>
    </w:rPr>
  </w:style>
  <w:style w:type="paragraph" w:styleId="Verzeichnis6">
    <w:name w:val="toc 6"/>
    <w:basedOn w:val="Standard"/>
    <w:next w:val="Standard"/>
    <w:autoRedefine/>
    <w:uiPriority w:val="39"/>
    <w:semiHidden/>
    <w:locked/>
    <w:rsid w:val="00D21ADF"/>
    <w:pPr>
      <w:spacing w:after="0"/>
      <w:ind w:left="1100"/>
    </w:pPr>
    <w:rPr>
      <w:rFonts w:ascii="Calibri" w:hAnsi="Calibri"/>
      <w:sz w:val="18"/>
      <w:szCs w:val="18"/>
    </w:rPr>
  </w:style>
  <w:style w:type="paragraph" w:styleId="Verzeichnis7">
    <w:name w:val="toc 7"/>
    <w:basedOn w:val="Standard"/>
    <w:next w:val="Standard"/>
    <w:autoRedefine/>
    <w:uiPriority w:val="39"/>
    <w:semiHidden/>
    <w:locked/>
    <w:rsid w:val="00D21ADF"/>
    <w:pPr>
      <w:spacing w:after="0"/>
      <w:ind w:left="1320"/>
    </w:pPr>
    <w:rPr>
      <w:rFonts w:ascii="Calibri" w:hAnsi="Calibri"/>
      <w:sz w:val="18"/>
      <w:szCs w:val="18"/>
    </w:rPr>
  </w:style>
  <w:style w:type="paragraph" w:styleId="Verzeichnis8">
    <w:name w:val="toc 8"/>
    <w:basedOn w:val="Standard"/>
    <w:next w:val="Standard"/>
    <w:autoRedefine/>
    <w:uiPriority w:val="39"/>
    <w:semiHidden/>
    <w:locked/>
    <w:rsid w:val="00D21ADF"/>
    <w:pPr>
      <w:spacing w:after="0"/>
      <w:ind w:left="1540"/>
    </w:pPr>
    <w:rPr>
      <w:rFonts w:ascii="Calibri" w:hAnsi="Calibri"/>
      <w:sz w:val="18"/>
      <w:szCs w:val="18"/>
    </w:rPr>
  </w:style>
  <w:style w:type="paragraph" w:styleId="Verzeichnis9">
    <w:name w:val="toc 9"/>
    <w:basedOn w:val="Standard"/>
    <w:next w:val="Standard"/>
    <w:autoRedefine/>
    <w:uiPriority w:val="39"/>
    <w:semiHidden/>
    <w:locked/>
    <w:rsid w:val="00D21ADF"/>
    <w:pPr>
      <w:spacing w:after="0"/>
      <w:ind w:left="1760"/>
    </w:pPr>
    <w:rPr>
      <w:rFonts w:ascii="Calibri" w:hAnsi="Calibri"/>
      <w:sz w:val="18"/>
      <w:szCs w:val="18"/>
    </w:rPr>
  </w:style>
  <w:style w:type="paragraph" w:customStyle="1" w:styleId="10VERSchreibzeilebisRand">
    <w:name w:val="10_VER_Schreibzeile bis Rand"/>
    <w:basedOn w:val="04VERGrundschrift10pt"/>
    <w:uiPriority w:val="8"/>
    <w:qFormat/>
    <w:rsid w:val="003F10FE"/>
    <w:pPr>
      <w:tabs>
        <w:tab w:val="left" w:pos="284"/>
        <w:tab w:val="right" w:leader="underscore" w:pos="9072"/>
      </w:tabs>
      <w:spacing w:before="120"/>
      <w:ind w:right="142"/>
    </w:pPr>
  </w:style>
  <w:style w:type="paragraph" w:customStyle="1" w:styleId="04VERGrundschrift9pt">
    <w:name w:val="04_VER_Grundschrift_9pt"/>
    <w:basedOn w:val="04VERGrundschrift10pt"/>
    <w:uiPriority w:val="3"/>
    <w:qFormat/>
    <w:rsid w:val="003F10FE"/>
    <w:rPr>
      <w:sz w:val="18"/>
      <w:szCs w:val="20"/>
    </w:rPr>
  </w:style>
  <w:style w:type="character" w:customStyle="1" w:styleId="11VERLsungsschrift">
    <w:name w:val="11_VER_Lösungsschrift"/>
    <w:uiPriority w:val="8"/>
    <w:qFormat/>
    <w:rsid w:val="003F10FE"/>
    <w:rPr>
      <w:b/>
      <w:i/>
      <w:color w:val="0070C0"/>
    </w:rPr>
  </w:style>
  <w:style w:type="paragraph" w:customStyle="1" w:styleId="05VERAufzaehlungRaute10pt">
    <w:name w:val="05_VER_Aufzaehlung_Raute_10pt"/>
    <w:uiPriority w:val="2"/>
    <w:qFormat/>
    <w:rsid w:val="00CC19CE"/>
    <w:pPr>
      <w:numPr>
        <w:numId w:val="1"/>
      </w:numPr>
      <w:tabs>
        <w:tab w:val="left" w:pos="227"/>
        <w:tab w:val="left" w:pos="284"/>
      </w:tabs>
      <w:spacing w:after="85" w:line="220" w:lineRule="exact"/>
      <w:ind w:left="227" w:right="227" w:hanging="227"/>
    </w:pPr>
    <w:rPr>
      <w:rFonts w:ascii="Verdana" w:eastAsiaTheme="minorHAnsi" w:hAnsi="Verdana" w:cstheme="minorBidi"/>
      <w:color w:val="000000" w:themeColor="text1"/>
      <w:szCs w:val="22"/>
      <w:lang w:val="de-DE" w:eastAsia="en-US"/>
    </w:rPr>
  </w:style>
  <w:style w:type="paragraph" w:customStyle="1" w:styleId="05VERAufzaehlungLinie10pt">
    <w:name w:val="05_VER_Aufzaehlung_Linie_10pt"/>
    <w:uiPriority w:val="2"/>
    <w:qFormat/>
    <w:rsid w:val="00CC19CE"/>
    <w:pPr>
      <w:numPr>
        <w:numId w:val="2"/>
      </w:numPr>
      <w:spacing w:after="85" w:line="240" w:lineRule="exact"/>
      <w:ind w:left="454" w:hanging="227"/>
    </w:pPr>
    <w:rPr>
      <w:rFonts w:ascii="Verdana" w:eastAsiaTheme="minorHAnsi" w:hAnsi="Verdana" w:cstheme="minorBidi"/>
      <w:color w:val="000000" w:themeColor="text1"/>
      <w:szCs w:val="22"/>
      <w:lang w:val="de-DE" w:eastAsia="en-US"/>
    </w:rPr>
  </w:style>
  <w:style w:type="table" w:customStyle="1" w:styleId="VERITASTabelle">
    <w:name w:val="VERITAS_Tabelle"/>
    <w:basedOn w:val="NormaleTabelle"/>
    <w:uiPriority w:val="99"/>
    <w:rsid w:val="00CC19CE"/>
    <w:pPr>
      <w:spacing w:line="240" w:lineRule="exact"/>
    </w:pPr>
    <w:rPr>
      <w:rFonts w:ascii="Verdana" w:eastAsiaTheme="minorHAnsi" w:hAnsi="Verdana" w:cstheme="minorBidi"/>
      <w:color w:val="000000" w:themeColor="text1"/>
      <w:sz w:val="18"/>
      <w:szCs w:val="22"/>
      <w:lang w:val="de-DE" w:eastAsia="en-US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  <w:tcPr>
      <w:vAlign w:val="center"/>
    </w:tcPr>
  </w:style>
  <w:style w:type="table" w:customStyle="1" w:styleId="VERITASgrau">
    <w:name w:val="VERITAS_grau"/>
    <w:basedOn w:val="NormaleTabelle"/>
    <w:uiPriority w:val="99"/>
    <w:rsid w:val="00CC19CE"/>
    <w:rPr>
      <w:rFonts w:ascii="Verdana" w:eastAsiaTheme="minorHAnsi" w:hAnsi="Verdana" w:cstheme="minorBidi"/>
      <w:color w:val="000000" w:themeColor="text1"/>
      <w:sz w:val="18"/>
      <w:szCs w:val="22"/>
      <w:lang w:val="de-DE" w:eastAsia="en-US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  <w:tcPr>
      <w:vAlign w:val="center"/>
    </w:tcPr>
    <w:tblStylePr w:type="firstRow">
      <w:pPr>
        <w:jc w:val="left"/>
      </w:pPr>
      <w:rPr>
        <w:rFonts w:ascii="Verdana" w:hAnsi="Verdana" w:hint="default"/>
        <w:sz w:val="18"/>
        <w:szCs w:val="18"/>
      </w:rPr>
      <w:tblPr/>
      <w:tcPr>
        <w:shd w:val="clear" w:color="auto" w:fill="A6A6A6" w:themeFill="background1" w:themeFillShade="A6"/>
      </w:tcPr>
    </w:tblStylePr>
  </w:style>
  <w:style w:type="paragraph" w:customStyle="1" w:styleId="13Lckentext">
    <w:name w:val="13_Lückentext"/>
    <w:basedOn w:val="04VERGrundschrift10pt"/>
    <w:uiPriority w:val="10"/>
    <w:qFormat/>
    <w:rsid w:val="006C279A"/>
    <w:pPr>
      <w:spacing w:line="360" w:lineRule="auto"/>
    </w:pPr>
    <w:rPr>
      <w:lang w:val="en-GB"/>
    </w:rPr>
  </w:style>
  <w:style w:type="table" w:styleId="Tabellenraster">
    <w:name w:val="Table Grid"/>
    <w:basedOn w:val="NormaleTabelle"/>
    <w:uiPriority w:val="59"/>
    <w:locked/>
    <w:rsid w:val="00AD35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Textcorrection">
    <w:name w:val="14_Text correction"/>
    <w:basedOn w:val="04VERGrundschrift10pt"/>
    <w:uiPriority w:val="10"/>
    <w:qFormat/>
    <w:rsid w:val="005732B7"/>
    <w:pPr>
      <w:spacing w:line="480" w:lineRule="auto"/>
    </w:pPr>
  </w:style>
  <w:style w:type="character" w:customStyle="1" w:styleId="ListenabsatzZchn">
    <w:name w:val="Listenabsatz Zchn"/>
    <w:basedOn w:val="Absatz-Standardschriftart"/>
    <w:link w:val="Listenabsatz"/>
    <w:uiPriority w:val="34"/>
    <w:rsid w:val="00AF6DC8"/>
    <w:rPr>
      <w:rFonts w:asciiTheme="minorHAnsi" w:eastAsiaTheme="minorHAnsi" w:hAnsiTheme="minorHAnsi" w:cstheme="minorBidi"/>
      <w:sz w:val="22"/>
      <w:szCs w:val="22"/>
      <w:lang w:val="de-D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139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.adlesgruber\AppData\Roaming\Microsoft\Templates\VERITAS-Vorlagen\E-Book-Material_Vorlage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600CF5-617B-4F15-8D3C-5B1A050D76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E-Book-Material_Vorlage</Template>
  <TotalTime>0</TotalTime>
  <Pages>5</Pages>
  <Words>917</Words>
  <Characters>5778</Characters>
  <Application>Microsoft Office Word</Application>
  <DocSecurity>0</DocSecurity>
  <Lines>48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Veritas</Company>
  <LinksUpToDate>false</LinksUpToDate>
  <CharactersWithSpaces>6682</CharactersWithSpaces>
  <SharedDoc>false</SharedDoc>
  <HLinks>
    <vt:vector size="6" baseType="variant">
      <vt:variant>
        <vt:i4>3276855</vt:i4>
      </vt:variant>
      <vt:variant>
        <vt:i4>0</vt:i4>
      </vt:variant>
      <vt:variant>
        <vt:i4>0</vt:i4>
      </vt:variant>
      <vt:variant>
        <vt:i4>5</vt:i4>
      </vt:variant>
      <vt:variant>
        <vt:lpwstr>http://sms1.veritas.at/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Adlesgruber Kerstin</dc:creator>
  <cp:lastModifiedBy>Kossak Saskia</cp:lastModifiedBy>
  <cp:revision>10</cp:revision>
  <cp:lastPrinted>2012-08-13T14:00:00Z</cp:lastPrinted>
  <dcterms:created xsi:type="dcterms:W3CDTF">2022-06-27T12:20:00Z</dcterms:created>
  <dcterms:modified xsi:type="dcterms:W3CDTF">2022-07-26T14:14:00Z</dcterms:modified>
</cp:coreProperties>
</file>