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DF2" w:rsidRPr="007F4DF2" w:rsidRDefault="007F4DF2" w:rsidP="000526F0">
      <w:pPr>
        <w:pStyle w:val="02VERUeberschrift"/>
      </w:pPr>
      <w:r w:rsidRPr="007F4DF2">
        <w:t>Konjunktiv I und II</w:t>
      </w:r>
    </w:p>
    <w:p w:rsidR="007F4DF2" w:rsidRPr="007F4DF2" w:rsidRDefault="007F4DF2" w:rsidP="000526F0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F4DF2">
        <w:rPr>
          <w:lang w:val="de-DE"/>
        </w:rPr>
        <w:t xml:space="preserve">* Den </w:t>
      </w:r>
      <w:r w:rsidRPr="007F4DF2">
        <w:rPr>
          <w:b/>
          <w:lang w:val="de-DE"/>
        </w:rPr>
        <w:t>Konjunktiv I</w:t>
      </w:r>
      <w:r w:rsidRPr="007F4DF2">
        <w:rPr>
          <w:lang w:val="de-DE"/>
        </w:rPr>
        <w:t xml:space="preserve"> benötigen Sie bei der </w:t>
      </w:r>
      <w:r w:rsidRPr="007F4DF2">
        <w:rPr>
          <w:b/>
          <w:lang w:val="de-DE"/>
        </w:rPr>
        <w:t>indirekten Rede</w:t>
      </w:r>
      <w:r w:rsidRPr="007F4DF2">
        <w:rPr>
          <w:lang w:val="de-DE"/>
        </w:rPr>
        <w:t xml:space="preserve">, wenn Sie ganz genau Gesagtes wiedergeben wollen: </w:t>
      </w:r>
      <w:r w:rsidRPr="007F4DF2">
        <w:rPr>
          <w:rStyle w:val="11VERLsungsschrift"/>
          <w:b w:val="0"/>
        </w:rPr>
        <w:t>Peter sagte, Frau Grän sei eine Tussi.</w:t>
      </w:r>
    </w:p>
    <w:p w:rsidR="007F4DF2" w:rsidRPr="007F4DF2" w:rsidRDefault="007F4DF2" w:rsidP="000526F0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7F4DF2" w:rsidRPr="007F4DF2" w:rsidRDefault="007F4DF2" w:rsidP="000526F0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F4DF2">
        <w:rPr>
          <w:lang w:val="de-DE"/>
        </w:rPr>
        <w:t xml:space="preserve">* Den </w:t>
      </w:r>
      <w:r w:rsidRPr="007F4DF2">
        <w:rPr>
          <w:b/>
          <w:lang w:val="de-DE"/>
        </w:rPr>
        <w:t>Konjunktiv II</w:t>
      </w:r>
      <w:r w:rsidRPr="007F4DF2">
        <w:rPr>
          <w:lang w:val="de-DE"/>
        </w:rPr>
        <w:t xml:space="preserve"> benötigen Sie, wenn Sie </w:t>
      </w:r>
      <w:r w:rsidRPr="007F4DF2">
        <w:rPr>
          <w:b/>
          <w:lang w:val="de-DE"/>
        </w:rPr>
        <w:t>Nicht-Wirkliches</w:t>
      </w:r>
      <w:r w:rsidRPr="007F4DF2">
        <w:rPr>
          <w:lang w:val="de-DE"/>
        </w:rPr>
        <w:t xml:space="preserve"> (Irreales) äußern: </w:t>
      </w:r>
    </w:p>
    <w:p w:rsidR="007F4DF2" w:rsidRPr="007F4DF2" w:rsidRDefault="007F4DF2" w:rsidP="000526F0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7F4DF2">
        <w:rPr>
          <w:rStyle w:val="11VERLsungsschrift"/>
          <w:b w:val="0"/>
        </w:rPr>
        <w:t>Wenn ich doch ein Hollywood-Star wäre!</w:t>
      </w:r>
    </w:p>
    <w:p w:rsidR="007F4DF2" w:rsidRPr="007F4DF2" w:rsidRDefault="007F4DF2" w:rsidP="000526F0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7F4DF2" w:rsidRPr="007F4DF2" w:rsidRDefault="007F4DF2" w:rsidP="000526F0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F4DF2">
        <w:rPr>
          <w:lang w:val="de-DE"/>
        </w:rPr>
        <w:t xml:space="preserve">* Auch in </w:t>
      </w:r>
      <w:r w:rsidRPr="007F4DF2">
        <w:rPr>
          <w:b/>
          <w:lang w:val="de-DE"/>
        </w:rPr>
        <w:t>irrealen Bedingungssätzen</w:t>
      </w:r>
      <w:r w:rsidRPr="007F4DF2">
        <w:rPr>
          <w:lang w:val="de-DE"/>
        </w:rPr>
        <w:t xml:space="preserve"> finden Sie (in beiden Sätzen!) </w:t>
      </w:r>
      <w:r w:rsidRPr="007F4DF2">
        <w:rPr>
          <w:b/>
          <w:lang w:val="de-DE"/>
        </w:rPr>
        <w:t>Konjunktiv II</w:t>
      </w:r>
      <w:r w:rsidRPr="007F4DF2">
        <w:rPr>
          <w:lang w:val="de-DE"/>
        </w:rPr>
        <w:t xml:space="preserve">: </w:t>
      </w:r>
    </w:p>
    <w:p w:rsidR="007F4DF2" w:rsidRPr="007F4DF2" w:rsidRDefault="007F4DF2" w:rsidP="000526F0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7F4DF2">
        <w:rPr>
          <w:rStyle w:val="11VERLsungsschrift"/>
          <w:b w:val="0"/>
        </w:rPr>
        <w:t xml:space="preserve">Wenn du da wärst, würde ich dir das persönlich sagen. </w:t>
      </w:r>
    </w:p>
    <w:p w:rsidR="007F4DF2" w:rsidRPr="007F4DF2" w:rsidRDefault="007F4DF2" w:rsidP="000526F0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7F4DF2">
        <w:rPr>
          <w:rStyle w:val="11VERLsungsschrift"/>
          <w:b w:val="0"/>
        </w:rPr>
        <w:t>Wenn der Deich gehalten hätte, wäre das Dorf nicht überschwemmt worden.</w:t>
      </w:r>
    </w:p>
    <w:p w:rsidR="007F4DF2" w:rsidRPr="007F4DF2" w:rsidRDefault="007F4DF2" w:rsidP="000526F0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7F4DF2" w:rsidRPr="007F4DF2" w:rsidRDefault="007F4DF2" w:rsidP="000526F0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F4DF2">
        <w:rPr>
          <w:lang w:val="de-DE"/>
        </w:rPr>
        <w:t xml:space="preserve">* Gerade im österreichischen Deutsch findet sich bei </w:t>
      </w:r>
      <w:r w:rsidRPr="007F4DF2">
        <w:rPr>
          <w:b/>
          <w:lang w:val="de-DE"/>
        </w:rPr>
        <w:t>Bitten</w:t>
      </w:r>
      <w:r w:rsidRPr="007F4DF2">
        <w:rPr>
          <w:lang w:val="de-DE"/>
        </w:rPr>
        <w:t xml:space="preserve"> und </w:t>
      </w:r>
      <w:r w:rsidRPr="007F4DF2">
        <w:rPr>
          <w:b/>
          <w:lang w:val="de-DE"/>
        </w:rPr>
        <w:t>Aufforderungen</w:t>
      </w:r>
      <w:r w:rsidRPr="007F4DF2">
        <w:rPr>
          <w:lang w:val="de-DE"/>
        </w:rPr>
        <w:t xml:space="preserve"> oft der </w:t>
      </w:r>
      <w:r w:rsidRPr="007F4DF2">
        <w:rPr>
          <w:b/>
          <w:lang w:val="de-DE"/>
        </w:rPr>
        <w:t>Konjunktiv II</w:t>
      </w:r>
      <w:r w:rsidRPr="007F4DF2">
        <w:rPr>
          <w:lang w:val="de-DE"/>
        </w:rPr>
        <w:t xml:space="preserve">: </w:t>
      </w:r>
    </w:p>
    <w:p w:rsidR="007F4DF2" w:rsidRPr="007F4DF2" w:rsidRDefault="007F4DF2" w:rsidP="000526F0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7F4DF2">
        <w:rPr>
          <w:rStyle w:val="11VERLsungsschrift"/>
          <w:b w:val="0"/>
        </w:rPr>
        <w:t>Er hätte gerne ein Cola. Könnten Sie mir kurz behilflich sein?</w:t>
      </w:r>
    </w:p>
    <w:p w:rsidR="007F4DF2" w:rsidRPr="007F4DF2" w:rsidRDefault="007F4DF2" w:rsidP="007F4DF2">
      <w:pPr>
        <w:pStyle w:val="04VERGrundschrift10pt"/>
        <w:rPr>
          <w:b/>
          <w:lang w:val="de-DE"/>
        </w:rPr>
      </w:pPr>
    </w:p>
    <w:p w:rsidR="007F4DF2" w:rsidRPr="007F4DF2" w:rsidRDefault="007F4DF2" w:rsidP="007F4DF2">
      <w:pPr>
        <w:pStyle w:val="03VERArbeitsfragen"/>
      </w:pPr>
      <w:r w:rsidRPr="007F4DF2">
        <w:t xml:space="preserve">Aufgabe 1: Konjunktiv II oder nicht? Setzen Sie richtig ein! </w:t>
      </w:r>
    </w:p>
    <w:p w:rsidR="007F4DF2" w:rsidRPr="007F4DF2" w:rsidRDefault="007F4DF2" w:rsidP="007F4DF2">
      <w:pPr>
        <w:pStyle w:val="10VERSchreibzeilebisRand"/>
      </w:pPr>
      <w:r w:rsidRPr="007F4DF2">
        <w:t xml:space="preserve">Peter erzählt: „Isabella und ich </w:t>
      </w:r>
      <w:r w:rsidRPr="007F4DF2">
        <w:rPr>
          <w:rStyle w:val="11VERLsungsschrift"/>
        </w:rPr>
        <w:t>sind</w:t>
      </w:r>
      <w:r w:rsidRPr="007F4DF2">
        <w:t xml:space="preserve"> (sein) seit ein paar Monaten Eltern und wir _________ (können) </w:t>
      </w:r>
      <w:proofErr w:type="spellStart"/>
      <w:r w:rsidRPr="007F4DF2">
        <w:t>uns</w:t>
      </w:r>
      <w:proofErr w:type="spellEnd"/>
      <w:r w:rsidRPr="007F4DF2">
        <w:t xml:space="preserve"> die Kinderarbeit recht gut teilen. Wenn ich nicht so einen familienfreundlichen Job ___________ (haben), ____________ (müssen) meine Frau alles </w:t>
      </w:r>
      <w:r>
        <w:t xml:space="preserve">allein </w:t>
      </w:r>
      <w:r w:rsidRPr="007F4DF2">
        <w:t>machen und _____________ (können) nicht so stark auf meine Mitarbeit bauen. So aber ____________ (können) wir uns fast täglich abwechseln beim „Sportwagenfahren“ und Windelwaschen. Wenn unsere Diana aber nicht so brav _______________ (schlafen), ____________ (sehen) unser Familienleben anders aus. Fritz und Sylvia, die nach ihrem ruhigen Paul einen sehr energievollen Martin bekommen ____________ (haben), ____________ (gehen) es da anders. Mindestens dreimal pro Nacht – und das schon das dritte Jahr! – ____________ (müssen) sie jede Nacht aufstehen, um ihrem Jüngsten wieder in den Schlaf zu verhelfen. Wenn er doch endlich _______________ (durchschlafen)! Dann ___________(sein) Fritz und Sylvia nicht immer so müde und wir _____________ (können)</w:t>
      </w:r>
      <w:r>
        <w:t xml:space="preserve"> mehr mit ihnen unternehmen.</w:t>
      </w:r>
    </w:p>
    <w:p w:rsidR="007F4DF2" w:rsidRDefault="007F4DF2" w:rsidP="007F4DF2">
      <w:pPr>
        <w:pStyle w:val="04VERGrundschrift10pt"/>
        <w:rPr>
          <w:b/>
          <w:lang w:val="de-DE"/>
        </w:rPr>
      </w:pPr>
    </w:p>
    <w:p w:rsidR="007F4DF2" w:rsidRPr="007F4DF2" w:rsidRDefault="007F4DF2" w:rsidP="007F4DF2">
      <w:pPr>
        <w:pStyle w:val="03VERArbeitsfragen"/>
      </w:pPr>
      <w:r w:rsidRPr="007F4DF2">
        <w:t xml:space="preserve">Aufgabe 2: </w:t>
      </w:r>
      <w:r w:rsidRPr="007F4DF2">
        <w:rPr>
          <w:i/>
        </w:rPr>
        <w:t>So tun, als ob</w:t>
      </w:r>
      <w:r w:rsidRPr="007F4DF2">
        <w:t xml:space="preserve"> – Ergänzen Sie die Sätze richtig!</w:t>
      </w:r>
    </w:p>
    <w:p w:rsidR="007F4DF2" w:rsidRPr="007F4DF2" w:rsidRDefault="007F4DF2" w:rsidP="007F4DF2">
      <w:pPr>
        <w:pStyle w:val="10VERSchreibzeilebisRand"/>
        <w:rPr>
          <w:i/>
        </w:rPr>
      </w:pPr>
      <w:r w:rsidRPr="007F4DF2">
        <w:t xml:space="preserve">1. Du weißt, was los ist! Tu nicht so, </w:t>
      </w:r>
      <w:r w:rsidRPr="007F4DF2">
        <w:rPr>
          <w:rStyle w:val="11VERLsungsschrift"/>
        </w:rPr>
        <w:t>als ob du nichts davon wüsstest</w:t>
      </w:r>
      <w:r w:rsidRPr="007F4DF2">
        <w:t xml:space="preserve">! </w:t>
      </w:r>
      <w:r w:rsidRPr="007F4DF2">
        <w:rPr>
          <w:i/>
        </w:rPr>
        <w:t>(du weißt nichts</w:t>
      </w:r>
      <w:r>
        <w:rPr>
          <w:i/>
        </w:rPr>
        <w:t xml:space="preserve"> davon</w:t>
      </w:r>
      <w:r w:rsidRPr="007F4DF2">
        <w:rPr>
          <w:i/>
        </w:rPr>
        <w:t>)</w:t>
      </w:r>
    </w:p>
    <w:p w:rsidR="007F4DF2" w:rsidRPr="007F4DF2" w:rsidRDefault="007F4DF2" w:rsidP="007F4DF2">
      <w:pPr>
        <w:pStyle w:val="10VERSchreibzeilebisRand"/>
      </w:pPr>
      <w:r w:rsidRPr="007F4DF2">
        <w:t xml:space="preserve">2. Manche haben hier Angst, tun aber so, als </w:t>
      </w:r>
      <w:r w:rsidRPr="007F4DF2">
        <w:tab/>
        <w:t>.</w:t>
      </w:r>
    </w:p>
    <w:p w:rsidR="007F4DF2" w:rsidRPr="007F4DF2" w:rsidRDefault="007F4DF2" w:rsidP="007F4DF2">
      <w:pPr>
        <w:pStyle w:val="10VERSchreibzeilebisRand"/>
        <w:rPr>
          <w:i/>
        </w:rPr>
      </w:pPr>
      <w:r w:rsidRPr="007F4DF2">
        <w:rPr>
          <w:i/>
        </w:rPr>
        <w:t>(es gibt nichts zu fürchten)</w:t>
      </w:r>
    </w:p>
    <w:p w:rsidR="007F4DF2" w:rsidRPr="007F4DF2" w:rsidRDefault="007F4DF2" w:rsidP="007F4DF2">
      <w:pPr>
        <w:pStyle w:val="10VERSchreibzeilebisRand"/>
      </w:pPr>
      <w:r w:rsidRPr="007F4DF2">
        <w:t xml:space="preserve">3. Frisch gekocht! Warum tust du so, als ob </w:t>
      </w:r>
      <w:r w:rsidRPr="007F4DF2">
        <w:tab/>
        <w:t>?</w:t>
      </w:r>
    </w:p>
    <w:p w:rsidR="007F4DF2" w:rsidRPr="007F4DF2" w:rsidRDefault="007F4DF2" w:rsidP="007F4DF2">
      <w:pPr>
        <w:pStyle w:val="10VERSchreibzeilebisRand"/>
        <w:rPr>
          <w:i/>
        </w:rPr>
      </w:pPr>
      <w:r w:rsidRPr="007F4DF2">
        <w:rPr>
          <w:i/>
        </w:rPr>
        <w:t>(du hast keinen Hunger)</w:t>
      </w:r>
    </w:p>
    <w:p w:rsidR="007F4DF2" w:rsidRPr="007F4DF2" w:rsidRDefault="007F4DF2" w:rsidP="007F4DF2">
      <w:pPr>
        <w:pStyle w:val="10VERSchreibzeilebisRand"/>
      </w:pPr>
      <w:r w:rsidRPr="007F4DF2">
        <w:t xml:space="preserve">4. Er ist schrecklich freundlich zu mir – als ob </w:t>
      </w:r>
      <w:r w:rsidRPr="007F4DF2">
        <w:tab/>
        <w:t>.</w:t>
      </w:r>
    </w:p>
    <w:p w:rsidR="007F4DF2" w:rsidRPr="007F4DF2" w:rsidRDefault="007F4DF2" w:rsidP="007F4DF2">
      <w:pPr>
        <w:pStyle w:val="10VERSchreibzeilebisRand"/>
        <w:rPr>
          <w:i/>
        </w:rPr>
      </w:pPr>
      <w:r w:rsidRPr="007F4DF2">
        <w:rPr>
          <w:i/>
        </w:rPr>
        <w:t>(wir haben uns nie gestritten)</w:t>
      </w:r>
    </w:p>
    <w:p w:rsidR="007F4DF2" w:rsidRPr="007F4DF2" w:rsidRDefault="007F4DF2" w:rsidP="007F4DF2">
      <w:pPr>
        <w:pStyle w:val="10VERSchreibzeilebisRand"/>
      </w:pPr>
      <w:r w:rsidRPr="007F4DF2">
        <w:t xml:space="preserve">5. Die Situation ist furchtbar, aber du tust so, als ob </w:t>
      </w:r>
      <w:r w:rsidRPr="007F4DF2">
        <w:tab/>
        <w:t>.</w:t>
      </w:r>
    </w:p>
    <w:p w:rsidR="007F4DF2" w:rsidRPr="007F4DF2" w:rsidRDefault="007F4DF2" w:rsidP="007F4DF2">
      <w:pPr>
        <w:pStyle w:val="10VERSchreibzeilebisRand"/>
        <w:rPr>
          <w:i/>
        </w:rPr>
      </w:pPr>
      <w:r w:rsidRPr="007F4DF2">
        <w:rPr>
          <w:i/>
        </w:rPr>
        <w:t>(alles ist bestens)</w:t>
      </w:r>
    </w:p>
    <w:p w:rsidR="007F4DF2" w:rsidRPr="007F4DF2" w:rsidRDefault="007F4DF2" w:rsidP="007F4DF2">
      <w:pPr>
        <w:pStyle w:val="10VERSchreibzeilebisRand"/>
      </w:pPr>
      <w:r w:rsidRPr="007F4DF2">
        <w:t xml:space="preserve">6. Sein Englisch ist nicht so schlimm. Aber der Lehrer tut so, als ob </w:t>
      </w:r>
      <w:r w:rsidRPr="007F4DF2">
        <w:tab/>
        <w:t>.</w:t>
      </w:r>
    </w:p>
    <w:p w:rsidR="007F4DF2" w:rsidRPr="007F4DF2" w:rsidRDefault="007F4DF2" w:rsidP="007F4DF2">
      <w:pPr>
        <w:pStyle w:val="10VERSchreibzeilebisRand"/>
        <w:rPr>
          <w:i/>
        </w:rPr>
      </w:pPr>
      <w:r w:rsidRPr="007F4DF2">
        <w:rPr>
          <w:i/>
        </w:rPr>
        <w:t>(eine Niete sein)</w:t>
      </w:r>
    </w:p>
    <w:p w:rsidR="007F4DF2" w:rsidRPr="007F4DF2" w:rsidRDefault="007F4DF2" w:rsidP="007F4DF2">
      <w:pPr>
        <w:pStyle w:val="10VERSchreibzeilebisRand"/>
      </w:pPr>
      <w:r w:rsidRPr="007F4DF2">
        <w:lastRenderedPageBreak/>
        <w:t xml:space="preserve">7. Stefan spielt sich hier auf, als ob </w:t>
      </w:r>
      <w:r w:rsidRPr="007F4DF2">
        <w:tab/>
        <w:t>.</w:t>
      </w:r>
    </w:p>
    <w:p w:rsidR="007F4DF2" w:rsidRPr="007F4DF2" w:rsidRDefault="007F4DF2" w:rsidP="007F4DF2">
      <w:pPr>
        <w:pStyle w:val="10VERSchreibzeilebisRand"/>
        <w:rPr>
          <w:i/>
        </w:rPr>
      </w:pPr>
      <w:r w:rsidRPr="007F4DF2">
        <w:rPr>
          <w:i/>
        </w:rPr>
        <w:t>(er ist der Chef)</w:t>
      </w:r>
    </w:p>
    <w:p w:rsidR="007F4DF2" w:rsidRPr="007F4DF2" w:rsidRDefault="007F4DF2" w:rsidP="007F4DF2">
      <w:pPr>
        <w:pStyle w:val="10VERSchreibzeilebisRand"/>
      </w:pPr>
      <w:r w:rsidRPr="007F4DF2">
        <w:t xml:space="preserve">8. Marie </w:t>
      </w:r>
      <w:r>
        <w:t>schaut ganz erstaunt</w:t>
      </w:r>
      <w:r w:rsidRPr="007F4DF2">
        <w:t xml:space="preserve">. Sie tut so, als ob </w:t>
      </w:r>
      <w:r w:rsidRPr="007F4DF2">
        <w:tab/>
        <w:t>.</w:t>
      </w:r>
    </w:p>
    <w:p w:rsidR="007F4DF2" w:rsidRPr="007F4DF2" w:rsidRDefault="007F4DF2" w:rsidP="007F4DF2">
      <w:pPr>
        <w:pStyle w:val="10VERSchreibzeilebisRand"/>
        <w:rPr>
          <w:i/>
        </w:rPr>
      </w:pPr>
      <w:r w:rsidRPr="007F4DF2">
        <w:rPr>
          <w:i/>
        </w:rPr>
        <w:t>(sie hat das nicht gewusst)</w:t>
      </w:r>
    </w:p>
    <w:p w:rsidR="007F4DF2" w:rsidRPr="007F4DF2" w:rsidRDefault="007F4DF2" w:rsidP="007F4DF2">
      <w:pPr>
        <w:pStyle w:val="10VERSchreibzeilebisRand"/>
      </w:pPr>
      <w:r w:rsidRPr="007F4DF2">
        <w:t xml:space="preserve">9. Astrid macht ein teilnahmsloses Gesicht. Sie tut so, als ob </w:t>
      </w:r>
      <w:r w:rsidRPr="007F4DF2">
        <w:tab/>
        <w:t>.</w:t>
      </w:r>
    </w:p>
    <w:p w:rsidR="007F4DF2" w:rsidRPr="007F4DF2" w:rsidRDefault="007F4DF2" w:rsidP="007F4DF2">
      <w:pPr>
        <w:pStyle w:val="10VERSchreibzeilebisRand"/>
        <w:rPr>
          <w:i/>
        </w:rPr>
      </w:pPr>
      <w:r w:rsidRPr="007F4DF2">
        <w:rPr>
          <w:i/>
        </w:rPr>
        <w:t>(sie geht das nichts an)</w:t>
      </w:r>
    </w:p>
    <w:p w:rsidR="007F4DF2" w:rsidRPr="007F4DF2" w:rsidRDefault="007F4DF2" w:rsidP="007F4DF2">
      <w:pPr>
        <w:pStyle w:val="04VERGrundschrift10pt"/>
        <w:rPr>
          <w:lang w:val="de-DE"/>
        </w:rPr>
      </w:pPr>
    </w:p>
    <w:p w:rsidR="007F4DF2" w:rsidRPr="007F4DF2" w:rsidRDefault="007F4DF2" w:rsidP="007F4DF2">
      <w:pPr>
        <w:pStyle w:val="03VERArbeitsfragen"/>
      </w:pPr>
      <w:r w:rsidRPr="007F4DF2">
        <w:t>Aufgabe 3: Setzen Sie die richtige Form des Konjunktivs II ein!</w:t>
      </w:r>
    </w:p>
    <w:p w:rsidR="007F4DF2" w:rsidRPr="007F4DF2" w:rsidRDefault="007F4DF2" w:rsidP="007F4DF2">
      <w:pPr>
        <w:pStyle w:val="10VERSchreibzeilebisRand"/>
      </w:pPr>
      <w:r w:rsidRPr="007F4DF2">
        <w:t xml:space="preserve">1. Gabi bat: „Falls möglich, </w:t>
      </w:r>
      <w:r w:rsidRPr="007F4DF2">
        <w:rPr>
          <w:rStyle w:val="11VERLsungsschrift"/>
        </w:rPr>
        <w:t>hätte</w:t>
      </w:r>
      <w:r w:rsidRPr="007F4DF2">
        <w:t xml:space="preserve"> (haben) ich gerne ein </w:t>
      </w:r>
      <w:proofErr w:type="spellStart"/>
      <w:r w:rsidRPr="007F4DF2">
        <w:t>Apfeleis</w:t>
      </w:r>
      <w:proofErr w:type="spellEnd"/>
      <w:r w:rsidRPr="007F4DF2">
        <w:t>!“</w:t>
      </w:r>
    </w:p>
    <w:p w:rsidR="007F4DF2" w:rsidRPr="007F4DF2" w:rsidRDefault="007F4DF2" w:rsidP="007F4DF2">
      <w:pPr>
        <w:pStyle w:val="10VERSchreibzeilebisRand"/>
      </w:pPr>
      <w:r w:rsidRPr="007F4DF2">
        <w:t>2. Es wäre schön, wenn alle jetzt konzentriert arbeiten _________________ (können).</w:t>
      </w:r>
    </w:p>
    <w:p w:rsidR="007F4DF2" w:rsidRPr="007F4DF2" w:rsidRDefault="007F4DF2" w:rsidP="007F4DF2">
      <w:pPr>
        <w:pStyle w:val="10VERSchreibzeilebisRand"/>
      </w:pPr>
      <w:r w:rsidRPr="007F4DF2">
        <w:t>3. Der Arzt zum Patienten: „Wenn Schmerzen auftreten ______________ (sollen), bitte anrufen!“</w:t>
      </w:r>
    </w:p>
    <w:p w:rsidR="007F4DF2" w:rsidRPr="007F4DF2" w:rsidRDefault="007F4DF2" w:rsidP="007F4DF2">
      <w:pPr>
        <w:pStyle w:val="10VERSchreibzeilebisRand"/>
      </w:pPr>
      <w:r w:rsidRPr="007F4DF2">
        <w:t>4. Hätte ich mehr Zeit gehabt, ______________ (sein)</w:t>
      </w:r>
      <w:r>
        <w:t xml:space="preserve"> ich noch zur Party gekommen.</w:t>
      </w:r>
    </w:p>
    <w:p w:rsidR="007F4DF2" w:rsidRPr="007F4DF2" w:rsidRDefault="007F4DF2" w:rsidP="007F4DF2">
      <w:pPr>
        <w:pStyle w:val="10VERSchreibzeilebisRand"/>
      </w:pPr>
      <w:r w:rsidRPr="007F4DF2">
        <w:t>5. Sie hoffte, dass es noch klappen ____________ (werden).</w:t>
      </w:r>
    </w:p>
    <w:p w:rsidR="007F4DF2" w:rsidRPr="007F4DF2" w:rsidRDefault="007F4DF2" w:rsidP="007F4DF2">
      <w:pPr>
        <w:pStyle w:val="10VERSchreibzeilebisRand"/>
      </w:pPr>
      <w:r w:rsidRPr="007F4DF2">
        <w:t>6. Bestimmt wäre heute alles ganz anders, wenn ich damals bei dieser Firma _________</w:t>
      </w:r>
      <w:r>
        <w:t>__</w:t>
      </w:r>
      <w:r w:rsidRPr="007F4DF2">
        <w:t>__</w:t>
      </w:r>
      <w:r>
        <w:t xml:space="preserve"> </w:t>
      </w:r>
      <w:r w:rsidRPr="007F4DF2">
        <w:t>______</w:t>
      </w:r>
      <w:r>
        <w:t>_</w:t>
      </w:r>
      <w:r w:rsidRPr="007F4DF2">
        <w:t>____ (bleiben).</w:t>
      </w:r>
    </w:p>
    <w:p w:rsidR="007F4DF2" w:rsidRPr="007F4DF2" w:rsidRDefault="007F4DF2" w:rsidP="007F4DF2">
      <w:pPr>
        <w:pStyle w:val="10VERSchreibzeilebisRand"/>
      </w:pPr>
      <w:r w:rsidRPr="007F4DF2">
        <w:t>7. Es hieß, die beiden _________</w:t>
      </w:r>
      <w:r>
        <w:t>___</w:t>
      </w:r>
      <w:r w:rsidRPr="007F4DF2">
        <w:t>___ (werden) den Namen der kleinen Prinzessin bald bekanntgeben.</w:t>
      </w:r>
    </w:p>
    <w:p w:rsidR="007F4DF2" w:rsidRPr="007F4DF2" w:rsidRDefault="007F4DF2" w:rsidP="007F4DF2">
      <w:pPr>
        <w:pStyle w:val="10VERSchreibzeilebisRand"/>
      </w:pPr>
      <w:r w:rsidRPr="007F4DF2">
        <w:t>8. Ich würde es genauso wieder machen, wenn ich noch einmal wählen _______________ (müssen)!</w:t>
      </w:r>
    </w:p>
    <w:p w:rsidR="007F4DF2" w:rsidRPr="007F4DF2" w:rsidRDefault="007F4DF2" w:rsidP="007F4DF2">
      <w:pPr>
        <w:pStyle w:val="10VERSchreibzeilebisRand"/>
      </w:pPr>
      <w:r w:rsidRPr="007F4DF2">
        <w:t>9. Er</w:t>
      </w:r>
      <w:r>
        <w:t xml:space="preserve"> ein Muttersöhnchen</w:t>
      </w:r>
      <w:r w:rsidRPr="007F4DF2">
        <w:t>? Wenn du __________________ (wissen)!</w:t>
      </w:r>
    </w:p>
    <w:p w:rsidR="007F4DF2" w:rsidRPr="007F4DF2" w:rsidRDefault="007F4DF2" w:rsidP="007F4DF2">
      <w:pPr>
        <w:pStyle w:val="10VERSchreibzeilebisRand"/>
      </w:pPr>
      <w:r w:rsidRPr="007F4DF2">
        <w:t>10. Wir kamen zu spät, als dass wir noch _______________ (</w:t>
      </w:r>
      <w:r w:rsidR="00987394">
        <w:t xml:space="preserve">haben) </w:t>
      </w:r>
      <w:r w:rsidRPr="007F4DF2">
        <w:t>helfen können.</w:t>
      </w:r>
    </w:p>
    <w:p w:rsidR="007F4DF2" w:rsidRPr="007F4DF2" w:rsidRDefault="007F4DF2" w:rsidP="007F4DF2">
      <w:pPr>
        <w:pStyle w:val="10VERSchreibzeilebisRand"/>
      </w:pPr>
      <w:r w:rsidRPr="007F4DF2">
        <w:t>11. Hätte es einen Unterschied gemacht, wenn ich NEIN _____________</w:t>
      </w:r>
      <w:r>
        <w:t>_____________</w:t>
      </w:r>
      <w:r w:rsidRPr="007F4DF2">
        <w:t>___ (sagen)?</w:t>
      </w:r>
    </w:p>
    <w:p w:rsidR="007F4DF2" w:rsidRPr="007F4DF2" w:rsidRDefault="007F4DF2" w:rsidP="007F4DF2">
      <w:pPr>
        <w:pStyle w:val="10VERSchreibzeilebisRand"/>
      </w:pPr>
      <w:r w:rsidRPr="007F4DF2">
        <w:t>12. Wenn du mir damals nur ein Wörtchen darüber __________________</w:t>
      </w:r>
      <w:r>
        <w:t>_</w:t>
      </w:r>
      <w:r w:rsidRPr="007F4DF2">
        <w:t>_____ (erzählen)!</w:t>
      </w:r>
    </w:p>
    <w:p w:rsidR="007F4DF2" w:rsidRPr="007F4DF2" w:rsidRDefault="007F4DF2" w:rsidP="007F4DF2">
      <w:pPr>
        <w:pStyle w:val="04VERGrundschrift10pt"/>
        <w:rPr>
          <w:lang w:val="de-DE"/>
        </w:rPr>
      </w:pPr>
    </w:p>
    <w:p w:rsidR="007F4DF2" w:rsidRPr="007F4DF2" w:rsidRDefault="007F4DF2" w:rsidP="007F4DF2">
      <w:pPr>
        <w:pStyle w:val="03VERArbeitsfragen"/>
      </w:pPr>
      <w:r w:rsidRPr="007F4DF2">
        <w:t>Aufgabe 4: Geht das nicht höflicher? Verwende Sie den Konjunktiv II für die Höflichkeit!</w:t>
      </w:r>
    </w:p>
    <w:p w:rsidR="007F4DF2" w:rsidRPr="00A26AFF" w:rsidRDefault="007F4DF2" w:rsidP="00A26AFF">
      <w:pPr>
        <w:pStyle w:val="10VERSchreibzeilebisRand"/>
        <w:rPr>
          <w:rStyle w:val="11VERLsungsschrift"/>
        </w:rPr>
      </w:pPr>
      <w:r w:rsidRPr="007F4DF2">
        <w:t>1. Warten Sie hier.</w:t>
      </w:r>
      <w:r w:rsidR="00A26AFF">
        <w:t xml:space="preserve"> </w:t>
      </w:r>
      <w:r w:rsidRPr="00A26AFF">
        <w:rPr>
          <w:rStyle w:val="11VERLsungsschrift"/>
        </w:rPr>
        <w:t>Würden Sie hier bitte warten?</w:t>
      </w:r>
    </w:p>
    <w:p w:rsidR="007F4DF2" w:rsidRPr="007F4DF2" w:rsidRDefault="007F4DF2" w:rsidP="00A26AFF">
      <w:pPr>
        <w:pStyle w:val="10VERSchreibzeilebisRand"/>
      </w:pPr>
      <w:r w:rsidRPr="007F4DF2">
        <w:t>2. Helfen Sie mir.</w:t>
      </w:r>
      <w:r w:rsidRPr="007F4DF2">
        <w:tab/>
        <w:t xml:space="preserve"> </w:t>
      </w:r>
    </w:p>
    <w:p w:rsidR="007F4DF2" w:rsidRPr="007F4DF2" w:rsidRDefault="007F4DF2" w:rsidP="00A26AFF">
      <w:pPr>
        <w:pStyle w:val="10VERSchreibzeilebisRand"/>
      </w:pPr>
      <w:r w:rsidRPr="007F4DF2">
        <w:t>3. Geben Sie mir das Salz.</w:t>
      </w:r>
      <w:r w:rsidRPr="007F4DF2">
        <w:tab/>
        <w:t xml:space="preserve"> </w:t>
      </w:r>
    </w:p>
    <w:p w:rsidR="007F4DF2" w:rsidRPr="007F4DF2" w:rsidRDefault="007F4DF2" w:rsidP="00A26AFF">
      <w:pPr>
        <w:pStyle w:val="10VERSchreibzeilebisRand"/>
      </w:pPr>
      <w:r w:rsidRPr="007F4DF2">
        <w:t>4. Helfen Sie mir beim Öffnen der Türe.</w:t>
      </w:r>
      <w:r w:rsidRPr="007F4DF2">
        <w:tab/>
        <w:t xml:space="preserve"> </w:t>
      </w:r>
    </w:p>
    <w:p w:rsidR="007F4DF2" w:rsidRPr="007F4DF2" w:rsidRDefault="007F4DF2" w:rsidP="00A26AFF">
      <w:pPr>
        <w:pStyle w:val="10VERSchreibzeilebisRand"/>
      </w:pPr>
      <w:r w:rsidRPr="007F4DF2">
        <w:t>5. Sprechen Sie langsamer.</w:t>
      </w:r>
      <w:r w:rsidRPr="007F4DF2">
        <w:tab/>
        <w:t xml:space="preserve"> </w:t>
      </w:r>
    </w:p>
    <w:p w:rsidR="007F4DF2" w:rsidRPr="007F4DF2" w:rsidRDefault="007F4DF2" w:rsidP="00A26AFF">
      <w:pPr>
        <w:pStyle w:val="10VERSchreibzeilebisRand"/>
      </w:pPr>
      <w:r w:rsidRPr="007F4DF2">
        <w:t>6. Schließen Sie das Fenster.</w:t>
      </w:r>
      <w:r w:rsidRPr="007F4DF2">
        <w:tab/>
        <w:t xml:space="preserve"> </w:t>
      </w:r>
    </w:p>
    <w:p w:rsidR="007F4DF2" w:rsidRPr="007F4DF2" w:rsidRDefault="007F4DF2" w:rsidP="00A26AFF">
      <w:pPr>
        <w:pStyle w:val="10VERSchreibzeilebisRand"/>
      </w:pPr>
      <w:r w:rsidRPr="007F4DF2">
        <w:t>7. Zeigen Sie mir Ihre Einkaufstasche.</w:t>
      </w:r>
      <w:r w:rsidRPr="007F4DF2">
        <w:tab/>
        <w:t xml:space="preserve"> </w:t>
      </w:r>
    </w:p>
    <w:p w:rsidR="007F4DF2" w:rsidRPr="007F4DF2" w:rsidRDefault="007F4DF2" w:rsidP="007F4DF2">
      <w:pPr>
        <w:pStyle w:val="04VERGrundschrift10pt"/>
        <w:rPr>
          <w:b/>
          <w:lang w:val="de-DE"/>
        </w:rPr>
      </w:pPr>
    </w:p>
    <w:p w:rsidR="00A26AFF" w:rsidRDefault="00A26AFF">
      <w:pPr>
        <w:spacing w:line="240" w:lineRule="auto"/>
        <w:outlineLvl w:val="9"/>
        <w:rPr>
          <w:rFonts w:ascii="Verdana" w:hAnsi="Verdana" w:cs="Arial"/>
          <w:b/>
          <w:spacing w:val="0"/>
          <w:sz w:val="22"/>
          <w:szCs w:val="22"/>
          <w:lang w:val="de-AT" w:eastAsia="en-US" w:bidi="en-US"/>
        </w:rPr>
      </w:pPr>
      <w:r>
        <w:br w:type="page"/>
      </w:r>
    </w:p>
    <w:p w:rsidR="007F4DF2" w:rsidRPr="007F4DF2" w:rsidRDefault="007F4DF2" w:rsidP="007F4DF2">
      <w:pPr>
        <w:pStyle w:val="03VERArbeitsfragen"/>
      </w:pPr>
      <w:r w:rsidRPr="007F4DF2">
        <w:lastRenderedPageBreak/>
        <w:t>Aufgabe 5: Ergänzen Sie die indirekte Wiedergabe!</w:t>
      </w:r>
    </w:p>
    <w:p w:rsidR="007F4DF2" w:rsidRPr="007F4DF2" w:rsidRDefault="007F4DF2" w:rsidP="00A26AFF">
      <w:pPr>
        <w:pStyle w:val="10VERSchreibzeilebisRand"/>
      </w:pPr>
      <w:r w:rsidRPr="007F4DF2">
        <w:t xml:space="preserve">1. Lisa: „Ich komme sicher“ </w:t>
      </w:r>
      <w:r w:rsidR="00A26AFF">
        <w:br/>
      </w:r>
      <w:r w:rsidRPr="00A26AFF">
        <w:rPr>
          <w:rStyle w:val="11VERLsungsschrift"/>
        </w:rPr>
        <w:t>Lisa behauptet, sie komme sicher.</w:t>
      </w:r>
    </w:p>
    <w:p w:rsidR="007F4DF2" w:rsidRPr="007F4DF2" w:rsidRDefault="007F4DF2" w:rsidP="00A26AFF">
      <w:pPr>
        <w:pStyle w:val="10VERSchreibzeilebisRand"/>
      </w:pPr>
      <w:r w:rsidRPr="007F4DF2">
        <w:t xml:space="preserve">2. Fred: „Gestern war ich im Kino“ </w:t>
      </w:r>
      <w:r w:rsidR="00A26AFF">
        <w:br/>
      </w:r>
      <w:r w:rsidRPr="007F4DF2">
        <w:t xml:space="preserve">Fred erzählt, </w:t>
      </w:r>
      <w:r w:rsidRPr="007F4DF2">
        <w:tab/>
      </w:r>
    </w:p>
    <w:p w:rsidR="007F4DF2" w:rsidRPr="007F4DF2" w:rsidRDefault="007F4DF2" w:rsidP="00A26AFF">
      <w:pPr>
        <w:pStyle w:val="10VERSchreibzeilebisRand"/>
      </w:pPr>
      <w:r w:rsidRPr="007F4DF2">
        <w:t>3. Hugo</w:t>
      </w:r>
      <w:r w:rsidR="00A26AFF">
        <w:t>: „Aber das stimmt doch nicht!“</w:t>
      </w:r>
      <w:r w:rsidR="00A26AFF">
        <w:br/>
      </w:r>
      <w:r w:rsidRPr="007F4DF2">
        <w:t xml:space="preserve">Hugo schreit, </w:t>
      </w:r>
      <w:r w:rsidRPr="007F4DF2">
        <w:tab/>
      </w:r>
    </w:p>
    <w:p w:rsidR="007F4DF2" w:rsidRPr="007F4DF2" w:rsidRDefault="007F4DF2" w:rsidP="00A26AFF">
      <w:pPr>
        <w:pStyle w:val="10VERSchreibzeilebisRand"/>
      </w:pPr>
      <w:r w:rsidRPr="007F4DF2">
        <w:t xml:space="preserve">4. </w:t>
      </w:r>
      <w:proofErr w:type="spellStart"/>
      <w:r w:rsidRPr="007F4DF2">
        <w:t>Ne</w:t>
      </w:r>
      <w:r w:rsidR="00A26AFF">
        <w:t>ra</w:t>
      </w:r>
      <w:proofErr w:type="spellEnd"/>
      <w:r w:rsidR="00A26AFF">
        <w:t>: „Wie konnte das passieren?“</w:t>
      </w:r>
      <w:r w:rsidR="00A26AFF">
        <w:br/>
      </w:r>
      <w:proofErr w:type="spellStart"/>
      <w:r w:rsidRPr="007F4DF2">
        <w:t>Nera</w:t>
      </w:r>
      <w:proofErr w:type="spellEnd"/>
      <w:r w:rsidRPr="007F4DF2">
        <w:t xml:space="preserve"> fragt, </w:t>
      </w:r>
      <w:r w:rsidRPr="007F4DF2">
        <w:tab/>
      </w:r>
    </w:p>
    <w:p w:rsidR="007F4DF2" w:rsidRPr="007F4DF2" w:rsidRDefault="007F4DF2" w:rsidP="00A26AFF">
      <w:pPr>
        <w:pStyle w:val="10VERSchreibzeilebisRand"/>
      </w:pPr>
      <w:r w:rsidRPr="007F4DF2">
        <w:t>5. Beate: „Die</w:t>
      </w:r>
      <w:r w:rsidR="00A26AFF">
        <w:t xml:space="preserve"> Wunde ist schon gut verheilt.“</w:t>
      </w:r>
      <w:r w:rsidR="00A26AFF">
        <w:br/>
      </w:r>
      <w:r w:rsidRPr="007F4DF2">
        <w:t xml:space="preserve">Beate meint, </w:t>
      </w:r>
      <w:r w:rsidRPr="007F4DF2">
        <w:tab/>
      </w:r>
    </w:p>
    <w:p w:rsidR="007F4DF2" w:rsidRPr="007F4DF2" w:rsidRDefault="007F4DF2" w:rsidP="00A26AFF">
      <w:pPr>
        <w:pStyle w:val="10VERSchreibzeilebisRand"/>
      </w:pPr>
      <w:r w:rsidRPr="007F4DF2">
        <w:t xml:space="preserve">6. Noah: „Ich </w:t>
      </w:r>
      <w:r w:rsidR="00A26AFF">
        <w:t>kenne den Text nicht so genau.“</w:t>
      </w:r>
      <w:r w:rsidR="00A26AFF">
        <w:br/>
      </w:r>
      <w:r w:rsidRPr="007F4DF2">
        <w:t xml:space="preserve">Noah versichert, </w:t>
      </w:r>
      <w:r w:rsidRPr="007F4DF2">
        <w:tab/>
      </w:r>
    </w:p>
    <w:p w:rsidR="007F4DF2" w:rsidRPr="007F4DF2" w:rsidRDefault="007F4DF2" w:rsidP="00A26AFF">
      <w:pPr>
        <w:pStyle w:val="10VERSchreibzeilebisRand"/>
      </w:pPr>
      <w:r w:rsidRPr="007F4DF2">
        <w:t>7. Der Buchhändle</w:t>
      </w:r>
      <w:r w:rsidR="00A26AFF">
        <w:t>r: „Das habe ich leider nicht lage</w:t>
      </w:r>
      <w:r w:rsidR="00B33425">
        <w:t>r</w:t>
      </w:r>
      <w:bookmarkStart w:id="0" w:name="_GoBack"/>
      <w:bookmarkEnd w:id="0"/>
      <w:r w:rsidR="00A26AFF">
        <w:t>nd!“</w:t>
      </w:r>
      <w:r w:rsidR="00A26AFF">
        <w:br/>
      </w:r>
      <w:r w:rsidRPr="007F4DF2">
        <w:t xml:space="preserve">Der Buchhändler bedauert, </w:t>
      </w:r>
      <w:r w:rsidRPr="007F4DF2">
        <w:tab/>
      </w:r>
    </w:p>
    <w:p w:rsidR="007F4DF2" w:rsidRPr="007F4DF2" w:rsidRDefault="007F4DF2" w:rsidP="00A26AFF">
      <w:pPr>
        <w:pStyle w:val="10VERSchreibzeilebisRand"/>
      </w:pPr>
      <w:r w:rsidRPr="007F4DF2">
        <w:t>8. Der Reporter: „Was haben Sie damals gedacht, Herr Koller!“</w:t>
      </w:r>
      <w:r w:rsidR="00A26AFF">
        <w:br/>
      </w:r>
      <w:r w:rsidRPr="007F4DF2">
        <w:t xml:space="preserve">Der Reporter fragt Herrn Koller, </w:t>
      </w:r>
      <w:r w:rsidRPr="007F4DF2">
        <w:tab/>
      </w:r>
    </w:p>
    <w:p w:rsidR="007F4DF2" w:rsidRPr="007F4DF2" w:rsidRDefault="007F4DF2" w:rsidP="00A26AFF">
      <w:pPr>
        <w:pStyle w:val="10VERSchreibzeilebisRand"/>
      </w:pPr>
      <w:r w:rsidRPr="007F4DF2">
        <w:t>9. Die Chefin zum Mitar</w:t>
      </w:r>
      <w:r w:rsidR="00A26AFF">
        <w:t>beiter: „Wir sind bald fertig!“</w:t>
      </w:r>
      <w:r w:rsidR="00A26AFF">
        <w:br/>
      </w:r>
      <w:r w:rsidRPr="007F4DF2">
        <w:t xml:space="preserve">Die Chefin teilte dem Mitarbeiter mit, </w:t>
      </w:r>
      <w:r w:rsidRPr="007F4DF2">
        <w:tab/>
      </w:r>
    </w:p>
    <w:p w:rsidR="007F4DF2" w:rsidRPr="007F4DF2" w:rsidRDefault="007F4DF2" w:rsidP="00A26AFF">
      <w:pPr>
        <w:pStyle w:val="10VERSchreibzeilebisRand"/>
      </w:pPr>
      <w:r w:rsidRPr="007F4DF2">
        <w:t xml:space="preserve">10. Hans schreibt Dagmar. „Nach 25 Jahren finde ich dich noch immer 6y!“ </w:t>
      </w:r>
      <w:r w:rsidR="00A26AFF">
        <w:br/>
      </w:r>
      <w:r w:rsidRPr="007F4DF2">
        <w:t xml:space="preserve">Hans </w:t>
      </w:r>
      <w:r w:rsidR="00A26AFF">
        <w:t>schreibt</w:t>
      </w:r>
      <w:r w:rsidRPr="007F4DF2">
        <w:t xml:space="preserve"> Dagmar, </w:t>
      </w:r>
      <w:r w:rsidRPr="007F4DF2">
        <w:tab/>
      </w:r>
    </w:p>
    <w:p w:rsidR="00711A83" w:rsidRPr="007F4DF2" w:rsidRDefault="00711A83" w:rsidP="00A26AFF">
      <w:pPr>
        <w:pStyle w:val="10VERSchreibzeilebisRand"/>
      </w:pPr>
    </w:p>
    <w:sectPr w:rsidR="00711A83" w:rsidRPr="007F4DF2" w:rsidSect="00175CE4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361" w:right="1134" w:bottom="1361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8F1" w:rsidRDefault="00B928F1" w:rsidP="000B1DC7">
      <w:r>
        <w:separator/>
      </w:r>
    </w:p>
  </w:endnote>
  <w:endnote w:type="continuationSeparator" w:id="0">
    <w:p w:rsidR="00B928F1" w:rsidRDefault="00B928F1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0FE" w:rsidRDefault="003F10FE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074C" w:rsidRPr="00334EC5" w:rsidRDefault="00F3074C" w:rsidP="00175CE4">
    <w:pPr>
      <w:pStyle w:val="06VERFuzeile"/>
      <w:pBdr>
        <w:top w:val="single" w:sz="4" w:space="1" w:color="auto"/>
      </w:pBdr>
      <w:tabs>
        <w:tab w:val="clear" w:pos="9072"/>
        <w:tab w:val="right" w:pos="9638"/>
      </w:tabs>
    </w:pPr>
    <w:r>
      <w:t>© VERITAS-Verlag, Linz</w:t>
    </w:r>
    <w:r>
      <w:tab/>
    </w:r>
    <w:r w:rsidRPr="00334EC5">
      <w:tab/>
    </w:r>
    <w:r w:rsidR="003075E5">
      <w:rPr>
        <w:rStyle w:val="09VERUnterstrichen"/>
        <w:u w:val="none"/>
      </w:rPr>
      <w:t xml:space="preserve">Mag. Ewald </w:t>
    </w:r>
    <w:proofErr w:type="spellStart"/>
    <w:r w:rsidR="003075E5">
      <w:rPr>
        <w:rStyle w:val="09VERUnterstrichen"/>
        <w:u w:val="none"/>
      </w:rPr>
      <w:t>Cerwenka</w:t>
    </w:r>
    <w:proofErr w:type="spellEnd"/>
    <w:r>
      <w:t xml:space="preserve"> </w:t>
    </w:r>
  </w:p>
  <w:p w:rsidR="00F3074C" w:rsidRDefault="00F3074C" w:rsidP="00175CE4">
    <w:pPr>
      <w:pStyle w:val="06VERFuzeile"/>
      <w:tabs>
        <w:tab w:val="clear" w:pos="9072"/>
        <w:tab w:val="right" w:pos="9638"/>
      </w:tabs>
    </w:pPr>
    <w:r>
      <w:rPr>
        <w:rStyle w:val="09VERUnterstrichen"/>
        <w:u w:val="none"/>
      </w:rPr>
      <w:tab/>
    </w:r>
    <w:r>
      <w:tab/>
    </w:r>
    <w:r w:rsidR="00C3796B" w:rsidRPr="00B84989">
      <w:rPr>
        <w:rStyle w:val="07VERFett"/>
        <w:b w:val="0"/>
      </w:rPr>
      <w:fldChar w:fldCharType="begin"/>
    </w:r>
    <w:r w:rsidRPr="00B84989">
      <w:rPr>
        <w:rStyle w:val="07VERFett"/>
        <w:b w:val="0"/>
      </w:rPr>
      <w:instrText xml:space="preserve"> PAGE   \* MERGEFORMAT </w:instrText>
    </w:r>
    <w:r w:rsidR="00C3796B" w:rsidRPr="00B84989">
      <w:rPr>
        <w:rStyle w:val="07VERFett"/>
        <w:b w:val="0"/>
      </w:rPr>
      <w:fldChar w:fldCharType="separate"/>
    </w:r>
    <w:r w:rsidR="00B33425">
      <w:rPr>
        <w:rStyle w:val="07VERFett"/>
        <w:b w:val="0"/>
        <w:noProof/>
      </w:rPr>
      <w:t>1</w:t>
    </w:r>
    <w:r w:rsidR="00C3796B" w:rsidRPr="00B84989">
      <w:rPr>
        <w:rStyle w:val="07VER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0FE" w:rsidRDefault="003F10FE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8F1" w:rsidRDefault="00B928F1" w:rsidP="000B1DC7">
      <w:r>
        <w:separator/>
      </w:r>
    </w:p>
  </w:footnote>
  <w:footnote w:type="continuationSeparator" w:id="0">
    <w:p w:rsidR="00B928F1" w:rsidRDefault="00B928F1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38E" w:rsidRPr="007A19B1" w:rsidRDefault="00D92B24" w:rsidP="0056138E">
    <w:pPr>
      <w:pStyle w:val="06VERKopfzeile"/>
      <w:pBdr>
        <w:bottom w:val="single" w:sz="4" w:space="1" w:color="auto"/>
      </w:pBdr>
    </w:pPr>
    <w:r>
      <w:rPr>
        <w:noProof/>
        <w:lang w:eastAsia="de-AT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5158740</wp:posOffset>
          </wp:positionH>
          <wp:positionV relativeFrom="paragraph">
            <wp:posOffset>-14605</wp:posOffset>
          </wp:positionV>
          <wp:extent cx="984250" cy="269875"/>
          <wp:effectExtent l="19050" t="0" r="6350" b="0"/>
          <wp:wrapSquare wrapText="bothSides"/>
          <wp:docPr id="1" name="Bild 1" descr="veritas_logo_S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ritas_logo_S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6138E" w:rsidRPr="007A19B1">
      <w:t>ARBEITSBLATT</w:t>
    </w:r>
    <w:r w:rsidR="000526F0">
      <w:t>:</w:t>
    </w:r>
    <w:r w:rsidR="0056138E" w:rsidRPr="007A19B1">
      <w:t xml:space="preserve"> </w:t>
    </w:r>
    <w:r w:rsidR="0056138E">
      <w:t>Konjunktiv I und II</w:t>
    </w:r>
    <w:r w:rsidR="0056138E" w:rsidRPr="007A19B1">
      <w:t xml:space="preserve"> </w:t>
    </w:r>
  </w:p>
  <w:p w:rsidR="00F3074C" w:rsidRPr="00B84989" w:rsidRDefault="0056138E" w:rsidP="0056138E">
    <w:pPr>
      <w:pStyle w:val="06VERKopfzeile"/>
      <w:pBdr>
        <w:bottom w:val="single" w:sz="4" w:space="1" w:color="auto"/>
      </w:pBdr>
      <w:rPr>
        <w:rStyle w:val="09VERUnterstrichen"/>
        <w:u w:val="none"/>
      </w:rPr>
    </w:pPr>
    <w:r w:rsidRPr="000526F0">
      <w:rPr>
        <w:rStyle w:val="08VERKursiv"/>
      </w:rPr>
      <w:t>SMS – Spaß mit Sprache 2 BMS. Übungsbuch. E-BOOK</w:t>
    </w:r>
    <w:r>
      <w:rPr>
        <w:lang w:val="de-DE"/>
      </w:rPr>
      <w:t>, S. 94</w:t>
    </w:r>
    <w:r w:rsidR="00F3074C" w:rsidRPr="00B84989">
      <w:rPr>
        <w:rStyle w:val="09VERUnterstrichen"/>
        <w:u w:val="non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7930"/>
    <w:multiLevelType w:val="hybridMultilevel"/>
    <w:tmpl w:val="9AA640BC"/>
    <w:lvl w:ilvl="0" w:tplc="FB6E6BD2">
      <w:start w:val="1"/>
      <w:numFmt w:val="bullet"/>
      <w:pStyle w:val="05VERAufzaehlungLinie10p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E1861"/>
    <w:multiLevelType w:val="hybridMultilevel"/>
    <w:tmpl w:val="7A8E2690"/>
    <w:lvl w:ilvl="0" w:tplc="8D78CF76">
      <w:start w:val="1"/>
      <w:numFmt w:val="bullet"/>
      <w:pStyle w:val="05VERAufzaehlungRaute10pt"/>
      <w:lvlText w:val=""/>
      <w:lvlJc w:val="left"/>
      <w:pPr>
        <w:ind w:left="360" w:hanging="360"/>
      </w:pPr>
      <w:rPr>
        <w:rFonts w:ascii="Wingdings 2" w:hAnsi="Wingdings 2" w:hint="default"/>
        <w:color w:val="777777"/>
        <w:sz w:val="16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formatting="1" w:enforcement="0"/>
  <w:defaultTabStop w:val="708"/>
  <w:autoHyphenation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75E5"/>
    <w:rsid w:val="0001663C"/>
    <w:rsid w:val="000526F0"/>
    <w:rsid w:val="000B0A8F"/>
    <w:rsid w:val="000B1DC7"/>
    <w:rsid w:val="000C059F"/>
    <w:rsid w:val="000C42FD"/>
    <w:rsid w:val="000C5A12"/>
    <w:rsid w:val="0012687D"/>
    <w:rsid w:val="001348B5"/>
    <w:rsid w:val="00134CB8"/>
    <w:rsid w:val="00135CEE"/>
    <w:rsid w:val="0015175B"/>
    <w:rsid w:val="00160407"/>
    <w:rsid w:val="00175CE4"/>
    <w:rsid w:val="001A3563"/>
    <w:rsid w:val="001B54E7"/>
    <w:rsid w:val="001F475B"/>
    <w:rsid w:val="002220CB"/>
    <w:rsid w:val="00236A11"/>
    <w:rsid w:val="002571E8"/>
    <w:rsid w:val="002B6BCD"/>
    <w:rsid w:val="002C7873"/>
    <w:rsid w:val="002D0DD2"/>
    <w:rsid w:val="002D0DFC"/>
    <w:rsid w:val="002F213B"/>
    <w:rsid w:val="00301DB5"/>
    <w:rsid w:val="003075E5"/>
    <w:rsid w:val="003077B9"/>
    <w:rsid w:val="00334EC5"/>
    <w:rsid w:val="00355277"/>
    <w:rsid w:val="003A6B58"/>
    <w:rsid w:val="003B0AA3"/>
    <w:rsid w:val="003E782E"/>
    <w:rsid w:val="003F10FE"/>
    <w:rsid w:val="003F65BE"/>
    <w:rsid w:val="003F6CB1"/>
    <w:rsid w:val="00437912"/>
    <w:rsid w:val="00454B80"/>
    <w:rsid w:val="004832DD"/>
    <w:rsid w:val="00483AA2"/>
    <w:rsid w:val="00487403"/>
    <w:rsid w:val="004A1F31"/>
    <w:rsid w:val="004B7489"/>
    <w:rsid w:val="004D4B4D"/>
    <w:rsid w:val="00515EEE"/>
    <w:rsid w:val="00557653"/>
    <w:rsid w:val="0056138E"/>
    <w:rsid w:val="005A2201"/>
    <w:rsid w:val="005D5A4C"/>
    <w:rsid w:val="005E264B"/>
    <w:rsid w:val="005F21DF"/>
    <w:rsid w:val="00603369"/>
    <w:rsid w:val="0060621C"/>
    <w:rsid w:val="0061583D"/>
    <w:rsid w:val="00623835"/>
    <w:rsid w:val="00637D70"/>
    <w:rsid w:val="006755FA"/>
    <w:rsid w:val="006A32C8"/>
    <w:rsid w:val="006D7631"/>
    <w:rsid w:val="006F2A07"/>
    <w:rsid w:val="00710A74"/>
    <w:rsid w:val="00711A83"/>
    <w:rsid w:val="00713E30"/>
    <w:rsid w:val="00723765"/>
    <w:rsid w:val="00760FE5"/>
    <w:rsid w:val="00763471"/>
    <w:rsid w:val="007926AD"/>
    <w:rsid w:val="007A56C3"/>
    <w:rsid w:val="007C195E"/>
    <w:rsid w:val="007E2D87"/>
    <w:rsid w:val="007F4DF2"/>
    <w:rsid w:val="00802A3A"/>
    <w:rsid w:val="00844599"/>
    <w:rsid w:val="008627F1"/>
    <w:rsid w:val="008A4938"/>
    <w:rsid w:val="008C17DB"/>
    <w:rsid w:val="008D46AC"/>
    <w:rsid w:val="008E4646"/>
    <w:rsid w:val="00943D9F"/>
    <w:rsid w:val="00944823"/>
    <w:rsid w:val="0096782C"/>
    <w:rsid w:val="00980C7F"/>
    <w:rsid w:val="00987394"/>
    <w:rsid w:val="009915F2"/>
    <w:rsid w:val="009B3960"/>
    <w:rsid w:val="009D23C1"/>
    <w:rsid w:val="009E052C"/>
    <w:rsid w:val="00A0280C"/>
    <w:rsid w:val="00A12671"/>
    <w:rsid w:val="00A26AFF"/>
    <w:rsid w:val="00A32686"/>
    <w:rsid w:val="00A958C3"/>
    <w:rsid w:val="00AE1D26"/>
    <w:rsid w:val="00B00A70"/>
    <w:rsid w:val="00B33425"/>
    <w:rsid w:val="00B41E89"/>
    <w:rsid w:val="00B47F8A"/>
    <w:rsid w:val="00B50D4B"/>
    <w:rsid w:val="00B52F09"/>
    <w:rsid w:val="00B631E0"/>
    <w:rsid w:val="00B76F6C"/>
    <w:rsid w:val="00B7792C"/>
    <w:rsid w:val="00B84989"/>
    <w:rsid w:val="00B928F1"/>
    <w:rsid w:val="00BB710D"/>
    <w:rsid w:val="00BF6FE8"/>
    <w:rsid w:val="00C21002"/>
    <w:rsid w:val="00C3796B"/>
    <w:rsid w:val="00C92A44"/>
    <w:rsid w:val="00CC19CE"/>
    <w:rsid w:val="00CD795D"/>
    <w:rsid w:val="00CF1588"/>
    <w:rsid w:val="00D03363"/>
    <w:rsid w:val="00D21ADF"/>
    <w:rsid w:val="00D2253B"/>
    <w:rsid w:val="00D23A2B"/>
    <w:rsid w:val="00D24006"/>
    <w:rsid w:val="00D31EF8"/>
    <w:rsid w:val="00D42CB0"/>
    <w:rsid w:val="00D50879"/>
    <w:rsid w:val="00D54D6F"/>
    <w:rsid w:val="00D92B24"/>
    <w:rsid w:val="00D950BD"/>
    <w:rsid w:val="00DA534E"/>
    <w:rsid w:val="00DB5F45"/>
    <w:rsid w:val="00DD3BA2"/>
    <w:rsid w:val="00E24B02"/>
    <w:rsid w:val="00E2526B"/>
    <w:rsid w:val="00E42D95"/>
    <w:rsid w:val="00E73BB2"/>
    <w:rsid w:val="00E76053"/>
    <w:rsid w:val="00E83BBE"/>
    <w:rsid w:val="00EB0221"/>
    <w:rsid w:val="00EB2FB9"/>
    <w:rsid w:val="00ED7DB7"/>
    <w:rsid w:val="00EF4C21"/>
    <w:rsid w:val="00F26C89"/>
    <w:rsid w:val="00F3074C"/>
    <w:rsid w:val="00F44878"/>
    <w:rsid w:val="00F47B24"/>
    <w:rsid w:val="00F53810"/>
    <w:rsid w:val="00F61B55"/>
    <w:rsid w:val="00F93280"/>
    <w:rsid w:val="00FB7ABA"/>
    <w:rsid w:val="00FC6B06"/>
    <w:rsid w:val="00F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5457465"/>
  <w15:docId w15:val="{8ACEF788-EBE0-4869-AFF6-157FD0B37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locked="1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3075E5"/>
    <w:pPr>
      <w:spacing w:line="280" w:lineRule="exact"/>
      <w:outlineLvl w:val="0"/>
    </w:pPr>
    <w:rPr>
      <w:spacing w:val="-6"/>
      <w:szCs w:val="24"/>
      <w:lang w:val="de-DE" w:eastAsia="de-DE"/>
    </w:rPr>
  </w:style>
  <w:style w:type="paragraph" w:styleId="berschrift1">
    <w:name w:val="heading 1"/>
    <w:next w:val="04VERGrundschrift10p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line="271" w:lineRule="auto"/>
      <w:outlineLvl w:val="3"/>
    </w:pPr>
    <w:rPr>
      <w:b/>
      <w:bCs/>
      <w:spacing w:val="5"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line="271" w:lineRule="auto"/>
      <w:outlineLvl w:val="4"/>
    </w:pPr>
    <w:rPr>
      <w:i/>
      <w:iCs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outlineLvl w:val="6"/>
    </w:pPr>
    <w:rPr>
      <w:b/>
      <w:bCs/>
      <w:i/>
      <w:iCs/>
      <w:color w:val="5A5A5A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outlineLvl w:val="7"/>
    </w:pPr>
    <w:rPr>
      <w:b/>
      <w:bCs/>
      <w:color w:val="7F7F7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99"/>
    <w:unhideWhenUsed/>
    <w:qFormat/>
    <w:locked/>
    <w:rsid w:val="00763471"/>
    <w:pPr>
      <w:outlineLvl w:val="9"/>
    </w:pPr>
    <w:rPr>
      <w:rFonts w:ascii="Verdana" w:hAnsi="Verdana"/>
      <w:caps w:val="0"/>
      <w:sz w:val="32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VERGrundschrift10pt">
    <w:name w:val="04_VER_Grundschrift_10pt"/>
    <w:link w:val="04VERGrundschrift10ptZchn"/>
    <w:uiPriority w:val="4"/>
    <w:qFormat/>
    <w:rsid w:val="003F10FE"/>
    <w:pPr>
      <w:spacing w:line="276" w:lineRule="auto"/>
    </w:pPr>
    <w:rPr>
      <w:rFonts w:ascii="Verdana" w:hAnsi="Verdana" w:cs="Arial"/>
      <w:szCs w:val="22"/>
      <w:lang w:eastAsia="en-US" w:bidi="en-US"/>
    </w:rPr>
  </w:style>
  <w:style w:type="paragraph" w:customStyle="1" w:styleId="01VERUeberschrift">
    <w:name w:val="01_VER_Ueberschrift"/>
    <w:next w:val="04VERGrundschrift10pt"/>
    <w:link w:val="01VERUeberschriftZchn"/>
    <w:qFormat/>
    <w:rsid w:val="00175CE4"/>
    <w:pPr>
      <w:spacing w:before="360" w:after="360" w:line="300" w:lineRule="auto"/>
    </w:pPr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character" w:customStyle="1" w:styleId="04VERGrundschrift10ptZchn">
    <w:name w:val="04_VER_Grundschrift_10pt Zchn"/>
    <w:basedOn w:val="Absatz-Standardschriftart"/>
    <w:link w:val="04VERGrundschrift10pt"/>
    <w:uiPriority w:val="4"/>
    <w:rsid w:val="003F10FE"/>
    <w:rPr>
      <w:rFonts w:ascii="Verdana" w:hAnsi="Verdana" w:cs="Arial"/>
      <w:szCs w:val="22"/>
      <w:lang w:eastAsia="en-US" w:bidi="en-US"/>
    </w:rPr>
  </w:style>
  <w:style w:type="paragraph" w:customStyle="1" w:styleId="02VERUeberschrift">
    <w:name w:val="02_VER_Ueberschrift"/>
    <w:next w:val="04VERGrundschrift10pt"/>
    <w:link w:val="02VERUeberschriftZchn"/>
    <w:uiPriority w:val="1"/>
    <w:qFormat/>
    <w:rsid w:val="00763471"/>
    <w:pPr>
      <w:spacing w:before="200" w:after="200" w:line="276" w:lineRule="auto"/>
    </w:pPr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01VERUeberschriftZchn">
    <w:name w:val="01_VER_Ueberschrift Zchn"/>
    <w:basedOn w:val="Absatz-Standardschriftart"/>
    <w:link w:val="01VERUeberschrift"/>
    <w:rsid w:val="00175CE4"/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character" w:customStyle="1" w:styleId="07VERFett">
    <w:name w:val="07_VER_Fett"/>
    <w:basedOn w:val="Fett"/>
    <w:uiPriority w:val="6"/>
    <w:qFormat/>
    <w:rsid w:val="008A4938"/>
    <w:rPr>
      <w:b/>
      <w:bCs/>
    </w:rPr>
  </w:style>
  <w:style w:type="character" w:customStyle="1" w:styleId="02VERUeberschriftZchn">
    <w:name w:val="02_VER_Ueberschrift Zchn"/>
    <w:basedOn w:val="Absatz-Standardschriftart"/>
    <w:link w:val="02VERUeberschrift"/>
    <w:uiPriority w:val="1"/>
    <w:rsid w:val="00763471"/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08VERKursiv">
    <w:name w:val="08_VER_Kursiv"/>
    <w:uiPriority w:val="7"/>
    <w:qFormat/>
    <w:rsid w:val="00236A11"/>
    <w:rPr>
      <w:b w:val="0"/>
      <w:i/>
    </w:rPr>
  </w:style>
  <w:style w:type="character" w:customStyle="1" w:styleId="09VERUnterstrichen">
    <w:name w:val="09_VER_Unterstrichen"/>
    <w:uiPriority w:val="8"/>
    <w:qFormat/>
    <w:rsid w:val="00B00A70"/>
    <w:rPr>
      <w:u w:val="single"/>
    </w:rPr>
  </w:style>
  <w:style w:type="paragraph" w:customStyle="1" w:styleId="06VERKopfzeile">
    <w:name w:val="06_VER_Kopfzeile"/>
    <w:link w:val="06VERKopfzeileZchn"/>
    <w:uiPriority w:val="5"/>
    <w:qFormat/>
    <w:rsid w:val="007634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6VERFuzeile">
    <w:name w:val="06_VER_Fußzeile"/>
    <w:link w:val="06VERFuzeileZchn"/>
    <w:uiPriority w:val="5"/>
    <w:qFormat/>
    <w:rsid w:val="007634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val="de-DE" w:eastAsia="en-US" w:bidi="en-US"/>
    </w:rPr>
  </w:style>
  <w:style w:type="character" w:customStyle="1" w:styleId="06VERKopfzeileZchn">
    <w:name w:val="06_VER_Kopfzeile Zchn"/>
    <w:basedOn w:val="Absatz-Standardschriftart"/>
    <w:link w:val="06VERKopfzeile"/>
    <w:uiPriority w:val="5"/>
    <w:rsid w:val="00763471"/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3VERUeberschrift">
    <w:name w:val="03_VER_Ueberschrift"/>
    <w:next w:val="04VERGrundschrift10pt"/>
    <w:link w:val="03VERUeberschriftZchn"/>
    <w:uiPriority w:val="2"/>
    <w:qFormat/>
    <w:rsid w:val="00763471"/>
    <w:pPr>
      <w:spacing w:before="120" w:after="120" w:line="276" w:lineRule="auto"/>
    </w:pPr>
    <w:rPr>
      <w:rFonts w:ascii="Verdana" w:hAnsi="Verdana" w:cs="Arial"/>
      <w:b/>
      <w:sz w:val="24"/>
      <w:szCs w:val="22"/>
      <w:lang w:eastAsia="en-US" w:bidi="en-US"/>
    </w:rPr>
  </w:style>
  <w:style w:type="character" w:customStyle="1" w:styleId="06VERFuzeileZchn">
    <w:name w:val="06_VER_Fußzeile Zchn"/>
    <w:basedOn w:val="Absatz-Standardschriftart"/>
    <w:link w:val="06VERFuzeile"/>
    <w:uiPriority w:val="5"/>
    <w:rsid w:val="007634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VERArbeitsfragen">
    <w:name w:val="03_VER_Arbeitsfragen"/>
    <w:next w:val="04VERGrundschrift10pt"/>
    <w:link w:val="03VERArbeitsfragenZchn"/>
    <w:uiPriority w:val="3"/>
    <w:qFormat/>
    <w:rsid w:val="000526F0"/>
    <w:pPr>
      <w:shd w:val="clear" w:color="auto" w:fill="BFBFBF"/>
      <w:spacing w:before="120" w:after="120"/>
    </w:pPr>
    <w:rPr>
      <w:rFonts w:ascii="Verdana" w:hAnsi="Verdana" w:cs="Arial"/>
      <w:b/>
      <w:szCs w:val="22"/>
      <w:lang w:eastAsia="en-US" w:bidi="en-US"/>
    </w:rPr>
  </w:style>
  <w:style w:type="character" w:customStyle="1" w:styleId="03VERArbeitsfragenZchn">
    <w:name w:val="03_VER_Arbeitsfragen Zchn"/>
    <w:basedOn w:val="Absatz-Standardschriftart"/>
    <w:link w:val="03VERArbeitsfragen"/>
    <w:uiPriority w:val="3"/>
    <w:rsid w:val="000526F0"/>
    <w:rPr>
      <w:rFonts w:ascii="Verdana" w:hAnsi="Verdana" w:cs="Arial"/>
      <w:b/>
      <w:szCs w:val="22"/>
      <w:shd w:val="clear" w:color="auto" w:fill="BFBFBF"/>
      <w:lang w:eastAsia="en-US" w:bidi="en-US"/>
    </w:rPr>
  </w:style>
  <w:style w:type="paragraph" w:customStyle="1" w:styleId="10Inhaltsverzeichnis">
    <w:name w:val="10_Inhaltsverzeichnis"/>
    <w:basedOn w:val="04VERGrundschrift10p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VERGrundschrift10ptZchn"/>
    <w:link w:val="10Inhaltsverzeichnis"/>
    <w:uiPriority w:val="3"/>
    <w:semiHidden/>
    <w:rsid w:val="00F44878"/>
    <w:rPr>
      <w:rFonts w:ascii="Verdana" w:hAnsi="Verdana" w:cs="Arial"/>
      <w:sz w:val="22"/>
      <w:szCs w:val="22"/>
      <w:lang w:val="de-AT" w:eastAsia="en-US" w:bidi="en-US"/>
    </w:rPr>
  </w:style>
  <w:style w:type="paragraph" w:customStyle="1" w:styleId="04Ueberschrift">
    <w:name w:val="04_Ueberschrift"/>
    <w:next w:val="04VERGrundschrift10p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character" w:customStyle="1" w:styleId="03VERUeberschriftZchn">
    <w:name w:val="03_VER_Ueberschrift Zchn"/>
    <w:basedOn w:val="Absatz-Standardschriftart"/>
    <w:link w:val="03VERUeberschrift"/>
    <w:uiPriority w:val="2"/>
    <w:rsid w:val="00763471"/>
    <w:rPr>
      <w:rFonts w:ascii="Verdana" w:hAnsi="Verdana" w:cs="Arial"/>
      <w:b/>
      <w:sz w:val="24"/>
      <w:szCs w:val="22"/>
      <w:lang w:eastAsia="en-US" w:bidi="en-US"/>
    </w:rPr>
  </w:style>
  <w:style w:type="paragraph" w:customStyle="1" w:styleId="12VERQuellenangabeBildangabe">
    <w:name w:val="12_VER_Quellenangabe/Bildangabe"/>
    <w:link w:val="12VERQuellenangabeBildangabeZchn"/>
    <w:uiPriority w:val="9"/>
    <w:qFormat/>
    <w:rsid w:val="00763471"/>
    <w:pPr>
      <w:spacing w:line="160" w:lineRule="exact"/>
      <w:jc w:val="right"/>
    </w:pPr>
    <w:rPr>
      <w:rFonts w:ascii="Verdana" w:hAnsi="Verdana" w:cs="Arial"/>
      <w:color w:val="404040"/>
      <w:sz w:val="16"/>
      <w:szCs w:val="22"/>
      <w:lang w:eastAsia="en-US" w:bidi="en-US"/>
    </w:rPr>
  </w:style>
  <w:style w:type="paragraph" w:styleId="Verzeichnis1">
    <w:name w:val="toc 1"/>
    <w:next w:val="Verzeichnis2"/>
    <w:autoRedefine/>
    <w:uiPriority w:val="99"/>
    <w:rsid w:val="00763471"/>
    <w:pPr>
      <w:tabs>
        <w:tab w:val="right" w:leader="dot" w:pos="9062"/>
      </w:tabs>
      <w:spacing w:before="240" w:after="120"/>
    </w:pPr>
    <w:rPr>
      <w:rFonts w:ascii="Verdana" w:hAnsi="Verdana" w:cs="Arial"/>
      <w:b/>
      <w:bCs/>
      <w:noProof/>
      <w:lang w:val="en-US" w:eastAsia="en-US" w:bidi="en-US"/>
    </w:rPr>
  </w:style>
  <w:style w:type="character" w:customStyle="1" w:styleId="12VERQuellenangabeBildangabeZchn">
    <w:name w:val="12_VER_Quellenangabe/Bildangabe Zchn"/>
    <w:basedOn w:val="Absatz-Standardschriftart"/>
    <w:link w:val="12VERQuellenangabeBildangabe"/>
    <w:uiPriority w:val="9"/>
    <w:rsid w:val="00763471"/>
    <w:rPr>
      <w:rFonts w:ascii="Verdana" w:hAnsi="Verdana" w:cs="Arial"/>
      <w:color w:val="404040"/>
      <w:sz w:val="16"/>
      <w:szCs w:val="22"/>
      <w:lang w:eastAsia="en-US" w:bidi="en-US"/>
    </w:rPr>
  </w:style>
  <w:style w:type="paragraph" w:customStyle="1" w:styleId="12VERQuellentext">
    <w:name w:val="12_VER_Quellentext"/>
    <w:link w:val="12VERQuellentextZchn"/>
    <w:uiPriority w:val="9"/>
    <w:qFormat/>
    <w:rsid w:val="003F10FE"/>
    <w:pPr>
      <w:spacing w:line="276" w:lineRule="auto"/>
      <w:ind w:left="709"/>
    </w:pPr>
    <w:rPr>
      <w:rFonts w:ascii="Verdana" w:hAnsi="Verdana" w:cs="Arial"/>
      <w:color w:val="595959"/>
      <w:sz w:val="18"/>
      <w:szCs w:val="22"/>
      <w:lang w:eastAsia="en-US" w:bidi="en-US"/>
    </w:rPr>
  </w:style>
  <w:style w:type="paragraph" w:styleId="Verzeichnis3">
    <w:name w:val="toc 3"/>
    <w:basedOn w:val="Standard"/>
    <w:next w:val="Standard"/>
    <w:autoRedefine/>
    <w:uiPriority w:val="99"/>
    <w:rsid w:val="00763471"/>
    <w:pPr>
      <w:tabs>
        <w:tab w:val="right" w:leader="dot" w:pos="9062"/>
      </w:tabs>
      <w:ind w:left="440"/>
    </w:pPr>
    <w:rPr>
      <w:rFonts w:ascii="Verdana" w:hAnsi="Verdana"/>
      <w:i/>
      <w:iCs/>
      <w:noProof/>
      <w:szCs w:val="20"/>
    </w:rPr>
  </w:style>
  <w:style w:type="character" w:customStyle="1" w:styleId="12VERQuellentextZchn">
    <w:name w:val="12_VER_Quellentext Zchn"/>
    <w:basedOn w:val="Absatz-Standardschriftart"/>
    <w:link w:val="12VERQuellentext"/>
    <w:uiPriority w:val="9"/>
    <w:rsid w:val="003F10FE"/>
    <w:rPr>
      <w:rFonts w:ascii="Verdana" w:hAnsi="Verdana" w:cs="Arial"/>
      <w:color w:val="595959"/>
      <w:sz w:val="18"/>
      <w:szCs w:val="22"/>
      <w:lang w:eastAsia="en-US" w:bidi="en-US"/>
    </w:rPr>
  </w:style>
  <w:style w:type="paragraph" w:styleId="Verzeichnis2">
    <w:name w:val="toc 2"/>
    <w:next w:val="Verzeichnis3"/>
    <w:autoRedefine/>
    <w:uiPriority w:val="99"/>
    <w:rsid w:val="00763471"/>
    <w:pPr>
      <w:tabs>
        <w:tab w:val="right" w:leader="dot" w:pos="9062"/>
      </w:tabs>
      <w:spacing w:after="120"/>
      <w:ind w:left="221"/>
    </w:pPr>
    <w:rPr>
      <w:rFonts w:ascii="Verdana" w:hAnsi="Verdana" w:cs="Arial"/>
      <w:noProof/>
      <w:lang w:val="en-US" w:eastAsia="en-US" w:bidi="en-US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ind w:left="1760"/>
    </w:pPr>
    <w:rPr>
      <w:rFonts w:ascii="Calibri" w:hAnsi="Calibri"/>
      <w:sz w:val="18"/>
      <w:szCs w:val="18"/>
    </w:rPr>
  </w:style>
  <w:style w:type="paragraph" w:customStyle="1" w:styleId="10VERSchreibzeilebisRand">
    <w:name w:val="10_VER_Schreibzeile bis Rand"/>
    <w:basedOn w:val="04VERGrundschrift10pt"/>
    <w:uiPriority w:val="8"/>
    <w:qFormat/>
    <w:rsid w:val="003F10FE"/>
    <w:pPr>
      <w:tabs>
        <w:tab w:val="left" w:pos="284"/>
        <w:tab w:val="right" w:leader="underscore" w:pos="9072"/>
      </w:tabs>
      <w:spacing w:before="120"/>
      <w:ind w:right="142"/>
    </w:pPr>
  </w:style>
  <w:style w:type="paragraph" w:customStyle="1" w:styleId="04VERGrundschrift9pt">
    <w:name w:val="04_VER_Grundschrift_9pt"/>
    <w:basedOn w:val="04VERGrundschrift10pt"/>
    <w:uiPriority w:val="3"/>
    <w:qFormat/>
    <w:rsid w:val="003F10FE"/>
    <w:rPr>
      <w:sz w:val="18"/>
      <w:szCs w:val="20"/>
    </w:rPr>
  </w:style>
  <w:style w:type="character" w:customStyle="1" w:styleId="11VERLsungsschrift">
    <w:name w:val="11_VER_Lösungsschrift"/>
    <w:uiPriority w:val="8"/>
    <w:qFormat/>
    <w:rsid w:val="003F10FE"/>
    <w:rPr>
      <w:b/>
      <w:i/>
      <w:color w:val="0070C0"/>
    </w:rPr>
  </w:style>
  <w:style w:type="paragraph" w:customStyle="1" w:styleId="05VERAufzaehlungRaute10pt">
    <w:name w:val="05_VER_Aufzaehlung_Raute_10pt"/>
    <w:uiPriority w:val="2"/>
    <w:qFormat/>
    <w:rsid w:val="00711A83"/>
    <w:pPr>
      <w:numPr>
        <w:numId w:val="1"/>
      </w:numPr>
      <w:tabs>
        <w:tab w:val="left" w:pos="227"/>
        <w:tab w:val="left" w:pos="284"/>
      </w:tabs>
      <w:spacing w:after="85" w:line="276" w:lineRule="auto"/>
      <w:ind w:left="227" w:right="227" w:hanging="227"/>
    </w:pPr>
    <w:rPr>
      <w:rFonts w:ascii="Verdana" w:eastAsiaTheme="minorHAnsi" w:hAnsi="Verdana" w:cstheme="minorBidi"/>
      <w:color w:val="000000" w:themeColor="text1"/>
      <w:szCs w:val="22"/>
      <w:lang w:val="de-DE" w:eastAsia="en-US"/>
    </w:rPr>
  </w:style>
  <w:style w:type="paragraph" w:customStyle="1" w:styleId="05VERAufzaehlungLinie10pt">
    <w:name w:val="05_VER_Aufzaehlung_Linie_10pt"/>
    <w:uiPriority w:val="2"/>
    <w:qFormat/>
    <w:rsid w:val="00CC19CE"/>
    <w:pPr>
      <w:numPr>
        <w:numId w:val="2"/>
      </w:numPr>
      <w:spacing w:after="85" w:line="240" w:lineRule="exact"/>
      <w:ind w:left="454" w:hanging="227"/>
    </w:pPr>
    <w:rPr>
      <w:rFonts w:ascii="Verdana" w:eastAsiaTheme="minorHAnsi" w:hAnsi="Verdana" w:cstheme="minorBidi"/>
      <w:color w:val="000000" w:themeColor="text1"/>
      <w:szCs w:val="22"/>
      <w:lang w:val="de-DE" w:eastAsia="en-US"/>
    </w:rPr>
  </w:style>
  <w:style w:type="table" w:customStyle="1" w:styleId="VERITASTabelle">
    <w:name w:val="VERITAS_Tabelle"/>
    <w:basedOn w:val="NormaleTabelle"/>
    <w:uiPriority w:val="99"/>
    <w:rsid w:val="00CC19CE"/>
    <w:pPr>
      <w:spacing w:line="240" w:lineRule="exact"/>
    </w:pPr>
    <w:rPr>
      <w:rFonts w:ascii="Verdana" w:eastAsiaTheme="minorHAnsi" w:hAnsi="Verdana" w:cstheme="minorBidi"/>
      <w:color w:val="000000" w:themeColor="text1"/>
      <w:sz w:val="18"/>
      <w:szCs w:val="22"/>
      <w:lang w:val="de-DE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</w:style>
  <w:style w:type="table" w:customStyle="1" w:styleId="VERITASgrau">
    <w:name w:val="VERITAS_grau"/>
    <w:basedOn w:val="NormaleTabelle"/>
    <w:uiPriority w:val="99"/>
    <w:rsid w:val="00CC19CE"/>
    <w:rPr>
      <w:rFonts w:ascii="Verdana" w:eastAsiaTheme="minorHAnsi" w:hAnsi="Verdana" w:cstheme="minorBidi"/>
      <w:color w:val="000000" w:themeColor="text1"/>
      <w:sz w:val="18"/>
      <w:szCs w:val="22"/>
      <w:lang w:val="de-DE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pPr>
        <w:jc w:val="left"/>
      </w:pPr>
      <w:rPr>
        <w:rFonts w:ascii="Verdana" w:hAnsi="Verdana" w:hint="default"/>
        <w:sz w:val="18"/>
        <w:szCs w:val="18"/>
      </w:rPr>
      <w:tblPr/>
      <w:tcPr>
        <w:shd w:val="clear" w:color="auto" w:fill="A6A6A6" w:themeFill="background1" w:themeFillShade="A6"/>
      </w:tcPr>
    </w:tblStylePr>
  </w:style>
  <w:style w:type="paragraph" w:customStyle="1" w:styleId="SMSGS1">
    <w:name w:val="SMS_GS 1"/>
    <w:autoRedefine/>
    <w:qFormat/>
    <w:rsid w:val="003075E5"/>
    <w:pPr>
      <w:spacing w:line="280" w:lineRule="exact"/>
    </w:pPr>
    <w:rPr>
      <w:spacing w:val="-6"/>
      <w:szCs w:val="24"/>
      <w:lang w:val="de-DE" w:eastAsia="de-DE"/>
    </w:rPr>
  </w:style>
  <w:style w:type="paragraph" w:customStyle="1" w:styleId="SMSAufgabe">
    <w:name w:val="SMS_Aufgabe"/>
    <w:autoRedefine/>
    <w:qFormat/>
    <w:rsid w:val="003075E5"/>
    <w:pPr>
      <w:spacing w:before="120" w:after="60" w:line="320" w:lineRule="exact"/>
    </w:pPr>
    <w:rPr>
      <w:b/>
      <w:color w:val="403152"/>
      <w:sz w:val="22"/>
      <w:szCs w:val="24"/>
      <w:lang w:val="de-DE" w:eastAsia="de-DE"/>
    </w:rPr>
  </w:style>
  <w:style w:type="paragraph" w:customStyle="1" w:styleId="SMSgelberBalken">
    <w:name w:val="SMS_gelber Balken"/>
    <w:rsid w:val="003075E5"/>
    <w:pPr>
      <w:shd w:val="clear" w:color="auto" w:fill="FFC000"/>
      <w:spacing w:before="360" w:after="240"/>
      <w:jc w:val="right"/>
    </w:pPr>
    <w:rPr>
      <w:b/>
      <w:color w:val="FFFFFF"/>
      <w:spacing w:val="4"/>
      <w:sz w:val="21"/>
      <w:szCs w:val="24"/>
      <w:u w:color="FFC000"/>
      <w:lang w:val="de-DE" w:eastAsia="de-DE"/>
    </w:rPr>
  </w:style>
  <w:style w:type="character" w:customStyle="1" w:styleId="SMSGSbold">
    <w:name w:val="SMS_GS_bold"/>
    <w:rsid w:val="003075E5"/>
    <w:rPr>
      <w:b/>
    </w:rPr>
  </w:style>
  <w:style w:type="character" w:customStyle="1" w:styleId="SMSSchreibschrift">
    <w:name w:val="SMS_Schreibschrift"/>
    <w:qFormat/>
    <w:rsid w:val="003075E5"/>
    <w:rPr>
      <w:rFonts w:ascii="Lucida Handwriting" w:hAnsi="Lucida Handwriting"/>
      <w:color w:val="0066FF"/>
      <w:spacing w:val="0"/>
      <w:w w:val="100"/>
      <w:position w:val="0"/>
      <w:sz w:val="20"/>
    </w:rPr>
  </w:style>
  <w:style w:type="paragraph" w:customStyle="1" w:styleId="SMSGS1Schreibzeilen">
    <w:name w:val="SMS_GS 1_Schreibzeilen"/>
    <w:rsid w:val="003075E5"/>
    <w:pPr>
      <w:tabs>
        <w:tab w:val="left" w:pos="284"/>
        <w:tab w:val="right" w:leader="underscore" w:pos="9072"/>
      </w:tabs>
      <w:spacing w:line="400" w:lineRule="exact"/>
    </w:pPr>
    <w:rPr>
      <w:spacing w:val="-6"/>
      <w:szCs w:val="24"/>
      <w:lang w:val="de-DE" w:eastAsia="de-DE"/>
    </w:rPr>
  </w:style>
  <w:style w:type="paragraph" w:customStyle="1" w:styleId="SMSTitel1">
    <w:name w:val="SMS_Titel1"/>
    <w:basedOn w:val="SMSGS1"/>
    <w:autoRedefine/>
    <w:qFormat/>
    <w:rsid w:val="003075E5"/>
    <w:pPr>
      <w:shd w:val="clear" w:color="auto" w:fill="FFFFFF"/>
      <w:spacing w:before="240" w:after="120"/>
      <w:jc w:val="center"/>
    </w:pPr>
    <w:rPr>
      <w:b/>
      <w:color w:val="0066FF"/>
      <w:sz w:val="28"/>
    </w:rPr>
  </w:style>
  <w:style w:type="paragraph" w:customStyle="1" w:styleId="SMSKopfzeileArbeitsblatt">
    <w:name w:val="SMS_Kopfzeile Arbeitsblatt"/>
    <w:autoRedefine/>
    <w:qFormat/>
    <w:rsid w:val="003075E5"/>
    <w:pPr>
      <w:shd w:val="clear" w:color="auto" w:fill="5F497A"/>
      <w:spacing w:before="120" w:line="360" w:lineRule="exact"/>
      <w:jc w:val="center"/>
    </w:pPr>
    <w:rPr>
      <w:rFonts w:ascii="Verdana" w:hAnsi="Verdana"/>
      <w:b/>
      <w:noProof/>
      <w:color w:val="FFFFFF"/>
      <w:sz w:val="28"/>
      <w:szCs w:val="24"/>
      <w:lang w:val="de-DE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ate\Documents\SMS%20BMS%20&#220;bungsbuch\PRO-Material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44F42-2DA3-4F49-8E04-3C12B20BF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PRO-Material_Vorlage.dotx</Template>
  <TotalTime>0</TotalTime>
  <Pages>3</Pages>
  <Words>649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4735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Steinberger Gerlinde</cp:lastModifiedBy>
  <cp:revision>9</cp:revision>
  <cp:lastPrinted>2012-08-13T14:00:00Z</cp:lastPrinted>
  <dcterms:created xsi:type="dcterms:W3CDTF">2018-04-16T13:22:00Z</dcterms:created>
  <dcterms:modified xsi:type="dcterms:W3CDTF">2018-05-16T10:20:00Z</dcterms:modified>
</cp:coreProperties>
</file>