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8F6D7" w14:textId="57E6D72A" w:rsidR="00C65A24" w:rsidRDefault="00C65A24" w:rsidP="00C65A24">
      <w:pPr>
        <w:pStyle w:val="07Fliesstext"/>
        <w:rPr>
          <w:lang w:val="de-DE"/>
        </w:rPr>
      </w:pPr>
      <w:r w:rsidRPr="00C65A24">
        <w:rPr>
          <w:b/>
          <w:bCs/>
          <w:lang w:val="de-DE"/>
        </w:rPr>
        <w:t xml:space="preserve">1 </w:t>
      </w:r>
      <w:r w:rsidRPr="00C65A24">
        <w:rPr>
          <w:lang w:val="de-DE"/>
        </w:rPr>
        <w:t>Memory bedeutet auf Englisch„Gedächtnis“ oder „Erinnerung“.</w:t>
      </w:r>
      <w:r>
        <w:rPr>
          <w:lang w:val="de-DE"/>
        </w:rPr>
        <w:t xml:space="preserve"> </w:t>
      </w:r>
      <w:r w:rsidRPr="00C65A24">
        <w:rPr>
          <w:lang w:val="de-DE"/>
        </w:rPr>
        <w:t>Das Spiel heißt so,</w:t>
      </w:r>
    </w:p>
    <w:p w14:paraId="4999D8F7" w14:textId="77777777" w:rsidR="00C65A24" w:rsidRPr="00C65A24" w:rsidRDefault="00C65A24" w:rsidP="00C65A24">
      <w:pPr>
        <w:pStyle w:val="07Fliesstext"/>
        <w:rPr>
          <w:lang w:val="de-DE"/>
        </w:rPr>
      </w:pPr>
    </w:p>
    <w:p w14:paraId="06197209" w14:textId="234607B4" w:rsidR="00C65A24" w:rsidRDefault="00C65A24" w:rsidP="00C65A24">
      <w:pPr>
        <w:pStyle w:val="07Fliesstext"/>
        <w:rPr>
          <w:lang w:val="de-DE"/>
        </w:rPr>
      </w:pPr>
      <w:r w:rsidRPr="00C65A24">
        <w:rPr>
          <w:b/>
          <w:bCs/>
          <w:lang w:val="de-DE"/>
        </w:rPr>
        <w:t>2</w:t>
      </w:r>
      <w:r w:rsidRPr="00C65A24">
        <w:rPr>
          <w:lang w:val="de-DE"/>
        </w:rPr>
        <w:t xml:space="preserve"> Das Ziel von Memory ist es, so viele</w:t>
      </w:r>
      <w:r>
        <w:rPr>
          <w:lang w:val="de-DE"/>
        </w:rPr>
        <w:t xml:space="preserve"> </w:t>
      </w:r>
      <w:r w:rsidRPr="00C65A24">
        <w:rPr>
          <w:lang w:val="de-DE"/>
        </w:rPr>
        <w:t>Kartenpaare wie möglich zu sammeln,</w:t>
      </w:r>
      <w:r>
        <w:rPr>
          <w:lang w:val="de-DE"/>
        </w:rPr>
        <w:t xml:space="preserve"> </w:t>
      </w:r>
      <w:r w:rsidRPr="00C65A24">
        <w:rPr>
          <w:lang w:val="de-DE"/>
        </w:rPr>
        <w:t>bis keine</w:t>
      </w:r>
    </w:p>
    <w:p w14:paraId="68CF3987" w14:textId="77777777" w:rsidR="00C65A24" w:rsidRPr="00C65A24" w:rsidRDefault="00C65A24" w:rsidP="00C65A24">
      <w:pPr>
        <w:pStyle w:val="07Fliesstext"/>
        <w:rPr>
          <w:lang w:val="de-DE"/>
        </w:rPr>
      </w:pPr>
    </w:p>
    <w:p w14:paraId="26A06A04" w14:textId="3C3625F6" w:rsidR="00C65A24" w:rsidRPr="00C65A24" w:rsidRDefault="00C65A24" w:rsidP="00C65A24">
      <w:pPr>
        <w:pStyle w:val="07Fliesstext"/>
        <w:rPr>
          <w:lang w:val="de-DE"/>
        </w:rPr>
      </w:pPr>
      <w:r w:rsidRPr="00C65A24">
        <w:rPr>
          <w:b/>
          <w:bCs/>
          <w:lang w:val="de-DE"/>
        </w:rPr>
        <w:t>3</w:t>
      </w:r>
      <w:r w:rsidRPr="00C65A24">
        <w:rPr>
          <w:lang w:val="de-DE"/>
        </w:rPr>
        <w:t xml:space="preserve"> Vor Spielbeginn werden alle Kartenumgedreht auf den Tisch gelegt, dabei</w:t>
      </w:r>
    </w:p>
    <w:p w14:paraId="730FED92" w14:textId="77777777" w:rsidR="00C65A24" w:rsidRDefault="00C65A24" w:rsidP="00C65A24">
      <w:pPr>
        <w:pStyle w:val="07Fliesstext"/>
        <w:rPr>
          <w:lang w:val="de-DE"/>
        </w:rPr>
      </w:pPr>
      <w:r w:rsidRPr="00C65A24">
        <w:rPr>
          <w:lang w:val="de-DE"/>
        </w:rPr>
        <w:t>ist es wichtig, dass</w:t>
      </w:r>
    </w:p>
    <w:p w14:paraId="32ADDE54" w14:textId="77777777" w:rsidR="00C65A24" w:rsidRPr="00C65A24" w:rsidRDefault="00C65A24" w:rsidP="00C65A24">
      <w:pPr>
        <w:pStyle w:val="07Fliesstext"/>
        <w:rPr>
          <w:lang w:val="de-DE"/>
        </w:rPr>
      </w:pPr>
    </w:p>
    <w:p w14:paraId="1114E91A" w14:textId="50A249D9" w:rsidR="00C65A24" w:rsidRDefault="00C65A24" w:rsidP="00C65A24">
      <w:pPr>
        <w:pStyle w:val="07Fliesstext"/>
        <w:rPr>
          <w:lang w:val="de-DE"/>
        </w:rPr>
      </w:pPr>
      <w:r w:rsidRPr="00C65A24">
        <w:rPr>
          <w:b/>
          <w:bCs/>
          <w:lang w:val="de-DE"/>
        </w:rPr>
        <w:t>4</w:t>
      </w:r>
      <w:r w:rsidRPr="00C65A24">
        <w:rPr>
          <w:lang w:val="de-DE"/>
        </w:rPr>
        <w:t xml:space="preserve"> Die Spielenden müssen sich ausmachen,</w:t>
      </w:r>
      <w:r>
        <w:rPr>
          <w:lang w:val="de-DE"/>
        </w:rPr>
        <w:t xml:space="preserve"> </w:t>
      </w:r>
      <w:r w:rsidRPr="00C65A24">
        <w:rPr>
          <w:lang w:val="de-DE"/>
        </w:rPr>
        <w:t>wer</w:t>
      </w:r>
    </w:p>
    <w:p w14:paraId="02088241" w14:textId="77777777" w:rsidR="00C65A24" w:rsidRPr="00C65A24" w:rsidRDefault="00C65A24" w:rsidP="00C65A24">
      <w:pPr>
        <w:pStyle w:val="07Fliesstext"/>
        <w:rPr>
          <w:lang w:val="de-DE"/>
        </w:rPr>
      </w:pPr>
    </w:p>
    <w:p w14:paraId="167C80D1" w14:textId="1F563205" w:rsidR="00C65A24" w:rsidRPr="00C65A24" w:rsidRDefault="00C65A24" w:rsidP="00C65A24">
      <w:pPr>
        <w:pStyle w:val="07Fliesstext"/>
        <w:rPr>
          <w:lang w:val="de-DE"/>
        </w:rPr>
      </w:pPr>
      <w:r w:rsidRPr="00C65A24">
        <w:rPr>
          <w:b/>
          <w:bCs/>
          <w:lang w:val="de-DE"/>
        </w:rPr>
        <w:t>5</w:t>
      </w:r>
      <w:r w:rsidRPr="00C65A24">
        <w:rPr>
          <w:lang w:val="de-DE"/>
        </w:rPr>
        <w:t xml:space="preserve"> Die oder der Erste deckt eine Karte auf</w:t>
      </w:r>
      <w:r>
        <w:rPr>
          <w:lang w:val="de-DE"/>
        </w:rPr>
        <w:t xml:space="preserve"> </w:t>
      </w:r>
      <w:r w:rsidRPr="00C65A24">
        <w:rPr>
          <w:lang w:val="de-DE"/>
        </w:rPr>
        <w:t>und lässt sie offen liegen, dann dreht sie</w:t>
      </w:r>
    </w:p>
    <w:p w14:paraId="41668447" w14:textId="77777777" w:rsidR="00C65A24" w:rsidRDefault="00C65A24" w:rsidP="00C65A24">
      <w:pPr>
        <w:pStyle w:val="07Fliesstext"/>
        <w:rPr>
          <w:lang w:val="de-DE"/>
        </w:rPr>
      </w:pPr>
      <w:r w:rsidRPr="00C65A24">
        <w:rPr>
          <w:lang w:val="de-DE"/>
        </w:rPr>
        <w:t>oder er</w:t>
      </w:r>
    </w:p>
    <w:p w14:paraId="24F32B0D" w14:textId="77777777" w:rsidR="00C65A24" w:rsidRPr="00C65A24" w:rsidRDefault="00C65A24" w:rsidP="00C65A24">
      <w:pPr>
        <w:pStyle w:val="07Fliesstext"/>
        <w:rPr>
          <w:lang w:val="de-DE"/>
        </w:rPr>
      </w:pPr>
    </w:p>
    <w:p w14:paraId="4BD29B92" w14:textId="33063759" w:rsidR="00C65A24" w:rsidRDefault="00C65A24" w:rsidP="00C65A24">
      <w:pPr>
        <w:pStyle w:val="07Fliesstext"/>
        <w:rPr>
          <w:lang w:val="de-DE"/>
        </w:rPr>
      </w:pPr>
      <w:r w:rsidRPr="00C65A24">
        <w:rPr>
          <w:b/>
          <w:bCs/>
          <w:lang w:val="de-DE"/>
        </w:rPr>
        <w:t>6</w:t>
      </w:r>
      <w:r w:rsidRPr="00C65A24">
        <w:rPr>
          <w:lang w:val="de-DE"/>
        </w:rPr>
        <w:t xml:space="preserve"> Sind beide Kartensymbole identisch, darf</w:t>
      </w:r>
      <w:r>
        <w:rPr>
          <w:lang w:val="de-DE"/>
        </w:rPr>
        <w:t xml:space="preserve"> </w:t>
      </w:r>
      <w:r w:rsidRPr="00C65A24">
        <w:rPr>
          <w:lang w:val="de-DE"/>
        </w:rPr>
        <w:t>man die Karten behalten. Immer wenn</w:t>
      </w:r>
      <w:r>
        <w:rPr>
          <w:lang w:val="de-DE"/>
        </w:rPr>
        <w:t xml:space="preserve"> </w:t>
      </w:r>
      <w:r w:rsidRPr="00C65A24">
        <w:rPr>
          <w:lang w:val="de-DE"/>
        </w:rPr>
        <w:t>eine Spielerin oder ein Spieler ein Paar</w:t>
      </w:r>
    </w:p>
    <w:p w14:paraId="060DAA57" w14:textId="77777777" w:rsidR="00C65A24" w:rsidRPr="00C65A24" w:rsidRDefault="00C65A24" w:rsidP="00C65A24">
      <w:pPr>
        <w:pStyle w:val="07Fliesstext"/>
        <w:rPr>
          <w:lang w:val="de-DE"/>
        </w:rPr>
      </w:pPr>
    </w:p>
    <w:p w14:paraId="48440DA2" w14:textId="4F1695F0" w:rsidR="00C65A24" w:rsidRDefault="00C65A24" w:rsidP="00C65A24">
      <w:pPr>
        <w:pStyle w:val="07Fliesstext"/>
        <w:rPr>
          <w:lang w:val="de-DE"/>
        </w:rPr>
      </w:pPr>
      <w:r w:rsidRPr="00C65A24">
        <w:rPr>
          <w:b/>
          <w:bCs/>
          <w:lang w:val="de-DE"/>
        </w:rPr>
        <w:t>7</w:t>
      </w:r>
      <w:r w:rsidRPr="00C65A24">
        <w:rPr>
          <w:lang w:val="de-DE"/>
        </w:rPr>
        <w:t xml:space="preserve"> Sind die Karten jedoch nicht gleich,</w:t>
      </w:r>
      <w:r>
        <w:rPr>
          <w:lang w:val="de-DE"/>
        </w:rPr>
        <w:t xml:space="preserve"> </w:t>
      </w:r>
      <w:r w:rsidRPr="00C65A24">
        <w:rPr>
          <w:lang w:val="de-DE"/>
        </w:rPr>
        <w:t>muss man</w:t>
      </w:r>
    </w:p>
    <w:p w14:paraId="74EA60D2" w14:textId="77777777" w:rsidR="00C65A24" w:rsidRPr="00C65A24" w:rsidRDefault="00C65A24" w:rsidP="00C65A24">
      <w:pPr>
        <w:pStyle w:val="07Fliesstext"/>
        <w:rPr>
          <w:lang w:val="de-DE"/>
        </w:rPr>
      </w:pPr>
    </w:p>
    <w:p w14:paraId="2A651637" w14:textId="3082F3AD" w:rsidR="00C65A24" w:rsidRDefault="00C65A24" w:rsidP="00C65A24">
      <w:pPr>
        <w:pStyle w:val="07Fliesstext"/>
        <w:rPr>
          <w:lang w:val="de-DE"/>
        </w:rPr>
      </w:pPr>
      <w:r w:rsidRPr="00C65A24">
        <w:rPr>
          <w:b/>
          <w:bCs/>
          <w:lang w:val="de-DE"/>
        </w:rPr>
        <w:t>8</w:t>
      </w:r>
      <w:r w:rsidRPr="00C65A24">
        <w:rPr>
          <w:lang w:val="de-DE"/>
        </w:rPr>
        <w:t xml:space="preserve"> Sobald keine Kärtchen mehr auf dem</w:t>
      </w:r>
      <w:r>
        <w:rPr>
          <w:lang w:val="de-DE"/>
        </w:rPr>
        <w:t xml:space="preserve"> </w:t>
      </w:r>
      <w:r w:rsidRPr="00C65A24">
        <w:rPr>
          <w:lang w:val="de-DE"/>
        </w:rPr>
        <w:t>Tisch sind,</w:t>
      </w:r>
    </w:p>
    <w:p w14:paraId="07FCD71C" w14:textId="77777777" w:rsidR="00C65A24" w:rsidRPr="00C65A24" w:rsidRDefault="00C65A24" w:rsidP="00C65A24">
      <w:pPr>
        <w:pStyle w:val="07Fliesstext"/>
        <w:rPr>
          <w:lang w:val="de-DE"/>
        </w:rPr>
      </w:pPr>
    </w:p>
    <w:p w14:paraId="615071E0" w14:textId="0311F2C2" w:rsidR="00F11A1A" w:rsidRDefault="00C65A24" w:rsidP="00C65A24">
      <w:pPr>
        <w:pStyle w:val="07Fliesstext"/>
        <w:rPr>
          <w:lang w:val="de-DE"/>
        </w:rPr>
      </w:pPr>
      <w:r w:rsidRPr="00C65A24">
        <w:rPr>
          <w:b/>
          <w:bCs/>
          <w:lang w:val="de-DE"/>
        </w:rPr>
        <w:t>9</w:t>
      </w:r>
      <w:r w:rsidRPr="00C65A24">
        <w:rPr>
          <w:lang w:val="de-DE"/>
        </w:rPr>
        <w:t xml:space="preserve"> Wer am Ende</w:t>
      </w:r>
    </w:p>
    <w:p w14:paraId="4B0557CC" w14:textId="77777777" w:rsidR="00C65A24" w:rsidRDefault="00C65A24" w:rsidP="00C65A24">
      <w:pPr>
        <w:pStyle w:val="07Fliesstext"/>
        <w:rPr>
          <w:lang w:val="de-DE"/>
        </w:rPr>
      </w:pPr>
    </w:p>
    <w:p w14:paraId="2C3FD5B8" w14:textId="77777777" w:rsidR="00C65A24" w:rsidRDefault="00C65A24" w:rsidP="00C65A24">
      <w:pPr>
        <w:pStyle w:val="07Fliesstext"/>
        <w:rPr>
          <w:lang w:val="de-DE"/>
        </w:rPr>
      </w:pPr>
    </w:p>
    <w:p w14:paraId="7E997A41" w14:textId="24C3AC53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</w:rPr>
        <w:t>gefunden hat, darf sie oder er gleich</w:t>
      </w:r>
      <w:r>
        <w:rPr>
          <w:rStyle w:val="13Kursiv"/>
        </w:rPr>
        <w:t xml:space="preserve"> </w:t>
      </w:r>
      <w:r w:rsidRPr="00C65A24">
        <w:rPr>
          <w:rStyle w:val="13Kursiv"/>
        </w:rPr>
        <w:t>zwei weitere Karten aufdecken.</w:t>
      </w:r>
    </w:p>
    <w:p w14:paraId="1F5CA14B" w14:textId="77777777" w:rsidR="00C65A24" w:rsidRPr="00C65A24" w:rsidRDefault="00C65A24" w:rsidP="00C65A24">
      <w:pPr>
        <w:pStyle w:val="07Fliesstext"/>
        <w:rPr>
          <w:rStyle w:val="13Kursiv"/>
        </w:rPr>
      </w:pPr>
    </w:p>
    <w:p w14:paraId="0FDB81FC" w14:textId="44A7CE72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</w:rPr>
        <w:t>die meisten Kartenpaare besitzt, hat gewonnen.</w:t>
      </w:r>
    </w:p>
    <w:p w14:paraId="1E499C02" w14:textId="77777777" w:rsidR="00C65A24" w:rsidRPr="00C65A24" w:rsidRDefault="00C65A24" w:rsidP="00C65A24">
      <w:pPr>
        <w:pStyle w:val="07Fliesstext"/>
        <w:rPr>
          <w:rStyle w:val="13Kursiv"/>
        </w:rPr>
      </w:pPr>
    </w:p>
    <w:p w14:paraId="1C653AA5" w14:textId="615B9666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  <w:b/>
          <w:bCs/>
        </w:rPr>
        <w:t>1</w:t>
      </w:r>
      <w:r w:rsidRPr="00C65A24">
        <w:rPr>
          <w:rStyle w:val="13Kursiv"/>
        </w:rPr>
        <w:t xml:space="preserve"> weil man sich merken muss, wo welche Karten liegen.</w:t>
      </w:r>
    </w:p>
    <w:p w14:paraId="607D3BCB" w14:textId="77777777" w:rsidR="00C65A24" w:rsidRPr="00C65A24" w:rsidRDefault="00C65A24" w:rsidP="00C65A24">
      <w:pPr>
        <w:pStyle w:val="07Fliesstext"/>
        <w:rPr>
          <w:rStyle w:val="13Kursiv"/>
        </w:rPr>
      </w:pPr>
    </w:p>
    <w:p w14:paraId="72879DC3" w14:textId="08F2AA55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</w:rPr>
        <w:t>zählen alle Mitspielenden ihre Paare.</w:t>
      </w:r>
    </w:p>
    <w:p w14:paraId="25DB638C" w14:textId="77777777" w:rsidR="00C65A24" w:rsidRPr="00C65A24" w:rsidRDefault="00C65A24" w:rsidP="00C65A24">
      <w:pPr>
        <w:pStyle w:val="07Fliesstext"/>
        <w:rPr>
          <w:rStyle w:val="13Kursiv"/>
        </w:rPr>
      </w:pPr>
    </w:p>
    <w:p w14:paraId="68841CAD" w14:textId="11A5AEAF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</w:rPr>
        <w:t>beginnt. Gespielt wird im Uhrzeigersinn.</w:t>
      </w:r>
    </w:p>
    <w:p w14:paraId="196D558A" w14:textId="77777777" w:rsidR="00C65A24" w:rsidRPr="00C65A24" w:rsidRDefault="00C65A24" w:rsidP="00C65A24">
      <w:pPr>
        <w:pStyle w:val="07Fliesstext"/>
        <w:rPr>
          <w:rStyle w:val="13Kursiv"/>
        </w:rPr>
      </w:pPr>
    </w:p>
    <w:p w14:paraId="3AD28463" w14:textId="3F200D8F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</w:rPr>
        <w:t>Karten mehr übrig sind. Dieses Spiel kann von zwei bis ungefähr acht Personen</w:t>
      </w:r>
    </w:p>
    <w:p w14:paraId="392DA860" w14:textId="77777777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</w:rPr>
        <w:t>gespielt werden.</w:t>
      </w:r>
    </w:p>
    <w:p w14:paraId="7703988C" w14:textId="77777777" w:rsidR="00C65A24" w:rsidRPr="00C65A24" w:rsidRDefault="00C65A24" w:rsidP="00C65A24">
      <w:pPr>
        <w:pStyle w:val="07Fliesstext"/>
        <w:rPr>
          <w:rStyle w:val="13Kursiv"/>
        </w:rPr>
      </w:pPr>
    </w:p>
    <w:p w14:paraId="27A13F9F" w14:textId="77777777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</w:rPr>
        <w:t>keine Karten übereinanderliegen.</w:t>
      </w:r>
    </w:p>
    <w:p w14:paraId="019CEB2F" w14:textId="77777777" w:rsidR="00C65A24" w:rsidRPr="00C65A24" w:rsidRDefault="00C65A24" w:rsidP="00C65A24">
      <w:pPr>
        <w:pStyle w:val="07Fliesstext"/>
        <w:rPr>
          <w:rStyle w:val="13Kursiv"/>
        </w:rPr>
      </w:pPr>
    </w:p>
    <w:p w14:paraId="10037AFF" w14:textId="50E52B07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</w:rPr>
        <w:t>sie dorthin zurücklegen, woher man sie genommen hat, und die oder der</w:t>
      </w:r>
    </w:p>
    <w:p w14:paraId="70923D75" w14:textId="77777777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</w:rPr>
        <w:t>Nächste ist an der Reihe.</w:t>
      </w:r>
    </w:p>
    <w:p w14:paraId="482ADB96" w14:textId="77777777" w:rsidR="00C65A24" w:rsidRPr="00C65A24" w:rsidRDefault="00C65A24" w:rsidP="00C65A24">
      <w:pPr>
        <w:pStyle w:val="07Fliesstext"/>
        <w:rPr>
          <w:rStyle w:val="13Kursiv"/>
        </w:rPr>
      </w:pPr>
    </w:p>
    <w:p w14:paraId="3D277BA6" w14:textId="02B07FFE" w:rsidR="00C65A24" w:rsidRPr="00C65A24" w:rsidRDefault="00C65A24" w:rsidP="00C65A24">
      <w:pPr>
        <w:pStyle w:val="07Fliesstext"/>
        <w:rPr>
          <w:rStyle w:val="13Kursiv"/>
        </w:rPr>
      </w:pPr>
      <w:r w:rsidRPr="00C65A24">
        <w:rPr>
          <w:rStyle w:val="13Kursiv"/>
        </w:rPr>
        <w:t>eine zweite Karte um.</w:t>
      </w:r>
    </w:p>
    <w:sectPr w:rsidR="00C65A24" w:rsidRPr="00C65A24" w:rsidSect="005D1B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>Weber-Leb, Bergthal,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52F14" w14:textId="77777777" w:rsidR="003D1312" w:rsidRDefault="003D131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3A187169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1312">
      <w:t>Spielebeschreibung Memory</w:t>
    </w:r>
  </w:p>
  <w:p w14:paraId="3B608EF8" w14:textId="6C872074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>Zusatzteil Basis</w:t>
    </w:r>
    <w:r>
      <w:t>, S.</w:t>
    </w:r>
    <w:r w:rsidR="00C65A24">
      <w:t xml:space="preserve"> 44</w:t>
    </w:r>
    <w:r w:rsidR="00F3074C" w:rsidRPr="00E1457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DB02F" w14:textId="77777777" w:rsidR="003D1312" w:rsidRDefault="003D13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F475B"/>
    <w:rsid w:val="0020314C"/>
    <w:rsid w:val="0020677D"/>
    <w:rsid w:val="00214E88"/>
    <w:rsid w:val="0022206B"/>
    <w:rsid w:val="002220CB"/>
    <w:rsid w:val="0022233E"/>
    <w:rsid w:val="00236A11"/>
    <w:rsid w:val="00250410"/>
    <w:rsid w:val="002571E8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D1312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5F33"/>
    <w:rsid w:val="00513184"/>
    <w:rsid w:val="00515EEE"/>
    <w:rsid w:val="00536439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F6514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23C1"/>
    <w:rsid w:val="009E052C"/>
    <w:rsid w:val="00A0280C"/>
    <w:rsid w:val="00A12671"/>
    <w:rsid w:val="00A32686"/>
    <w:rsid w:val="00A50A2A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B710D"/>
    <w:rsid w:val="00BC05C5"/>
    <w:rsid w:val="00BC1F61"/>
    <w:rsid w:val="00BF419C"/>
    <w:rsid w:val="00BF6FE8"/>
    <w:rsid w:val="00C21002"/>
    <w:rsid w:val="00C50816"/>
    <w:rsid w:val="00C65A24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36F96"/>
    <w:rsid w:val="00D42CB0"/>
    <w:rsid w:val="00D4484C"/>
    <w:rsid w:val="00D50879"/>
    <w:rsid w:val="00D54D6F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05AD"/>
    <w:rsid w:val="00E83BBE"/>
    <w:rsid w:val="00E93DE8"/>
    <w:rsid w:val="00E9734B"/>
    <w:rsid w:val="00EA1AB9"/>
    <w:rsid w:val="00EC0D8D"/>
    <w:rsid w:val="00EE13F7"/>
    <w:rsid w:val="00EF4C21"/>
    <w:rsid w:val="00F04A13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2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156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1141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8</cp:revision>
  <cp:lastPrinted>2012-08-13T14:00:00Z</cp:lastPrinted>
  <dcterms:created xsi:type="dcterms:W3CDTF">2024-09-01T13:18:00Z</dcterms:created>
  <dcterms:modified xsi:type="dcterms:W3CDTF">2024-10-01T12:34:00Z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