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8C9C3" w14:textId="77777777" w:rsidR="00367F79" w:rsidRDefault="00367F79" w:rsidP="00367F79"/>
    <w:p w14:paraId="2FF3B0E2" w14:textId="77777777" w:rsidR="00367F79" w:rsidRDefault="00367F79" w:rsidP="00367F79"/>
    <w:p w14:paraId="3D4A6029" w14:textId="032B5748" w:rsidR="004A13D7" w:rsidRDefault="004A13D7" w:rsidP="004A13D7">
      <w:r>
        <w:t>Schon 1853 entdeckte ein Pariser Chemielehrer Acetylsalicylsäure. Zwei Deutsche gelten</w:t>
      </w:r>
      <w:r>
        <w:t xml:space="preserve"> </w:t>
      </w:r>
      <w:r>
        <w:t xml:space="preserve">als Erfinder des Aspirins. (obwohl) </w:t>
      </w:r>
    </w:p>
    <w:p w14:paraId="6BB51C35" w14:textId="77777777" w:rsidR="004A13D7" w:rsidRDefault="004A13D7" w:rsidP="004A13D7"/>
    <w:p w14:paraId="342ED5BC" w14:textId="513660D3" w:rsidR="004A13D7" w:rsidRDefault="004A13D7" w:rsidP="004A13D7">
      <w:r>
        <w:t>Felix Hoffmann und Arthur Eichengrün stellten reine</w:t>
      </w:r>
      <w:r>
        <w:t xml:space="preserve"> </w:t>
      </w:r>
      <w:r>
        <w:t>Acetylsalicylsäure her. Sie ist der Grundstoff des Aspirins.</w:t>
      </w:r>
      <w:r>
        <w:t xml:space="preserve"> </w:t>
      </w:r>
      <w:r>
        <w:t xml:space="preserve">(die) </w:t>
      </w:r>
    </w:p>
    <w:p w14:paraId="047F36F0" w14:textId="77777777" w:rsidR="004A13D7" w:rsidRDefault="004A13D7" w:rsidP="004A13D7"/>
    <w:p w14:paraId="34606370" w14:textId="1B6999CE" w:rsidR="004A13D7" w:rsidRDefault="004A13D7" w:rsidP="004A13D7">
      <w:r>
        <w:t>Das Mittel verwendete man bei Entzündungen, Fieber und</w:t>
      </w:r>
      <w:r>
        <w:t xml:space="preserve"> </w:t>
      </w:r>
      <w:r>
        <w:t>anderen Beschwerden. Es wirkt schmerzstillend und fiebersenkend.</w:t>
      </w:r>
      <w:r>
        <w:t xml:space="preserve"> </w:t>
      </w:r>
      <w:r>
        <w:t xml:space="preserve">(weil) </w:t>
      </w:r>
    </w:p>
    <w:p w14:paraId="0051063F" w14:textId="77777777" w:rsidR="004A13D7" w:rsidRDefault="004A13D7" w:rsidP="004A13D7"/>
    <w:p w14:paraId="24CB565A" w14:textId="77777777" w:rsidR="004A13D7" w:rsidRDefault="004A13D7" w:rsidP="004A13D7">
      <w:r>
        <w:t>Eichengrün zeigte</w:t>
      </w:r>
      <w:r>
        <w:t xml:space="preserve"> </w:t>
      </w:r>
      <w:r>
        <w:t>das Mittel seinem Vorgesetzten. Dieser</w:t>
      </w:r>
      <w:r>
        <w:t xml:space="preserve"> </w:t>
      </w:r>
      <w:r>
        <w:t xml:space="preserve">war zuerst davon nicht überzeugt. (der) </w:t>
      </w:r>
    </w:p>
    <w:p w14:paraId="29A0670A" w14:textId="77777777" w:rsidR="004A13D7" w:rsidRDefault="004A13D7" w:rsidP="004A13D7"/>
    <w:p w14:paraId="46E0F985" w14:textId="50F6DD9B" w:rsidR="00367F79" w:rsidRDefault="004A13D7" w:rsidP="004A13D7">
      <w:r>
        <w:t>Die Firma Bayer vermarktete</w:t>
      </w:r>
      <w:r>
        <w:t xml:space="preserve"> </w:t>
      </w:r>
      <w:r>
        <w:t>das Produkt unter dem Namen</w:t>
      </w:r>
      <w:r>
        <w:t xml:space="preserve"> </w:t>
      </w:r>
      <w:r>
        <w:t>Aspirin. Das Unternehmen</w:t>
      </w:r>
      <w:r>
        <w:t xml:space="preserve"> </w:t>
      </w:r>
      <w:r>
        <w:t>wurde innerhalb einiger</w:t>
      </w:r>
      <w:r>
        <w:t xml:space="preserve"> </w:t>
      </w:r>
      <w:r>
        <w:t>Jahre weltbekannt. (als)</w:t>
      </w:r>
    </w:p>
    <w:sectPr w:rsidR="00367F79" w:rsidSect="00D17B03">
      <w:headerReference w:type="default" r:id="rId12"/>
      <w:footerReference w:type="even" r:id="rId13"/>
      <w:footerReference w:type="default" r:id="rId14"/>
      <w:footerReference w:type="first" r:id="rId15"/>
      <w:type w:val="continuous"/>
      <w:pgSz w:w="11906" w:h="16838"/>
      <w:pgMar w:top="1361" w:right="1531" w:bottom="1361" w:left="1531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B1152" w14:textId="77777777" w:rsidR="00367F79" w:rsidRDefault="00367F79" w:rsidP="000B1DC7">
      <w:r>
        <w:separator/>
      </w:r>
    </w:p>
  </w:endnote>
  <w:endnote w:type="continuationSeparator" w:id="0">
    <w:p w14:paraId="642C54FC" w14:textId="77777777" w:rsidR="00367F79" w:rsidRDefault="00367F79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nion Pro">
    <w:altName w:val="Cambria"/>
    <w:panose1 w:val="02040503050201020203"/>
    <w:charset w:val="00"/>
    <w:family w:val="roman"/>
    <w:notTrueType/>
    <w:pitch w:val="variable"/>
    <w:sig w:usb0="E00002AF" w:usb1="50006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BF505" w14:textId="77777777" w:rsidR="003F10FE" w:rsidRDefault="003F10FE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9D49A" w14:textId="077CC751" w:rsidR="00F3074C" w:rsidRPr="0022233E" w:rsidRDefault="00365267" w:rsidP="0022233E">
    <w:pPr>
      <w:pStyle w:val="16Fuzeile"/>
    </w:pPr>
    <w:r w:rsidRPr="00365267">
      <w:t>© VERITAS</w:t>
    </w:r>
    <w:r w:rsidR="00320176">
      <w:t xml:space="preserve"> </w:t>
    </w:r>
    <w:r w:rsidRPr="00365267">
      <w:t>Verlag Linz</w:t>
    </w:r>
    <w:r w:rsidR="00F3074C" w:rsidRPr="00365267">
      <w:tab/>
    </w:r>
    <w:r w:rsidR="00F3074C" w:rsidRPr="00365267">
      <w:tab/>
    </w:r>
    <w:r w:rsidR="00367F79">
      <w:t xml:space="preserve"> Weber-Leb, Erlacher, Sonnleitner, </w:t>
    </w:r>
    <w:proofErr w:type="spellStart"/>
    <w:r w:rsidR="00367F79">
      <w:t>Bergthal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91B4F" w14:textId="77777777" w:rsidR="003F10FE" w:rsidRDefault="003F10FE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51590" w14:textId="77777777" w:rsidR="00367F79" w:rsidRDefault="00367F79" w:rsidP="000B1DC7">
      <w:r>
        <w:separator/>
      </w:r>
    </w:p>
  </w:footnote>
  <w:footnote w:type="continuationSeparator" w:id="0">
    <w:p w14:paraId="789A3D06" w14:textId="77777777" w:rsidR="00367F79" w:rsidRDefault="00367F79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21FD3" w14:textId="77777777" w:rsidR="007C1222" w:rsidRDefault="00D4484C" w:rsidP="007C1222">
    <w:pPr>
      <w:pStyle w:val="16Kopfzeile"/>
    </w:pPr>
    <w:r>
      <w:rPr>
        <w:noProof/>
      </w:rPr>
      <w:drawing>
        <wp:anchor distT="0" distB="0" distL="114300" distR="114300" simplePos="0" relativeHeight="251661824" behindDoc="1" locked="0" layoutInCell="1" allowOverlap="1" wp14:anchorId="6BC047BA" wp14:editId="4A8C9CD6">
          <wp:simplePos x="0" y="0"/>
          <wp:positionH relativeFrom="margin">
            <wp:posOffset>4885690</wp:posOffset>
          </wp:positionH>
          <wp:positionV relativeFrom="paragraph">
            <wp:posOffset>-10795</wp:posOffset>
          </wp:positionV>
          <wp:extent cx="1008000" cy="232744"/>
          <wp:effectExtent l="0" t="0" r="1905" b="0"/>
          <wp:wrapSquare wrapText="bothSides"/>
          <wp:docPr id="808274155" name="Grafik 808274155" descr="Veritas-Verlag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8274155" name="Grafik 808274155" descr="Veritas-Verlags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8000" cy="232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FCD9AA" w14:textId="0EFCC09F" w:rsidR="00367F79" w:rsidRDefault="004A13D7" w:rsidP="007C1222">
    <w:pPr>
      <w:pStyle w:val="16Kopfzeile"/>
    </w:pPr>
    <w:r>
      <w:t>Übung 9</w:t>
    </w:r>
  </w:p>
  <w:p w14:paraId="728BBB57" w14:textId="6CE66039" w:rsidR="00F3074C" w:rsidRPr="00E14579" w:rsidRDefault="00367F79" w:rsidP="007C1222">
    <w:pPr>
      <w:pStyle w:val="16Kopfzeile"/>
    </w:pPr>
    <w:r>
      <w:t>Deutschstunde 4. Lehrplan 2023. Zusatzteil Profi, S. 1</w:t>
    </w:r>
    <w:r w:rsidR="004A13D7">
      <w:t>5</w:t>
    </w:r>
    <w:r w:rsidR="00F3074C" w:rsidRPr="00E1457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7930"/>
    <w:multiLevelType w:val="hybridMultilevel"/>
    <w:tmpl w:val="9AA640BC"/>
    <w:lvl w:ilvl="0" w:tplc="FB6E6BD2">
      <w:start w:val="1"/>
      <w:numFmt w:val="bullet"/>
      <w:lvlText w:val="−"/>
      <w:lvlJc w:val="left"/>
      <w:pPr>
        <w:ind w:left="720" w:hanging="360"/>
      </w:pPr>
      <w:rPr>
        <w:rFonts w:ascii="Minion Pro" w:hAnsi="Minion Pro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A1B11"/>
    <w:multiLevelType w:val="hybridMultilevel"/>
    <w:tmpl w:val="3326B056"/>
    <w:lvl w:ilvl="0" w:tplc="7A9E9332">
      <w:start w:val="1"/>
      <w:numFmt w:val="decimal"/>
      <w:pStyle w:val="04AufgabeListe123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E1861"/>
    <w:multiLevelType w:val="multilevel"/>
    <w:tmpl w:val="7F8A37A0"/>
    <w:lvl w:ilvl="0">
      <w:start w:val="1"/>
      <w:numFmt w:val="bullet"/>
      <w:pStyle w:val="08AufzaehlZeichenPunkt"/>
      <w:lvlText w:val=""/>
      <w:lvlJc w:val="left"/>
      <w:pPr>
        <w:ind w:left="360" w:hanging="360"/>
      </w:pPr>
      <w:rPr>
        <w:rFonts w:ascii="Symbol" w:hAnsi="Symbol" w:hint="default"/>
        <w:color w:val="777777"/>
        <w:sz w:val="16"/>
      </w:rPr>
    </w:lvl>
    <w:lvl w:ilvl="1">
      <w:start w:val="1"/>
      <w:numFmt w:val="bullet"/>
      <w:pStyle w:val="08AufzaehlZeichenLinie"/>
      <w:lvlText w:val="–"/>
      <w:lvlJc w:val="left"/>
      <w:pPr>
        <w:ind w:left="227" w:firstLine="0"/>
      </w:pPr>
      <w:rPr>
        <w:rFonts w:ascii="Verdana" w:hAnsi="Verdana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9268E"/>
    <w:multiLevelType w:val="hybridMultilevel"/>
    <w:tmpl w:val="88BACF16"/>
    <w:lvl w:ilvl="0" w:tplc="2084D268">
      <w:start w:val="1"/>
      <w:numFmt w:val="bullet"/>
      <w:pStyle w:val="04Aufgabe-ArbeitsanweisungAufzaehlZeichenPunk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557304"/>
    <w:multiLevelType w:val="multilevel"/>
    <w:tmpl w:val="9AA640BC"/>
    <w:lvl w:ilvl="0">
      <w:start w:val="1"/>
      <w:numFmt w:val="bullet"/>
      <w:lvlText w:val="−"/>
      <w:lvlJc w:val="left"/>
      <w:pPr>
        <w:ind w:left="720" w:hanging="360"/>
      </w:pPr>
      <w:rPr>
        <w:rFonts w:ascii="Minion Pro" w:hAnsi="Minion Pro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16606A"/>
    <w:multiLevelType w:val="hybridMultilevel"/>
    <w:tmpl w:val="FEA6C86C"/>
    <w:lvl w:ilvl="0" w:tplc="9B966C62">
      <w:start w:val="1"/>
      <w:numFmt w:val="lowerLetter"/>
      <w:pStyle w:val="08Listeabc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5123805">
    <w:abstractNumId w:val="2"/>
  </w:num>
  <w:num w:numId="2" w16cid:durableId="45221157">
    <w:abstractNumId w:val="0"/>
  </w:num>
  <w:num w:numId="3" w16cid:durableId="791245469">
    <w:abstractNumId w:val="5"/>
  </w:num>
  <w:num w:numId="4" w16cid:durableId="1227766851">
    <w:abstractNumId w:val="1"/>
  </w:num>
  <w:num w:numId="5" w16cid:durableId="1192261510">
    <w:abstractNumId w:val="3"/>
  </w:num>
  <w:num w:numId="6" w16cid:durableId="16818092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F79"/>
    <w:rsid w:val="0001663C"/>
    <w:rsid w:val="00044E23"/>
    <w:rsid w:val="00061E19"/>
    <w:rsid w:val="00065048"/>
    <w:rsid w:val="00085483"/>
    <w:rsid w:val="000878F1"/>
    <w:rsid w:val="000B0A8F"/>
    <w:rsid w:val="000B1441"/>
    <w:rsid w:val="000B1DC7"/>
    <w:rsid w:val="000B2DF8"/>
    <w:rsid w:val="000C059F"/>
    <w:rsid w:val="000C1192"/>
    <w:rsid w:val="000C187C"/>
    <w:rsid w:val="000C42FD"/>
    <w:rsid w:val="000E519E"/>
    <w:rsid w:val="001135E6"/>
    <w:rsid w:val="0012687D"/>
    <w:rsid w:val="001348B5"/>
    <w:rsid w:val="00134CB8"/>
    <w:rsid w:val="001353A2"/>
    <w:rsid w:val="0014035A"/>
    <w:rsid w:val="0014791F"/>
    <w:rsid w:val="0015657F"/>
    <w:rsid w:val="00157A8E"/>
    <w:rsid w:val="00160407"/>
    <w:rsid w:val="00175CE4"/>
    <w:rsid w:val="0018064D"/>
    <w:rsid w:val="00191BD5"/>
    <w:rsid w:val="001A3563"/>
    <w:rsid w:val="001C1A5B"/>
    <w:rsid w:val="001F475B"/>
    <w:rsid w:val="001F60F9"/>
    <w:rsid w:val="00214E88"/>
    <w:rsid w:val="002220CB"/>
    <w:rsid w:val="0022233E"/>
    <w:rsid w:val="00222BF0"/>
    <w:rsid w:val="00223225"/>
    <w:rsid w:val="00236A11"/>
    <w:rsid w:val="00250410"/>
    <w:rsid w:val="002571E8"/>
    <w:rsid w:val="002B6BCD"/>
    <w:rsid w:val="002C7873"/>
    <w:rsid w:val="002D0DD2"/>
    <w:rsid w:val="002D0DFC"/>
    <w:rsid w:val="002E6F12"/>
    <w:rsid w:val="002F213B"/>
    <w:rsid w:val="003077B9"/>
    <w:rsid w:val="00312992"/>
    <w:rsid w:val="00320176"/>
    <w:rsid w:val="00334EC5"/>
    <w:rsid w:val="00355277"/>
    <w:rsid w:val="00365267"/>
    <w:rsid w:val="00367F79"/>
    <w:rsid w:val="003806A7"/>
    <w:rsid w:val="003B0AA3"/>
    <w:rsid w:val="003B2238"/>
    <w:rsid w:val="003B717E"/>
    <w:rsid w:val="003C4768"/>
    <w:rsid w:val="003F10FE"/>
    <w:rsid w:val="003F65BE"/>
    <w:rsid w:val="003F6CB1"/>
    <w:rsid w:val="0040558F"/>
    <w:rsid w:val="00437912"/>
    <w:rsid w:val="00444855"/>
    <w:rsid w:val="00480CAD"/>
    <w:rsid w:val="00483AA2"/>
    <w:rsid w:val="00487403"/>
    <w:rsid w:val="004A13D7"/>
    <w:rsid w:val="004A1F31"/>
    <w:rsid w:val="004A4567"/>
    <w:rsid w:val="004B7489"/>
    <w:rsid w:val="004C6E92"/>
    <w:rsid w:val="004D2051"/>
    <w:rsid w:val="004D4B4D"/>
    <w:rsid w:val="004E5F33"/>
    <w:rsid w:val="00515EEE"/>
    <w:rsid w:val="005228B9"/>
    <w:rsid w:val="00537E7D"/>
    <w:rsid w:val="005568AB"/>
    <w:rsid w:val="0056743A"/>
    <w:rsid w:val="00592404"/>
    <w:rsid w:val="005A0FDD"/>
    <w:rsid w:val="005A2201"/>
    <w:rsid w:val="005B629E"/>
    <w:rsid w:val="005B7629"/>
    <w:rsid w:val="005C4DBB"/>
    <w:rsid w:val="005E04EF"/>
    <w:rsid w:val="005E264B"/>
    <w:rsid w:val="005E312C"/>
    <w:rsid w:val="005F21DF"/>
    <w:rsid w:val="00603369"/>
    <w:rsid w:val="0060621C"/>
    <w:rsid w:val="0061148D"/>
    <w:rsid w:val="0061583D"/>
    <w:rsid w:val="0061636B"/>
    <w:rsid w:val="00623835"/>
    <w:rsid w:val="006602B5"/>
    <w:rsid w:val="006710B2"/>
    <w:rsid w:val="00691B10"/>
    <w:rsid w:val="00693F12"/>
    <w:rsid w:val="006A32C8"/>
    <w:rsid w:val="006B0052"/>
    <w:rsid w:val="006D7631"/>
    <w:rsid w:val="006F2A07"/>
    <w:rsid w:val="00710A74"/>
    <w:rsid w:val="00713E30"/>
    <w:rsid w:val="00715F80"/>
    <w:rsid w:val="00760FE5"/>
    <w:rsid w:val="00763471"/>
    <w:rsid w:val="007926AD"/>
    <w:rsid w:val="007A56C3"/>
    <w:rsid w:val="007C1222"/>
    <w:rsid w:val="007D4B78"/>
    <w:rsid w:val="007E2D87"/>
    <w:rsid w:val="007F79E3"/>
    <w:rsid w:val="00802A3A"/>
    <w:rsid w:val="008118D0"/>
    <w:rsid w:val="00847CAB"/>
    <w:rsid w:val="008632CA"/>
    <w:rsid w:val="00863C7C"/>
    <w:rsid w:val="008811D9"/>
    <w:rsid w:val="00892CAF"/>
    <w:rsid w:val="00895CB4"/>
    <w:rsid w:val="008A410E"/>
    <w:rsid w:val="008A4938"/>
    <w:rsid w:val="008A5FE4"/>
    <w:rsid w:val="008C17DB"/>
    <w:rsid w:val="008D2D1B"/>
    <w:rsid w:val="0090175B"/>
    <w:rsid w:val="00907A11"/>
    <w:rsid w:val="00931B21"/>
    <w:rsid w:val="00934F09"/>
    <w:rsid w:val="00943D9F"/>
    <w:rsid w:val="00944823"/>
    <w:rsid w:val="00953A85"/>
    <w:rsid w:val="00956D5D"/>
    <w:rsid w:val="00957F4C"/>
    <w:rsid w:val="009666F5"/>
    <w:rsid w:val="0096782C"/>
    <w:rsid w:val="00975A56"/>
    <w:rsid w:val="0098186D"/>
    <w:rsid w:val="009915F2"/>
    <w:rsid w:val="009A6633"/>
    <w:rsid w:val="009B3960"/>
    <w:rsid w:val="009C011C"/>
    <w:rsid w:val="009D23C1"/>
    <w:rsid w:val="009E052C"/>
    <w:rsid w:val="00A0280C"/>
    <w:rsid w:val="00A02EA9"/>
    <w:rsid w:val="00A12671"/>
    <w:rsid w:val="00A31795"/>
    <w:rsid w:val="00A32686"/>
    <w:rsid w:val="00A50A2A"/>
    <w:rsid w:val="00A84615"/>
    <w:rsid w:val="00AB6311"/>
    <w:rsid w:val="00AC1AA4"/>
    <w:rsid w:val="00AE1D26"/>
    <w:rsid w:val="00AE20F7"/>
    <w:rsid w:val="00B00010"/>
    <w:rsid w:val="00B00A70"/>
    <w:rsid w:val="00B25400"/>
    <w:rsid w:val="00B311BA"/>
    <w:rsid w:val="00B43E73"/>
    <w:rsid w:val="00B47F8A"/>
    <w:rsid w:val="00B50404"/>
    <w:rsid w:val="00B50D4B"/>
    <w:rsid w:val="00B61867"/>
    <w:rsid w:val="00B631E0"/>
    <w:rsid w:val="00B63EA0"/>
    <w:rsid w:val="00B774F8"/>
    <w:rsid w:val="00B7792C"/>
    <w:rsid w:val="00B84989"/>
    <w:rsid w:val="00BB710D"/>
    <w:rsid w:val="00BD5DC0"/>
    <w:rsid w:val="00BF6FE8"/>
    <w:rsid w:val="00C10124"/>
    <w:rsid w:val="00C16FE2"/>
    <w:rsid w:val="00C21002"/>
    <w:rsid w:val="00C6242A"/>
    <w:rsid w:val="00C92A44"/>
    <w:rsid w:val="00CA2E03"/>
    <w:rsid w:val="00CC19CE"/>
    <w:rsid w:val="00CC2317"/>
    <w:rsid w:val="00CC637A"/>
    <w:rsid w:val="00CD795D"/>
    <w:rsid w:val="00CE5541"/>
    <w:rsid w:val="00CE55FC"/>
    <w:rsid w:val="00D03363"/>
    <w:rsid w:val="00D10544"/>
    <w:rsid w:val="00D17B03"/>
    <w:rsid w:val="00D21ADF"/>
    <w:rsid w:val="00D2253B"/>
    <w:rsid w:val="00D233C4"/>
    <w:rsid w:val="00D23A2B"/>
    <w:rsid w:val="00D24006"/>
    <w:rsid w:val="00D307D5"/>
    <w:rsid w:val="00D31965"/>
    <w:rsid w:val="00D31EF8"/>
    <w:rsid w:val="00D42CB0"/>
    <w:rsid w:val="00D4484C"/>
    <w:rsid w:val="00D50879"/>
    <w:rsid w:val="00D54D6F"/>
    <w:rsid w:val="00D6407D"/>
    <w:rsid w:val="00D73D20"/>
    <w:rsid w:val="00D836CE"/>
    <w:rsid w:val="00D9063A"/>
    <w:rsid w:val="00D950BD"/>
    <w:rsid w:val="00DA534E"/>
    <w:rsid w:val="00DB5F45"/>
    <w:rsid w:val="00DD0203"/>
    <w:rsid w:val="00DD3BA2"/>
    <w:rsid w:val="00DD52F6"/>
    <w:rsid w:val="00E14579"/>
    <w:rsid w:val="00E2526B"/>
    <w:rsid w:val="00E42D95"/>
    <w:rsid w:val="00E5379A"/>
    <w:rsid w:val="00E73BB2"/>
    <w:rsid w:val="00E76053"/>
    <w:rsid w:val="00E83BBE"/>
    <w:rsid w:val="00E9734B"/>
    <w:rsid w:val="00EA1AB9"/>
    <w:rsid w:val="00EC0D8D"/>
    <w:rsid w:val="00EE13F7"/>
    <w:rsid w:val="00EF4C21"/>
    <w:rsid w:val="00F14B8B"/>
    <w:rsid w:val="00F176CF"/>
    <w:rsid w:val="00F22CB8"/>
    <w:rsid w:val="00F262ED"/>
    <w:rsid w:val="00F26C89"/>
    <w:rsid w:val="00F273D9"/>
    <w:rsid w:val="00F3074C"/>
    <w:rsid w:val="00F40893"/>
    <w:rsid w:val="00F4141B"/>
    <w:rsid w:val="00F44878"/>
    <w:rsid w:val="00F47B24"/>
    <w:rsid w:val="00F53810"/>
    <w:rsid w:val="00F61B55"/>
    <w:rsid w:val="00F82CEC"/>
    <w:rsid w:val="00F93280"/>
    <w:rsid w:val="00FB7ABA"/>
    <w:rsid w:val="00FC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7B114"/>
  <w15:docId w15:val="{6FB14A3E-B6B1-49CE-8C35-353C8B9CB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3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locked="1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semiHidden="1" w:uiPriority="37" w:unhideWhenUsed="1"/>
    <w:lsdException w:name="TOC Heading" w:locked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0"/>
    <w:qFormat/>
    <w:rsid w:val="000878F1"/>
    <w:pPr>
      <w:spacing w:after="160" w:line="256" w:lineRule="auto"/>
    </w:pPr>
    <w:rPr>
      <w:rFonts w:ascii="Verdana" w:eastAsiaTheme="minorHAnsi" w:hAnsi="Verdana" w:cstheme="minorBidi"/>
      <w:sz w:val="18"/>
      <w:szCs w:val="22"/>
      <w:lang w:eastAsia="en-US"/>
    </w:rPr>
  </w:style>
  <w:style w:type="paragraph" w:styleId="berschrift1">
    <w:name w:val="heading 1"/>
    <w:next w:val="Standard"/>
    <w:link w:val="berschrift1Zchn"/>
    <w:uiPriority w:val="9"/>
    <w:semiHidden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locked/>
    <w:rsid w:val="000B1D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1DC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1DC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1D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1D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1D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1DC7"/>
    <w:pPr>
      <w:spacing w:after="0" w:line="271" w:lineRule="auto"/>
      <w:outlineLvl w:val="8"/>
    </w:pPr>
    <w:rPr>
      <w:b/>
      <w:bCs/>
      <w:i/>
      <w:iCs/>
      <w:color w:val="7F7F7F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aliases w:val="_Bildangabe"/>
    <w:basedOn w:val="10Quellenangabe"/>
    <w:uiPriority w:val="6"/>
    <w:rsid w:val="007D4B78"/>
    <w:rPr>
      <w:bCs/>
      <w:noProof/>
      <w:szCs w:val="16"/>
    </w:rPr>
  </w:style>
  <w:style w:type="paragraph" w:styleId="Titel">
    <w:name w:val="Title"/>
    <w:basedOn w:val="Standard"/>
    <w:next w:val="Standard"/>
    <w:link w:val="TitelZchn"/>
    <w:uiPriority w:val="10"/>
    <w:semiHidden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semiHidden/>
    <w:qFormat/>
    <w:locked/>
    <w:rsid w:val="000B1DC7"/>
    <w:rPr>
      <w:b/>
      <w:bCs/>
    </w:rPr>
  </w:style>
  <w:style w:type="character" w:styleId="Hervorhebung">
    <w:name w:val="Emphasis"/>
    <w:uiPriority w:val="20"/>
    <w:semiHidden/>
    <w:qFormat/>
    <w:locked/>
    <w:rsid w:val="000B1DC7"/>
    <w:rPr>
      <w:b/>
      <w:bCs/>
      <w:i/>
      <w:iCs/>
      <w:spacing w:val="10"/>
    </w:rPr>
  </w:style>
  <w:style w:type="paragraph" w:styleId="KeinLeerraum">
    <w:name w:val="No Spacing"/>
    <w:basedOn w:val="Standard"/>
    <w:link w:val="KeinLeerraumZchn"/>
    <w:uiPriority w:val="1"/>
    <w:semiHidden/>
    <w:locked/>
    <w:rsid w:val="000B1DC7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semiHidden/>
    <w:qFormat/>
    <w:locked/>
    <w:rsid w:val="000B1DC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semiHidden/>
    <w:qFormat/>
    <w:locked/>
    <w:rsid w:val="000B1DC7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styleId="SchwacheHervorhebung">
    <w:name w:val="Subtle Emphasis"/>
    <w:uiPriority w:val="19"/>
    <w:semiHidden/>
    <w:qFormat/>
    <w:locked/>
    <w:rsid w:val="00134CB8"/>
    <w:rPr>
      <w:iCs/>
      <w:sz w:val="18"/>
      <w:szCs w:val="18"/>
    </w:rPr>
  </w:style>
  <w:style w:type="character" w:styleId="IntensiveHervorhebung">
    <w:name w:val="Intense Emphasis"/>
    <w:uiPriority w:val="21"/>
    <w:semiHidden/>
    <w:qFormat/>
    <w:locked/>
    <w:rsid w:val="000B1DC7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semiHidden/>
    <w:qFormat/>
    <w:locked/>
    <w:rsid w:val="000B1DC7"/>
    <w:rPr>
      <w:smallCaps/>
    </w:rPr>
  </w:style>
  <w:style w:type="character" w:styleId="IntensiverVerweis">
    <w:name w:val="Intense Reference"/>
    <w:uiPriority w:val="32"/>
    <w:semiHidden/>
    <w:qFormat/>
    <w:locked/>
    <w:rsid w:val="000B1DC7"/>
    <w:rPr>
      <w:b/>
      <w:bCs/>
      <w:smallCaps/>
    </w:rPr>
  </w:style>
  <w:style w:type="character" w:styleId="Buchtitel">
    <w:name w:val="Book Title"/>
    <w:basedOn w:val="Absatz-Standardschriftart"/>
    <w:uiPriority w:val="33"/>
    <w:semiHidden/>
    <w:qFormat/>
    <w:locked/>
    <w:rsid w:val="000B1DC7"/>
    <w:rPr>
      <w:i/>
      <w:iCs/>
      <w:smallCaps/>
      <w:spacing w:val="5"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99"/>
    <w:semiHidden/>
    <w:locked/>
    <w:rsid w:val="00763471"/>
    <w:pPr>
      <w:outlineLvl w:val="9"/>
    </w:pPr>
    <w:rPr>
      <w:rFonts w:ascii="Verdana" w:hAnsi="Verdana"/>
      <w:caps w:val="0"/>
      <w:sz w:val="32"/>
    </w:rPr>
  </w:style>
  <w:style w:type="paragraph" w:customStyle="1" w:styleId="16Fuzeile">
    <w:name w:val="16_Fußzeile"/>
    <w:basedOn w:val="Standard"/>
    <w:uiPriority w:val="9"/>
    <w:qFormat/>
    <w:rsid w:val="007D4B78"/>
    <w:pPr>
      <w:tabs>
        <w:tab w:val="center" w:pos="4536"/>
        <w:tab w:val="right" w:pos="9638"/>
      </w:tabs>
      <w:spacing w:after="0" w:line="276" w:lineRule="auto"/>
    </w:pPr>
    <w:rPr>
      <w:rFonts w:eastAsia="Times New Roman" w:cs="Arial"/>
      <w:color w:val="595959"/>
      <w:sz w:val="16"/>
      <w:lang w:bidi="en-US"/>
    </w:rPr>
  </w:style>
  <w:style w:type="character" w:customStyle="1" w:styleId="15Durchgestrichen">
    <w:name w:val="15_Durchgestrichen"/>
    <w:uiPriority w:val="8"/>
    <w:qFormat/>
    <w:rsid w:val="00AE20F7"/>
    <w:rPr>
      <w:strike/>
      <w:dstrike w:val="0"/>
    </w:rPr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basedOn w:val="Absatz-Standardschriftart"/>
    <w:uiPriority w:val="99"/>
    <w:semiHidden/>
    <w:locked/>
    <w:rsid w:val="00134CB8"/>
    <w:rPr>
      <w:color w:val="0000FF"/>
      <w:u w:val="single"/>
    </w:rPr>
  </w:style>
  <w:style w:type="paragraph" w:customStyle="1" w:styleId="16Kopfzeile">
    <w:name w:val="16_Kopfzeile"/>
    <w:uiPriority w:val="9"/>
    <w:qFormat/>
    <w:rsid w:val="007D4B78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eastAsia="en-US" w:bidi="en-US"/>
    </w:rPr>
  </w:style>
  <w:style w:type="paragraph" w:customStyle="1" w:styleId="04AufgabeAufgabe-Ue">
    <w:name w:val="04_Aufgabe_Aufgabe-Ue"/>
    <w:next w:val="05AufgabeinhaltSchreibhoehe"/>
    <w:uiPriority w:val="2"/>
    <w:qFormat/>
    <w:rsid w:val="007D4B78"/>
    <w:pPr>
      <w:spacing w:before="360" w:after="120" w:line="276" w:lineRule="auto"/>
      <w:outlineLvl w:val="3"/>
    </w:pPr>
    <w:rPr>
      <w:rFonts w:ascii="Verdana" w:hAnsi="Verdana" w:cs="Arial"/>
      <w:b/>
      <w:color w:val="595959" w:themeColor="text1" w:themeTint="A6"/>
      <w:lang w:eastAsia="en-US" w:bidi="en-US"/>
    </w:rPr>
  </w:style>
  <w:style w:type="character" w:customStyle="1" w:styleId="11LoesungSchreibzeile">
    <w:name w:val="11_Loesung_Schreibzeile"/>
    <w:basedOn w:val="11Loesung"/>
    <w:uiPriority w:val="7"/>
    <w:qFormat/>
    <w:rsid w:val="00691B10"/>
    <w:rPr>
      <w:rFonts w:ascii="Comic Sans MS" w:hAnsi="Comic Sans MS"/>
      <w:b w:val="0"/>
      <w:i w:val="0"/>
      <w:color w:val="0000FF"/>
      <w:sz w:val="20"/>
      <w:u w:val="single"/>
    </w:rPr>
  </w:style>
  <w:style w:type="paragraph" w:customStyle="1" w:styleId="09Primaertext">
    <w:name w:val="09_Primaertext"/>
    <w:uiPriority w:val="6"/>
    <w:qFormat/>
    <w:rsid w:val="007D4B78"/>
    <w:pPr>
      <w:spacing w:line="276" w:lineRule="auto"/>
    </w:pPr>
    <w:rPr>
      <w:rFonts w:ascii="Verdana" w:hAnsi="Verdana" w:cs="Arial"/>
      <w:color w:val="595959"/>
      <w:sz w:val="18"/>
      <w:szCs w:val="22"/>
      <w:lang w:eastAsia="en-US" w:bidi="en-US"/>
    </w:rPr>
  </w:style>
  <w:style w:type="paragraph" w:customStyle="1" w:styleId="10Quellenangabe">
    <w:name w:val="10_Quellenangabe"/>
    <w:uiPriority w:val="6"/>
    <w:qFormat/>
    <w:rsid w:val="00085483"/>
    <w:pPr>
      <w:spacing w:line="240" w:lineRule="atLeast"/>
      <w:jc w:val="right"/>
    </w:pPr>
    <w:rPr>
      <w:rFonts w:ascii="Verdana" w:hAnsi="Verdana" w:cs="Arial"/>
      <w:color w:val="404040"/>
      <w:sz w:val="16"/>
      <w:szCs w:val="22"/>
      <w:lang w:eastAsia="en-US" w:bidi="en-US"/>
    </w:rPr>
  </w:style>
  <w:style w:type="character" w:customStyle="1" w:styleId="12Fett">
    <w:name w:val="12_Fett"/>
    <w:basedOn w:val="Fett"/>
    <w:uiPriority w:val="8"/>
    <w:qFormat/>
    <w:rsid w:val="008A4938"/>
    <w:rPr>
      <w:b/>
      <w:bCs/>
    </w:rPr>
  </w:style>
  <w:style w:type="paragraph" w:styleId="Kopfzeile">
    <w:name w:val="header"/>
    <w:basedOn w:val="Standard"/>
    <w:link w:val="KopfzeileZchn"/>
    <w:uiPriority w:val="99"/>
    <w:semiHidden/>
    <w:rsid w:val="003B71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13Kursiv">
    <w:name w:val="13_Kursiv"/>
    <w:uiPriority w:val="8"/>
    <w:qFormat/>
    <w:rsid w:val="00236A11"/>
    <w:rPr>
      <w:b w:val="0"/>
      <w:i/>
    </w:rPr>
  </w:style>
  <w:style w:type="character" w:customStyle="1" w:styleId="14Unterstrichen">
    <w:name w:val="14_Unterstrichen"/>
    <w:uiPriority w:val="8"/>
    <w:qFormat/>
    <w:rsid w:val="00B00A70"/>
    <w:rPr>
      <w:u w:val="single"/>
    </w:rPr>
  </w:style>
  <w:style w:type="table" w:styleId="Tabellenraster">
    <w:name w:val="Table Grid"/>
    <w:basedOn w:val="NormaleTabelle"/>
    <w:uiPriority w:val="59"/>
    <w:locked/>
    <w:rsid w:val="00F41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1Ue1">
    <w:name w:val="01_Ue1"/>
    <w:next w:val="02Ue2"/>
    <w:qFormat/>
    <w:rsid w:val="007D4B78"/>
    <w:pPr>
      <w:spacing w:before="320" w:after="120" w:line="300" w:lineRule="auto"/>
      <w:outlineLvl w:val="0"/>
    </w:pPr>
    <w:rPr>
      <w:rFonts w:ascii="Verdana" w:hAnsi="Verdana" w:cs="Arial"/>
      <w:b/>
      <w:color w:val="595959" w:themeColor="text1" w:themeTint="A6"/>
      <w:spacing w:val="5"/>
      <w:sz w:val="40"/>
      <w:szCs w:val="36"/>
      <w:lang w:eastAsia="en-US" w:bidi="en-US"/>
    </w:rPr>
  </w:style>
  <w:style w:type="paragraph" w:customStyle="1" w:styleId="02Ue2">
    <w:name w:val="02_Ue2"/>
    <w:next w:val="04AufgabeAufgabe-Ue"/>
    <w:uiPriority w:val="1"/>
    <w:qFormat/>
    <w:rsid w:val="007D4B78"/>
    <w:pPr>
      <w:spacing w:before="280" w:after="200" w:line="276" w:lineRule="auto"/>
      <w:outlineLvl w:val="1"/>
    </w:pPr>
    <w:rPr>
      <w:rFonts w:ascii="Verdana" w:hAnsi="Verdana" w:cs="Arial"/>
      <w:b/>
      <w:sz w:val="28"/>
      <w:szCs w:val="28"/>
      <w:lang w:eastAsia="en-US" w:bidi="en-US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7D4B78"/>
    <w:rPr>
      <w:rFonts w:ascii="Verdana" w:eastAsiaTheme="minorHAnsi" w:hAnsi="Verdana" w:cstheme="minorBidi"/>
      <w:sz w:val="18"/>
      <w:szCs w:val="22"/>
      <w:lang w:val="de-DE" w:eastAsia="en-US"/>
    </w:rPr>
  </w:style>
  <w:style w:type="paragraph" w:customStyle="1" w:styleId="03Ue3">
    <w:name w:val="03_Ue3"/>
    <w:next w:val="04AufgabeAufgabe-Ue"/>
    <w:uiPriority w:val="2"/>
    <w:qFormat/>
    <w:rsid w:val="007D4B78"/>
    <w:pPr>
      <w:spacing w:before="120" w:after="120" w:line="276" w:lineRule="auto"/>
      <w:outlineLvl w:val="2"/>
    </w:pPr>
    <w:rPr>
      <w:rFonts w:ascii="Verdana" w:hAnsi="Verdana" w:cs="Arial"/>
      <w:b/>
      <w:sz w:val="24"/>
      <w:szCs w:val="22"/>
      <w:lang w:eastAsia="en-US" w:bidi="en-US"/>
    </w:rPr>
  </w:style>
  <w:style w:type="paragraph" w:customStyle="1" w:styleId="06AufgabeWortbox">
    <w:name w:val="06_Aufgabe_Wortbox"/>
    <w:uiPriority w:val="5"/>
    <w:qFormat/>
    <w:rsid w:val="007D4B7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76" w:lineRule="auto"/>
      <w:jc w:val="center"/>
    </w:pPr>
    <w:rPr>
      <w:rFonts w:ascii="Verdana" w:hAnsi="Verdana" w:cs="Arial"/>
      <w:sz w:val="18"/>
      <w:szCs w:val="22"/>
      <w:lang w:eastAsia="en-US" w:bidi="en-US"/>
    </w:rPr>
  </w:style>
  <w:style w:type="character" w:styleId="Platzhaltertext">
    <w:name w:val="Placeholder Text"/>
    <w:basedOn w:val="Absatz-Standardschriftart"/>
    <w:uiPriority w:val="99"/>
    <w:semiHidden/>
    <w:rsid w:val="00CE55FC"/>
    <w:rPr>
      <w:color w:val="808080"/>
    </w:rPr>
  </w:style>
  <w:style w:type="paragraph" w:customStyle="1" w:styleId="10Inhaltsverzeichnis">
    <w:name w:val="10_Inhaltsverzeichnis"/>
    <w:basedOn w:val="Standard"/>
    <w:link w:val="10InhaltsverzeichnisZchn"/>
    <w:uiPriority w:val="3"/>
    <w:semiHidden/>
    <w:qFormat/>
    <w:rsid w:val="004D2051"/>
    <w:pPr>
      <w:tabs>
        <w:tab w:val="right" w:leader="dot" w:pos="6804"/>
      </w:tabs>
      <w:spacing w:before="120" w:after="0" w:line="360" w:lineRule="auto"/>
      <w:ind w:left="1134"/>
    </w:pPr>
    <w:rPr>
      <w:rFonts w:eastAsia="Times New Roman" w:cs="Arial"/>
      <w:sz w:val="20"/>
      <w:lang w:bidi="en-US"/>
    </w:rPr>
  </w:style>
  <w:style w:type="character" w:customStyle="1" w:styleId="10InhaltsverzeichnisZchn">
    <w:name w:val="10_Inhaltsverzeichnis Zchn"/>
    <w:basedOn w:val="Absatz-Standardschriftart"/>
    <w:link w:val="10Inhaltsverzeichnis"/>
    <w:uiPriority w:val="3"/>
    <w:semiHidden/>
    <w:rsid w:val="004D2051"/>
    <w:rPr>
      <w:rFonts w:ascii="Verdana" w:hAnsi="Verdana" w:cs="Arial"/>
      <w:sz w:val="22"/>
      <w:szCs w:val="22"/>
      <w:lang w:val="de-AT" w:eastAsia="en-US" w:bidi="en-US"/>
    </w:rPr>
  </w:style>
  <w:style w:type="paragraph" w:customStyle="1" w:styleId="04Ueberschrift">
    <w:name w:val="04_Ueberschrift"/>
    <w:next w:val="Standard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eastAsia="en-US" w:bidi="en-US"/>
    </w:rPr>
  </w:style>
  <w:style w:type="paragraph" w:customStyle="1" w:styleId="08Listeabc">
    <w:name w:val="08_Liste_abc"/>
    <w:next w:val="05AufgabeinhaltSchreibzeile-bis-Rand"/>
    <w:uiPriority w:val="5"/>
    <w:qFormat/>
    <w:rsid w:val="007D4B78"/>
    <w:pPr>
      <w:numPr>
        <w:numId w:val="3"/>
      </w:numPr>
      <w:spacing w:line="276" w:lineRule="auto"/>
      <w:ind w:left="357" w:hanging="357"/>
    </w:pPr>
    <w:rPr>
      <w:rFonts w:ascii="Verdana" w:hAnsi="Verdana" w:cs="Arial"/>
      <w:sz w:val="18"/>
      <w:szCs w:val="22"/>
      <w:lang w:eastAsia="en-US" w:bidi="en-US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spacing w:after="0"/>
      <w:ind w:left="660"/>
    </w:pPr>
    <w:rPr>
      <w:rFonts w:ascii="Calibri" w:hAnsi="Calibri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spacing w:after="0"/>
      <w:ind w:left="880"/>
    </w:pPr>
    <w:rPr>
      <w:rFonts w:ascii="Calibri" w:hAnsi="Calibri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spacing w:after="0"/>
      <w:ind w:left="1100"/>
    </w:pPr>
    <w:rPr>
      <w:rFonts w:ascii="Calibri" w:hAnsi="Calibri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spacing w:after="0"/>
      <w:ind w:left="1320"/>
    </w:pPr>
    <w:rPr>
      <w:rFonts w:ascii="Calibri" w:hAnsi="Calibri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spacing w:after="0"/>
      <w:ind w:left="1540"/>
    </w:pPr>
    <w:rPr>
      <w:rFonts w:ascii="Calibri" w:hAnsi="Calibri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spacing w:after="0"/>
      <w:ind w:left="1760"/>
    </w:pPr>
    <w:rPr>
      <w:rFonts w:ascii="Calibri" w:hAnsi="Calibri"/>
      <w:szCs w:val="18"/>
    </w:rPr>
  </w:style>
  <w:style w:type="paragraph" w:customStyle="1" w:styleId="05AufgabeinhaltSchreibzeile-bis-Rand">
    <w:name w:val="05_Aufgabeinhalt_Schreibzeile-bis-Rand"/>
    <w:uiPriority w:val="4"/>
    <w:qFormat/>
    <w:rsid w:val="007D4B78"/>
    <w:pPr>
      <w:tabs>
        <w:tab w:val="left" w:pos="284"/>
        <w:tab w:val="right" w:leader="underscore" w:pos="9072"/>
      </w:tabs>
      <w:spacing w:before="120" w:line="480" w:lineRule="auto"/>
      <w:ind w:right="142"/>
    </w:pPr>
    <w:rPr>
      <w:rFonts w:ascii="Verdana" w:hAnsi="Verdana" w:cs="Arial"/>
      <w:sz w:val="18"/>
      <w:szCs w:val="22"/>
      <w:lang w:eastAsia="en-US" w:bidi="en-US"/>
    </w:rPr>
  </w:style>
  <w:style w:type="paragraph" w:customStyle="1" w:styleId="05AufgabeinhaltSchreibhoehe">
    <w:name w:val="05_Aufgabeinhalt_Schreibhoehe"/>
    <w:uiPriority w:val="4"/>
    <w:qFormat/>
    <w:rsid w:val="007D4B78"/>
    <w:pPr>
      <w:spacing w:before="120" w:line="480" w:lineRule="auto"/>
    </w:pPr>
    <w:rPr>
      <w:rFonts w:ascii="Verdana" w:hAnsi="Verdana" w:cs="Arial"/>
      <w:sz w:val="18"/>
      <w:szCs w:val="22"/>
      <w:lang w:eastAsia="en-US" w:bidi="en-US"/>
    </w:rPr>
  </w:style>
  <w:style w:type="character" w:customStyle="1" w:styleId="11Loesung">
    <w:name w:val="11_Loesung"/>
    <w:uiPriority w:val="7"/>
    <w:qFormat/>
    <w:rsid w:val="00691B10"/>
    <w:rPr>
      <w:rFonts w:ascii="Comic Sans MS" w:hAnsi="Comic Sans MS"/>
      <w:b w:val="0"/>
      <w:i w:val="0"/>
      <w:color w:val="0000FF"/>
      <w:sz w:val="20"/>
    </w:rPr>
  </w:style>
  <w:style w:type="paragraph" w:customStyle="1" w:styleId="08AufzaehlZeichenPunkt">
    <w:name w:val="08_AufzaehlZeichen_Punkt"/>
    <w:uiPriority w:val="5"/>
    <w:qFormat/>
    <w:rsid w:val="007D4B78"/>
    <w:pPr>
      <w:numPr>
        <w:numId w:val="1"/>
      </w:numPr>
      <w:tabs>
        <w:tab w:val="left" w:pos="227"/>
        <w:tab w:val="left" w:pos="284"/>
      </w:tabs>
      <w:spacing w:after="85" w:line="220" w:lineRule="exact"/>
      <w:ind w:right="227"/>
    </w:pPr>
    <w:rPr>
      <w:rFonts w:ascii="Verdana" w:eastAsiaTheme="minorHAnsi" w:hAnsi="Verdana" w:cstheme="minorBidi"/>
      <w:color w:val="000000" w:themeColor="text1"/>
      <w:sz w:val="18"/>
      <w:szCs w:val="22"/>
      <w:lang w:eastAsia="en-US"/>
    </w:rPr>
  </w:style>
  <w:style w:type="paragraph" w:customStyle="1" w:styleId="08AufzaehlZeichenLinie">
    <w:name w:val="08_AufzaehlZeichen_Linie"/>
    <w:basedOn w:val="08AufzaehlZeichenPunkt"/>
    <w:uiPriority w:val="5"/>
    <w:qFormat/>
    <w:rsid w:val="007F79E3"/>
    <w:pPr>
      <w:numPr>
        <w:ilvl w:val="1"/>
      </w:numPr>
      <w:spacing w:line="240" w:lineRule="exact"/>
      <w:ind w:left="454" w:right="0" w:hanging="227"/>
    </w:pPr>
  </w:style>
  <w:style w:type="table" w:customStyle="1" w:styleId="Tabelleeinfach">
    <w:name w:val="Tabelle_einfach"/>
    <w:basedOn w:val="NormaleTabelle"/>
    <w:uiPriority w:val="99"/>
    <w:rsid w:val="0015657F"/>
    <w:pPr>
      <w:spacing w:line="276" w:lineRule="auto"/>
    </w:pPr>
    <w:rPr>
      <w:rFonts w:ascii="Verdana" w:eastAsiaTheme="minorHAnsi" w:hAnsi="Verdana" w:cstheme="minorBidi"/>
      <w:color w:val="000000" w:themeColor="text1"/>
      <w:szCs w:val="22"/>
      <w:lang w:val="de-DE" w:eastAsia="en-US"/>
    </w:rPr>
    <w:tblPr>
      <w:tblInd w:w="0" w:type="nil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113" w:type="dxa"/>
        <w:bottom w:w="113" w:type="dxa"/>
      </w:tblCellMar>
    </w:tblPr>
    <w:tcPr>
      <w:vAlign w:val="center"/>
    </w:tcPr>
  </w:style>
  <w:style w:type="table" w:customStyle="1" w:styleId="TabelleKopf">
    <w:name w:val="Tabelle_Kopf"/>
    <w:basedOn w:val="NormaleTabelle"/>
    <w:uiPriority w:val="99"/>
    <w:rsid w:val="0015657F"/>
    <w:pPr>
      <w:spacing w:line="276" w:lineRule="auto"/>
    </w:pPr>
    <w:rPr>
      <w:rFonts w:ascii="Verdana" w:eastAsiaTheme="minorHAnsi" w:hAnsi="Verdana" w:cstheme="minorBidi"/>
      <w:color w:val="000000" w:themeColor="text1"/>
      <w:szCs w:val="22"/>
      <w:lang w:val="de-DE" w:eastAsia="en-US"/>
    </w:rPr>
    <w:tblPr>
      <w:tblInd w:w="0" w:type="nil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113" w:type="dxa"/>
        <w:left w:w="113" w:type="dxa"/>
        <w:bottom w:w="113" w:type="dxa"/>
        <w:right w:w="113" w:type="dxa"/>
      </w:tblCellMar>
    </w:tblPr>
    <w:tcPr>
      <w:vAlign w:val="center"/>
    </w:tcPr>
    <w:tblStylePr w:type="firstRow">
      <w:pPr>
        <w:jc w:val="left"/>
      </w:pPr>
      <w:rPr>
        <w:rFonts w:ascii="Verdana" w:hAnsi="Verdana" w:hint="default"/>
        <w:b/>
        <w:sz w:val="20"/>
        <w:szCs w:val="18"/>
      </w:rPr>
      <w:tblPr/>
      <w:tcPr>
        <w:shd w:val="clear" w:color="auto" w:fill="BFBFBF" w:themeFill="background1" w:themeFillShade="BF"/>
      </w:tcPr>
    </w:tblStylePr>
  </w:style>
  <w:style w:type="paragraph" w:customStyle="1" w:styleId="07Fliesstext">
    <w:name w:val="07_Fliesstext"/>
    <w:uiPriority w:val="5"/>
    <w:qFormat/>
    <w:rsid w:val="007D4B78"/>
    <w:rPr>
      <w:rFonts w:ascii="Verdana" w:hAnsi="Verdana" w:cs="Arial"/>
      <w:sz w:val="18"/>
      <w:szCs w:val="22"/>
      <w:lang w:eastAsia="en-US" w:bidi="en-US"/>
    </w:rPr>
  </w:style>
  <w:style w:type="paragraph" w:customStyle="1" w:styleId="04AufgabeListe123">
    <w:name w:val="04_Aufgabe_Liste_123"/>
    <w:basedOn w:val="04AufgabeAufgabe-Ue"/>
    <w:next w:val="05AufgabeinhaltSchreibhoehe"/>
    <w:uiPriority w:val="3"/>
    <w:qFormat/>
    <w:rsid w:val="007D4B78"/>
    <w:pPr>
      <w:numPr>
        <w:numId w:val="4"/>
      </w:numPr>
      <w:spacing w:before="240"/>
      <w:ind w:left="357" w:hanging="357"/>
    </w:pPr>
  </w:style>
  <w:style w:type="paragraph" w:customStyle="1" w:styleId="04Aufgabe-Arbeitsanweisung">
    <w:name w:val="04_Aufgabe-Arbeitsanweisung"/>
    <w:uiPriority w:val="3"/>
    <w:qFormat/>
    <w:rsid w:val="007D4B78"/>
    <w:pPr>
      <w:spacing w:after="240"/>
    </w:pPr>
    <w:rPr>
      <w:rFonts w:ascii="Verdana" w:hAnsi="Verdana" w:cs="Arial"/>
      <w:sz w:val="18"/>
      <w:szCs w:val="22"/>
      <w:lang w:eastAsia="en-US" w:bidi="en-US"/>
    </w:rPr>
  </w:style>
  <w:style w:type="character" w:customStyle="1" w:styleId="17Layoutinfo-Anmerkungen">
    <w:name w:val="17_Layoutinfo-Anmerkungen"/>
    <w:uiPriority w:val="9"/>
    <w:qFormat/>
    <w:rsid w:val="00B774F8"/>
    <w:rPr>
      <w:color w:val="FF33CC"/>
    </w:rPr>
  </w:style>
  <w:style w:type="paragraph" w:customStyle="1" w:styleId="04Aufgabe-ArbeitsanweisungAufzaehlZeichenPunkt">
    <w:name w:val="04_Aufgabe-Arbeitsanweisung_AufzaehlZeichen_Punkt"/>
    <w:basedOn w:val="04Aufgabe-Arbeitsanweisung"/>
    <w:uiPriority w:val="3"/>
    <w:qFormat/>
    <w:rsid w:val="007D4B78"/>
    <w:pPr>
      <w:numPr>
        <w:numId w:val="5"/>
      </w:numPr>
      <w:ind w:left="284" w:hanging="284"/>
    </w:pPr>
  </w:style>
  <w:style w:type="character" w:styleId="Zeilennummer">
    <w:name w:val="line number"/>
    <w:uiPriority w:val="9"/>
    <w:rsid w:val="00157A8E"/>
    <w:rPr>
      <w:rFonts w:ascii="Verdana" w:hAnsi="Verdana"/>
      <w:sz w:val="18"/>
    </w:rPr>
  </w:style>
  <w:style w:type="paragraph" w:styleId="berarbeitung">
    <w:name w:val="Revision"/>
    <w:hidden/>
    <w:uiPriority w:val="99"/>
    <w:semiHidden/>
    <w:rsid w:val="00C10124"/>
    <w:rPr>
      <w:rFonts w:ascii="Verdana" w:eastAsiaTheme="minorHAnsi" w:hAnsi="Verdana" w:cstheme="minorBidi"/>
      <w:sz w:val="18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5379A"/>
    <w:rPr>
      <w:sz w:val="16"/>
      <w:szCs w:val="16"/>
    </w:rPr>
  </w:style>
  <w:style w:type="paragraph" w:styleId="Kommentarthema">
    <w:name w:val="annotation subject"/>
    <w:basedOn w:val="Standard"/>
    <w:next w:val="Standard"/>
    <w:link w:val="KommentarthemaZchn"/>
    <w:uiPriority w:val="99"/>
    <w:semiHidden/>
    <w:unhideWhenUsed/>
    <w:rsid w:val="000878F1"/>
    <w:pPr>
      <w:spacing w:line="240" w:lineRule="auto"/>
    </w:pPr>
    <w:rPr>
      <w:b/>
      <w:bCs/>
      <w:sz w:val="20"/>
      <w:szCs w:val="20"/>
    </w:rPr>
  </w:style>
  <w:style w:type="character" w:customStyle="1" w:styleId="KommentarthemaZchn">
    <w:name w:val="Kommentarthema Zchn"/>
    <w:basedOn w:val="Absatz-Standardschriftart"/>
    <w:link w:val="Kommentarthema"/>
    <w:uiPriority w:val="99"/>
    <w:semiHidden/>
    <w:rsid w:val="000878F1"/>
    <w:rPr>
      <w:rFonts w:ascii="Verdana" w:eastAsiaTheme="minorHAnsi" w:hAnsi="Verdana" w:cstheme="minorBidi"/>
      <w:b/>
      <w:bCs/>
      <w:lang w:eastAsia="en-US"/>
    </w:rPr>
  </w:style>
  <w:style w:type="paragraph" w:customStyle="1" w:styleId="18THTabelleKopf">
    <w:name w:val="18_TH_Tabelle_Kopf"/>
    <w:basedOn w:val="07Fliesstext"/>
    <w:uiPriority w:val="9"/>
    <w:qFormat/>
    <w:rsid w:val="000E519E"/>
    <w:pPr>
      <w:spacing w:line="276" w:lineRule="auto"/>
    </w:pPr>
    <w:rPr>
      <w:rFonts w:eastAsiaTheme="minorHAnsi"/>
      <w:b/>
      <w:color w:val="000000" w:themeColor="text1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9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Deutschstunde_20_6\Deutschstunde-4.LP-23_(1450)\52597_Deutschstunde-4.LP-23.ZT-PROFI-E-Book\01_Manus\01_Manus_Fassung_1\E-Book-Material-Vorlage_NEU_9pt_2023%20Logo%20neu_BF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AF7C6961E4D64585D9E4272C682DA0" ma:contentTypeVersion="15" ma:contentTypeDescription="Ein neues Dokument erstellen." ma:contentTypeScope="" ma:versionID="c26ea9a9a53ad3214dd41053f35f1132">
  <xsd:schema xmlns:xsd="http://www.w3.org/2001/XMLSchema" xmlns:xs="http://www.w3.org/2001/XMLSchema" xmlns:p="http://schemas.microsoft.com/office/2006/metadata/properties" xmlns:ns2="80555dd2-29fc-4981-9a62-530dd666b10d" xmlns:ns3="539d6db7-de2b-4245-b3f8-bd27d46874a5" targetNamespace="http://schemas.microsoft.com/office/2006/metadata/properties" ma:root="true" ma:fieldsID="4c883814e473bcd62df271563c8c573f" ns2:_="" ns3:_="">
    <xsd:import namespace="80555dd2-29fc-4981-9a62-530dd666b10d"/>
    <xsd:import namespace="539d6db7-de2b-4245-b3f8-bd27d46874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55dd2-29fc-4981-9a62-530dd666b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9d6db7-de2b-4245-b3f8-bd27d46874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6866dfe-93a5-469d-8590-3ed042e10217}" ma:internalName="TaxCatchAll" ma:showField="CatchAllData" ma:web="539d6db7-de2b-4245-b3f8-bd27d46874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:configuration xmlns:c="http://ns.axespdf.com/word/configuration">
  <c:group id="Styles">
    <c:group id="18_TH_einfach_Spalte">
      <c:property id="RoleID" type="string">ParagraphHeaderCell</c:property>
      <c:property id="Scope" type="integer">1</c:property>
    </c:group>
  </c:group>
  <c:group id="Content"/>
  <c:group id="InitialView">
    <c:property id="MagnificationFactor" type="float">100</c:property>
  </c:group>
</c:configuration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555dd2-29fc-4981-9a62-530dd666b10d">
      <Terms xmlns="http://schemas.microsoft.com/office/infopath/2007/PartnerControls"/>
    </lcf76f155ced4ddcb4097134ff3c332f>
    <TaxCatchAll xmlns="539d6db7-de2b-4245-b3f8-bd27d46874a5" xsi:nil="true"/>
    <SharedWithUsers xmlns="539d6db7-de2b-4245-b3f8-bd27d46874a5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0DB3442-59CD-47CF-A173-5C10AE2D2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555dd2-29fc-4981-9a62-530dd666b10d"/>
    <ds:schemaRef ds:uri="539d6db7-de2b-4245-b3f8-bd27d46874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FCE706-C00E-4CE9-BCA8-C0A6AC1DAA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929466-EDCD-489B-A378-34F0B81BEA17}">
  <ds:schemaRefs>
    <ds:schemaRef ds:uri="http://ns.axespdf.com/word/configuration"/>
  </ds:schemaRefs>
</ds:datastoreItem>
</file>

<file path=customXml/itemProps4.xml><?xml version="1.0" encoding="utf-8"?>
<ds:datastoreItem xmlns:ds="http://schemas.openxmlformats.org/officeDocument/2006/customXml" ds:itemID="{FA1C799B-AB95-4D50-AA2C-86027B908A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397300E-8D5C-45C7-8B67-FE8C25D1CAB6}">
  <ds:schemaRefs>
    <ds:schemaRef ds:uri="http://schemas.microsoft.com/office/2006/metadata/properties"/>
    <ds:schemaRef ds:uri="http://schemas.microsoft.com/office/infopath/2007/PartnerControls"/>
    <ds:schemaRef ds:uri="80555dd2-29fc-4981-9a62-530dd666b10d"/>
    <ds:schemaRef ds:uri="539d6db7-de2b-4245-b3f8-bd27d46874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E-Book-Material-Vorlage_NEU_9pt_2023 Logo neu_BF</Template>
  <TotalTime>0</TotalTime>
  <Pages>1</Pages>
  <Words>83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605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http://sms1.veritas.at/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Schützeneder Doris Maria</dc:creator>
  <cp:lastModifiedBy>Schützeneder Doris</cp:lastModifiedBy>
  <cp:revision>2</cp:revision>
  <cp:lastPrinted>2012-08-13T14:00:00Z</cp:lastPrinted>
  <dcterms:created xsi:type="dcterms:W3CDTF">2025-10-10T09:42:00Z</dcterms:created>
  <dcterms:modified xsi:type="dcterms:W3CDTF">2025-10-10T09:42:00Z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0x0101000AAF7C6961E4D64585D9E4272C682DA0</vt:lpwstr>
  </property>
  <property fmtid="{D5CDD505-2E9C-101B-9397-08002B2CF9AE}" pid="3" name="_dlc_DocIdItemGuid">
    <vt:lpwstr>40b56e3e-048e-4339-83d4-7b2b4f7e37d6</vt:lpwstr>
  </property>
  <property fmtid="{D5CDD505-2E9C-101B-9397-08002B2CF9AE}" pid="4" name="Order">
    <vt:r8>18500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dlc_DocId">
    <vt:lpwstr>J7HJHSHRWXK3-1287543415-185</vt:lpwstr>
  </property>
  <property fmtid="{D5CDD505-2E9C-101B-9397-08002B2CF9AE}" pid="8" name="_dlc_DocIdUrl">
    <vt:lpwstr>https://ver365.sharepoint.com/sites/Produkte/_layouts/15/DocIdRedir.aspx?ID=J7HJHSHRWXK3-1287543415-185, J7HJHSHRWXK3-1287543415-185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</Properties>
</file>