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62160" w14:textId="77777777" w:rsidR="00A53353" w:rsidRDefault="00A53353" w:rsidP="00A53353">
      <w:pPr>
        <w:pStyle w:val="05AufgabeinhaltSchreibzeile-bis-Rand"/>
      </w:pPr>
    </w:p>
    <w:p w14:paraId="434F26BD" w14:textId="08B1285D" w:rsidR="00A53353" w:rsidRDefault="00A53353" w:rsidP="00A53353">
      <w:pPr>
        <w:pStyle w:val="05AufgabeinhaltSchreibzeile-bis-Rand"/>
      </w:pPr>
      <w:r>
        <w:t xml:space="preserve">Miriam kommt an der Bushaltestelle an, </w:t>
      </w:r>
      <w:r>
        <w:t xml:space="preserve">___ </w:t>
      </w:r>
      <w:r>
        <w:t>der Bus gerade einfährt.</w:t>
      </w:r>
    </w:p>
    <w:p w14:paraId="4E8DEC90" w14:textId="7D5C91E6" w:rsidR="00A53353" w:rsidRDefault="00A53353" w:rsidP="00A53353">
      <w:pPr>
        <w:pStyle w:val="05AufgabeinhaltSchreibzeile-bis-Rand"/>
      </w:pPr>
      <w:r>
        <w:t xml:space="preserve">Sie muss aber trotzdem noch eine Weile warten, </w:t>
      </w:r>
      <w:r>
        <w:t xml:space="preserve">___ </w:t>
      </w:r>
      <w:r>
        <w:t>alle Leute aussteigen.</w:t>
      </w:r>
    </w:p>
    <w:p w14:paraId="35B92A3A" w14:textId="30FF54E8" w:rsidR="00A53353" w:rsidRDefault="00A53353" w:rsidP="00A53353">
      <w:pPr>
        <w:pStyle w:val="05AufgabeinhaltSchreibzeile-bis-Rand"/>
      </w:pPr>
      <w:r>
        <w:t xml:space="preserve">Im Bus drängeln die Menschen, </w:t>
      </w:r>
      <w:r>
        <w:t xml:space="preserve">___ </w:t>
      </w:r>
      <w:r>
        <w:t>jeder will einen Sitzplatz bekommen.</w:t>
      </w:r>
    </w:p>
    <w:p w14:paraId="1B95CBB7" w14:textId="50186E5E" w:rsidR="00A53353" w:rsidRDefault="00A53353" w:rsidP="00A53353">
      <w:pPr>
        <w:pStyle w:val="05AufgabeinhaltSchreibzeile-bis-Rand"/>
      </w:pPr>
      <w:r>
        <w:t xml:space="preserve">___ </w:t>
      </w:r>
      <w:r>
        <w:t>für Miriam kein Platz mehr frei ist, muss sie die gesamte</w:t>
      </w:r>
    </w:p>
    <w:p w14:paraId="5CB4DA62" w14:textId="77777777" w:rsidR="00A53353" w:rsidRDefault="00A53353" w:rsidP="00A53353">
      <w:pPr>
        <w:pStyle w:val="05AufgabeinhaltSchreibzeile-bis-Rand"/>
      </w:pPr>
      <w:r>
        <w:t>Fahrzeit stehen. Miriam wird von der schlechten Luft im Bus ein</w:t>
      </w:r>
    </w:p>
    <w:p w14:paraId="212AD691" w14:textId="60B65295" w:rsidR="00A53353" w:rsidRDefault="00A53353" w:rsidP="00A53353">
      <w:pPr>
        <w:pStyle w:val="05AufgabeinhaltSchreibzeile-bis-Rand"/>
      </w:pPr>
      <w:r>
        <w:t xml:space="preserve">bisschen übel, </w:t>
      </w:r>
      <w:r>
        <w:t xml:space="preserve">___ </w:t>
      </w:r>
      <w:r>
        <w:t xml:space="preserve">das fällt niemandem auf. Sie überlegt, </w:t>
      </w:r>
      <w:r>
        <w:t xml:space="preserve">___ </w:t>
      </w:r>
      <w:r>
        <w:t>sie schon</w:t>
      </w:r>
    </w:p>
    <w:p w14:paraId="037640E9" w14:textId="0F162CA1" w:rsidR="00A53353" w:rsidRDefault="00A53353" w:rsidP="00A53353">
      <w:pPr>
        <w:pStyle w:val="05AufgabeinhaltSchreibzeile-bis-Rand"/>
      </w:pPr>
      <w:r>
        <w:t xml:space="preserve">eine Station früher aussteigen soll, </w:t>
      </w:r>
      <w:r>
        <w:t xml:space="preserve">___ </w:t>
      </w:r>
      <w:r>
        <w:t>sie frische Luft bekommt.</w:t>
      </w:r>
    </w:p>
    <w:p w14:paraId="71EA4486" w14:textId="14AB61EA" w:rsidR="001D06DA" w:rsidRPr="00F061C3" w:rsidRDefault="00A53353" w:rsidP="00A53353">
      <w:pPr>
        <w:pStyle w:val="05AufgabeinhaltSchreibzeile-bis-Rand"/>
      </w:pPr>
      <w:r>
        <w:t xml:space="preserve">___ </w:t>
      </w:r>
      <w:r>
        <w:t xml:space="preserve">der Bus in ihrer Haltestelle einfährt, ist sie heilfroh, </w:t>
      </w:r>
      <w:r>
        <w:t xml:space="preserve">___ </w:t>
      </w:r>
      <w:r>
        <w:t>sie endlich aussteigen</w:t>
      </w:r>
      <w:r>
        <w:t xml:space="preserve"> </w:t>
      </w:r>
      <w:r>
        <w:t>kann.</w:t>
      </w:r>
    </w:p>
    <w:sectPr w:rsidR="001D06DA" w:rsidRPr="00F061C3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>Weber-Leb, Bergthal,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688B1" w14:textId="77777777" w:rsidR="00A53353" w:rsidRDefault="00A533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546FC00B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3353">
      <w:t>Konjunktionen</w:t>
    </w:r>
  </w:p>
  <w:p w14:paraId="3B608EF8" w14:textId="4D163D0D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 xml:space="preserve">Zusatzteil </w:t>
    </w:r>
    <w:r w:rsidR="001D06DA">
      <w:t>Profi</w:t>
    </w:r>
    <w:r>
      <w:t xml:space="preserve">, S. </w:t>
    </w:r>
    <w:r w:rsidR="00A53353">
      <w:t>1</w:t>
    </w:r>
    <w:r w:rsidR="00B85324">
      <w:t>9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F9D67" w14:textId="77777777" w:rsidR="00A53353" w:rsidRDefault="00A533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D06DA"/>
    <w:rsid w:val="001F475B"/>
    <w:rsid w:val="0020314C"/>
    <w:rsid w:val="0020677D"/>
    <w:rsid w:val="00214E88"/>
    <w:rsid w:val="0022206B"/>
    <w:rsid w:val="002220CB"/>
    <w:rsid w:val="0022233E"/>
    <w:rsid w:val="00222DC4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E7772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1410"/>
    <w:rsid w:val="009D23C1"/>
    <w:rsid w:val="009E052C"/>
    <w:rsid w:val="00A0280C"/>
    <w:rsid w:val="00A12671"/>
    <w:rsid w:val="00A32686"/>
    <w:rsid w:val="00A50A2A"/>
    <w:rsid w:val="00A53353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85324"/>
    <w:rsid w:val="00BB710D"/>
    <w:rsid w:val="00BC05C5"/>
    <w:rsid w:val="00BC1F61"/>
    <w:rsid w:val="00BD06E9"/>
    <w:rsid w:val="00BF419C"/>
    <w:rsid w:val="00BF6FE8"/>
    <w:rsid w:val="00C21002"/>
    <w:rsid w:val="00C50816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3582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customXml/itemProps4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5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78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572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5</cp:revision>
  <cp:lastPrinted>2012-08-13T14:00:00Z</cp:lastPrinted>
  <dcterms:created xsi:type="dcterms:W3CDTF">2024-10-01T11:48:00Z</dcterms:created>
  <dcterms:modified xsi:type="dcterms:W3CDTF">2024-10-01T14:41:00Z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