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0AE2CA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2EAB1841" w14:textId="77777777" w:rsidR="000B1DC7" w:rsidRPr="00456CB7" w:rsidRDefault="001452CC" w:rsidP="00D21ADF">
      <w:pPr>
        <w:pStyle w:val="02VERUeberschrift"/>
        <w:rPr>
          <w:lang w:val="en-GB"/>
        </w:rPr>
      </w:pPr>
      <w:r>
        <w:rPr>
          <w:lang w:val="en-GB"/>
        </w:rPr>
        <w:t>Quantifiers</w:t>
      </w:r>
    </w:p>
    <w:p w14:paraId="74CE4A48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 xml:space="preserve">Do you remember how to use </w:t>
      </w:r>
      <w:r w:rsidR="001452CC">
        <w:rPr>
          <w:lang w:val="en-GB"/>
        </w:rPr>
        <w:t>quantifiers</w:t>
      </w:r>
      <w:r w:rsidRPr="00AE3D45">
        <w:rPr>
          <w:lang w:val="en-GB"/>
        </w:rPr>
        <w:t>?</w:t>
      </w:r>
    </w:p>
    <w:p w14:paraId="29048FBD" w14:textId="77777777" w:rsidR="00AF6DC8" w:rsidRPr="00DB6C1F" w:rsidRDefault="00AF6DC8" w:rsidP="001452CC">
      <w:pPr>
        <w:pStyle w:val="04VERGrundschrift10pt"/>
        <w:rPr>
          <w:rStyle w:val="07VERFett"/>
          <w:b w:val="0"/>
          <w:bCs w:val="0"/>
          <w:lang w:val="en-GB"/>
        </w:rPr>
      </w:pPr>
    </w:p>
    <w:p w14:paraId="2F0B0893" w14:textId="23D8B524" w:rsidR="009F567C" w:rsidRPr="009F567C" w:rsidRDefault="009F567C" w:rsidP="009F567C">
      <w:pPr>
        <w:pStyle w:val="04VERGrundschrift10pt"/>
        <w:rPr>
          <w:rStyle w:val="07VERFett"/>
          <w:lang w:val="en-GB"/>
        </w:rPr>
      </w:pPr>
      <w:r w:rsidRPr="009F567C">
        <w:rPr>
          <w:rStyle w:val="07VERFett"/>
          <w:lang w:val="en-GB"/>
        </w:rPr>
        <w:t>Some/any</w:t>
      </w:r>
      <w:r w:rsidR="002A066B">
        <w:rPr>
          <w:rStyle w:val="07VERFett"/>
          <w:lang w:val="en-GB"/>
        </w:rPr>
        <w:t xml:space="preserve"> (+ composites: -body, -thing, -where)</w:t>
      </w:r>
    </w:p>
    <w:p w14:paraId="5554AABF" w14:textId="77777777" w:rsidR="009F567C" w:rsidRPr="009F567C" w:rsidRDefault="009F567C" w:rsidP="009F567C">
      <w:pPr>
        <w:pStyle w:val="04VERGrundschrift10pt"/>
        <w:ind w:left="426" w:hanging="426"/>
        <w:rPr>
          <w:lang w:val="en-GB"/>
        </w:rPr>
      </w:pPr>
      <w:r w:rsidRPr="009F567C">
        <w:rPr>
          <w:lang w:val="en-GB"/>
        </w:rPr>
        <w:t>•</w:t>
      </w:r>
      <w:r w:rsidRPr="009F567C">
        <w:rPr>
          <w:lang w:val="en-GB"/>
        </w:rPr>
        <w:tab/>
      </w:r>
      <w:r w:rsidRPr="009F567C">
        <w:rPr>
          <w:rStyle w:val="07VERFett"/>
          <w:lang w:val="en-GB"/>
        </w:rPr>
        <w:t>Some</w:t>
      </w:r>
      <w:r w:rsidRPr="009F567C">
        <w:rPr>
          <w:lang w:val="en-GB"/>
        </w:rPr>
        <w:t xml:space="preserve"> and </w:t>
      </w:r>
      <w:r w:rsidRPr="009F567C">
        <w:rPr>
          <w:rStyle w:val="07VERFett"/>
          <w:lang w:val="en-GB"/>
        </w:rPr>
        <w:t>any</w:t>
      </w:r>
      <w:r w:rsidRPr="009F567C">
        <w:rPr>
          <w:lang w:val="en-GB"/>
        </w:rPr>
        <w:t xml:space="preserve"> refer to an undefined number or amount of something.</w:t>
      </w:r>
    </w:p>
    <w:p w14:paraId="2C2735D5" w14:textId="77777777" w:rsidR="009F567C" w:rsidRPr="009F567C" w:rsidRDefault="009F567C" w:rsidP="009F567C">
      <w:pPr>
        <w:pStyle w:val="04VERGrundschrift10pt"/>
        <w:ind w:left="426" w:hanging="426"/>
        <w:rPr>
          <w:lang w:val="en-GB"/>
        </w:rPr>
      </w:pPr>
      <w:r w:rsidRPr="009F567C">
        <w:rPr>
          <w:lang w:val="en-GB"/>
        </w:rPr>
        <w:t>•</w:t>
      </w:r>
      <w:r w:rsidRPr="009F567C">
        <w:rPr>
          <w:lang w:val="en-GB"/>
        </w:rPr>
        <w:tab/>
        <w:t xml:space="preserve">Use </w:t>
      </w:r>
      <w:r w:rsidRPr="009F567C">
        <w:rPr>
          <w:rStyle w:val="07VERFett"/>
          <w:lang w:val="en-GB"/>
        </w:rPr>
        <w:t>some</w:t>
      </w:r>
      <w:r w:rsidRPr="009F567C">
        <w:rPr>
          <w:lang w:val="en-GB"/>
        </w:rPr>
        <w:t xml:space="preserve"> in </w:t>
      </w:r>
      <w:r w:rsidRPr="009F567C">
        <w:rPr>
          <w:rStyle w:val="07VERFett"/>
          <w:lang w:val="en-GB"/>
        </w:rPr>
        <w:t>positive</w:t>
      </w:r>
      <w:r w:rsidRPr="009F567C">
        <w:rPr>
          <w:lang w:val="en-GB"/>
        </w:rPr>
        <w:t xml:space="preserve"> statements, </w:t>
      </w:r>
      <w:r w:rsidRPr="009F567C">
        <w:rPr>
          <w:rStyle w:val="07VERFett"/>
          <w:lang w:val="en-GB"/>
        </w:rPr>
        <w:t>requests</w:t>
      </w:r>
      <w:r w:rsidRPr="009F567C">
        <w:rPr>
          <w:lang w:val="en-GB"/>
        </w:rPr>
        <w:t xml:space="preserve"> and </w:t>
      </w:r>
      <w:r w:rsidRPr="009F567C">
        <w:rPr>
          <w:rStyle w:val="07VERFett"/>
          <w:lang w:val="en-GB"/>
        </w:rPr>
        <w:t>offers</w:t>
      </w:r>
      <w:r w:rsidRPr="009F567C">
        <w:rPr>
          <w:lang w:val="en-GB"/>
        </w:rPr>
        <w:t>.</w:t>
      </w:r>
    </w:p>
    <w:p w14:paraId="7748FB0D" w14:textId="77777777" w:rsidR="009F567C" w:rsidRPr="009F567C" w:rsidRDefault="009F567C" w:rsidP="009F567C">
      <w:pPr>
        <w:pStyle w:val="04VERGrundschrift10pt"/>
        <w:ind w:left="426"/>
        <w:rPr>
          <w:rStyle w:val="08VERKursiv"/>
          <w:lang w:val="en-GB"/>
        </w:rPr>
      </w:pPr>
      <w:r w:rsidRPr="009F567C">
        <w:rPr>
          <w:rStyle w:val="08VERKursiv"/>
          <w:lang w:val="en-GB"/>
        </w:rPr>
        <w:t xml:space="preserve">Add </w:t>
      </w:r>
      <w:r w:rsidRPr="00C84CE3">
        <w:rPr>
          <w:rStyle w:val="07VERFett"/>
          <w:i/>
          <w:iCs/>
          <w:lang w:val="en-GB"/>
        </w:rPr>
        <w:t>some</w:t>
      </w:r>
      <w:r w:rsidRPr="009F567C">
        <w:rPr>
          <w:rStyle w:val="08VERKursiv"/>
          <w:lang w:val="en-GB"/>
        </w:rPr>
        <w:t xml:space="preserve"> salt to the potatoes. </w:t>
      </w:r>
    </w:p>
    <w:p w14:paraId="45D41749" w14:textId="0CF56F25" w:rsidR="009F567C" w:rsidRDefault="009F567C" w:rsidP="009F567C">
      <w:pPr>
        <w:pStyle w:val="04VERGrundschrift10pt"/>
        <w:ind w:left="426"/>
        <w:rPr>
          <w:rStyle w:val="08VERKursiv"/>
          <w:lang w:val="en-GB"/>
        </w:rPr>
      </w:pPr>
      <w:r w:rsidRPr="009F567C">
        <w:rPr>
          <w:rStyle w:val="08VERKursiv"/>
          <w:lang w:val="en-GB"/>
        </w:rPr>
        <w:t xml:space="preserve">Could you give me </w:t>
      </w:r>
      <w:r w:rsidRPr="00C84CE3">
        <w:rPr>
          <w:rStyle w:val="07VERFett"/>
          <w:i/>
          <w:iCs/>
          <w:lang w:val="en-GB"/>
        </w:rPr>
        <w:t>some</w:t>
      </w:r>
      <w:r w:rsidRPr="009F567C">
        <w:rPr>
          <w:rStyle w:val="08VERKursiv"/>
          <w:lang w:val="en-GB"/>
        </w:rPr>
        <w:t xml:space="preserve"> salt, please?</w:t>
      </w:r>
    </w:p>
    <w:p w14:paraId="3EB58A5A" w14:textId="6BA7F09C" w:rsidR="00081576" w:rsidRPr="009F567C" w:rsidRDefault="00081576" w:rsidP="009F567C">
      <w:pPr>
        <w:pStyle w:val="04VERGrundschrift10pt"/>
        <w:ind w:left="426"/>
        <w:rPr>
          <w:rStyle w:val="08VERKursiv"/>
          <w:lang w:val="en-GB"/>
        </w:rPr>
      </w:pPr>
      <w:r>
        <w:rPr>
          <w:rStyle w:val="08VERKursiv"/>
          <w:lang w:val="en-GB"/>
        </w:rPr>
        <w:t xml:space="preserve">This party is </w:t>
      </w:r>
      <w:r w:rsidRPr="00081576">
        <w:rPr>
          <w:rStyle w:val="08VERKursiv"/>
          <w:b/>
          <w:bCs/>
          <w:lang w:val="en-GB"/>
        </w:rPr>
        <w:t>something</w:t>
      </w:r>
      <w:r>
        <w:rPr>
          <w:rStyle w:val="08VERKursiv"/>
          <w:lang w:val="en-GB"/>
        </w:rPr>
        <w:t xml:space="preserve"> special.</w:t>
      </w:r>
    </w:p>
    <w:p w14:paraId="748E2535" w14:textId="77777777" w:rsidR="009F567C" w:rsidRPr="009F567C" w:rsidRDefault="009F567C" w:rsidP="009F567C">
      <w:pPr>
        <w:pStyle w:val="04VERGrundschrift10pt"/>
        <w:rPr>
          <w:lang w:val="en-GB"/>
        </w:rPr>
      </w:pPr>
    </w:p>
    <w:p w14:paraId="0C364C5B" w14:textId="77777777" w:rsidR="009F567C" w:rsidRPr="009F567C" w:rsidRDefault="009F567C" w:rsidP="009F567C">
      <w:pPr>
        <w:pStyle w:val="04VERGrundschrift10pt"/>
        <w:ind w:left="426" w:hanging="426"/>
        <w:rPr>
          <w:lang w:val="en-GB"/>
        </w:rPr>
      </w:pPr>
      <w:r w:rsidRPr="009F567C">
        <w:rPr>
          <w:lang w:val="en-GB"/>
        </w:rPr>
        <w:t>•</w:t>
      </w:r>
      <w:r w:rsidRPr="009F567C">
        <w:rPr>
          <w:lang w:val="en-GB"/>
        </w:rPr>
        <w:tab/>
        <w:t xml:space="preserve">Use </w:t>
      </w:r>
      <w:r w:rsidRPr="009F567C">
        <w:rPr>
          <w:rStyle w:val="07VERFett"/>
          <w:lang w:val="en-GB"/>
        </w:rPr>
        <w:t>any</w:t>
      </w:r>
      <w:r w:rsidRPr="009F567C">
        <w:rPr>
          <w:lang w:val="en-GB"/>
        </w:rPr>
        <w:t xml:space="preserve"> in </w:t>
      </w:r>
      <w:r w:rsidRPr="009F567C">
        <w:rPr>
          <w:rStyle w:val="07VERFett"/>
          <w:lang w:val="en-GB"/>
        </w:rPr>
        <w:t>negative</w:t>
      </w:r>
      <w:r w:rsidRPr="009F567C">
        <w:rPr>
          <w:lang w:val="en-GB"/>
        </w:rPr>
        <w:t xml:space="preserve"> statements and </w:t>
      </w:r>
      <w:r w:rsidRPr="009F567C">
        <w:rPr>
          <w:rStyle w:val="07VERFett"/>
          <w:lang w:val="en-GB"/>
        </w:rPr>
        <w:t>questions</w:t>
      </w:r>
      <w:r w:rsidRPr="009F567C">
        <w:rPr>
          <w:lang w:val="en-GB"/>
        </w:rPr>
        <w:t>.</w:t>
      </w:r>
    </w:p>
    <w:p w14:paraId="36140333" w14:textId="77777777" w:rsidR="002A066B" w:rsidRDefault="009F567C" w:rsidP="009F567C">
      <w:pPr>
        <w:pStyle w:val="04VERGrundschrift10pt"/>
        <w:ind w:left="426"/>
        <w:rPr>
          <w:rStyle w:val="08VERKursiv"/>
          <w:lang w:val="en-GB"/>
        </w:rPr>
      </w:pPr>
      <w:r w:rsidRPr="009F567C">
        <w:rPr>
          <w:rStyle w:val="08VERKursiv"/>
          <w:lang w:val="en-GB"/>
        </w:rPr>
        <w:t xml:space="preserve">There </w:t>
      </w:r>
      <w:r w:rsidRPr="009F567C">
        <w:rPr>
          <w:rStyle w:val="08VERKursiv"/>
          <w:u w:val="single"/>
          <w:lang w:val="en-GB"/>
        </w:rPr>
        <w:t>isn’t</w:t>
      </w:r>
      <w:r w:rsidRPr="009F567C">
        <w:rPr>
          <w:rStyle w:val="08VERKursiv"/>
          <w:lang w:val="en-GB"/>
        </w:rPr>
        <w:t xml:space="preserve"> </w:t>
      </w:r>
      <w:r w:rsidRPr="00C84CE3">
        <w:rPr>
          <w:rStyle w:val="07VERFett"/>
          <w:i/>
          <w:iCs/>
          <w:lang w:val="en-GB"/>
        </w:rPr>
        <w:t>any</w:t>
      </w:r>
      <w:r w:rsidRPr="009F567C">
        <w:rPr>
          <w:rStyle w:val="08VERKursiv"/>
          <w:lang w:val="en-GB"/>
        </w:rPr>
        <w:t xml:space="preserve"> butter in the fridge. Do we have </w:t>
      </w:r>
      <w:r w:rsidRPr="00C84CE3">
        <w:rPr>
          <w:rStyle w:val="07VERFett"/>
          <w:i/>
          <w:iCs/>
          <w:lang w:val="en-GB"/>
        </w:rPr>
        <w:t>any</w:t>
      </w:r>
      <w:r w:rsidRPr="009F567C">
        <w:rPr>
          <w:rStyle w:val="08VERKursiv"/>
          <w:lang w:val="en-GB"/>
        </w:rPr>
        <w:t xml:space="preserve"> olive oil left? </w:t>
      </w:r>
    </w:p>
    <w:p w14:paraId="1A1BFA54" w14:textId="4C943CBA" w:rsidR="009F567C" w:rsidRPr="009F567C" w:rsidRDefault="002A066B" w:rsidP="009F567C">
      <w:pPr>
        <w:pStyle w:val="04VERGrundschrift10pt"/>
        <w:ind w:left="426"/>
        <w:rPr>
          <w:rStyle w:val="08VERKursiv"/>
          <w:lang w:val="en-GB"/>
        </w:rPr>
      </w:pPr>
      <w:r>
        <w:rPr>
          <w:rStyle w:val="08VERKursiv"/>
          <w:lang w:val="en-GB"/>
        </w:rPr>
        <w:t xml:space="preserve">I </w:t>
      </w:r>
      <w:r w:rsidRPr="00081576">
        <w:rPr>
          <w:rStyle w:val="08VERKursiv"/>
          <w:u w:val="single"/>
          <w:lang w:val="en-GB"/>
        </w:rPr>
        <w:t>can’t</w:t>
      </w:r>
      <w:r>
        <w:rPr>
          <w:rStyle w:val="08VERKursiv"/>
          <w:lang w:val="en-GB"/>
        </w:rPr>
        <w:t xml:space="preserve"> find it </w:t>
      </w:r>
      <w:r w:rsidRPr="00081576">
        <w:rPr>
          <w:rStyle w:val="08VERKursiv"/>
          <w:b/>
          <w:bCs/>
          <w:lang w:val="en-GB"/>
        </w:rPr>
        <w:t>anywhere</w:t>
      </w:r>
      <w:r>
        <w:rPr>
          <w:rStyle w:val="08VERKursiv"/>
          <w:lang w:val="en-GB"/>
        </w:rPr>
        <w:t xml:space="preserve">. Is there </w:t>
      </w:r>
      <w:r w:rsidRPr="002A066B">
        <w:rPr>
          <w:rStyle w:val="08VERKursiv"/>
          <w:b/>
          <w:bCs/>
          <w:lang w:val="en-GB"/>
        </w:rPr>
        <w:t>anything</w:t>
      </w:r>
      <w:r>
        <w:rPr>
          <w:rStyle w:val="08VERKursiv"/>
          <w:lang w:val="en-GB"/>
        </w:rPr>
        <w:t xml:space="preserve"> left at all?</w:t>
      </w:r>
    </w:p>
    <w:p w14:paraId="3E5F35FE" w14:textId="77777777" w:rsidR="009F567C" w:rsidRDefault="009F567C" w:rsidP="009F567C">
      <w:pPr>
        <w:pStyle w:val="04VERGrundschrift10pt"/>
        <w:rPr>
          <w:lang w:val="en-GB"/>
        </w:rPr>
      </w:pPr>
    </w:p>
    <w:p w14:paraId="65A72411" w14:textId="77777777" w:rsidR="009F567C" w:rsidRPr="009F567C" w:rsidRDefault="009F567C" w:rsidP="009F567C">
      <w:pPr>
        <w:pStyle w:val="04VERGrundschrift10pt"/>
        <w:rPr>
          <w:lang w:val="en-GB"/>
        </w:rPr>
      </w:pPr>
    </w:p>
    <w:p w14:paraId="581F955D" w14:textId="77777777" w:rsidR="009F567C" w:rsidRPr="009F567C" w:rsidRDefault="009F567C" w:rsidP="009F567C">
      <w:pPr>
        <w:pStyle w:val="04VERGrundschrift10pt"/>
        <w:rPr>
          <w:rStyle w:val="07VERFett"/>
          <w:lang w:val="en-GB"/>
        </w:rPr>
      </w:pPr>
      <w:r w:rsidRPr="009F567C">
        <w:rPr>
          <w:rStyle w:val="07VERFett"/>
          <w:lang w:val="en-GB"/>
        </w:rPr>
        <w:t>Much/many – (a) few / (a) little</w:t>
      </w:r>
    </w:p>
    <w:p w14:paraId="4EB1EDEC" w14:textId="77777777" w:rsidR="009F567C" w:rsidRPr="009F567C" w:rsidRDefault="009F567C" w:rsidP="009F567C">
      <w:pPr>
        <w:pStyle w:val="04VERGrundschrift10pt"/>
        <w:ind w:left="426" w:hanging="426"/>
        <w:rPr>
          <w:lang w:val="en-GB"/>
        </w:rPr>
      </w:pPr>
      <w:r w:rsidRPr="009F567C">
        <w:rPr>
          <w:lang w:val="en-GB"/>
        </w:rPr>
        <w:t>•</w:t>
      </w:r>
      <w:r w:rsidRPr="009F567C">
        <w:rPr>
          <w:lang w:val="en-GB"/>
        </w:rPr>
        <w:tab/>
        <w:t xml:space="preserve">Use </w:t>
      </w:r>
      <w:r w:rsidRPr="009F567C">
        <w:rPr>
          <w:rStyle w:val="07VERFett"/>
          <w:lang w:val="en-GB"/>
        </w:rPr>
        <w:t>much</w:t>
      </w:r>
      <w:r w:rsidRPr="009F567C">
        <w:rPr>
          <w:lang w:val="en-GB"/>
        </w:rPr>
        <w:t xml:space="preserve"> (for ‘lots of’) and </w:t>
      </w:r>
      <w:r w:rsidRPr="009F567C">
        <w:rPr>
          <w:rStyle w:val="07VERFett"/>
          <w:lang w:val="en-GB"/>
        </w:rPr>
        <w:t>(a) little</w:t>
      </w:r>
      <w:r w:rsidRPr="009F567C">
        <w:rPr>
          <w:lang w:val="en-GB"/>
        </w:rPr>
        <w:t xml:space="preserve"> (for a small number) with </w:t>
      </w:r>
      <w:r w:rsidRPr="009F567C">
        <w:rPr>
          <w:rStyle w:val="07VERFett"/>
          <w:lang w:val="en-GB"/>
        </w:rPr>
        <w:t>uncountable</w:t>
      </w:r>
      <w:r w:rsidRPr="009F567C">
        <w:rPr>
          <w:lang w:val="en-GB"/>
        </w:rPr>
        <w:t xml:space="preserve"> nouns.</w:t>
      </w:r>
    </w:p>
    <w:p w14:paraId="1B01481C" w14:textId="77777777" w:rsidR="009F567C" w:rsidRPr="009F567C" w:rsidRDefault="009F567C" w:rsidP="009F567C">
      <w:pPr>
        <w:pStyle w:val="04VERGrundschrift10pt"/>
        <w:ind w:left="426"/>
        <w:rPr>
          <w:rStyle w:val="08VERKursiv"/>
          <w:lang w:val="en-GB"/>
        </w:rPr>
      </w:pPr>
      <w:r w:rsidRPr="009F567C">
        <w:rPr>
          <w:rStyle w:val="08VERKursiv"/>
          <w:lang w:val="en-GB"/>
        </w:rPr>
        <w:t xml:space="preserve">How </w:t>
      </w:r>
      <w:r w:rsidRPr="00C84CE3">
        <w:rPr>
          <w:rStyle w:val="07VERFett"/>
          <w:i/>
          <w:iCs/>
          <w:lang w:val="en-GB"/>
        </w:rPr>
        <w:t>much</w:t>
      </w:r>
      <w:r w:rsidRPr="009F567C">
        <w:rPr>
          <w:rStyle w:val="08VERKursiv"/>
          <w:lang w:val="en-GB"/>
        </w:rPr>
        <w:t xml:space="preserve"> </w:t>
      </w:r>
      <w:r w:rsidRPr="009F567C">
        <w:rPr>
          <w:rStyle w:val="08VERKursiv"/>
          <w:u w:val="single"/>
          <w:lang w:val="en-GB"/>
        </w:rPr>
        <w:t>butter</w:t>
      </w:r>
      <w:r w:rsidRPr="009F567C">
        <w:rPr>
          <w:rStyle w:val="08VERKursiv"/>
          <w:lang w:val="en-GB"/>
        </w:rPr>
        <w:t xml:space="preserve"> do we need? – Oh, </w:t>
      </w:r>
      <w:r w:rsidRPr="00C84CE3">
        <w:rPr>
          <w:rStyle w:val="08VERKursiv"/>
          <w:lang w:val="en-GB"/>
        </w:rPr>
        <w:t xml:space="preserve">just </w:t>
      </w:r>
      <w:r w:rsidRPr="00C84CE3">
        <w:rPr>
          <w:rStyle w:val="07VERFett"/>
          <w:i/>
          <w:iCs/>
          <w:lang w:val="en-GB"/>
        </w:rPr>
        <w:t>a little</w:t>
      </w:r>
      <w:r w:rsidRPr="009F567C">
        <w:rPr>
          <w:rStyle w:val="08VERKursiv"/>
          <w:lang w:val="en-GB"/>
        </w:rPr>
        <w:t xml:space="preserve"> </w:t>
      </w:r>
      <w:r w:rsidRPr="009F567C">
        <w:rPr>
          <w:rStyle w:val="08VERKursiv"/>
          <w:u w:val="single"/>
          <w:lang w:val="en-GB"/>
        </w:rPr>
        <w:t>butter</w:t>
      </w:r>
      <w:r w:rsidRPr="009F567C">
        <w:rPr>
          <w:rStyle w:val="08VERKursiv"/>
          <w:lang w:val="en-GB"/>
        </w:rPr>
        <w:t xml:space="preserve"> will do.</w:t>
      </w:r>
    </w:p>
    <w:p w14:paraId="1B3817B1" w14:textId="77777777" w:rsidR="009F567C" w:rsidRPr="009F567C" w:rsidRDefault="009F567C" w:rsidP="009F567C">
      <w:pPr>
        <w:pStyle w:val="04VERGrundschrift10pt"/>
        <w:rPr>
          <w:lang w:val="en-GB"/>
        </w:rPr>
      </w:pPr>
    </w:p>
    <w:p w14:paraId="51F199A5" w14:textId="77777777" w:rsidR="009F567C" w:rsidRPr="009F567C" w:rsidRDefault="009F567C" w:rsidP="009F567C">
      <w:pPr>
        <w:pStyle w:val="04VERGrundschrift10pt"/>
        <w:ind w:left="426" w:hanging="426"/>
        <w:rPr>
          <w:lang w:val="en-GB"/>
        </w:rPr>
      </w:pPr>
      <w:r w:rsidRPr="009F567C">
        <w:rPr>
          <w:lang w:val="en-GB"/>
        </w:rPr>
        <w:t>•</w:t>
      </w:r>
      <w:r w:rsidRPr="009F567C">
        <w:rPr>
          <w:lang w:val="en-GB"/>
        </w:rPr>
        <w:tab/>
        <w:t xml:space="preserve">Use </w:t>
      </w:r>
      <w:r w:rsidRPr="009F567C">
        <w:rPr>
          <w:rStyle w:val="07VERFett"/>
          <w:lang w:val="en-GB"/>
        </w:rPr>
        <w:t>many</w:t>
      </w:r>
      <w:r w:rsidRPr="009F567C">
        <w:rPr>
          <w:lang w:val="en-GB"/>
        </w:rPr>
        <w:t xml:space="preserve"> (for ‘lots of’) and</w:t>
      </w:r>
      <w:r w:rsidRPr="009F567C">
        <w:rPr>
          <w:rStyle w:val="07VERFett"/>
          <w:lang w:val="en-GB"/>
        </w:rPr>
        <w:t xml:space="preserve"> (a) few</w:t>
      </w:r>
      <w:r w:rsidRPr="009F567C">
        <w:rPr>
          <w:lang w:val="en-GB"/>
        </w:rPr>
        <w:t xml:space="preserve"> (for a small number) with </w:t>
      </w:r>
      <w:r w:rsidRPr="009F567C">
        <w:rPr>
          <w:rStyle w:val="07VERFett"/>
          <w:lang w:val="en-GB"/>
        </w:rPr>
        <w:t>countable</w:t>
      </w:r>
      <w:r w:rsidRPr="009F567C">
        <w:rPr>
          <w:lang w:val="en-GB"/>
        </w:rPr>
        <w:t xml:space="preserve"> nouns.</w:t>
      </w:r>
    </w:p>
    <w:p w14:paraId="3CA03F8F" w14:textId="77777777" w:rsidR="009F567C" w:rsidRPr="009F567C" w:rsidRDefault="009F567C" w:rsidP="009F567C">
      <w:pPr>
        <w:pStyle w:val="04VERGrundschrift10pt"/>
        <w:ind w:left="426"/>
        <w:rPr>
          <w:lang w:val="en-GB"/>
        </w:rPr>
      </w:pPr>
      <w:r w:rsidRPr="009F567C">
        <w:rPr>
          <w:lang w:val="en-GB"/>
        </w:rPr>
        <w:t xml:space="preserve">How </w:t>
      </w:r>
      <w:r w:rsidRPr="00C84CE3">
        <w:rPr>
          <w:rStyle w:val="07VERFett"/>
          <w:i/>
          <w:iCs/>
          <w:lang w:val="en-GB"/>
        </w:rPr>
        <w:t>many</w:t>
      </w:r>
      <w:r w:rsidRPr="009F567C">
        <w:rPr>
          <w:lang w:val="en-GB"/>
        </w:rPr>
        <w:t xml:space="preserve"> apples do you need for the cake? </w:t>
      </w:r>
    </w:p>
    <w:p w14:paraId="6AB32B03" w14:textId="77777777" w:rsidR="009F567C" w:rsidRPr="009F567C" w:rsidRDefault="009F567C" w:rsidP="009F567C">
      <w:pPr>
        <w:pStyle w:val="04VERGrundschrift10pt"/>
        <w:ind w:left="426"/>
        <w:rPr>
          <w:lang w:val="en-GB"/>
        </w:rPr>
      </w:pPr>
      <w:r w:rsidRPr="009F567C">
        <w:rPr>
          <w:lang w:val="en-GB"/>
        </w:rPr>
        <w:t xml:space="preserve">We still have </w:t>
      </w:r>
      <w:r w:rsidRPr="00C84CE3">
        <w:rPr>
          <w:rStyle w:val="07VERFett"/>
          <w:i/>
          <w:iCs/>
          <w:lang w:val="en-GB"/>
        </w:rPr>
        <w:t>a few</w:t>
      </w:r>
      <w:r w:rsidRPr="009F567C">
        <w:rPr>
          <w:lang w:val="en-GB"/>
        </w:rPr>
        <w:t xml:space="preserve"> eggs left for breakfast.</w:t>
      </w:r>
    </w:p>
    <w:p w14:paraId="7685F8AA" w14:textId="77777777" w:rsidR="009F567C" w:rsidRPr="009F567C" w:rsidRDefault="009F567C" w:rsidP="009F567C">
      <w:pPr>
        <w:pStyle w:val="04VERGrundschrift10pt"/>
        <w:rPr>
          <w:lang w:val="en-GB"/>
        </w:rPr>
      </w:pPr>
    </w:p>
    <w:p w14:paraId="0CA18527" w14:textId="77777777" w:rsidR="009F567C" w:rsidRPr="009F567C" w:rsidRDefault="009F567C" w:rsidP="009F567C">
      <w:pPr>
        <w:pStyle w:val="04VERGrundschrift10pt"/>
        <w:ind w:left="426" w:hanging="426"/>
        <w:rPr>
          <w:lang w:val="en-GB"/>
        </w:rPr>
      </w:pPr>
      <w:r w:rsidRPr="009F567C">
        <w:rPr>
          <w:lang w:val="en-GB"/>
        </w:rPr>
        <w:t>•</w:t>
      </w:r>
      <w:r w:rsidRPr="009F567C">
        <w:rPr>
          <w:lang w:val="en-GB"/>
        </w:rPr>
        <w:tab/>
        <w:t>Note the difference in meaning:</w:t>
      </w:r>
    </w:p>
    <w:tbl>
      <w:tblPr>
        <w:tblStyle w:val="Tabellenraster"/>
        <w:tblW w:w="0" w:type="auto"/>
        <w:tblInd w:w="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5524"/>
      </w:tblGrid>
      <w:tr w:rsidR="009F567C" w14:paraId="7125B2BB" w14:textId="77777777" w:rsidTr="0090450D">
        <w:tc>
          <w:tcPr>
            <w:tcW w:w="5524" w:type="dxa"/>
            <w:shd w:val="clear" w:color="auto" w:fill="C6D9F1" w:themeFill="text2" w:themeFillTint="33"/>
          </w:tcPr>
          <w:p w14:paraId="2B7DD228" w14:textId="77777777" w:rsidR="009F567C" w:rsidRDefault="009F567C" w:rsidP="009F567C">
            <w:pPr>
              <w:pStyle w:val="04VERGrundschrift10pt"/>
              <w:tabs>
                <w:tab w:val="left" w:pos="2869"/>
              </w:tabs>
            </w:pPr>
            <w:r w:rsidRPr="0090450D">
              <w:rPr>
                <w:b/>
                <w:bCs/>
              </w:rPr>
              <w:t>a little</w:t>
            </w:r>
            <w:r>
              <w:t xml:space="preserve"> = </w:t>
            </w:r>
            <w:r w:rsidRPr="0090450D">
              <w:rPr>
                <w:i/>
                <w:iCs/>
              </w:rPr>
              <w:t>ein wenig</w:t>
            </w:r>
            <w:r>
              <w:t xml:space="preserve">; </w:t>
            </w:r>
            <w:r>
              <w:tab/>
            </w:r>
            <w:r w:rsidRPr="0090450D">
              <w:rPr>
                <w:b/>
                <w:bCs/>
              </w:rPr>
              <w:t>a few</w:t>
            </w:r>
            <w:r>
              <w:t xml:space="preserve"> = </w:t>
            </w:r>
            <w:r w:rsidRPr="0090450D">
              <w:rPr>
                <w:i/>
                <w:iCs/>
              </w:rPr>
              <w:t>ein paar</w:t>
            </w:r>
          </w:p>
          <w:p w14:paraId="14F409B9" w14:textId="77777777" w:rsidR="009F567C" w:rsidRDefault="009F567C" w:rsidP="009F567C">
            <w:pPr>
              <w:pStyle w:val="04VERGrundschrift10pt"/>
              <w:tabs>
                <w:tab w:val="left" w:pos="2869"/>
              </w:tabs>
            </w:pPr>
            <w:r w:rsidRPr="0090450D">
              <w:rPr>
                <w:b/>
                <w:bCs/>
              </w:rPr>
              <w:t>little</w:t>
            </w:r>
            <w:r>
              <w:t xml:space="preserve"> = </w:t>
            </w:r>
            <w:r w:rsidRPr="0090450D">
              <w:rPr>
                <w:i/>
                <w:iCs/>
              </w:rPr>
              <w:t>nur wenig</w:t>
            </w:r>
            <w:r>
              <w:t xml:space="preserve">; </w:t>
            </w:r>
            <w:r>
              <w:tab/>
            </w:r>
            <w:r w:rsidRPr="0090450D">
              <w:rPr>
                <w:b/>
                <w:bCs/>
              </w:rPr>
              <w:t>few</w:t>
            </w:r>
            <w:r>
              <w:t xml:space="preserve"> = </w:t>
            </w:r>
            <w:r w:rsidRPr="0090450D">
              <w:rPr>
                <w:i/>
                <w:iCs/>
              </w:rPr>
              <w:t>nur wenige</w:t>
            </w:r>
          </w:p>
        </w:tc>
      </w:tr>
    </w:tbl>
    <w:p w14:paraId="4E46966F" w14:textId="77777777" w:rsidR="009F567C" w:rsidRDefault="009F567C" w:rsidP="009F567C">
      <w:pPr>
        <w:pStyle w:val="04VERGrundschrift10pt"/>
      </w:pPr>
    </w:p>
    <w:p w14:paraId="05060CC0" w14:textId="77777777" w:rsidR="009F567C" w:rsidRPr="009F567C" w:rsidRDefault="009F567C" w:rsidP="009F567C">
      <w:pPr>
        <w:pStyle w:val="04VERGrundschrift10pt"/>
        <w:ind w:left="426"/>
        <w:rPr>
          <w:rStyle w:val="08VERKursiv"/>
          <w:lang w:val="en-GB"/>
        </w:rPr>
      </w:pPr>
      <w:r w:rsidRPr="009F567C">
        <w:rPr>
          <w:rStyle w:val="08VERKursiv"/>
          <w:lang w:val="en-GB"/>
        </w:rPr>
        <w:t xml:space="preserve">You need </w:t>
      </w:r>
      <w:r w:rsidRPr="00C84CE3">
        <w:rPr>
          <w:rStyle w:val="07VERFett"/>
          <w:i/>
          <w:iCs/>
          <w:lang w:val="en-GB"/>
        </w:rPr>
        <w:t>a few</w:t>
      </w:r>
      <w:r w:rsidRPr="009F567C">
        <w:rPr>
          <w:rStyle w:val="08VERKursiv"/>
          <w:lang w:val="en-GB"/>
        </w:rPr>
        <w:t xml:space="preserve"> carrots for this salad.</w:t>
      </w:r>
    </w:p>
    <w:p w14:paraId="5423CEDB" w14:textId="77777777" w:rsidR="009F567C" w:rsidRPr="009F567C" w:rsidRDefault="009F567C" w:rsidP="009F567C">
      <w:pPr>
        <w:pStyle w:val="04VERGrundschrift10pt"/>
        <w:ind w:left="426"/>
        <w:rPr>
          <w:rStyle w:val="08VERKursiv"/>
          <w:lang w:val="en-GB"/>
        </w:rPr>
      </w:pPr>
      <w:r w:rsidRPr="00C84CE3">
        <w:rPr>
          <w:rStyle w:val="07VERFett"/>
          <w:i/>
          <w:iCs/>
          <w:lang w:val="en-GB"/>
        </w:rPr>
        <w:t>Few</w:t>
      </w:r>
      <w:r w:rsidRPr="009F567C">
        <w:rPr>
          <w:rStyle w:val="08VERKursiv"/>
          <w:lang w:val="en-GB"/>
        </w:rPr>
        <w:t xml:space="preserve"> people really believed her story.</w:t>
      </w:r>
    </w:p>
    <w:p w14:paraId="7CC38EBB" w14:textId="77777777" w:rsidR="00AF6DC8" w:rsidRPr="009F567C" w:rsidRDefault="00AF6DC8" w:rsidP="001452CC">
      <w:pPr>
        <w:pStyle w:val="04VERGrundschrift10pt"/>
        <w:rPr>
          <w:lang w:val="en-GB"/>
        </w:rPr>
      </w:pPr>
    </w:p>
    <w:p w14:paraId="7547A0B4" w14:textId="77777777" w:rsidR="00AF6DC8" w:rsidRPr="009F567C" w:rsidRDefault="00AF6DC8" w:rsidP="001452CC">
      <w:pPr>
        <w:pStyle w:val="04VERGrundschrift10pt"/>
        <w:rPr>
          <w:lang w:val="en-GB"/>
        </w:rPr>
      </w:pPr>
    </w:p>
    <w:p w14:paraId="57ED147F" w14:textId="77777777" w:rsidR="00162299" w:rsidRPr="00AE3D45" w:rsidRDefault="00162299" w:rsidP="00162299">
      <w:pPr>
        <w:pStyle w:val="04VERGrundschrift10pt"/>
        <w:rPr>
          <w:lang w:val="en-GB"/>
        </w:rPr>
      </w:pPr>
      <w:r w:rsidRPr="00AE3D45">
        <w:rPr>
          <w:lang w:val="en-GB"/>
        </w:rPr>
        <w:br w:type="page"/>
      </w:r>
    </w:p>
    <w:p w14:paraId="5F3C122D" w14:textId="77777777" w:rsidR="00386AD7" w:rsidRPr="00386AD7" w:rsidRDefault="00386AD7" w:rsidP="00386AD7"/>
    <w:p w14:paraId="3D3836C3" w14:textId="09536450" w:rsidR="00B84989" w:rsidRPr="00E575BD" w:rsidRDefault="009F567C" w:rsidP="005866A6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>
        <w:rPr>
          <w:lang w:val="en-GB"/>
        </w:rPr>
        <w:t xml:space="preserve">Quantifiers: At the </w:t>
      </w:r>
      <w:r w:rsidR="00081576">
        <w:rPr>
          <w:lang w:val="en-GB"/>
        </w:rPr>
        <w:t>market</w:t>
      </w:r>
    </w:p>
    <w:p w14:paraId="30999C86" w14:textId="0FEF6682" w:rsidR="00E575BD" w:rsidRDefault="00081576" w:rsidP="00F44878">
      <w:pPr>
        <w:pStyle w:val="04VERGrundschrift10pt"/>
        <w:rPr>
          <w:b/>
          <w:bCs/>
          <w:lang w:val="en-US"/>
        </w:rPr>
      </w:pPr>
      <w:r w:rsidRPr="00081576">
        <w:rPr>
          <w:b/>
          <w:bCs/>
          <w:lang w:val="en-US"/>
        </w:rPr>
        <w:t>Philip is at the market buying some of the items on his shopping list.</w:t>
      </w:r>
    </w:p>
    <w:p w14:paraId="6E3C3967" w14:textId="4D3BCFCF" w:rsidR="00081576" w:rsidRPr="00081576" w:rsidRDefault="00081576" w:rsidP="00523630">
      <w:pPr>
        <w:pStyle w:val="04VERGrundschrift10pt"/>
        <w:rPr>
          <w:rStyle w:val="07VERFett"/>
          <w:lang w:val="en-GB"/>
        </w:rPr>
      </w:pPr>
      <w:r w:rsidRPr="00081576">
        <w:rPr>
          <w:rStyle w:val="07VERFett"/>
          <w:lang w:val="en-GB"/>
        </w:rPr>
        <w:t>Complete the text with the words from the box. You will need some words more than once.</w:t>
      </w:r>
    </w:p>
    <w:p w14:paraId="101697AD" w14:textId="174E485F" w:rsidR="006C279A" w:rsidRDefault="006C279A" w:rsidP="006C279A">
      <w:pPr>
        <w:pStyle w:val="04VERGrundschrift10pt"/>
        <w:rPr>
          <w:rStyle w:val="07VERFett"/>
          <w:b w:val="0"/>
          <w:bCs w:val="0"/>
          <w:lang w:val="en-GB"/>
        </w:rPr>
      </w:pPr>
    </w:p>
    <w:p w14:paraId="313B1E82" w14:textId="5672BC39" w:rsidR="00523630" w:rsidRPr="00523630" w:rsidRDefault="00523630" w:rsidP="00474DF9">
      <w:pPr>
        <w:pStyle w:val="04VERGrundschrift10pt"/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4" w:color="auto"/>
        </w:pBdr>
        <w:ind w:left="851" w:right="849"/>
        <w:jc w:val="center"/>
        <w:rPr>
          <w:rStyle w:val="07VERFett"/>
          <w:b w:val="0"/>
          <w:bCs w:val="0"/>
          <w:lang w:val="en-US"/>
        </w:rPr>
      </w:pPr>
      <w:r w:rsidRPr="00523630">
        <w:rPr>
          <w:lang w:val="en-US"/>
        </w:rPr>
        <w:t>any ● anything ● everything ● few ● little ● many ● much ● some</w:t>
      </w:r>
    </w:p>
    <w:p w14:paraId="6EA12801" w14:textId="77777777" w:rsidR="00523630" w:rsidRPr="00AE3D45" w:rsidRDefault="00523630" w:rsidP="006C279A">
      <w:pPr>
        <w:pStyle w:val="04VERGrundschrift10pt"/>
        <w:rPr>
          <w:rStyle w:val="07VERFett"/>
          <w:b w:val="0"/>
          <w:bCs w:val="0"/>
          <w:lang w:val="en-GB"/>
        </w:rPr>
      </w:pPr>
    </w:p>
    <w:p w14:paraId="19AAC0FA" w14:textId="3CC9FB62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>Hello there. What can I get you?</w:t>
      </w:r>
    </w:p>
    <w:p w14:paraId="29DE8C72" w14:textId="0B131B14" w:rsid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OK, I need </w:t>
      </w:r>
      <w:r>
        <w:rPr>
          <w:rStyle w:val="07VERFett"/>
          <w:b w:val="0"/>
          <w:bCs w:val="0"/>
        </w:rPr>
        <w:t>_____</w:t>
      </w:r>
      <w:r w:rsidR="00E07C32">
        <w:rPr>
          <w:rStyle w:val="07VERFett"/>
          <w:b w:val="0"/>
          <w:bCs w:val="0"/>
        </w:rPr>
        <w:t>__</w:t>
      </w:r>
      <w:r>
        <w:rPr>
          <w:rStyle w:val="07VERFett"/>
          <w:b w:val="0"/>
          <w:bCs w:val="0"/>
        </w:rPr>
        <w:t>__________</w:t>
      </w:r>
      <w:r w:rsidRPr="004B63B6">
        <w:rPr>
          <w:rStyle w:val="07VERFett"/>
          <w:b w:val="0"/>
          <w:bCs w:val="0"/>
          <w:vertAlign w:val="superscript"/>
        </w:rPr>
        <w:t xml:space="preserve"> 1</w:t>
      </w:r>
      <w:r w:rsidRPr="0091150F">
        <w:rPr>
          <w:rStyle w:val="07VERFett"/>
          <w:b w:val="0"/>
          <w:bCs w:val="0"/>
        </w:rPr>
        <w:t xml:space="preserve"> tomatoes first of all. Have you got</w:t>
      </w:r>
      <w:r>
        <w:rPr>
          <w:rStyle w:val="07VERFett"/>
          <w:b w:val="0"/>
          <w:bCs w:val="0"/>
        </w:rPr>
        <w:t xml:space="preserve"> </w:t>
      </w:r>
    </w:p>
    <w:p w14:paraId="65F3B08E" w14:textId="36EA5FAE" w:rsidR="0091150F" w:rsidRPr="0091150F" w:rsidRDefault="004B63B6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</w:r>
      <w:r>
        <w:rPr>
          <w:rStyle w:val="07VERFett"/>
          <w:b w:val="0"/>
          <w:bCs w:val="0"/>
        </w:rPr>
        <w:tab/>
      </w:r>
      <w:r w:rsidR="0091150F">
        <w:rPr>
          <w:rStyle w:val="07VERFett"/>
          <w:b w:val="0"/>
          <w:bCs w:val="0"/>
        </w:rPr>
        <w:t>___</w:t>
      </w:r>
      <w:r w:rsidR="00E07C32">
        <w:rPr>
          <w:rStyle w:val="07VERFett"/>
          <w:b w:val="0"/>
          <w:bCs w:val="0"/>
        </w:rPr>
        <w:t>__</w:t>
      </w:r>
      <w:r w:rsidR="0091150F">
        <w:rPr>
          <w:rStyle w:val="07VERFett"/>
          <w:b w:val="0"/>
          <w:bCs w:val="0"/>
        </w:rPr>
        <w:t xml:space="preserve">__________ </w:t>
      </w:r>
      <w:r w:rsidR="0091150F" w:rsidRPr="004B63B6">
        <w:rPr>
          <w:rStyle w:val="07VERFett"/>
          <w:b w:val="0"/>
          <w:bCs w:val="0"/>
          <w:vertAlign w:val="superscript"/>
        </w:rPr>
        <w:t>2</w:t>
      </w:r>
      <w:r w:rsidR="0091150F" w:rsidRPr="0091150F">
        <w:rPr>
          <w:rStyle w:val="07VERFett"/>
          <w:b w:val="0"/>
          <w:bCs w:val="0"/>
        </w:rPr>
        <w:t xml:space="preserve"> large ones?</w:t>
      </w:r>
    </w:p>
    <w:p w14:paraId="4EFE79A1" w14:textId="58655646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Here you are, dear. Picked this morning. How </w:t>
      </w:r>
      <w:r>
        <w:rPr>
          <w:rStyle w:val="07VERFett"/>
          <w:b w:val="0"/>
          <w:bCs w:val="0"/>
        </w:rPr>
        <w:t>____</w:t>
      </w:r>
      <w:r w:rsidR="00E07C32">
        <w:rPr>
          <w:rStyle w:val="07VERFett"/>
          <w:b w:val="0"/>
          <w:bCs w:val="0"/>
        </w:rPr>
        <w:t>_</w:t>
      </w:r>
      <w:r>
        <w:rPr>
          <w:rStyle w:val="07VERFett"/>
          <w:b w:val="0"/>
          <w:bCs w:val="0"/>
        </w:rPr>
        <w:t>___________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3</w:t>
      </w:r>
      <w:r w:rsidRPr="0091150F">
        <w:rPr>
          <w:rStyle w:val="07VERFett"/>
          <w:b w:val="0"/>
          <w:bCs w:val="0"/>
        </w:rPr>
        <w:t xml:space="preserve"> do you</w:t>
      </w:r>
      <w:r>
        <w:rPr>
          <w:rStyle w:val="07VERFett"/>
          <w:b w:val="0"/>
          <w:bCs w:val="0"/>
        </w:rPr>
        <w:t xml:space="preserve"> </w:t>
      </w:r>
      <w:r w:rsidRPr="0091150F">
        <w:rPr>
          <w:rStyle w:val="07VERFett"/>
          <w:b w:val="0"/>
          <w:bCs w:val="0"/>
        </w:rPr>
        <w:t>need?</w:t>
      </w:r>
    </w:p>
    <w:p w14:paraId="1FF74480" w14:textId="694F9106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Oh, a </w:t>
      </w:r>
      <w:r>
        <w:rPr>
          <w:rStyle w:val="07VERFett"/>
          <w:b w:val="0"/>
          <w:bCs w:val="0"/>
        </w:rPr>
        <w:t>_____</w:t>
      </w:r>
      <w:r w:rsidR="00E07C32">
        <w:rPr>
          <w:rStyle w:val="07VERFett"/>
          <w:b w:val="0"/>
          <w:bCs w:val="0"/>
        </w:rPr>
        <w:t>___</w:t>
      </w:r>
      <w:r>
        <w:rPr>
          <w:rStyle w:val="07VERFett"/>
          <w:b w:val="0"/>
          <w:bCs w:val="0"/>
        </w:rPr>
        <w:t>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4</w:t>
      </w:r>
      <w:r w:rsidRPr="0091150F">
        <w:rPr>
          <w:rStyle w:val="07VERFett"/>
          <w:b w:val="0"/>
          <w:bCs w:val="0"/>
        </w:rPr>
        <w:t xml:space="preserve"> , please. Four or five are enough. They look really</w:t>
      </w:r>
      <w:r>
        <w:rPr>
          <w:rStyle w:val="07VERFett"/>
          <w:b w:val="0"/>
          <w:bCs w:val="0"/>
        </w:rPr>
        <w:t xml:space="preserve"> </w:t>
      </w:r>
      <w:r w:rsidRPr="0091150F">
        <w:rPr>
          <w:rStyle w:val="07VERFett"/>
          <w:b w:val="0"/>
          <w:bCs w:val="0"/>
        </w:rPr>
        <w:t xml:space="preserve">nice. </w:t>
      </w:r>
      <w:r w:rsidR="00CE4539">
        <w:rPr>
          <w:rStyle w:val="07VERFett"/>
          <w:b w:val="0"/>
          <w:bCs w:val="0"/>
        </w:rPr>
        <w:tab/>
      </w:r>
      <w:r w:rsidR="00CE4539">
        <w:rPr>
          <w:rStyle w:val="07VERFett"/>
          <w:b w:val="0"/>
          <w:bCs w:val="0"/>
        </w:rPr>
        <w:tab/>
      </w:r>
      <w:r w:rsidRPr="0091150F">
        <w:rPr>
          <w:rStyle w:val="07VERFett"/>
          <w:b w:val="0"/>
          <w:bCs w:val="0"/>
        </w:rPr>
        <w:t xml:space="preserve">Then I need </w:t>
      </w:r>
      <w:r>
        <w:rPr>
          <w:rStyle w:val="07VERFett"/>
          <w:b w:val="0"/>
          <w:bCs w:val="0"/>
        </w:rPr>
        <w:t>________</w:t>
      </w:r>
      <w:r w:rsidR="00E07C32">
        <w:rPr>
          <w:rStyle w:val="07VERFett"/>
          <w:b w:val="0"/>
          <w:bCs w:val="0"/>
        </w:rPr>
        <w:t>__</w:t>
      </w:r>
      <w:r>
        <w:rPr>
          <w:rStyle w:val="07VERFett"/>
          <w:b w:val="0"/>
          <w:bCs w:val="0"/>
        </w:rPr>
        <w:t>_________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5</w:t>
      </w:r>
      <w:r w:rsidRPr="0091150F">
        <w:rPr>
          <w:rStyle w:val="07VERFett"/>
          <w:b w:val="0"/>
          <w:bCs w:val="0"/>
        </w:rPr>
        <w:t xml:space="preserve"> mozzarella</w:t>
      </w:r>
      <w:r w:rsidR="00386AD7">
        <w:rPr>
          <w:rStyle w:val="07VERFett"/>
          <w:b w:val="0"/>
          <w:bCs w:val="0"/>
        </w:rPr>
        <w:t>, please</w:t>
      </w:r>
      <w:r w:rsidRPr="0091150F">
        <w:rPr>
          <w:rStyle w:val="07VERFett"/>
          <w:b w:val="0"/>
          <w:bCs w:val="0"/>
        </w:rPr>
        <w:t>.</w:t>
      </w:r>
    </w:p>
    <w:p w14:paraId="17ACF9A5" w14:textId="28BA9FE4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276" w:hanging="1134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I'm sorry. We don't have </w:t>
      </w:r>
      <w:r>
        <w:rPr>
          <w:rStyle w:val="07VERFett"/>
          <w:b w:val="0"/>
          <w:bCs w:val="0"/>
        </w:rPr>
        <w:t>_____</w:t>
      </w:r>
      <w:r w:rsidR="00E07C32">
        <w:rPr>
          <w:rStyle w:val="07VERFett"/>
          <w:b w:val="0"/>
          <w:bCs w:val="0"/>
        </w:rPr>
        <w:t>____</w:t>
      </w:r>
      <w:r>
        <w:rPr>
          <w:rStyle w:val="07VERFett"/>
          <w:b w:val="0"/>
          <w:bCs w:val="0"/>
        </w:rPr>
        <w:t>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6</w:t>
      </w:r>
      <w:r w:rsidRPr="0091150F">
        <w:rPr>
          <w:rStyle w:val="07VERFett"/>
          <w:b w:val="0"/>
          <w:bCs w:val="0"/>
        </w:rPr>
        <w:t xml:space="preserve"> of that. We've only got fruit</w:t>
      </w:r>
      <w:r>
        <w:rPr>
          <w:rStyle w:val="07VERFett"/>
          <w:b w:val="0"/>
          <w:bCs w:val="0"/>
        </w:rPr>
        <w:t xml:space="preserve"> </w:t>
      </w:r>
      <w:r w:rsidRPr="0091150F">
        <w:rPr>
          <w:rStyle w:val="07VERFett"/>
          <w:b w:val="0"/>
          <w:bCs w:val="0"/>
        </w:rPr>
        <w:t>and vegetables here.</w:t>
      </w:r>
    </w:p>
    <w:p w14:paraId="61F1EBB5" w14:textId="548B4272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91150F">
        <w:rPr>
          <w:rStyle w:val="07VERFett"/>
          <w:b w:val="0"/>
          <w:bCs w:val="0"/>
        </w:rPr>
        <w:t>:</w:t>
      </w:r>
      <w:r w:rsidRPr="0091150F">
        <w:rPr>
          <w:rStyle w:val="07VERFett"/>
          <w:b w:val="0"/>
          <w:bCs w:val="0"/>
        </w:rPr>
        <w:tab/>
        <w:t>Of course, how stupid of me.</w:t>
      </w:r>
    </w:p>
    <w:p w14:paraId="18EC6482" w14:textId="61482909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You'll be able to get </w:t>
      </w:r>
      <w:r w:rsidR="004B63B6">
        <w:rPr>
          <w:rStyle w:val="07VERFett"/>
          <w:b w:val="0"/>
          <w:bCs w:val="0"/>
        </w:rPr>
        <w:t>_____</w:t>
      </w:r>
      <w:r w:rsidR="00E07C32">
        <w:rPr>
          <w:rStyle w:val="07VERFett"/>
          <w:b w:val="0"/>
          <w:bCs w:val="0"/>
        </w:rPr>
        <w:t>_____</w:t>
      </w:r>
      <w:r w:rsidR="004B63B6">
        <w:rPr>
          <w:rStyle w:val="07VERFett"/>
          <w:b w:val="0"/>
          <w:bCs w:val="0"/>
        </w:rPr>
        <w:t>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7</w:t>
      </w:r>
      <w:r w:rsidRPr="0091150F">
        <w:rPr>
          <w:rStyle w:val="07VERFett"/>
          <w:b w:val="0"/>
          <w:bCs w:val="0"/>
        </w:rPr>
        <w:t xml:space="preserve"> at the cheese stand, though.</w:t>
      </w:r>
    </w:p>
    <w:p w14:paraId="3FD89C54" w14:textId="177B0C0B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Thanks. OK, I'd like </w:t>
      </w:r>
      <w:r w:rsidR="004B63B6">
        <w:rPr>
          <w:rStyle w:val="07VERFett"/>
          <w:b w:val="0"/>
          <w:bCs w:val="0"/>
        </w:rPr>
        <w:t>_____</w:t>
      </w:r>
      <w:r w:rsidR="00E07C32">
        <w:rPr>
          <w:rStyle w:val="07VERFett"/>
          <w:b w:val="0"/>
          <w:bCs w:val="0"/>
        </w:rPr>
        <w:t>___</w:t>
      </w:r>
      <w:r w:rsidR="004B63B6">
        <w:rPr>
          <w:rStyle w:val="07VERFett"/>
          <w:b w:val="0"/>
          <w:bCs w:val="0"/>
        </w:rPr>
        <w:t>___________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8</w:t>
      </w:r>
      <w:r w:rsidRPr="0091150F">
        <w:rPr>
          <w:rStyle w:val="07VERFett"/>
          <w:b w:val="0"/>
          <w:bCs w:val="0"/>
        </w:rPr>
        <w:t xml:space="preserve"> onions, please.</w:t>
      </w:r>
    </w:p>
    <w:p w14:paraId="73F218D5" w14:textId="1A41860B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How </w:t>
      </w:r>
      <w:r w:rsidR="004B63B6">
        <w:rPr>
          <w:rStyle w:val="07VERFett"/>
          <w:b w:val="0"/>
          <w:bCs w:val="0"/>
        </w:rPr>
        <w:t>_____</w:t>
      </w:r>
      <w:r w:rsidR="00E07C32">
        <w:rPr>
          <w:rStyle w:val="07VERFett"/>
          <w:b w:val="0"/>
          <w:bCs w:val="0"/>
        </w:rPr>
        <w:t>____</w:t>
      </w:r>
      <w:r w:rsidR="004B63B6">
        <w:rPr>
          <w:rStyle w:val="07VERFett"/>
          <w:b w:val="0"/>
          <w:bCs w:val="0"/>
        </w:rPr>
        <w:t>________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9</w:t>
      </w:r>
      <w:r w:rsidRPr="0091150F">
        <w:rPr>
          <w:rStyle w:val="07VERFett"/>
          <w:b w:val="0"/>
          <w:bCs w:val="0"/>
        </w:rPr>
        <w:t xml:space="preserve"> do you want?</w:t>
      </w:r>
    </w:p>
    <w:p w14:paraId="25986110" w14:textId="29DD7E6B" w:rsidR="00CE4539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276" w:hanging="1134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Just a small bag, please. We don't need too </w:t>
      </w:r>
      <w:r w:rsidR="004B63B6">
        <w:rPr>
          <w:rStyle w:val="07VERFett"/>
          <w:b w:val="0"/>
          <w:bCs w:val="0"/>
        </w:rPr>
        <w:t>____</w:t>
      </w:r>
      <w:r w:rsidR="00E07C32">
        <w:rPr>
          <w:rStyle w:val="07VERFett"/>
          <w:b w:val="0"/>
          <w:bCs w:val="0"/>
        </w:rPr>
        <w:t>_____</w:t>
      </w:r>
      <w:r w:rsidR="004B63B6">
        <w:rPr>
          <w:rStyle w:val="07VERFett"/>
          <w:b w:val="0"/>
          <w:bCs w:val="0"/>
        </w:rPr>
        <w:t>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10</w:t>
      </w:r>
      <w:r w:rsidRPr="0091150F">
        <w:rPr>
          <w:rStyle w:val="07VERFett"/>
          <w:b w:val="0"/>
          <w:bCs w:val="0"/>
        </w:rPr>
        <w:t xml:space="preserve">. </w:t>
      </w:r>
    </w:p>
    <w:p w14:paraId="4DD38E89" w14:textId="0B4FAA2E" w:rsidR="0091150F" w:rsidRPr="0091150F" w:rsidRDefault="00CE4539" w:rsidP="00CE4539">
      <w:pPr>
        <w:pStyle w:val="13Lckentext"/>
        <w:tabs>
          <w:tab w:val="left" w:pos="0"/>
          <w:tab w:val="left" w:pos="284"/>
          <w:tab w:val="left" w:pos="1276"/>
        </w:tabs>
        <w:ind w:left="1276" w:hanging="1134"/>
        <w:rPr>
          <w:rStyle w:val="07VERFett"/>
          <w:b w:val="0"/>
          <w:bCs w:val="0"/>
        </w:rPr>
      </w:pPr>
      <w:r>
        <w:rPr>
          <w:rStyle w:val="07VERFett"/>
        </w:rPr>
        <w:tab/>
      </w:r>
      <w:r>
        <w:rPr>
          <w:rStyle w:val="07VERFett"/>
        </w:rPr>
        <w:tab/>
      </w:r>
      <w:r w:rsidR="0091150F" w:rsidRPr="0091150F">
        <w:rPr>
          <w:rStyle w:val="07VERFett"/>
          <w:b w:val="0"/>
          <w:bCs w:val="0"/>
        </w:rPr>
        <w:t>Just a</w:t>
      </w:r>
      <w:r w:rsidR="004B63B6">
        <w:rPr>
          <w:rStyle w:val="07VERFett"/>
          <w:b w:val="0"/>
          <w:bCs w:val="0"/>
        </w:rPr>
        <w:t xml:space="preserve"> __</w:t>
      </w:r>
      <w:r w:rsidR="00E07C32">
        <w:rPr>
          <w:rStyle w:val="07VERFett"/>
          <w:b w:val="0"/>
          <w:bCs w:val="0"/>
        </w:rPr>
        <w:t>____</w:t>
      </w:r>
      <w:r w:rsidR="004B63B6">
        <w:rPr>
          <w:rStyle w:val="07VERFett"/>
          <w:b w:val="0"/>
          <w:bCs w:val="0"/>
        </w:rPr>
        <w:t>________</w:t>
      </w:r>
      <w:r w:rsidR="0091150F" w:rsidRPr="0091150F">
        <w:rPr>
          <w:rStyle w:val="07VERFett"/>
          <w:b w:val="0"/>
          <w:bCs w:val="0"/>
        </w:rPr>
        <w:t xml:space="preserve"> </w:t>
      </w:r>
      <w:r w:rsidR="0091150F" w:rsidRPr="004B63B6">
        <w:rPr>
          <w:rStyle w:val="07VERFett"/>
          <w:b w:val="0"/>
          <w:bCs w:val="0"/>
          <w:vertAlign w:val="superscript"/>
        </w:rPr>
        <w:t>11</w:t>
      </w:r>
      <w:r w:rsidR="0091150F" w:rsidRPr="0091150F">
        <w:rPr>
          <w:rStyle w:val="07VERFett"/>
          <w:b w:val="0"/>
          <w:bCs w:val="0"/>
        </w:rPr>
        <w:t xml:space="preserve"> for a cottage pie.</w:t>
      </w:r>
    </w:p>
    <w:p w14:paraId="481007B8" w14:textId="4BAA0143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>Here you are then. Organic onions. Half a kilo.</w:t>
      </w:r>
    </w:p>
    <w:p w14:paraId="2A04F18A" w14:textId="1E445823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All right. Can I have </w:t>
      </w:r>
      <w:r w:rsidR="004B63B6">
        <w:rPr>
          <w:rStyle w:val="07VERFett"/>
          <w:b w:val="0"/>
          <w:bCs w:val="0"/>
        </w:rPr>
        <w:t>_____</w:t>
      </w:r>
      <w:r w:rsidR="00E07C32">
        <w:rPr>
          <w:rStyle w:val="07VERFett"/>
          <w:b w:val="0"/>
          <w:bCs w:val="0"/>
        </w:rPr>
        <w:t>___</w:t>
      </w:r>
      <w:r w:rsidR="004B63B6">
        <w:rPr>
          <w:rStyle w:val="07VERFett"/>
          <w:b w:val="0"/>
          <w:bCs w:val="0"/>
        </w:rPr>
        <w:t>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12</w:t>
      </w:r>
      <w:r w:rsidRPr="0091150F">
        <w:rPr>
          <w:rStyle w:val="07VERFett"/>
          <w:b w:val="0"/>
          <w:bCs w:val="0"/>
        </w:rPr>
        <w:t xml:space="preserve"> potatoes, please? Two kilos, I think.</w:t>
      </w:r>
    </w:p>
    <w:p w14:paraId="1AB310DA" w14:textId="608BECDB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OK, here you are. Can I get you </w:t>
      </w:r>
      <w:r w:rsidR="004B63B6">
        <w:rPr>
          <w:rStyle w:val="07VERFett"/>
          <w:b w:val="0"/>
          <w:bCs w:val="0"/>
        </w:rPr>
        <w:t>__________</w:t>
      </w:r>
      <w:r w:rsidR="00E07C32">
        <w:rPr>
          <w:rStyle w:val="07VERFett"/>
          <w:b w:val="0"/>
          <w:bCs w:val="0"/>
        </w:rPr>
        <w:t>________</w:t>
      </w:r>
      <w:r w:rsidR="004B63B6">
        <w:rPr>
          <w:rStyle w:val="07VERFett"/>
          <w:b w:val="0"/>
          <w:bCs w:val="0"/>
        </w:rPr>
        <w:t>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13</w:t>
      </w:r>
      <w:r w:rsidRPr="0091150F">
        <w:rPr>
          <w:rStyle w:val="07VERFett"/>
          <w:b w:val="0"/>
          <w:bCs w:val="0"/>
        </w:rPr>
        <w:t xml:space="preserve"> else?</w:t>
      </w:r>
    </w:p>
    <w:p w14:paraId="629A4D3D" w14:textId="51CABD32" w:rsidR="0091150F" w:rsidRP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Just </w:t>
      </w:r>
      <w:r w:rsidR="004B63B6">
        <w:rPr>
          <w:rStyle w:val="07VERFett"/>
          <w:b w:val="0"/>
          <w:bCs w:val="0"/>
        </w:rPr>
        <w:t>__</w:t>
      </w:r>
      <w:r w:rsidR="00E07C32">
        <w:rPr>
          <w:rStyle w:val="07VERFett"/>
          <w:b w:val="0"/>
          <w:bCs w:val="0"/>
        </w:rPr>
        <w:t>_____</w:t>
      </w:r>
      <w:r w:rsidR="004B63B6">
        <w:rPr>
          <w:rStyle w:val="07VERFett"/>
          <w:b w:val="0"/>
          <w:bCs w:val="0"/>
        </w:rPr>
        <w:t>__________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14</w:t>
      </w:r>
      <w:r w:rsidRPr="0091150F">
        <w:rPr>
          <w:rStyle w:val="07VERFett"/>
          <w:b w:val="0"/>
          <w:bCs w:val="0"/>
        </w:rPr>
        <w:t xml:space="preserve"> carrots, please. One bunch will do.</w:t>
      </w:r>
    </w:p>
    <w:p w14:paraId="54921964" w14:textId="1E923343" w:rsidR="0091150F" w:rsidRDefault="0091150F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91150F">
        <w:rPr>
          <w:rStyle w:val="07VERFett"/>
          <w:b w:val="0"/>
          <w:bCs w:val="0"/>
        </w:rPr>
        <w:t xml:space="preserve">: </w:t>
      </w:r>
      <w:r w:rsidRPr="0091150F">
        <w:rPr>
          <w:rStyle w:val="07VERFett"/>
          <w:b w:val="0"/>
          <w:bCs w:val="0"/>
        </w:rPr>
        <w:tab/>
        <w:t xml:space="preserve">Here you are then. </w:t>
      </w:r>
      <w:r w:rsidR="00A95928">
        <w:rPr>
          <w:rStyle w:val="07VERFett"/>
          <w:b w:val="0"/>
          <w:bCs w:val="0"/>
        </w:rPr>
        <w:t>Will</w:t>
      </w:r>
      <w:r w:rsidRPr="0091150F">
        <w:rPr>
          <w:rStyle w:val="07VERFett"/>
          <w:b w:val="0"/>
          <w:bCs w:val="0"/>
        </w:rPr>
        <w:t xml:space="preserve"> that </w:t>
      </w:r>
      <w:r w:rsidR="00A95928">
        <w:rPr>
          <w:rStyle w:val="07VERFett"/>
          <w:b w:val="0"/>
          <w:bCs w:val="0"/>
        </w:rPr>
        <w:t xml:space="preserve">be </w:t>
      </w:r>
      <w:r w:rsidR="004B63B6">
        <w:rPr>
          <w:rStyle w:val="07VERFett"/>
          <w:b w:val="0"/>
          <w:bCs w:val="0"/>
        </w:rPr>
        <w:t>____</w:t>
      </w:r>
      <w:r w:rsidR="00E07C32">
        <w:rPr>
          <w:rStyle w:val="07VERFett"/>
          <w:b w:val="0"/>
          <w:bCs w:val="0"/>
        </w:rPr>
        <w:t>_____</w:t>
      </w:r>
      <w:r w:rsidR="004B63B6">
        <w:rPr>
          <w:rStyle w:val="07VERFett"/>
          <w:b w:val="0"/>
          <w:bCs w:val="0"/>
        </w:rPr>
        <w:t>____________</w:t>
      </w:r>
      <w:r w:rsidRPr="0091150F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15</w:t>
      </w:r>
      <w:r w:rsidRPr="0091150F">
        <w:rPr>
          <w:rStyle w:val="07VERFett"/>
          <w:b w:val="0"/>
          <w:bCs w:val="0"/>
        </w:rPr>
        <w:t>?</w:t>
      </w:r>
    </w:p>
    <w:p w14:paraId="5C565276" w14:textId="08B40D58" w:rsidR="004B63B6" w:rsidRPr="004B63B6" w:rsidRDefault="004B63B6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4B63B6">
        <w:rPr>
          <w:rStyle w:val="07VERFett"/>
          <w:b w:val="0"/>
          <w:bCs w:val="0"/>
        </w:rPr>
        <w:t xml:space="preserve">: </w:t>
      </w:r>
      <w:r>
        <w:rPr>
          <w:rStyle w:val="07VERFett"/>
          <w:b w:val="0"/>
          <w:bCs w:val="0"/>
        </w:rPr>
        <w:tab/>
      </w:r>
      <w:r w:rsidRPr="004B63B6">
        <w:rPr>
          <w:rStyle w:val="07VERFett"/>
          <w:b w:val="0"/>
          <w:bCs w:val="0"/>
        </w:rPr>
        <w:t xml:space="preserve">Let me see if there is </w:t>
      </w:r>
      <w:r>
        <w:rPr>
          <w:rStyle w:val="07VERFett"/>
          <w:b w:val="0"/>
          <w:bCs w:val="0"/>
        </w:rPr>
        <w:t>____________</w:t>
      </w:r>
      <w:r w:rsidR="00E07C32">
        <w:rPr>
          <w:rStyle w:val="07VERFett"/>
          <w:b w:val="0"/>
          <w:bCs w:val="0"/>
        </w:rPr>
        <w:t>____</w:t>
      </w:r>
      <w:r>
        <w:rPr>
          <w:rStyle w:val="07VERFett"/>
          <w:b w:val="0"/>
          <w:bCs w:val="0"/>
        </w:rPr>
        <w:t>_______</w:t>
      </w:r>
      <w:r w:rsidRPr="004B63B6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16</w:t>
      </w:r>
      <w:r w:rsidRPr="004B63B6">
        <w:rPr>
          <w:rStyle w:val="07VERFett"/>
          <w:b w:val="0"/>
          <w:bCs w:val="0"/>
        </w:rPr>
        <w:t xml:space="preserve"> else on my list. Oh, I almost</w:t>
      </w:r>
    </w:p>
    <w:p w14:paraId="76A6588C" w14:textId="7B5C8EAA" w:rsidR="004B63B6" w:rsidRPr="004B63B6" w:rsidRDefault="00CE4539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ab/>
      </w:r>
      <w:r>
        <w:rPr>
          <w:rStyle w:val="07VERFett"/>
          <w:b w:val="0"/>
          <w:bCs w:val="0"/>
        </w:rPr>
        <w:tab/>
      </w:r>
      <w:r w:rsidR="004B63B6" w:rsidRPr="004B63B6">
        <w:rPr>
          <w:rStyle w:val="07VERFett"/>
          <w:b w:val="0"/>
          <w:bCs w:val="0"/>
        </w:rPr>
        <w:t xml:space="preserve">forgot. Just one more thing: I still need </w:t>
      </w:r>
      <w:r w:rsidR="004B63B6">
        <w:rPr>
          <w:rStyle w:val="07VERFett"/>
          <w:b w:val="0"/>
          <w:bCs w:val="0"/>
        </w:rPr>
        <w:t>________</w:t>
      </w:r>
      <w:r w:rsidR="00E07C32">
        <w:rPr>
          <w:rStyle w:val="07VERFett"/>
          <w:b w:val="0"/>
          <w:bCs w:val="0"/>
        </w:rPr>
        <w:t>___</w:t>
      </w:r>
      <w:r w:rsidR="004B63B6">
        <w:rPr>
          <w:rStyle w:val="07VERFett"/>
          <w:b w:val="0"/>
          <w:bCs w:val="0"/>
        </w:rPr>
        <w:t>_______</w:t>
      </w:r>
      <w:r w:rsidR="004B63B6" w:rsidRPr="004B63B6">
        <w:rPr>
          <w:rStyle w:val="07VERFett"/>
          <w:b w:val="0"/>
          <w:bCs w:val="0"/>
        </w:rPr>
        <w:t xml:space="preserve"> </w:t>
      </w:r>
      <w:r w:rsidR="004B63B6" w:rsidRPr="004B63B6">
        <w:rPr>
          <w:rStyle w:val="07VERFett"/>
          <w:b w:val="0"/>
          <w:bCs w:val="0"/>
          <w:vertAlign w:val="superscript"/>
        </w:rPr>
        <w:t>17</w:t>
      </w:r>
      <w:r w:rsidR="004B63B6" w:rsidRPr="004B63B6">
        <w:rPr>
          <w:rStyle w:val="07VERFett"/>
          <w:b w:val="0"/>
          <w:bCs w:val="0"/>
        </w:rPr>
        <w:t xml:space="preserve"> thyme.</w:t>
      </w:r>
    </w:p>
    <w:p w14:paraId="669FF156" w14:textId="36B89921" w:rsidR="004B63B6" w:rsidRPr="004B63B6" w:rsidRDefault="004B63B6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4B63B6">
        <w:rPr>
          <w:rStyle w:val="07VERFett"/>
          <w:b w:val="0"/>
          <w:bCs w:val="0"/>
        </w:rPr>
        <w:t xml:space="preserve">: </w:t>
      </w:r>
      <w:r>
        <w:rPr>
          <w:rStyle w:val="07VERFett"/>
          <w:b w:val="0"/>
          <w:bCs w:val="0"/>
        </w:rPr>
        <w:tab/>
      </w:r>
      <w:r w:rsidRPr="004B63B6">
        <w:rPr>
          <w:rStyle w:val="07VERFett"/>
          <w:b w:val="0"/>
          <w:bCs w:val="0"/>
        </w:rPr>
        <w:t xml:space="preserve">How </w:t>
      </w:r>
      <w:r>
        <w:rPr>
          <w:rStyle w:val="07VERFett"/>
          <w:b w:val="0"/>
          <w:bCs w:val="0"/>
        </w:rPr>
        <w:t>___________</w:t>
      </w:r>
      <w:r w:rsidR="00E07C32">
        <w:rPr>
          <w:rStyle w:val="07VERFett"/>
          <w:b w:val="0"/>
          <w:bCs w:val="0"/>
        </w:rPr>
        <w:t>___</w:t>
      </w:r>
      <w:r>
        <w:rPr>
          <w:rStyle w:val="07VERFett"/>
          <w:b w:val="0"/>
          <w:bCs w:val="0"/>
        </w:rPr>
        <w:t>____</w:t>
      </w:r>
      <w:r w:rsidRPr="004B63B6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18</w:t>
      </w:r>
      <w:r w:rsidRPr="004B63B6">
        <w:rPr>
          <w:rStyle w:val="07VERFett"/>
          <w:b w:val="0"/>
          <w:bCs w:val="0"/>
        </w:rPr>
        <w:t xml:space="preserve"> do you need?</w:t>
      </w:r>
    </w:p>
    <w:p w14:paraId="4079B0F4" w14:textId="29D9F068" w:rsidR="004B63B6" w:rsidRPr="004B63B6" w:rsidRDefault="004B63B6" w:rsidP="00CE4539">
      <w:pPr>
        <w:pStyle w:val="13Lckentext"/>
        <w:tabs>
          <w:tab w:val="left" w:pos="0"/>
          <w:tab w:val="left" w:pos="284"/>
        </w:tabs>
        <w:ind w:left="1276" w:hanging="1134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4B63B6">
        <w:rPr>
          <w:rStyle w:val="07VERFett"/>
          <w:b w:val="0"/>
          <w:bCs w:val="0"/>
        </w:rPr>
        <w:t xml:space="preserve">: </w:t>
      </w:r>
      <w:r>
        <w:rPr>
          <w:rStyle w:val="07VERFett"/>
          <w:b w:val="0"/>
          <w:bCs w:val="0"/>
        </w:rPr>
        <w:tab/>
      </w:r>
      <w:r w:rsidRPr="004B63B6">
        <w:rPr>
          <w:rStyle w:val="07VERFett"/>
          <w:b w:val="0"/>
          <w:bCs w:val="0"/>
        </w:rPr>
        <w:t xml:space="preserve">Only a </w:t>
      </w:r>
      <w:r>
        <w:rPr>
          <w:rStyle w:val="07VERFett"/>
          <w:b w:val="0"/>
          <w:bCs w:val="0"/>
        </w:rPr>
        <w:t>___</w:t>
      </w:r>
      <w:r w:rsidR="00E07C32">
        <w:rPr>
          <w:rStyle w:val="07VERFett"/>
          <w:b w:val="0"/>
          <w:bCs w:val="0"/>
        </w:rPr>
        <w:t>____</w:t>
      </w:r>
      <w:r>
        <w:rPr>
          <w:rStyle w:val="07VERFett"/>
          <w:b w:val="0"/>
          <w:bCs w:val="0"/>
        </w:rPr>
        <w:t>___________</w:t>
      </w:r>
      <w:r w:rsidRPr="004B63B6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19</w:t>
      </w:r>
      <w:r w:rsidRPr="004B63B6">
        <w:rPr>
          <w:rStyle w:val="07VERFett"/>
          <w:b w:val="0"/>
          <w:bCs w:val="0"/>
        </w:rPr>
        <w:t>. Just a couple of sprigs. OK, that's</w:t>
      </w:r>
      <w:r>
        <w:rPr>
          <w:rStyle w:val="07VERFett"/>
          <w:b w:val="0"/>
          <w:bCs w:val="0"/>
        </w:rPr>
        <w:t xml:space="preserve"> ___________</w:t>
      </w:r>
      <w:r w:rsidR="00E07C32">
        <w:rPr>
          <w:rStyle w:val="07VERFett"/>
          <w:b w:val="0"/>
          <w:bCs w:val="0"/>
        </w:rPr>
        <w:t>______</w:t>
      </w:r>
      <w:r>
        <w:rPr>
          <w:rStyle w:val="07VERFett"/>
          <w:b w:val="0"/>
          <w:bCs w:val="0"/>
        </w:rPr>
        <w:t xml:space="preserve">_______ </w:t>
      </w:r>
      <w:r w:rsidRPr="004B63B6">
        <w:rPr>
          <w:rStyle w:val="07VERFett"/>
          <w:b w:val="0"/>
          <w:bCs w:val="0"/>
          <w:vertAlign w:val="superscript"/>
        </w:rPr>
        <w:t>20</w:t>
      </w:r>
      <w:r w:rsidRPr="004B63B6">
        <w:rPr>
          <w:rStyle w:val="07VERFett"/>
          <w:b w:val="0"/>
          <w:bCs w:val="0"/>
        </w:rPr>
        <w:t xml:space="preserve">, then. How </w:t>
      </w:r>
      <w:r>
        <w:rPr>
          <w:rStyle w:val="07VERFett"/>
          <w:b w:val="0"/>
          <w:bCs w:val="0"/>
        </w:rPr>
        <w:t>_________</w:t>
      </w:r>
      <w:r w:rsidR="00E07C32">
        <w:rPr>
          <w:rStyle w:val="07VERFett"/>
          <w:b w:val="0"/>
          <w:bCs w:val="0"/>
        </w:rPr>
        <w:t>___</w:t>
      </w:r>
      <w:r>
        <w:rPr>
          <w:rStyle w:val="07VERFett"/>
          <w:b w:val="0"/>
          <w:bCs w:val="0"/>
        </w:rPr>
        <w:t>___</w:t>
      </w:r>
      <w:r w:rsidRPr="004B63B6">
        <w:rPr>
          <w:rStyle w:val="07VERFett"/>
          <w:b w:val="0"/>
          <w:bCs w:val="0"/>
        </w:rPr>
        <w:t xml:space="preserve"> </w:t>
      </w:r>
      <w:r w:rsidRPr="004B63B6">
        <w:rPr>
          <w:rStyle w:val="07VERFett"/>
          <w:b w:val="0"/>
          <w:bCs w:val="0"/>
          <w:vertAlign w:val="superscript"/>
        </w:rPr>
        <w:t>21</w:t>
      </w:r>
      <w:r w:rsidRPr="004B63B6">
        <w:rPr>
          <w:rStyle w:val="07VERFett"/>
          <w:b w:val="0"/>
          <w:bCs w:val="0"/>
        </w:rPr>
        <w:t xml:space="preserve"> is all that?</w:t>
      </w:r>
    </w:p>
    <w:p w14:paraId="17864640" w14:textId="573F1372" w:rsidR="004B63B6" w:rsidRPr="004B63B6" w:rsidRDefault="004B63B6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4B63B6">
        <w:rPr>
          <w:rStyle w:val="07VERFett"/>
          <w:b w:val="0"/>
          <w:bCs w:val="0"/>
        </w:rPr>
        <w:t xml:space="preserve">: </w:t>
      </w:r>
      <w:r>
        <w:rPr>
          <w:rStyle w:val="07VERFett"/>
          <w:b w:val="0"/>
          <w:bCs w:val="0"/>
        </w:rPr>
        <w:tab/>
      </w:r>
      <w:r w:rsidRPr="004B63B6">
        <w:rPr>
          <w:rStyle w:val="07VERFett"/>
          <w:b w:val="0"/>
          <w:bCs w:val="0"/>
        </w:rPr>
        <w:t xml:space="preserve">That's </w:t>
      </w:r>
      <w:r w:rsidR="00386AD7">
        <w:rPr>
          <w:rStyle w:val="07VERFett"/>
          <w:b w:val="0"/>
          <w:bCs w:val="0"/>
        </w:rPr>
        <w:t>five</w:t>
      </w:r>
      <w:r w:rsidRPr="004B63B6">
        <w:rPr>
          <w:rStyle w:val="07VERFett"/>
          <w:b w:val="0"/>
          <w:bCs w:val="0"/>
        </w:rPr>
        <w:t xml:space="preserve"> pounds ninety-seven pence, please.</w:t>
      </w:r>
    </w:p>
    <w:p w14:paraId="1541D547" w14:textId="43155C7F" w:rsidR="004B63B6" w:rsidRPr="004B63B6" w:rsidRDefault="004B63B6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Philip</w:t>
      </w:r>
      <w:r w:rsidRPr="004B63B6">
        <w:rPr>
          <w:rStyle w:val="07VERFett"/>
          <w:b w:val="0"/>
          <w:bCs w:val="0"/>
        </w:rPr>
        <w:t xml:space="preserve">: </w:t>
      </w:r>
      <w:r>
        <w:rPr>
          <w:rStyle w:val="07VERFett"/>
          <w:b w:val="0"/>
          <w:bCs w:val="0"/>
        </w:rPr>
        <w:tab/>
      </w:r>
      <w:r w:rsidRPr="004B63B6">
        <w:rPr>
          <w:rStyle w:val="07VERFett"/>
          <w:b w:val="0"/>
          <w:bCs w:val="0"/>
        </w:rPr>
        <w:t>Here you are.</w:t>
      </w:r>
    </w:p>
    <w:p w14:paraId="199FB7F9" w14:textId="258A534C" w:rsidR="004B63B6" w:rsidRPr="004B63B6" w:rsidRDefault="004B63B6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4B63B6">
        <w:rPr>
          <w:rStyle w:val="07VERFett"/>
        </w:rPr>
        <w:t>Woman</w:t>
      </w:r>
      <w:r w:rsidRPr="004B63B6">
        <w:rPr>
          <w:rStyle w:val="07VERFett"/>
          <w:b w:val="0"/>
          <w:bCs w:val="0"/>
        </w:rPr>
        <w:t xml:space="preserve">: </w:t>
      </w:r>
      <w:r>
        <w:rPr>
          <w:rStyle w:val="07VERFett"/>
          <w:b w:val="0"/>
          <w:bCs w:val="0"/>
        </w:rPr>
        <w:tab/>
      </w:r>
      <w:r w:rsidRPr="004B63B6">
        <w:rPr>
          <w:rStyle w:val="07VERFett"/>
          <w:b w:val="0"/>
          <w:bCs w:val="0"/>
        </w:rPr>
        <w:t>Here's your change. Bye now.</w:t>
      </w:r>
    </w:p>
    <w:p w14:paraId="5D617290" w14:textId="05608852" w:rsidR="004B63B6" w:rsidRDefault="004B63B6" w:rsidP="00CE4539">
      <w:pPr>
        <w:pStyle w:val="13Lckentext"/>
        <w:tabs>
          <w:tab w:val="left" w:pos="0"/>
          <w:tab w:val="left" w:pos="284"/>
          <w:tab w:val="left" w:pos="1276"/>
        </w:tabs>
        <w:ind w:left="142"/>
        <w:rPr>
          <w:rStyle w:val="07VERFett"/>
          <w:b w:val="0"/>
          <w:bCs w:val="0"/>
        </w:rPr>
      </w:pPr>
      <w:r w:rsidRPr="00CE4539">
        <w:rPr>
          <w:rStyle w:val="07VERFett"/>
        </w:rPr>
        <w:t>Philip</w:t>
      </w:r>
      <w:r w:rsidRPr="004B63B6">
        <w:rPr>
          <w:rStyle w:val="07VERFett"/>
          <w:b w:val="0"/>
          <w:bCs w:val="0"/>
        </w:rPr>
        <w:t xml:space="preserve">: </w:t>
      </w:r>
      <w:r>
        <w:rPr>
          <w:rStyle w:val="07VERFett"/>
          <w:b w:val="0"/>
          <w:bCs w:val="0"/>
        </w:rPr>
        <w:tab/>
      </w:r>
      <w:r w:rsidRPr="004B63B6">
        <w:rPr>
          <w:rStyle w:val="07VERFett"/>
          <w:b w:val="0"/>
          <w:bCs w:val="0"/>
        </w:rPr>
        <w:t>Thank you. Bye.</w:t>
      </w:r>
    </w:p>
    <w:p w14:paraId="635A61E4" w14:textId="13ECA630" w:rsidR="004B63B6" w:rsidRDefault="004B63B6" w:rsidP="004B63B6">
      <w:pPr>
        <w:pStyle w:val="13Lckentext"/>
        <w:tabs>
          <w:tab w:val="left" w:pos="0"/>
          <w:tab w:val="left" w:pos="284"/>
          <w:tab w:val="left" w:pos="1134"/>
        </w:tabs>
        <w:ind w:left="142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br w:type="page"/>
      </w:r>
    </w:p>
    <w:p w14:paraId="78B03CCD" w14:textId="77777777" w:rsidR="004B63B6" w:rsidRPr="004B63B6" w:rsidRDefault="004B63B6" w:rsidP="004B63B6">
      <w:pPr>
        <w:pStyle w:val="13Lckentext"/>
        <w:tabs>
          <w:tab w:val="left" w:pos="0"/>
          <w:tab w:val="left" w:pos="284"/>
          <w:tab w:val="left" w:pos="1134"/>
        </w:tabs>
        <w:ind w:left="142"/>
        <w:rPr>
          <w:rStyle w:val="07VERFett"/>
          <w:b w:val="0"/>
          <w:bCs w:val="0"/>
        </w:rPr>
      </w:pPr>
    </w:p>
    <w:p w14:paraId="1FCB362C" w14:textId="339CE56A" w:rsidR="00162299" w:rsidRPr="00A9222E" w:rsidRDefault="00F178C3" w:rsidP="00E911D3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 xml:space="preserve">Quantifiers: </w:t>
      </w:r>
      <w:r w:rsidR="00A95928" w:rsidRPr="00A95928">
        <w:rPr>
          <w:rStyle w:val="07VERFett"/>
          <w:b/>
          <w:bCs w:val="0"/>
          <w:i/>
          <w:iCs/>
          <w:lang w:val="en-GB"/>
        </w:rPr>
        <w:t>anything, something</w:t>
      </w:r>
      <w:r w:rsidR="00A95928">
        <w:rPr>
          <w:rStyle w:val="07VERFett"/>
          <w:b/>
          <w:bCs w:val="0"/>
          <w:lang w:val="en-GB"/>
        </w:rPr>
        <w:t>, …</w:t>
      </w:r>
    </w:p>
    <w:p w14:paraId="51E9FA18" w14:textId="57099F98" w:rsidR="00F178C3" w:rsidRPr="00DB6C1F" w:rsidRDefault="00A95928" w:rsidP="00A95928">
      <w:pPr>
        <w:pStyle w:val="04VERGrundschrift10pt"/>
        <w:numPr>
          <w:ilvl w:val="0"/>
          <w:numId w:val="9"/>
        </w:numPr>
        <w:rPr>
          <w:rStyle w:val="07VERFett"/>
          <w:lang w:val="en-GB"/>
        </w:rPr>
      </w:pPr>
      <w:r w:rsidRPr="00A95928">
        <w:rPr>
          <w:rStyle w:val="07VERFett"/>
          <w:lang w:val="en-GB"/>
        </w:rPr>
        <w:t>Complete this paragraph with the most suitable word from the box.</w:t>
      </w:r>
    </w:p>
    <w:p w14:paraId="182C48D5" w14:textId="7C106532" w:rsidR="00F178C3" w:rsidRDefault="00F178C3" w:rsidP="00F178C3">
      <w:pPr>
        <w:pStyle w:val="04VERGrundschrift10pt"/>
        <w:rPr>
          <w:rStyle w:val="07VERFett"/>
          <w:lang w:val="en-GB"/>
        </w:rPr>
      </w:pPr>
    </w:p>
    <w:p w14:paraId="0695F855" w14:textId="5B248A97" w:rsidR="00A95928" w:rsidRPr="00523630" w:rsidRDefault="00A95928" w:rsidP="00474DF9">
      <w:pPr>
        <w:pStyle w:val="04VERGrundschrift10pt"/>
        <w:pBdr>
          <w:top w:val="single" w:sz="4" w:space="6" w:color="auto"/>
          <w:left w:val="single" w:sz="4" w:space="0" w:color="auto"/>
          <w:bottom w:val="single" w:sz="4" w:space="6" w:color="auto"/>
          <w:right w:val="single" w:sz="4" w:space="4" w:color="auto"/>
        </w:pBdr>
        <w:ind w:left="851" w:right="849"/>
        <w:jc w:val="center"/>
        <w:rPr>
          <w:rStyle w:val="07VERFett"/>
          <w:b w:val="0"/>
          <w:bCs w:val="0"/>
          <w:lang w:val="en-US"/>
        </w:rPr>
      </w:pPr>
      <w:r w:rsidRPr="00523630">
        <w:rPr>
          <w:lang w:val="en-US"/>
        </w:rPr>
        <w:t>any</w:t>
      </w:r>
      <w:r>
        <w:rPr>
          <w:lang w:val="en-US"/>
        </w:rPr>
        <w:t>body</w:t>
      </w:r>
      <w:r w:rsidRPr="00523630">
        <w:rPr>
          <w:lang w:val="en-US"/>
        </w:rPr>
        <w:t xml:space="preserve"> ● anything ● </w:t>
      </w:r>
      <w:r>
        <w:rPr>
          <w:lang w:val="en-US"/>
        </w:rPr>
        <w:t>anywhere</w:t>
      </w:r>
      <w:r w:rsidRPr="00523630">
        <w:rPr>
          <w:lang w:val="en-US"/>
        </w:rPr>
        <w:t xml:space="preserve"> ● </w:t>
      </w:r>
      <w:r>
        <w:rPr>
          <w:lang w:val="en-US"/>
        </w:rPr>
        <w:t>somebody</w:t>
      </w:r>
      <w:r w:rsidRPr="00523630">
        <w:rPr>
          <w:lang w:val="en-US"/>
        </w:rPr>
        <w:t xml:space="preserve"> ● </w:t>
      </w:r>
      <w:r>
        <w:rPr>
          <w:lang w:val="en-US"/>
        </w:rPr>
        <w:t>something</w:t>
      </w:r>
      <w:r w:rsidRPr="00523630">
        <w:rPr>
          <w:lang w:val="en-US"/>
        </w:rPr>
        <w:t xml:space="preserve"> ● </w:t>
      </w:r>
      <w:r>
        <w:rPr>
          <w:lang w:val="en-US"/>
        </w:rPr>
        <w:t>somewhere</w:t>
      </w:r>
    </w:p>
    <w:p w14:paraId="13E9ACC7" w14:textId="77777777" w:rsidR="00A95928" w:rsidRPr="00DB6C1F" w:rsidRDefault="00A95928" w:rsidP="00F178C3">
      <w:pPr>
        <w:pStyle w:val="04VERGrundschrift10pt"/>
        <w:rPr>
          <w:rStyle w:val="07VERFett"/>
          <w:lang w:val="en-GB"/>
        </w:rPr>
      </w:pPr>
    </w:p>
    <w:p w14:paraId="7DA85EE7" w14:textId="77777777" w:rsidR="00A95928" w:rsidRDefault="00A95928" w:rsidP="00A95928">
      <w:pPr>
        <w:pStyle w:val="13Lckentext"/>
        <w:rPr>
          <w:rFonts w:eastAsia="ScalaSansCV-Plain"/>
        </w:rPr>
      </w:pPr>
      <w:r w:rsidRPr="00A95928">
        <w:rPr>
          <w:rFonts w:eastAsia="ScalaSansCV-Plain"/>
        </w:rPr>
        <w:t>The most convenient thing about online shopping is that you can buy</w:t>
      </w:r>
      <w:r w:rsidRPr="00A95928">
        <w:t xml:space="preserve"> __________________ </w:t>
      </w:r>
      <w:r w:rsidRPr="003033E8">
        <w:rPr>
          <w:vertAlign w:val="superscript"/>
        </w:rPr>
        <w:t>1</w:t>
      </w:r>
      <w:r>
        <w:t xml:space="preserve"> </w:t>
      </w:r>
      <w:r w:rsidRPr="00A95928">
        <w:rPr>
          <w:rFonts w:eastAsia="ScalaSansCV-Plain"/>
        </w:rPr>
        <w:t>at any time of the day or night. The internet is also completely</w:t>
      </w:r>
      <w:r>
        <w:rPr>
          <w:rFonts w:eastAsia="ScalaSansCV-Plain"/>
        </w:rPr>
        <w:t xml:space="preserve"> </w:t>
      </w:r>
      <w:r w:rsidRPr="00A95928">
        <w:rPr>
          <w:rFonts w:eastAsia="ScalaSansCV-Plain"/>
        </w:rPr>
        <w:t xml:space="preserve">democratic: </w:t>
      </w:r>
    </w:p>
    <w:p w14:paraId="6DCDE38E" w14:textId="3EE73EEF" w:rsidR="00A95928" w:rsidRPr="00A95928" w:rsidRDefault="00A95928" w:rsidP="00A95928">
      <w:pPr>
        <w:pStyle w:val="13Lckentext"/>
        <w:rPr>
          <w:rFonts w:eastAsia="ScalaSansCV-Plain"/>
        </w:rPr>
      </w:pPr>
      <w:r>
        <w:rPr>
          <w:rFonts w:eastAsia="ScalaSansCV-Plain"/>
        </w:rPr>
        <w:t xml:space="preserve">_______________________ </w:t>
      </w:r>
      <w:r w:rsidRPr="003033E8">
        <w:rPr>
          <w:vertAlign w:val="superscript"/>
        </w:rPr>
        <w:t>2</w:t>
      </w:r>
      <w:r w:rsidRPr="00A95928">
        <w:rPr>
          <w:rFonts w:eastAsia="ScalaSansCV-Plain"/>
        </w:rPr>
        <w:t xml:space="preserve"> with internet access and a credit card can shop online.</w:t>
      </w:r>
    </w:p>
    <w:p w14:paraId="71F80D26" w14:textId="55265B53" w:rsidR="00A95928" w:rsidRDefault="00A95928" w:rsidP="00A95928">
      <w:pPr>
        <w:pStyle w:val="13Lckentext"/>
        <w:rPr>
          <w:rFonts w:eastAsia="ScalaSansCV-Plain"/>
        </w:rPr>
      </w:pPr>
      <w:r w:rsidRPr="00A95928">
        <w:rPr>
          <w:rFonts w:eastAsia="ScalaSansCV-Plain"/>
        </w:rPr>
        <w:t xml:space="preserve">For example, if </w:t>
      </w:r>
      <w:r>
        <w:rPr>
          <w:rFonts w:eastAsia="ScalaSansCV-Plain"/>
        </w:rPr>
        <w:t xml:space="preserve">__________________________ </w:t>
      </w:r>
      <w:r w:rsidRPr="003033E8">
        <w:rPr>
          <w:vertAlign w:val="superscript"/>
        </w:rPr>
        <w:t>3</w:t>
      </w:r>
      <w:r w:rsidRPr="00A95928">
        <w:rPr>
          <w:rFonts w:eastAsia="ScalaSansCV-Plain"/>
        </w:rPr>
        <w:t xml:space="preserve"> needs a new mobile phone, they can order it from</w:t>
      </w:r>
      <w:r>
        <w:rPr>
          <w:rFonts w:eastAsia="ScalaSansCV-Plain"/>
        </w:rPr>
        <w:t xml:space="preserve"> </w:t>
      </w:r>
      <w:r w:rsidRPr="00A95928">
        <w:rPr>
          <w:rFonts w:eastAsia="ScalaSansCV-Plain"/>
        </w:rPr>
        <w:t xml:space="preserve">an online store and it will be delivered </w:t>
      </w:r>
      <w:r>
        <w:rPr>
          <w:rFonts w:eastAsia="ScalaSansCV-Plain"/>
        </w:rPr>
        <w:t xml:space="preserve">_____________________________ </w:t>
      </w:r>
      <w:r w:rsidRPr="003033E8">
        <w:rPr>
          <w:vertAlign w:val="superscript"/>
        </w:rPr>
        <w:t>4</w:t>
      </w:r>
      <w:r w:rsidRPr="00A95928">
        <w:rPr>
          <w:rFonts w:eastAsia="ScalaSansCV-Plain"/>
        </w:rPr>
        <w:t xml:space="preserve"> in the world, apart from</w:t>
      </w:r>
      <w:r>
        <w:rPr>
          <w:rFonts w:eastAsia="ScalaSansCV-Plain"/>
        </w:rPr>
        <w:t xml:space="preserve"> </w:t>
      </w:r>
      <w:r w:rsidRPr="00A95928">
        <w:rPr>
          <w:rFonts w:eastAsia="ScalaSansCV-Plain"/>
        </w:rPr>
        <w:t>the North Pole perhaps, or</w:t>
      </w:r>
      <w:r>
        <w:rPr>
          <w:rFonts w:eastAsia="ScalaSansCV-Plain"/>
        </w:rPr>
        <w:t xml:space="preserve"> ___________________________</w:t>
      </w:r>
      <w:r w:rsidRPr="00A95928">
        <w:rPr>
          <w:rFonts w:eastAsia="ScalaSansCV-Plain"/>
        </w:rPr>
        <w:t xml:space="preserve"> </w:t>
      </w:r>
      <w:r w:rsidRPr="003033E8">
        <w:rPr>
          <w:vertAlign w:val="superscript"/>
        </w:rPr>
        <w:t>5</w:t>
      </w:r>
      <w:r w:rsidRPr="00A95928">
        <w:rPr>
          <w:rFonts w:eastAsia="ScalaSansCV-Plain"/>
        </w:rPr>
        <w:t xml:space="preserve"> that is just as remote. But if you</w:t>
      </w:r>
      <w:r w:rsidR="003033E8">
        <w:rPr>
          <w:rFonts w:eastAsia="ScalaSansCV-Plain"/>
        </w:rPr>
        <w:t xml:space="preserve"> </w:t>
      </w:r>
      <w:r w:rsidRPr="00A95928">
        <w:rPr>
          <w:rFonts w:eastAsia="ScalaSansCV-Plain"/>
        </w:rPr>
        <w:t xml:space="preserve">need </w:t>
      </w:r>
      <w:r w:rsidR="003033E8">
        <w:rPr>
          <w:rFonts w:eastAsia="ScalaSansCV-Plain"/>
        </w:rPr>
        <w:t xml:space="preserve">_______________________ </w:t>
      </w:r>
      <w:r w:rsidRPr="003033E8">
        <w:rPr>
          <w:vertAlign w:val="superscript"/>
        </w:rPr>
        <w:t>6</w:t>
      </w:r>
      <w:r w:rsidRPr="00A95928">
        <w:rPr>
          <w:rFonts w:eastAsia="ScalaSansCV-Plain"/>
        </w:rPr>
        <w:t xml:space="preserve"> urgently, it might be quicker to shop at your local store.</w:t>
      </w:r>
    </w:p>
    <w:p w14:paraId="3B8A62CF" w14:textId="46FD6901" w:rsidR="003033E8" w:rsidRDefault="003033E8" w:rsidP="00A95928">
      <w:pPr>
        <w:pStyle w:val="13Lckentext"/>
        <w:rPr>
          <w:rFonts w:eastAsia="ScalaSansCV-Plain"/>
        </w:rPr>
      </w:pPr>
    </w:p>
    <w:p w14:paraId="02B221FC" w14:textId="3F1FE1BD" w:rsidR="003033E8" w:rsidRPr="00A03DE8" w:rsidRDefault="00A03DE8" w:rsidP="00687069">
      <w:pPr>
        <w:pStyle w:val="13Lckentext"/>
        <w:numPr>
          <w:ilvl w:val="0"/>
          <w:numId w:val="9"/>
        </w:numPr>
        <w:spacing w:line="276" w:lineRule="auto"/>
      </w:pPr>
      <w:r w:rsidRPr="00A03DE8">
        <w:rPr>
          <w:b/>
          <w:bCs/>
          <w:lang w:val="en-US"/>
        </w:rPr>
        <w:t xml:space="preserve">Now complete these statements with the most suitable compounds of </w:t>
      </w:r>
      <w:r w:rsidRPr="00A03DE8">
        <w:rPr>
          <w:b/>
          <w:bCs/>
          <w:i/>
          <w:iCs/>
          <w:lang w:val="en-US"/>
        </w:rPr>
        <w:t>any-</w:t>
      </w:r>
      <w:r w:rsidRPr="00A03DE8">
        <w:rPr>
          <w:b/>
          <w:bCs/>
          <w:lang w:val="en-US"/>
        </w:rPr>
        <w:t xml:space="preserve">, </w:t>
      </w:r>
      <w:r w:rsidRPr="00A03DE8">
        <w:rPr>
          <w:b/>
          <w:bCs/>
          <w:i/>
          <w:iCs/>
          <w:lang w:val="en-US"/>
        </w:rPr>
        <w:t>every-</w:t>
      </w:r>
      <w:r w:rsidRPr="00A03DE8">
        <w:rPr>
          <w:b/>
          <w:bCs/>
          <w:lang w:val="en-US"/>
        </w:rPr>
        <w:t xml:space="preserve">, </w:t>
      </w:r>
      <w:r w:rsidRPr="00A03DE8">
        <w:rPr>
          <w:b/>
          <w:bCs/>
          <w:i/>
          <w:iCs/>
          <w:lang w:val="en-US"/>
        </w:rPr>
        <w:t xml:space="preserve">no- </w:t>
      </w:r>
      <w:r w:rsidRPr="00A03DE8">
        <w:rPr>
          <w:b/>
          <w:bCs/>
          <w:lang w:val="en-US"/>
        </w:rPr>
        <w:t xml:space="preserve">and </w:t>
      </w:r>
      <w:r w:rsidRPr="00A03DE8">
        <w:rPr>
          <w:b/>
          <w:bCs/>
          <w:i/>
          <w:iCs/>
          <w:lang w:val="en-US"/>
        </w:rPr>
        <w:t>some-</w:t>
      </w:r>
      <w:r w:rsidRPr="00A03DE8">
        <w:rPr>
          <w:b/>
          <w:bCs/>
          <w:lang w:val="en-US"/>
        </w:rPr>
        <w:t>.</w:t>
      </w:r>
    </w:p>
    <w:p w14:paraId="4523ECA5" w14:textId="0E3A5FBE" w:rsidR="00A03DE8" w:rsidRDefault="00A03DE8" w:rsidP="00A03DE8">
      <w:pPr>
        <w:pStyle w:val="13Lckentext"/>
        <w:spacing w:line="276" w:lineRule="auto"/>
        <w:rPr>
          <w:b/>
          <w:bCs/>
          <w:lang w:val="en-US"/>
        </w:rPr>
      </w:pPr>
    </w:p>
    <w:p w14:paraId="08C9268B" w14:textId="69F92179" w:rsidR="00A03DE8" w:rsidRPr="00A03DE8" w:rsidRDefault="00A03DE8" w:rsidP="00F626AA">
      <w:pPr>
        <w:pStyle w:val="13Lckentext"/>
        <w:ind w:left="426" w:hanging="426"/>
        <w:rPr>
          <w:rFonts w:eastAsia="ScalaSansCV-Plain"/>
        </w:rPr>
      </w:pPr>
      <w:r w:rsidRPr="00A03DE8">
        <w:t xml:space="preserve">1 </w:t>
      </w:r>
      <w:r w:rsidR="00F626AA">
        <w:tab/>
      </w:r>
      <w:r w:rsidRPr="00A03DE8">
        <w:rPr>
          <w:rFonts w:eastAsia="ScalaSansCV-Plain"/>
        </w:rPr>
        <w:t>There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 xml:space="preserve">s </w:t>
      </w:r>
      <w:r w:rsidR="00F626AA" w:rsidRPr="00F626AA">
        <w:rPr>
          <w:rStyle w:val="11VERLsungsschrift"/>
        </w:rPr>
        <w:t>nothing</w:t>
      </w:r>
      <w:r w:rsidRPr="00A03DE8">
        <w:t xml:space="preserve"> </w:t>
      </w:r>
      <w:r w:rsidRPr="00A03DE8">
        <w:rPr>
          <w:rFonts w:eastAsia="ScalaSansCV-Plain"/>
        </w:rPr>
        <w:t>you can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>t buy on the internet. I even know</w:t>
      </w:r>
      <w:r w:rsidR="00F626AA">
        <w:rPr>
          <w:rFonts w:eastAsia="ScalaSansCV-Plain"/>
        </w:rPr>
        <w:t xml:space="preserve"> </w:t>
      </w:r>
      <w:r w:rsidR="00F626AA">
        <w:t>________</w:t>
      </w:r>
      <w:r w:rsidR="00386AD7">
        <w:t>_</w:t>
      </w:r>
      <w:r w:rsidR="00F626AA">
        <w:t>______________</w:t>
      </w:r>
      <w:r w:rsidRPr="00A03DE8">
        <w:t xml:space="preserve"> </w:t>
      </w:r>
      <w:r w:rsidRPr="00A03DE8">
        <w:rPr>
          <w:rFonts w:eastAsia="ScalaSansCV-Plain"/>
        </w:rPr>
        <w:t>who bought a house online.</w:t>
      </w:r>
    </w:p>
    <w:p w14:paraId="27D84E7B" w14:textId="10243087" w:rsidR="00A03DE8" w:rsidRPr="00A03DE8" w:rsidRDefault="00A03DE8" w:rsidP="00F626AA">
      <w:pPr>
        <w:pStyle w:val="13Lckentext"/>
        <w:ind w:left="426" w:hanging="426"/>
        <w:rPr>
          <w:rFonts w:eastAsia="ScalaSansCV-Plain"/>
        </w:rPr>
      </w:pPr>
      <w:r w:rsidRPr="00A03DE8">
        <w:t xml:space="preserve">2 </w:t>
      </w:r>
      <w:r w:rsidR="00F626AA">
        <w:tab/>
        <w:t>_________________________</w:t>
      </w:r>
      <w:r w:rsidRPr="00A03DE8">
        <w:t xml:space="preserve"> </w:t>
      </w:r>
      <w:r w:rsidRPr="00A03DE8">
        <w:rPr>
          <w:rFonts w:eastAsia="ScalaSansCV-Plain"/>
        </w:rPr>
        <w:t>likes to pay more than they have to for goods.</w:t>
      </w:r>
    </w:p>
    <w:p w14:paraId="30479010" w14:textId="1424767E" w:rsidR="00A03DE8" w:rsidRPr="00A03DE8" w:rsidRDefault="00F626AA" w:rsidP="00F626AA">
      <w:pPr>
        <w:pStyle w:val="13Lckentext"/>
        <w:ind w:left="426"/>
        <w:rPr>
          <w:rFonts w:eastAsia="ScalaSansCV-Plain"/>
        </w:rPr>
      </w:pPr>
      <w:r>
        <w:t>________________________</w:t>
      </w:r>
      <w:r w:rsidR="00A03DE8" w:rsidRPr="00A03DE8">
        <w:t xml:space="preserve"> </w:t>
      </w:r>
      <w:r w:rsidR="00A03DE8" w:rsidRPr="00A03DE8">
        <w:rPr>
          <w:rFonts w:eastAsia="ScalaSansCV-Plain"/>
        </w:rPr>
        <w:t>loves a bargain!</w:t>
      </w:r>
    </w:p>
    <w:p w14:paraId="446E8550" w14:textId="57666F3A" w:rsidR="00A03DE8" w:rsidRPr="00A03DE8" w:rsidRDefault="00A03DE8" w:rsidP="00F626AA">
      <w:pPr>
        <w:pStyle w:val="13Lckentext"/>
        <w:ind w:left="426" w:hanging="426"/>
      </w:pPr>
      <w:r w:rsidRPr="00A03DE8">
        <w:t xml:space="preserve">3 </w:t>
      </w:r>
      <w:r w:rsidR="00F626AA">
        <w:tab/>
      </w:r>
      <w:r w:rsidRPr="00A03DE8">
        <w:rPr>
          <w:rFonts w:eastAsia="ScalaSansCV-Plain"/>
        </w:rPr>
        <w:t xml:space="preserve">The great thing about the internet is that you can shop from </w:t>
      </w:r>
      <w:r w:rsidR="00F626AA">
        <w:t>___________________</w:t>
      </w:r>
    </w:p>
    <w:p w14:paraId="5EFD1D2F" w14:textId="4DD5002B" w:rsidR="00A03DE8" w:rsidRPr="00A03DE8" w:rsidRDefault="00A03DE8" w:rsidP="00F626AA">
      <w:pPr>
        <w:pStyle w:val="13Lckentext"/>
        <w:ind w:left="426"/>
        <w:rPr>
          <w:rFonts w:eastAsia="ScalaSansCV-Plain"/>
        </w:rPr>
      </w:pPr>
      <w:r w:rsidRPr="00A03DE8">
        <w:rPr>
          <w:rFonts w:eastAsia="ScalaSansCV-Plain"/>
        </w:rPr>
        <w:t>you like. And there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 xml:space="preserve">s almost </w:t>
      </w:r>
      <w:r w:rsidR="00F626AA">
        <w:t>_______________________</w:t>
      </w:r>
      <w:r w:rsidRPr="00A03DE8">
        <w:t xml:space="preserve"> </w:t>
      </w:r>
      <w:r w:rsidRPr="00A03DE8">
        <w:rPr>
          <w:rFonts w:eastAsia="ScalaSansCV-Plain"/>
        </w:rPr>
        <w:t>that they won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>t deliver to.</w:t>
      </w:r>
    </w:p>
    <w:p w14:paraId="2F558D16" w14:textId="0FC5E927" w:rsidR="00A03DE8" w:rsidRPr="00A03DE8" w:rsidRDefault="00A03DE8" w:rsidP="00F626AA">
      <w:pPr>
        <w:pStyle w:val="13Lckentext"/>
        <w:ind w:left="426" w:hanging="426"/>
        <w:rPr>
          <w:rFonts w:eastAsia="ScalaSansCV-Plain"/>
        </w:rPr>
      </w:pPr>
      <w:r w:rsidRPr="00A03DE8">
        <w:t xml:space="preserve">4 </w:t>
      </w:r>
      <w:r w:rsidR="00F626AA">
        <w:tab/>
        <w:t>_______________________________</w:t>
      </w:r>
      <w:r w:rsidRPr="00A03DE8">
        <w:t xml:space="preserve"> </w:t>
      </w:r>
      <w:r w:rsidRPr="00A03DE8">
        <w:rPr>
          <w:rFonts w:eastAsia="ScalaSansCV-Plain"/>
        </w:rPr>
        <w:t>you go you see these delivery vans. They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>re not</w:t>
      </w:r>
    </w:p>
    <w:p w14:paraId="001245E2" w14:textId="17CA5995" w:rsidR="00A03DE8" w:rsidRPr="00A03DE8" w:rsidRDefault="00A03DE8" w:rsidP="00F626AA">
      <w:pPr>
        <w:pStyle w:val="13Lckentext"/>
        <w:ind w:left="426"/>
        <w:rPr>
          <w:rFonts w:eastAsia="ScalaSansCV-Plain"/>
        </w:rPr>
      </w:pPr>
      <w:r w:rsidRPr="00A03DE8">
        <w:rPr>
          <w:rFonts w:eastAsia="ScalaSansCV-Plain"/>
        </w:rPr>
        <w:t xml:space="preserve">doing </w:t>
      </w:r>
      <w:r w:rsidR="00F626AA">
        <w:t>_________________________</w:t>
      </w:r>
      <w:r w:rsidRPr="00A03DE8">
        <w:t xml:space="preserve"> </w:t>
      </w:r>
      <w:r w:rsidRPr="00A03DE8">
        <w:rPr>
          <w:rFonts w:eastAsia="ScalaSansCV-Plain"/>
        </w:rPr>
        <w:t>to help our local shops!</w:t>
      </w:r>
    </w:p>
    <w:p w14:paraId="6C978585" w14:textId="368E31EB" w:rsidR="00A03DE8" w:rsidRPr="00A03DE8" w:rsidRDefault="00A03DE8" w:rsidP="00F626AA">
      <w:pPr>
        <w:pStyle w:val="13Lckentext"/>
        <w:ind w:left="426" w:hanging="426"/>
        <w:rPr>
          <w:rFonts w:eastAsia="ScalaSansCV-Plain"/>
        </w:rPr>
      </w:pPr>
      <w:r w:rsidRPr="00A03DE8">
        <w:t xml:space="preserve">5 </w:t>
      </w:r>
      <w:r w:rsidR="00F626AA">
        <w:tab/>
      </w:r>
      <w:r w:rsidRPr="00A03DE8">
        <w:rPr>
          <w:rFonts w:eastAsia="ScalaSansCV-Plain"/>
        </w:rPr>
        <w:t>Can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 xml:space="preserve">t </w:t>
      </w:r>
      <w:r w:rsidR="00F626AA">
        <w:t>_________________________</w:t>
      </w:r>
      <w:r w:rsidRPr="00A03DE8">
        <w:t xml:space="preserve"> </w:t>
      </w:r>
      <w:r w:rsidRPr="00A03DE8">
        <w:rPr>
          <w:rFonts w:eastAsia="ScalaSansCV-Plain"/>
        </w:rPr>
        <w:t xml:space="preserve">do </w:t>
      </w:r>
      <w:r w:rsidR="00F626AA">
        <w:t>___________________________</w:t>
      </w:r>
      <w:r w:rsidRPr="00A03DE8">
        <w:t xml:space="preserve"> </w:t>
      </w:r>
      <w:r w:rsidRPr="00A03DE8">
        <w:rPr>
          <w:rFonts w:eastAsia="ScalaSansCV-Plain"/>
        </w:rPr>
        <w:t>about</w:t>
      </w:r>
      <w:r w:rsidR="00F626AA">
        <w:rPr>
          <w:rFonts w:eastAsia="ScalaSansCV-Plain"/>
        </w:rPr>
        <w:t xml:space="preserve"> </w:t>
      </w:r>
      <w:r w:rsidRPr="00A03DE8">
        <w:rPr>
          <w:rFonts w:eastAsia="ScalaSansCV-Plain"/>
        </w:rPr>
        <w:t>all the returns that get thrown away? They cause so much waste!</w:t>
      </w:r>
    </w:p>
    <w:p w14:paraId="0BEA37E1" w14:textId="081DD96B" w:rsidR="00A03DE8" w:rsidRPr="00A03DE8" w:rsidRDefault="00A03DE8" w:rsidP="00F626AA">
      <w:pPr>
        <w:pStyle w:val="13Lckentext"/>
        <w:ind w:left="426" w:hanging="426"/>
        <w:rPr>
          <w:rFonts w:eastAsia="ScalaSansCV-Plain"/>
        </w:rPr>
      </w:pPr>
      <w:r w:rsidRPr="00A03DE8">
        <w:t xml:space="preserve">6 </w:t>
      </w:r>
      <w:r w:rsidR="00F626AA">
        <w:tab/>
        <w:t>_______________________</w:t>
      </w:r>
      <w:r w:rsidRPr="00A03DE8">
        <w:t xml:space="preserve"> </w:t>
      </w:r>
      <w:r w:rsidRPr="00A03DE8">
        <w:rPr>
          <w:rFonts w:eastAsia="ScalaSansCV-Plain"/>
        </w:rPr>
        <w:t>that you buy online is a blow for all the local shops. I hope</w:t>
      </w:r>
    </w:p>
    <w:p w14:paraId="336E7041" w14:textId="62EE2521" w:rsidR="00A03DE8" w:rsidRPr="00A03DE8" w:rsidRDefault="00A03DE8" w:rsidP="00F626AA">
      <w:pPr>
        <w:pStyle w:val="13Lckentext"/>
        <w:ind w:left="426"/>
        <w:rPr>
          <w:rFonts w:eastAsia="ScalaSansCV-Plain"/>
        </w:rPr>
      </w:pPr>
      <w:r w:rsidRPr="00A03DE8">
        <w:rPr>
          <w:rFonts w:eastAsia="ScalaSansCV-Plain"/>
        </w:rPr>
        <w:t xml:space="preserve">there is a town </w:t>
      </w:r>
      <w:r w:rsidR="00F626AA">
        <w:t>_______________________</w:t>
      </w:r>
      <w:r w:rsidRPr="00A03DE8">
        <w:t xml:space="preserve"> </w:t>
      </w:r>
      <w:r w:rsidRPr="00A03DE8">
        <w:rPr>
          <w:rFonts w:eastAsia="ScalaSansCV-Plain"/>
        </w:rPr>
        <w:t>with a high street full of independent stores.</w:t>
      </w:r>
    </w:p>
    <w:p w14:paraId="2ED54C53" w14:textId="7C2A9790" w:rsidR="00A03DE8" w:rsidRPr="00A03DE8" w:rsidRDefault="00A03DE8" w:rsidP="00F626AA">
      <w:pPr>
        <w:pStyle w:val="13Lckentext"/>
        <w:ind w:left="426" w:hanging="426"/>
        <w:rPr>
          <w:rFonts w:eastAsia="ScalaSansCV-Plain"/>
        </w:rPr>
      </w:pPr>
      <w:r w:rsidRPr="00A03DE8">
        <w:t xml:space="preserve">7 </w:t>
      </w:r>
      <w:r w:rsidR="00F626AA">
        <w:tab/>
      </w:r>
      <w:r w:rsidRPr="00A03DE8">
        <w:rPr>
          <w:rFonts w:eastAsia="ScalaSansCV-Plain"/>
        </w:rPr>
        <w:t>I don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>t think you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 xml:space="preserve">ll find that </w:t>
      </w:r>
      <w:r w:rsidR="00F626AA">
        <w:t>________________________</w:t>
      </w:r>
      <w:r w:rsidRPr="00A03DE8">
        <w:t xml:space="preserve"> </w:t>
      </w:r>
      <w:r w:rsidRPr="00A03DE8">
        <w:rPr>
          <w:rFonts w:eastAsia="ScalaSansCV-Plain"/>
        </w:rPr>
        <w:t>anymore.</w:t>
      </w:r>
    </w:p>
    <w:p w14:paraId="47DDD668" w14:textId="2BF2DF2F" w:rsidR="00A03DE8" w:rsidRPr="00A03DE8" w:rsidRDefault="00A03DE8" w:rsidP="00F626AA">
      <w:pPr>
        <w:pStyle w:val="13Lckentext"/>
        <w:ind w:left="426"/>
        <w:rPr>
          <w:rFonts w:eastAsia="ScalaSansCV-Plain"/>
        </w:rPr>
      </w:pPr>
      <w:r w:rsidRPr="00A03DE8">
        <w:rPr>
          <w:rFonts w:eastAsia="ScalaSansCV-Plain"/>
        </w:rPr>
        <w:t xml:space="preserve">Almost </w:t>
      </w:r>
      <w:r w:rsidR="00F626AA">
        <w:t>_____________________________</w:t>
      </w:r>
      <w:r w:rsidRPr="00A03DE8">
        <w:t xml:space="preserve"> </w:t>
      </w:r>
      <w:r w:rsidRPr="00A03DE8">
        <w:rPr>
          <w:rFonts w:eastAsia="ScalaSansCV-Plain"/>
        </w:rPr>
        <w:t>uses the internet at least part of the time.</w:t>
      </w:r>
    </w:p>
    <w:p w14:paraId="0B269E0D" w14:textId="09056A46" w:rsidR="00A03DE8" w:rsidRPr="00A03DE8" w:rsidRDefault="00A03DE8" w:rsidP="00F626AA">
      <w:pPr>
        <w:pStyle w:val="13Lckentext"/>
        <w:ind w:left="426" w:hanging="426"/>
        <w:rPr>
          <w:rFonts w:eastAsia="ScalaSansCV-Plain"/>
        </w:rPr>
      </w:pPr>
      <w:r w:rsidRPr="00A03DE8">
        <w:t xml:space="preserve">8 </w:t>
      </w:r>
      <w:r w:rsidR="00F626AA">
        <w:tab/>
      </w:r>
      <w:r w:rsidRPr="00A03DE8">
        <w:rPr>
          <w:rFonts w:eastAsia="ScalaSansCV-Plain"/>
        </w:rPr>
        <w:t>That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>s the problem: there</w:t>
      </w:r>
      <w:r w:rsidRPr="00A03DE8">
        <w:rPr>
          <w:rFonts w:eastAsia="ScalaSansCV-Plain" w:hint="eastAsia"/>
        </w:rPr>
        <w:t>’</w:t>
      </w:r>
      <w:r w:rsidRPr="00A03DE8">
        <w:rPr>
          <w:rFonts w:eastAsia="ScalaSansCV-Plain"/>
        </w:rPr>
        <w:t xml:space="preserve">s </w:t>
      </w:r>
      <w:r w:rsidR="00F626AA">
        <w:t>___________________________</w:t>
      </w:r>
      <w:r w:rsidRPr="00A03DE8">
        <w:t xml:space="preserve"> </w:t>
      </w:r>
      <w:r w:rsidRPr="00A03DE8">
        <w:rPr>
          <w:rFonts w:eastAsia="ScalaSansCV-Plain"/>
        </w:rPr>
        <w:t>we can do about it! The internet is</w:t>
      </w:r>
      <w:r w:rsidR="00F626AA">
        <w:rPr>
          <w:rFonts w:eastAsia="ScalaSansCV-Plain"/>
        </w:rPr>
        <w:t xml:space="preserve"> _________________________</w:t>
      </w:r>
      <w:r w:rsidRPr="00A03DE8">
        <w:rPr>
          <w:rFonts w:eastAsia="ScalaSansCV-Plain"/>
        </w:rPr>
        <w:t>!</w:t>
      </w:r>
    </w:p>
    <w:p w14:paraId="7CE39BDA" w14:textId="77777777" w:rsidR="0055778F" w:rsidRPr="00DB6C1F" w:rsidRDefault="0055778F">
      <w:pPr>
        <w:spacing w:after="0" w:line="240" w:lineRule="auto"/>
        <w:rPr>
          <w:rStyle w:val="07VERFett"/>
          <w:lang w:val="en-GB"/>
        </w:rPr>
      </w:pPr>
      <w:r w:rsidRPr="00DB6C1F">
        <w:rPr>
          <w:rStyle w:val="07VERFett"/>
          <w:lang w:val="en-GB"/>
        </w:rPr>
        <w:br w:type="page"/>
      </w:r>
    </w:p>
    <w:p w14:paraId="7A891EBF" w14:textId="77777777" w:rsidR="00386AD7" w:rsidRPr="00386AD7" w:rsidRDefault="00386AD7" w:rsidP="00386AD7"/>
    <w:p w14:paraId="00805EEE" w14:textId="28E88027" w:rsidR="00AE3D45" w:rsidRPr="00456CB7" w:rsidRDefault="00AE3D45" w:rsidP="00AE3D45">
      <w:pPr>
        <w:pStyle w:val="02VERUeberschrift"/>
        <w:rPr>
          <w:lang w:val="en-GB"/>
        </w:rPr>
      </w:pPr>
      <w:r>
        <w:rPr>
          <w:lang w:val="en-GB"/>
        </w:rPr>
        <w:t>Lösungen</w:t>
      </w:r>
    </w:p>
    <w:p w14:paraId="57C67CF8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p w14:paraId="74B50BE3" w14:textId="1761AE90" w:rsidR="00A65001" w:rsidRDefault="00F178C3" w:rsidP="00AE3D45">
      <w:pPr>
        <w:pStyle w:val="04VERGrundschrift10pt"/>
        <w:rPr>
          <w:szCs w:val="18"/>
          <w:lang w:val="en-GB"/>
        </w:rPr>
      </w:pPr>
      <w:r w:rsidRPr="00BB2E73">
        <w:rPr>
          <w:szCs w:val="18"/>
          <w:lang w:val="en-GB"/>
        </w:rPr>
        <w:t xml:space="preserve">1 </w:t>
      </w:r>
      <w:r w:rsidR="00CE4539">
        <w:rPr>
          <w:szCs w:val="18"/>
          <w:lang w:val="en-GB"/>
        </w:rPr>
        <w:t>some</w:t>
      </w:r>
      <w:r w:rsidRPr="00BB2E73">
        <w:rPr>
          <w:szCs w:val="18"/>
          <w:lang w:val="en-GB"/>
        </w:rPr>
        <w:t xml:space="preserve">, 2 </w:t>
      </w:r>
      <w:r w:rsidR="00CE4539">
        <w:rPr>
          <w:szCs w:val="18"/>
          <w:lang w:val="en-GB"/>
        </w:rPr>
        <w:t>any</w:t>
      </w:r>
      <w:r w:rsidRPr="00BB2E73">
        <w:rPr>
          <w:szCs w:val="18"/>
          <w:lang w:val="en-GB"/>
        </w:rPr>
        <w:t xml:space="preserve">, 3 </w:t>
      </w:r>
      <w:r w:rsidR="00CE4539">
        <w:rPr>
          <w:szCs w:val="18"/>
          <w:lang w:val="en-GB"/>
        </w:rPr>
        <w:t>many</w:t>
      </w:r>
      <w:r w:rsidRPr="00BB2E73">
        <w:rPr>
          <w:szCs w:val="18"/>
          <w:lang w:val="en-GB"/>
        </w:rPr>
        <w:t xml:space="preserve">, 4 few, 5 </w:t>
      </w:r>
      <w:r w:rsidR="00CE4539">
        <w:rPr>
          <w:szCs w:val="18"/>
          <w:lang w:val="en-GB"/>
        </w:rPr>
        <w:t>some</w:t>
      </w:r>
      <w:r w:rsidRPr="00BB2E73">
        <w:rPr>
          <w:szCs w:val="18"/>
          <w:lang w:val="en-GB"/>
        </w:rPr>
        <w:t xml:space="preserve">, 6 </w:t>
      </w:r>
      <w:r w:rsidR="00CE4539">
        <w:rPr>
          <w:szCs w:val="18"/>
          <w:lang w:val="en-GB"/>
        </w:rPr>
        <w:t>any</w:t>
      </w:r>
      <w:r w:rsidRPr="00BB2E73">
        <w:rPr>
          <w:szCs w:val="18"/>
          <w:lang w:val="en-GB"/>
        </w:rPr>
        <w:t xml:space="preserve">, 7 </w:t>
      </w:r>
      <w:r w:rsidR="00CE4539">
        <w:rPr>
          <w:szCs w:val="18"/>
          <w:lang w:val="en-GB"/>
        </w:rPr>
        <w:t>some</w:t>
      </w:r>
      <w:r w:rsidRPr="00BB2E73">
        <w:rPr>
          <w:szCs w:val="18"/>
          <w:lang w:val="en-GB"/>
        </w:rPr>
        <w:t xml:space="preserve">, 8 </w:t>
      </w:r>
      <w:r w:rsidR="00CE4539">
        <w:rPr>
          <w:szCs w:val="18"/>
          <w:lang w:val="en-GB"/>
        </w:rPr>
        <w:t>some</w:t>
      </w:r>
      <w:r w:rsidRPr="00BB2E73">
        <w:rPr>
          <w:szCs w:val="18"/>
          <w:lang w:val="en-GB"/>
        </w:rPr>
        <w:t xml:space="preserve">, 9 </w:t>
      </w:r>
      <w:r w:rsidR="00CE4539">
        <w:rPr>
          <w:szCs w:val="18"/>
          <w:lang w:val="en-GB"/>
        </w:rPr>
        <w:t>many</w:t>
      </w:r>
      <w:r w:rsidRPr="00BB2E73">
        <w:rPr>
          <w:szCs w:val="18"/>
          <w:lang w:val="en-GB"/>
        </w:rPr>
        <w:t xml:space="preserve">, 10 </w:t>
      </w:r>
      <w:r w:rsidR="00CE4539">
        <w:rPr>
          <w:szCs w:val="18"/>
          <w:lang w:val="en-GB"/>
        </w:rPr>
        <w:t>many, 11 few, 12 some, 13 anything, 14 some, 15 everything, 16 anything, 17 some</w:t>
      </w:r>
      <w:r w:rsidR="00A95928">
        <w:rPr>
          <w:szCs w:val="18"/>
          <w:lang w:val="en-GB"/>
        </w:rPr>
        <w:t>, 18 much, 19 little, 20 everything, 21 much</w:t>
      </w:r>
    </w:p>
    <w:p w14:paraId="6095E7F1" w14:textId="77777777" w:rsidR="00F178C3" w:rsidRDefault="00F178C3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71EFF8B7" w14:textId="577BDB19" w:rsidR="00AE3D45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2</w:t>
      </w:r>
    </w:p>
    <w:p w14:paraId="459128D2" w14:textId="2FA717DC" w:rsidR="00A03DE8" w:rsidRPr="00FC3663" w:rsidRDefault="00A03DE8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a)</w:t>
      </w:r>
    </w:p>
    <w:p w14:paraId="1FE464CF" w14:textId="4A270F1E" w:rsidR="008F1BA9" w:rsidRDefault="0055778F" w:rsidP="00AE3D45">
      <w:pPr>
        <w:pStyle w:val="04VERGrundschrift10pt"/>
        <w:rPr>
          <w:szCs w:val="18"/>
          <w:lang w:val="en-GB"/>
        </w:rPr>
      </w:pPr>
      <w:r w:rsidRPr="00BB2E73">
        <w:rPr>
          <w:szCs w:val="18"/>
          <w:lang w:val="en-GB"/>
        </w:rPr>
        <w:t xml:space="preserve">1 </w:t>
      </w:r>
      <w:r w:rsidR="00A03DE8">
        <w:rPr>
          <w:szCs w:val="18"/>
          <w:lang w:val="en-GB"/>
        </w:rPr>
        <w:t>anything, 2 anybody, 3 somebody, 4 anywhere, 5 somewhere, 6 something</w:t>
      </w:r>
    </w:p>
    <w:p w14:paraId="4FB9E6B1" w14:textId="384B25B8" w:rsidR="00A16234" w:rsidRDefault="00A16234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35F2D2AB" w14:textId="0149ADD7" w:rsidR="00A03DE8" w:rsidRDefault="00A03DE8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b)</w:t>
      </w:r>
    </w:p>
    <w:p w14:paraId="029ECC14" w14:textId="2F22904D" w:rsidR="00F626AA" w:rsidRPr="00AE3D45" w:rsidRDefault="00EF31CF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rStyle w:val="07VERFett"/>
          <w:b w:val="0"/>
          <w:bCs w:val="0"/>
          <w:lang w:val="en-GB"/>
        </w:rPr>
        <w:t>1 somebody</w:t>
      </w:r>
      <w:r w:rsidR="00386AD7">
        <w:rPr>
          <w:rStyle w:val="07VERFett"/>
          <w:b w:val="0"/>
          <w:bCs w:val="0"/>
          <w:lang w:val="en-GB"/>
        </w:rPr>
        <w:t>/someone</w:t>
      </w:r>
      <w:r>
        <w:rPr>
          <w:rStyle w:val="07VERFett"/>
          <w:b w:val="0"/>
          <w:bCs w:val="0"/>
          <w:lang w:val="en-GB"/>
        </w:rPr>
        <w:t>, 2 Nobody; Everybody, 3 anywhere; nowhere, 4 Everywhere (Anywhere); anything, 5 anybody (somebody); something (anything) 6 Everything; somewhere, 7 anywhere; everybody, 8 nothing; everywhere</w:t>
      </w:r>
    </w:p>
    <w:sectPr w:rsidR="00F626AA" w:rsidRPr="00AE3D45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EBA501" w14:textId="77777777" w:rsidR="001F6490" w:rsidRDefault="001F6490" w:rsidP="000B1DC7">
      <w:r>
        <w:separator/>
      </w:r>
    </w:p>
  </w:endnote>
  <w:endnote w:type="continuationSeparator" w:id="0">
    <w:p w14:paraId="7A843906" w14:textId="77777777" w:rsidR="001F6490" w:rsidRDefault="001F6490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calaSansCV-Plain">
    <w:altName w:val="Dotum"/>
    <w:panose1 w:val="02000603040000020003"/>
    <w:charset w:val="81"/>
    <w:family w:val="swiss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EFE0A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E6C37" w14:textId="13D70543" w:rsidR="00F3074C" w:rsidRPr="00474DF9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  <w:rPr>
        <w:lang w:val="de-AT"/>
      </w:rPr>
    </w:pPr>
    <w:r w:rsidRPr="00474DF9">
      <w:rPr>
        <w:lang w:val="de-AT"/>
      </w:rPr>
      <w:t>© VERITAS-Verlag, Linz</w:t>
    </w:r>
    <w:r w:rsidR="00474DF9" w:rsidRPr="00474DF9">
      <w:rPr>
        <w:lang w:val="de-AT"/>
      </w:rPr>
      <w:t>, und Cornelsen Verlag G</w:t>
    </w:r>
    <w:r w:rsidR="00474DF9">
      <w:rPr>
        <w:lang w:val="de-AT"/>
      </w:rPr>
      <w:t xml:space="preserve">mbH, Berlin </w:t>
    </w:r>
    <w:r w:rsidRPr="00474DF9">
      <w:rPr>
        <w:lang w:val="de-AT"/>
      </w:rPr>
      <w:tab/>
    </w:r>
    <w:r w:rsidR="00EF31CF" w:rsidRPr="00474DF9">
      <w:rPr>
        <w:rStyle w:val="09VERUnterstrichen"/>
        <w:u w:val="none"/>
        <w:lang w:val="de-AT"/>
      </w:rPr>
      <w:t>James Abram / Steve Williams</w:t>
    </w:r>
    <w:r w:rsidRPr="00474DF9">
      <w:rPr>
        <w:lang w:val="de-AT"/>
      </w:rPr>
      <w:t xml:space="preserve"> </w:t>
    </w:r>
  </w:p>
  <w:p w14:paraId="622A38C5" w14:textId="77777777" w:rsidR="00F3074C" w:rsidRPr="00EF31CF" w:rsidRDefault="00F3074C" w:rsidP="00175CE4">
    <w:pPr>
      <w:pStyle w:val="06VERFuzeile"/>
      <w:tabs>
        <w:tab w:val="clear" w:pos="9072"/>
        <w:tab w:val="right" w:pos="9638"/>
      </w:tabs>
      <w:rPr>
        <w:lang w:val="en-US"/>
      </w:rPr>
    </w:pPr>
    <w:r w:rsidRPr="00474DF9">
      <w:rPr>
        <w:rStyle w:val="09VERUnterstrichen"/>
        <w:u w:val="none"/>
        <w:lang w:val="de-AT"/>
      </w:rPr>
      <w:tab/>
    </w:r>
    <w:r w:rsidRPr="00474DF9">
      <w:rPr>
        <w:lang w:val="de-AT"/>
      </w:rPr>
      <w:tab/>
    </w:r>
    <w:r w:rsidR="00713E30" w:rsidRPr="00B84989">
      <w:rPr>
        <w:rStyle w:val="07VERFett"/>
        <w:b w:val="0"/>
      </w:rPr>
      <w:fldChar w:fldCharType="begin"/>
    </w:r>
    <w:r w:rsidRPr="00EF31CF">
      <w:rPr>
        <w:rStyle w:val="07VERFett"/>
        <w:b w:val="0"/>
        <w:lang w:val="en-US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 w:rsidRPr="00EF31CF">
      <w:rPr>
        <w:rStyle w:val="07VERFett"/>
        <w:b w:val="0"/>
        <w:noProof/>
        <w:lang w:val="en-US"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5143A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40512" w14:textId="77777777" w:rsidR="001F6490" w:rsidRDefault="001F6490" w:rsidP="000B1DC7">
      <w:r>
        <w:separator/>
      </w:r>
    </w:p>
  </w:footnote>
  <w:footnote w:type="continuationSeparator" w:id="0">
    <w:p w14:paraId="5511ADAE" w14:textId="77777777" w:rsidR="001F6490" w:rsidRDefault="001F6490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F21C2" w14:textId="77777777" w:rsidR="008171AA" w:rsidRDefault="008171A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09759" w14:textId="49A16517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06A16D33" wp14:editId="79E6DFFE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171AA">
      <w:rPr>
        <w:lang w:val="en-GB"/>
      </w:rPr>
      <w:t>Grammar e</w:t>
    </w:r>
    <w:r w:rsidR="008171AA" w:rsidRPr="00BC5125">
      <w:rPr>
        <w:lang w:val="en-GB"/>
      </w:rPr>
      <w:t xml:space="preserve">xtra practice </w:t>
    </w:r>
    <w:r w:rsidR="00BC5125" w:rsidRPr="00BC5125">
      <w:rPr>
        <w:lang w:val="en-GB"/>
      </w:rPr>
      <w:t xml:space="preserve">– </w:t>
    </w:r>
    <w:r w:rsidR="001452CC">
      <w:rPr>
        <w:lang w:val="en-GB"/>
      </w:rPr>
      <w:t>Quantifiers</w:t>
    </w:r>
  </w:p>
  <w:p w14:paraId="274B2579" w14:textId="38C55922" w:rsidR="00F3074C" w:rsidRPr="00BC5125" w:rsidRDefault="00EF31CF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B25692" w14:textId="77777777" w:rsidR="008171AA" w:rsidRDefault="008171A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0777F"/>
    <w:multiLevelType w:val="hybridMultilevel"/>
    <w:tmpl w:val="0688CA0C"/>
    <w:lvl w:ilvl="0" w:tplc="9F54ED7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D12EE8"/>
    <w:multiLevelType w:val="hybridMultilevel"/>
    <w:tmpl w:val="042C7310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055D09"/>
    <w:multiLevelType w:val="hybridMultilevel"/>
    <w:tmpl w:val="E9669E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D553C4"/>
    <w:multiLevelType w:val="hybridMultilevel"/>
    <w:tmpl w:val="8C4CA9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A62B33"/>
    <w:multiLevelType w:val="hybridMultilevel"/>
    <w:tmpl w:val="ADD8E2C0"/>
    <w:lvl w:ilvl="0" w:tplc="46964AA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8521139">
    <w:abstractNumId w:val="3"/>
  </w:num>
  <w:num w:numId="2" w16cid:durableId="351886057">
    <w:abstractNumId w:val="0"/>
  </w:num>
  <w:num w:numId="3" w16cid:durableId="872612687">
    <w:abstractNumId w:val="8"/>
  </w:num>
  <w:num w:numId="4" w16cid:durableId="683477526">
    <w:abstractNumId w:val="1"/>
  </w:num>
  <w:num w:numId="5" w16cid:durableId="1567842203">
    <w:abstractNumId w:val="4"/>
  </w:num>
  <w:num w:numId="6" w16cid:durableId="680857315">
    <w:abstractNumId w:val="6"/>
  </w:num>
  <w:num w:numId="7" w16cid:durableId="1644039910">
    <w:abstractNumId w:val="5"/>
  </w:num>
  <w:num w:numId="8" w16cid:durableId="1322385796">
    <w:abstractNumId w:val="2"/>
  </w:num>
  <w:num w:numId="9" w16cid:durableId="17276073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81576"/>
    <w:rsid w:val="000B0A8F"/>
    <w:rsid w:val="000B1DC7"/>
    <w:rsid w:val="000C059F"/>
    <w:rsid w:val="000C42FD"/>
    <w:rsid w:val="0012687D"/>
    <w:rsid w:val="001348B5"/>
    <w:rsid w:val="00134CB8"/>
    <w:rsid w:val="00141567"/>
    <w:rsid w:val="001452CC"/>
    <w:rsid w:val="00160407"/>
    <w:rsid w:val="00162299"/>
    <w:rsid w:val="00175CE4"/>
    <w:rsid w:val="001A3563"/>
    <w:rsid w:val="001F475B"/>
    <w:rsid w:val="001F6490"/>
    <w:rsid w:val="002220CB"/>
    <w:rsid w:val="00236A11"/>
    <w:rsid w:val="00247343"/>
    <w:rsid w:val="002571E8"/>
    <w:rsid w:val="002A066B"/>
    <w:rsid w:val="002B6BCD"/>
    <w:rsid w:val="002C7873"/>
    <w:rsid w:val="002D0DD2"/>
    <w:rsid w:val="002D0DFC"/>
    <w:rsid w:val="002F213B"/>
    <w:rsid w:val="003033E8"/>
    <w:rsid w:val="003077B9"/>
    <w:rsid w:val="00334EC5"/>
    <w:rsid w:val="00355277"/>
    <w:rsid w:val="00386AD7"/>
    <w:rsid w:val="003B0AA3"/>
    <w:rsid w:val="003F10FE"/>
    <w:rsid w:val="003F65BE"/>
    <w:rsid w:val="003F6CB1"/>
    <w:rsid w:val="00437912"/>
    <w:rsid w:val="004439B1"/>
    <w:rsid w:val="00456CB7"/>
    <w:rsid w:val="00474DF9"/>
    <w:rsid w:val="00483AA2"/>
    <w:rsid w:val="00487403"/>
    <w:rsid w:val="004A1F31"/>
    <w:rsid w:val="004B63B6"/>
    <w:rsid w:val="004B7489"/>
    <w:rsid w:val="004D4B4D"/>
    <w:rsid w:val="004F134E"/>
    <w:rsid w:val="00515EEE"/>
    <w:rsid w:val="00523630"/>
    <w:rsid w:val="0055778F"/>
    <w:rsid w:val="005732B7"/>
    <w:rsid w:val="005866A6"/>
    <w:rsid w:val="005A2201"/>
    <w:rsid w:val="005A2D1F"/>
    <w:rsid w:val="005A7733"/>
    <w:rsid w:val="005D1F64"/>
    <w:rsid w:val="005E264B"/>
    <w:rsid w:val="005F21DF"/>
    <w:rsid w:val="00603369"/>
    <w:rsid w:val="0060621C"/>
    <w:rsid w:val="0061583D"/>
    <w:rsid w:val="00623835"/>
    <w:rsid w:val="006A32C8"/>
    <w:rsid w:val="006C279A"/>
    <w:rsid w:val="006D7631"/>
    <w:rsid w:val="006E7DCB"/>
    <w:rsid w:val="006F2A07"/>
    <w:rsid w:val="00710A74"/>
    <w:rsid w:val="00713E30"/>
    <w:rsid w:val="007555C8"/>
    <w:rsid w:val="00760FE5"/>
    <w:rsid w:val="00763471"/>
    <w:rsid w:val="007926AD"/>
    <w:rsid w:val="007A56C3"/>
    <w:rsid w:val="007E2D87"/>
    <w:rsid w:val="00802A3A"/>
    <w:rsid w:val="008171AA"/>
    <w:rsid w:val="008A4938"/>
    <w:rsid w:val="008C17DB"/>
    <w:rsid w:val="008E2439"/>
    <w:rsid w:val="008F1BA9"/>
    <w:rsid w:val="0090450D"/>
    <w:rsid w:val="0091150F"/>
    <w:rsid w:val="0091281F"/>
    <w:rsid w:val="00941860"/>
    <w:rsid w:val="009422C8"/>
    <w:rsid w:val="00943D9F"/>
    <w:rsid w:val="00944823"/>
    <w:rsid w:val="0094557F"/>
    <w:rsid w:val="0096782C"/>
    <w:rsid w:val="00982229"/>
    <w:rsid w:val="009915F2"/>
    <w:rsid w:val="009B3960"/>
    <w:rsid w:val="009D23C1"/>
    <w:rsid w:val="009E052C"/>
    <w:rsid w:val="009F1C64"/>
    <w:rsid w:val="009F567C"/>
    <w:rsid w:val="00A0280C"/>
    <w:rsid w:val="00A03DE8"/>
    <w:rsid w:val="00A1051B"/>
    <w:rsid w:val="00A12671"/>
    <w:rsid w:val="00A16234"/>
    <w:rsid w:val="00A32686"/>
    <w:rsid w:val="00A65001"/>
    <w:rsid w:val="00A9222E"/>
    <w:rsid w:val="00A95928"/>
    <w:rsid w:val="00AD35ED"/>
    <w:rsid w:val="00AE1D26"/>
    <w:rsid w:val="00AE3D45"/>
    <w:rsid w:val="00AF6DC8"/>
    <w:rsid w:val="00B00A70"/>
    <w:rsid w:val="00B25D9E"/>
    <w:rsid w:val="00B47F8A"/>
    <w:rsid w:val="00B50D4B"/>
    <w:rsid w:val="00B631E0"/>
    <w:rsid w:val="00B65580"/>
    <w:rsid w:val="00B7792C"/>
    <w:rsid w:val="00B84989"/>
    <w:rsid w:val="00BB710D"/>
    <w:rsid w:val="00BC5125"/>
    <w:rsid w:val="00BF6FE8"/>
    <w:rsid w:val="00C21002"/>
    <w:rsid w:val="00C3362E"/>
    <w:rsid w:val="00C84CE3"/>
    <w:rsid w:val="00C92A44"/>
    <w:rsid w:val="00CC19CE"/>
    <w:rsid w:val="00CD795D"/>
    <w:rsid w:val="00CE4539"/>
    <w:rsid w:val="00D03363"/>
    <w:rsid w:val="00D21ADF"/>
    <w:rsid w:val="00D2253B"/>
    <w:rsid w:val="00D23A2B"/>
    <w:rsid w:val="00D24006"/>
    <w:rsid w:val="00D31C33"/>
    <w:rsid w:val="00D31EF8"/>
    <w:rsid w:val="00D42CB0"/>
    <w:rsid w:val="00D50879"/>
    <w:rsid w:val="00D54D6F"/>
    <w:rsid w:val="00D950BD"/>
    <w:rsid w:val="00DA534E"/>
    <w:rsid w:val="00DB5F45"/>
    <w:rsid w:val="00DB6C1F"/>
    <w:rsid w:val="00DD3BA2"/>
    <w:rsid w:val="00DD4656"/>
    <w:rsid w:val="00DD5387"/>
    <w:rsid w:val="00DF5A5E"/>
    <w:rsid w:val="00E07C32"/>
    <w:rsid w:val="00E14F29"/>
    <w:rsid w:val="00E2526B"/>
    <w:rsid w:val="00E42D95"/>
    <w:rsid w:val="00E54336"/>
    <w:rsid w:val="00E575BD"/>
    <w:rsid w:val="00E73BB2"/>
    <w:rsid w:val="00E76053"/>
    <w:rsid w:val="00E83BBE"/>
    <w:rsid w:val="00E911D3"/>
    <w:rsid w:val="00EF31CF"/>
    <w:rsid w:val="00EF4C21"/>
    <w:rsid w:val="00F178C3"/>
    <w:rsid w:val="00F26C89"/>
    <w:rsid w:val="00F3074C"/>
    <w:rsid w:val="00F44878"/>
    <w:rsid w:val="00F47B24"/>
    <w:rsid w:val="00F53810"/>
    <w:rsid w:val="00F61B55"/>
    <w:rsid w:val="00F626AA"/>
    <w:rsid w:val="00F7724A"/>
    <w:rsid w:val="00F93280"/>
    <w:rsid w:val="00FB7ABA"/>
    <w:rsid w:val="00FC3663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8649E8E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link w:val="ListenabsatzZchn"/>
    <w:uiPriority w:val="34"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AF6DC8"/>
    <w:rPr>
      <w:rFonts w:asciiTheme="minorHAnsi" w:eastAsiaTheme="minorHAnsi" w:hAnsiTheme="minorHAnsi" w:cstheme="minorBidi"/>
      <w:sz w:val="22"/>
      <w:szCs w:val="22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9A2660-3166-4FA4-8CA8-3EEEEF24B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4</Pages>
  <Words>756</Words>
  <Characters>4765</Characters>
  <Application>Microsoft Office Word</Application>
  <DocSecurity>0</DocSecurity>
  <Lines>39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5510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28</cp:revision>
  <cp:lastPrinted>2022-06-30T12:56:00Z</cp:lastPrinted>
  <dcterms:created xsi:type="dcterms:W3CDTF">2020-03-16T08:00:00Z</dcterms:created>
  <dcterms:modified xsi:type="dcterms:W3CDTF">2022-07-26T14:05:00Z</dcterms:modified>
</cp:coreProperties>
</file>