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A52" w:rsidRPr="00C07AD4" w:rsidRDefault="00471A52" w:rsidP="00471A52">
      <w:pPr>
        <w:pStyle w:val="01Kapitel-berschrift1"/>
        <w:rPr>
          <w:rFonts w:cstheme="majorHAnsi"/>
        </w:rPr>
      </w:pPr>
      <w:r w:rsidRPr="00C07AD4">
        <w:rPr>
          <w:rFonts w:cstheme="majorHAnsi"/>
        </w:rPr>
        <w:t>Online-Erweiterung</w:t>
      </w:r>
    </w:p>
    <w:p w:rsidR="005A0A50" w:rsidRPr="00C07AD4" w:rsidRDefault="00C26FB1" w:rsidP="005A0A50">
      <w:pPr>
        <w:pStyle w:val="02Unterkapitel-berschrift2"/>
        <w:rPr>
          <w:rFonts w:cstheme="majorHAnsi"/>
        </w:rPr>
      </w:pPr>
      <w:r w:rsidRPr="00C07AD4">
        <w:rPr>
          <w:rFonts w:cstheme="majorHAnsi"/>
        </w:rPr>
        <w:t>Maßsysteme</w:t>
      </w:r>
    </w:p>
    <w:p w:rsidR="00C26FB1" w:rsidRPr="00A126B7" w:rsidRDefault="00C26FB1" w:rsidP="005A0A50">
      <w:pPr>
        <w:pStyle w:val="02Unterkapitel-berschrift2"/>
        <w:rPr>
          <w:rFonts w:cstheme="majorHAnsi"/>
          <w:sz w:val="6"/>
          <w:szCs w:val="12"/>
        </w:rPr>
      </w:pPr>
    </w:p>
    <w:tbl>
      <w:tblPr>
        <w:tblW w:w="0" w:type="auto"/>
        <w:tblLayout w:type="fixed"/>
        <w:tblLook w:val="04A0"/>
      </w:tblPr>
      <w:tblGrid>
        <w:gridCol w:w="534"/>
        <w:gridCol w:w="9320"/>
      </w:tblGrid>
      <w:tr w:rsidR="00C26FB1" w:rsidRPr="00C07AD4" w:rsidTr="00905D77">
        <w:trPr>
          <w:trHeight w:val="1603"/>
        </w:trPr>
        <w:tc>
          <w:tcPr>
            <w:tcW w:w="534" w:type="dxa"/>
            <w:shd w:val="clear" w:color="auto" w:fill="E5F1D4" w:themeFill="accent1" w:themeFillTint="33"/>
          </w:tcPr>
          <w:p w:rsidR="00C26FB1" w:rsidRPr="00C07AD4" w:rsidRDefault="00C26FB1" w:rsidP="00807AE5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320" w:type="dxa"/>
          </w:tcPr>
          <w:p w:rsidR="00C26FB1" w:rsidRPr="00C07AD4" w:rsidRDefault="00C26FB1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0"/>
                <w:szCs w:val="20"/>
              </w:rPr>
            </w:pPr>
            <w:r w:rsidRPr="00C07AD4">
              <w:rPr>
                <w:rStyle w:val="04Quellenangabe"/>
                <w:rFonts w:asciiTheme="majorHAnsi" w:hAnsiTheme="majorHAnsi" w:cstheme="majorHAnsi"/>
                <w:i w:val="0"/>
                <w:sz w:val="20"/>
                <w:szCs w:val="20"/>
              </w:rPr>
              <w:t>Längenmaße:</w:t>
            </w:r>
          </w:p>
          <w:p w:rsidR="00C26FB1" w:rsidRPr="00A126B7" w:rsidRDefault="00C26FB1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6"/>
                <w:szCs w:val="6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322"/>
              <w:gridCol w:w="2322"/>
              <w:gridCol w:w="2323"/>
              <w:gridCol w:w="2134"/>
            </w:tblGrid>
            <w:tr w:rsidR="00C26FB1" w:rsidRPr="00C07AD4" w:rsidTr="00905D77"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0,37 m =</w:t>
                  </w:r>
                </w:p>
              </w:tc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 xml:space="preserve"> cm</w:t>
                  </w:r>
                </w:p>
              </w:tc>
              <w:tc>
                <w:tcPr>
                  <w:tcW w:w="232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4</w:t>
                  </w:r>
                  <w:r w:rsidR="00D65CE2"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 xml:space="preserve"> </w:t>
                  </w: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589 mm =</w:t>
                  </w:r>
                </w:p>
              </w:tc>
              <w:tc>
                <w:tcPr>
                  <w:tcW w:w="213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m</w:t>
                  </w:r>
                </w:p>
              </w:tc>
            </w:tr>
            <w:tr w:rsidR="00C26FB1" w:rsidRPr="00C07AD4" w:rsidTr="00905D77"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1,789 km =</w:t>
                  </w:r>
                </w:p>
              </w:tc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 xml:space="preserve"> </w:t>
                  </w:r>
                  <w:proofErr w:type="spellStart"/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dm</w:t>
                  </w:r>
                  <w:proofErr w:type="spellEnd"/>
                </w:p>
              </w:tc>
              <w:tc>
                <w:tcPr>
                  <w:tcW w:w="232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45</w:t>
                  </w:r>
                  <w:r w:rsidR="00D65CE2"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 xml:space="preserve"> </w:t>
                  </w: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 xml:space="preserve">896 </w:t>
                  </w:r>
                  <w:proofErr w:type="spellStart"/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dm</w:t>
                  </w:r>
                  <w:proofErr w:type="spellEnd"/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 xml:space="preserve"> =</w:t>
                  </w:r>
                </w:p>
              </w:tc>
              <w:tc>
                <w:tcPr>
                  <w:tcW w:w="213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km</w:t>
                  </w:r>
                </w:p>
              </w:tc>
            </w:tr>
            <w:tr w:rsidR="00C26FB1" w:rsidRPr="00C07AD4" w:rsidTr="00905D77"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478 cm =</w:t>
                  </w:r>
                </w:p>
              </w:tc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 xml:space="preserve"> mm</w:t>
                  </w:r>
                </w:p>
              </w:tc>
              <w:tc>
                <w:tcPr>
                  <w:tcW w:w="232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123 cm =</w:t>
                  </w:r>
                </w:p>
              </w:tc>
              <w:tc>
                <w:tcPr>
                  <w:tcW w:w="213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m</w:t>
                  </w:r>
                </w:p>
              </w:tc>
            </w:tr>
            <w:tr w:rsidR="00C26FB1" w:rsidRPr="00C07AD4" w:rsidTr="00905D77"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 xml:space="preserve">23,5 </w:t>
                  </w:r>
                  <w:proofErr w:type="spellStart"/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dm</w:t>
                  </w:r>
                  <w:proofErr w:type="spellEnd"/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 xml:space="preserve"> =</w:t>
                  </w:r>
                </w:p>
              </w:tc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 xml:space="preserve"> mm</w:t>
                  </w:r>
                </w:p>
              </w:tc>
              <w:tc>
                <w:tcPr>
                  <w:tcW w:w="232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6</w:t>
                  </w:r>
                  <w:r w:rsidR="00D65CE2"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 xml:space="preserve"> </w:t>
                  </w: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853,5 m =</w:t>
                  </w:r>
                </w:p>
              </w:tc>
              <w:tc>
                <w:tcPr>
                  <w:tcW w:w="213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km</w:t>
                  </w:r>
                </w:p>
              </w:tc>
            </w:tr>
          </w:tbl>
          <w:p w:rsidR="00807AE5" w:rsidRPr="00C07AD4" w:rsidRDefault="00C26FB1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</w:pPr>
            <w:r w:rsidRPr="00C07AD4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 xml:space="preserve"> </w:t>
            </w:r>
          </w:p>
        </w:tc>
      </w:tr>
      <w:tr w:rsidR="00C26FB1" w:rsidRPr="00C07AD4" w:rsidTr="00A126B7">
        <w:trPr>
          <w:trHeight w:val="1544"/>
        </w:trPr>
        <w:tc>
          <w:tcPr>
            <w:tcW w:w="534" w:type="dxa"/>
            <w:shd w:val="clear" w:color="auto" w:fill="E5F1D4" w:themeFill="accent1" w:themeFillTint="33"/>
          </w:tcPr>
          <w:p w:rsidR="00C26FB1" w:rsidRPr="00C07AD4" w:rsidRDefault="00C26FB1" w:rsidP="00807AE5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320" w:type="dxa"/>
          </w:tcPr>
          <w:p w:rsidR="00C26FB1" w:rsidRPr="00C07AD4" w:rsidRDefault="00C26FB1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0"/>
                <w:szCs w:val="20"/>
              </w:rPr>
            </w:pPr>
            <w:r w:rsidRPr="00C07AD4">
              <w:rPr>
                <w:rStyle w:val="04Quellenangabe"/>
                <w:rFonts w:asciiTheme="majorHAnsi" w:hAnsiTheme="majorHAnsi" w:cstheme="majorHAnsi"/>
                <w:i w:val="0"/>
                <w:sz w:val="20"/>
                <w:szCs w:val="20"/>
              </w:rPr>
              <w:t>Flächenmaße:</w:t>
            </w:r>
          </w:p>
          <w:p w:rsidR="00C26FB1" w:rsidRPr="00A126B7" w:rsidRDefault="00C26FB1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6"/>
                <w:szCs w:val="6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322"/>
              <w:gridCol w:w="2322"/>
              <w:gridCol w:w="2323"/>
              <w:gridCol w:w="2134"/>
            </w:tblGrid>
            <w:tr w:rsidR="00C26FB1" w:rsidRPr="00C07AD4" w:rsidTr="00905D77"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4,8 m² =</w:t>
                  </w:r>
                </w:p>
              </w:tc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dm²</w:t>
                  </w:r>
                </w:p>
              </w:tc>
              <w:tc>
                <w:tcPr>
                  <w:tcW w:w="232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1</w:t>
                  </w:r>
                  <w:r w:rsidR="00D65CE2"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 xml:space="preserve"> </w:t>
                  </w: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458 cm² =</w:t>
                  </w:r>
                </w:p>
              </w:tc>
              <w:tc>
                <w:tcPr>
                  <w:tcW w:w="213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m²</w:t>
                  </w:r>
                </w:p>
              </w:tc>
            </w:tr>
            <w:tr w:rsidR="00C26FB1" w:rsidRPr="00C07AD4" w:rsidTr="00905D77"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7,8 km² =</w:t>
                  </w:r>
                </w:p>
              </w:tc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a</w:t>
                  </w:r>
                </w:p>
              </w:tc>
              <w:tc>
                <w:tcPr>
                  <w:tcW w:w="232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257 a =</w:t>
                  </w:r>
                </w:p>
              </w:tc>
              <w:tc>
                <w:tcPr>
                  <w:tcW w:w="213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ha</w:t>
                  </w:r>
                </w:p>
              </w:tc>
            </w:tr>
            <w:tr w:rsidR="00C26FB1" w:rsidRPr="00C07AD4" w:rsidTr="00905D77"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115,47 ha =</w:t>
                  </w:r>
                </w:p>
              </w:tc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m²</w:t>
                  </w:r>
                </w:p>
              </w:tc>
              <w:tc>
                <w:tcPr>
                  <w:tcW w:w="232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689,35 dm² =</w:t>
                  </w:r>
                </w:p>
              </w:tc>
              <w:tc>
                <w:tcPr>
                  <w:tcW w:w="213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color w:val="FF0000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a</w:t>
                  </w:r>
                </w:p>
              </w:tc>
            </w:tr>
            <w:tr w:rsidR="00C26FB1" w:rsidRPr="00C07AD4" w:rsidTr="00905D77"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22,564 dm²</w:t>
                  </w:r>
                </w:p>
              </w:tc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cm²</w:t>
                  </w:r>
                </w:p>
              </w:tc>
              <w:tc>
                <w:tcPr>
                  <w:tcW w:w="232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115 ha =</w:t>
                  </w:r>
                </w:p>
              </w:tc>
              <w:tc>
                <w:tcPr>
                  <w:tcW w:w="213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A126B7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color w:val="FF0000"/>
                      <w:szCs w:val="20"/>
                      <w:lang w:val="de-AT"/>
                    </w:rPr>
                  </w:pPr>
                  <w:r w:rsidRPr="00A126B7">
                    <w:rPr>
                      <w:rFonts w:asciiTheme="majorHAnsi" w:hAnsiTheme="majorHAnsi" w:cstheme="majorHAnsi"/>
                      <w:szCs w:val="20"/>
                      <w:lang w:val="de-AT"/>
                    </w:rPr>
                    <w:t>km²</w:t>
                  </w:r>
                </w:p>
              </w:tc>
            </w:tr>
          </w:tbl>
          <w:p w:rsidR="00807AE5" w:rsidRPr="00A126B7" w:rsidRDefault="00807AE5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8"/>
              </w:rPr>
            </w:pPr>
          </w:p>
        </w:tc>
      </w:tr>
      <w:tr w:rsidR="00C26FB1" w:rsidRPr="00C07AD4" w:rsidTr="00905D77">
        <w:trPr>
          <w:trHeight w:val="1603"/>
        </w:trPr>
        <w:tc>
          <w:tcPr>
            <w:tcW w:w="534" w:type="dxa"/>
            <w:shd w:val="clear" w:color="auto" w:fill="E5F1D4" w:themeFill="accent1" w:themeFillTint="33"/>
          </w:tcPr>
          <w:p w:rsidR="00A126B7" w:rsidRPr="00A126B7" w:rsidRDefault="00A126B7" w:rsidP="00807AE5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6"/>
                <w:szCs w:val="20"/>
              </w:rPr>
            </w:pPr>
          </w:p>
          <w:p w:rsidR="00C26FB1" w:rsidRPr="00C07AD4" w:rsidRDefault="00C26FB1" w:rsidP="00807AE5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320" w:type="dxa"/>
          </w:tcPr>
          <w:p w:rsidR="00C65686" w:rsidRPr="00A126B7" w:rsidRDefault="00C65686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6"/>
              </w:rPr>
            </w:pPr>
          </w:p>
          <w:p w:rsidR="00C26FB1" w:rsidRPr="00C07AD4" w:rsidRDefault="00C26FB1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0"/>
                <w:szCs w:val="20"/>
              </w:rPr>
            </w:pPr>
            <w:r w:rsidRPr="00C07AD4">
              <w:rPr>
                <w:rStyle w:val="04Quellenangabe"/>
                <w:rFonts w:asciiTheme="majorHAnsi" w:hAnsiTheme="majorHAnsi" w:cstheme="majorHAnsi"/>
                <w:i w:val="0"/>
                <w:sz w:val="20"/>
                <w:szCs w:val="20"/>
              </w:rPr>
              <w:t>Raummaße:</w:t>
            </w:r>
          </w:p>
          <w:p w:rsidR="00C26FB1" w:rsidRPr="00A126B7" w:rsidRDefault="00C26FB1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6"/>
                <w:szCs w:val="6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322"/>
              <w:gridCol w:w="2322"/>
              <w:gridCol w:w="2323"/>
              <w:gridCol w:w="2134"/>
            </w:tblGrid>
            <w:tr w:rsidR="00C26FB1" w:rsidRPr="00C07AD4" w:rsidTr="00905D77"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32,5 m³ =</w:t>
                  </w:r>
                </w:p>
              </w:tc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dm³</w:t>
                  </w:r>
                </w:p>
              </w:tc>
              <w:tc>
                <w:tcPr>
                  <w:tcW w:w="232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1024 mm³ =</w:t>
                  </w:r>
                </w:p>
              </w:tc>
              <w:tc>
                <w:tcPr>
                  <w:tcW w:w="213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cm³</w:t>
                  </w:r>
                </w:p>
              </w:tc>
            </w:tr>
            <w:tr w:rsidR="00C26FB1" w:rsidRPr="00C07AD4" w:rsidTr="00905D77"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24,568 dm³ =</w:t>
                  </w:r>
                </w:p>
              </w:tc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cm³</w:t>
                  </w:r>
                </w:p>
              </w:tc>
              <w:tc>
                <w:tcPr>
                  <w:tcW w:w="232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3 738 cm³ =</w:t>
                  </w:r>
                </w:p>
              </w:tc>
              <w:tc>
                <w:tcPr>
                  <w:tcW w:w="213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m³</w:t>
                  </w:r>
                </w:p>
              </w:tc>
            </w:tr>
            <w:tr w:rsidR="00C26FB1" w:rsidRPr="00C07AD4" w:rsidTr="00905D77"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1,058 cm³ =</w:t>
                  </w:r>
                </w:p>
              </w:tc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mm³</w:t>
                  </w:r>
                </w:p>
              </w:tc>
              <w:tc>
                <w:tcPr>
                  <w:tcW w:w="232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48 765 mm³ =</w:t>
                  </w:r>
                </w:p>
              </w:tc>
              <w:tc>
                <w:tcPr>
                  <w:tcW w:w="213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  <w:lang w:val="de-AT"/>
                    </w:rPr>
                    <w:t>d</w:t>
                  </w: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m³</w:t>
                  </w:r>
                </w:p>
              </w:tc>
            </w:tr>
            <w:tr w:rsidR="00C26FB1" w:rsidRPr="00C07AD4" w:rsidTr="00905D77"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0,458 dm³ =</w:t>
                  </w:r>
                </w:p>
              </w:tc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mm³</w:t>
                  </w:r>
                </w:p>
              </w:tc>
              <w:tc>
                <w:tcPr>
                  <w:tcW w:w="232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34,75 dm³ =</w:t>
                  </w:r>
                </w:p>
              </w:tc>
              <w:tc>
                <w:tcPr>
                  <w:tcW w:w="213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C07AD4">
                  <w:pPr>
                    <w:spacing w:before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m³</w:t>
                  </w:r>
                </w:p>
              </w:tc>
            </w:tr>
          </w:tbl>
          <w:p w:rsidR="00807AE5" w:rsidRPr="00C07AD4" w:rsidRDefault="00C26FB1" w:rsidP="00C65686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</w:pPr>
            <w:r w:rsidRPr="00C07AD4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 xml:space="preserve"> </w:t>
            </w:r>
          </w:p>
        </w:tc>
      </w:tr>
      <w:tr w:rsidR="00C26FB1" w:rsidRPr="00C07AD4" w:rsidTr="00905D77">
        <w:trPr>
          <w:trHeight w:val="1603"/>
        </w:trPr>
        <w:tc>
          <w:tcPr>
            <w:tcW w:w="534" w:type="dxa"/>
            <w:shd w:val="clear" w:color="auto" w:fill="E5F1D4" w:themeFill="accent1" w:themeFillTint="33"/>
          </w:tcPr>
          <w:p w:rsidR="00C26FB1" w:rsidRPr="00C07AD4" w:rsidRDefault="00C26FB1" w:rsidP="00807AE5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320" w:type="dxa"/>
          </w:tcPr>
          <w:p w:rsidR="00C26FB1" w:rsidRPr="00C07AD4" w:rsidRDefault="00C26FB1" w:rsidP="00C26FB1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Ordnen Sie die Zahlen richtig</w:t>
            </w:r>
            <w:r w:rsidR="00D65CE2"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 zu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:  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  <w:t xml:space="preserve">1) 70 000; 700; 7 000 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  <w:t>2) 800; 8; 0,08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  <w:t xml:space="preserve">  </w:t>
            </w:r>
          </w:p>
          <w:p w:rsidR="00C26FB1" w:rsidRPr="00C07AD4" w:rsidRDefault="00C26FB1" w:rsidP="00C26FB1">
            <w:pPr>
              <w:spacing w:line="240" w:lineRule="auto"/>
              <w:rPr>
                <w:rFonts w:asciiTheme="majorHAnsi" w:hAnsiTheme="majorHAnsi" w:cstheme="majorHAnsi"/>
                <w:sz w:val="12"/>
                <w:szCs w:val="12"/>
              </w:rPr>
            </w:pPr>
          </w:p>
          <w:p w:rsidR="00C26FB1" w:rsidRPr="00C07AD4" w:rsidRDefault="00C26FB1" w:rsidP="00C26FB1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   1)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  <w:t>70 m² =</w:t>
            </w:r>
            <w:r w:rsidRPr="00C07AD4">
              <w:rPr>
                <w:rFonts w:asciiTheme="majorHAnsi" w:hAnsiTheme="majorHAnsi" w:cstheme="majorHAnsi"/>
                <w:sz w:val="20"/>
                <w:szCs w:val="20"/>
                <w:shd w:val="clear" w:color="auto" w:fill="F2F2F2" w:themeFill="background1" w:themeFillShade="F2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  <w:shd w:val="clear" w:color="auto" w:fill="F2F2F2" w:themeFill="background1" w:themeFillShade="F2"/>
              </w:rPr>
              <w:tab/>
            </w:r>
            <w:r w:rsidR="00C07AD4">
              <w:rPr>
                <w:rFonts w:asciiTheme="majorHAnsi" w:hAnsiTheme="majorHAnsi" w:cstheme="majorHAnsi"/>
                <w:sz w:val="20"/>
                <w:szCs w:val="20"/>
                <w:shd w:val="clear" w:color="auto" w:fill="F2F2F2" w:themeFill="background1" w:themeFillShade="F2"/>
              </w:rPr>
              <w:t xml:space="preserve">             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dm² 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  <w:t xml:space="preserve">    2)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  <w:t>80 000 cm² =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  <w:shd w:val="clear" w:color="auto" w:fill="F2F2F2" w:themeFill="background1" w:themeFillShade="F2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  <w:shd w:val="clear" w:color="auto" w:fill="F2F2F2" w:themeFill="background1" w:themeFillShade="F2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m² </w:t>
            </w:r>
          </w:p>
          <w:p w:rsidR="00C26FB1" w:rsidRPr="00C07AD4" w:rsidRDefault="00C26FB1" w:rsidP="00C26FB1">
            <w:pPr>
              <w:spacing w:line="240" w:lineRule="auto"/>
              <w:rPr>
                <w:rFonts w:asciiTheme="majorHAnsi" w:hAnsiTheme="majorHAnsi" w:cstheme="majorHAnsi"/>
                <w:sz w:val="12"/>
                <w:szCs w:val="21"/>
              </w:rPr>
            </w:pPr>
          </w:p>
          <w:p w:rsidR="00C26FB1" w:rsidRPr="00C07AD4" w:rsidRDefault="00C26FB1" w:rsidP="00C26FB1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1"/>
                <w:szCs w:val="21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70 m =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  <w:shd w:val="clear" w:color="auto" w:fill="F2F2F2" w:themeFill="background1" w:themeFillShade="F2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  <w:shd w:val="clear" w:color="auto" w:fill="F2F2F2" w:themeFill="background1" w:themeFillShade="F2"/>
              </w:rPr>
              <w:tab/>
            </w:r>
            <w:proofErr w:type="spellStart"/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dm</w:t>
            </w:r>
            <w:proofErr w:type="spellEnd"/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  <w:t>80 000 cm =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  <w:shd w:val="clear" w:color="auto" w:fill="F2F2F2" w:themeFill="background1" w:themeFillShade="F2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  <w:shd w:val="clear" w:color="auto" w:fill="F2F2F2" w:themeFill="background1" w:themeFillShade="F2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m</w:t>
            </w:r>
          </w:p>
          <w:p w:rsidR="00C26FB1" w:rsidRPr="00C07AD4" w:rsidRDefault="00C26FB1" w:rsidP="00C26FB1">
            <w:pPr>
              <w:rPr>
                <w:rFonts w:asciiTheme="majorHAnsi" w:hAnsiTheme="majorHAnsi" w:cstheme="majorHAnsi"/>
                <w:sz w:val="12"/>
                <w:szCs w:val="21"/>
              </w:rPr>
            </w:pPr>
          </w:p>
          <w:p w:rsidR="00C26FB1" w:rsidRPr="00C07AD4" w:rsidRDefault="00C26FB1" w:rsidP="00C26FB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1"/>
                <w:szCs w:val="21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70 m³ =</w:t>
            </w:r>
            <w:r w:rsidRPr="00C07AD4">
              <w:rPr>
                <w:rFonts w:asciiTheme="majorHAnsi" w:hAnsiTheme="majorHAnsi" w:cstheme="majorHAnsi"/>
                <w:sz w:val="20"/>
                <w:szCs w:val="20"/>
                <w:shd w:val="clear" w:color="auto" w:fill="F2F2F2" w:themeFill="background1" w:themeFillShade="F2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  <w:shd w:val="clear" w:color="auto" w:fill="F2F2F2" w:themeFill="background1" w:themeFillShade="F2"/>
              </w:rPr>
              <w:tab/>
            </w:r>
            <w:r w:rsidR="00C07AD4">
              <w:rPr>
                <w:rFonts w:asciiTheme="majorHAnsi" w:hAnsiTheme="majorHAnsi" w:cstheme="majorHAnsi"/>
                <w:sz w:val="20"/>
                <w:szCs w:val="20"/>
                <w:shd w:val="clear" w:color="auto" w:fill="F2F2F2" w:themeFill="background1" w:themeFillShade="F2"/>
              </w:rPr>
              <w:t xml:space="preserve">             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dm³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  <w:t>80 000 cm³ =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  <w:shd w:val="clear" w:color="auto" w:fill="F2F2F2" w:themeFill="background1" w:themeFillShade="F2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  <w:shd w:val="clear" w:color="auto" w:fill="F2F2F2" w:themeFill="background1" w:themeFillShade="F2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m³</w:t>
            </w:r>
          </w:p>
          <w:p w:rsidR="00807AE5" w:rsidRPr="00C07AD4" w:rsidRDefault="00807AE5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</w:pPr>
          </w:p>
        </w:tc>
      </w:tr>
      <w:tr w:rsidR="00C26FB1" w:rsidRPr="00C07AD4" w:rsidTr="00905D77">
        <w:trPr>
          <w:trHeight w:val="1603"/>
        </w:trPr>
        <w:tc>
          <w:tcPr>
            <w:tcW w:w="534" w:type="dxa"/>
            <w:shd w:val="clear" w:color="auto" w:fill="E5F1D4" w:themeFill="accent1" w:themeFillTint="33"/>
          </w:tcPr>
          <w:p w:rsidR="00C26FB1" w:rsidRPr="00C07AD4" w:rsidRDefault="00C26FB1" w:rsidP="00807AE5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320" w:type="dxa"/>
          </w:tcPr>
          <w:p w:rsidR="00C26FB1" w:rsidRPr="00C07AD4" w:rsidRDefault="00C26FB1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0"/>
                <w:szCs w:val="20"/>
              </w:rPr>
            </w:pPr>
            <w:r w:rsidRPr="00C07AD4">
              <w:rPr>
                <w:rStyle w:val="04Quellenangabe"/>
                <w:rFonts w:asciiTheme="majorHAnsi" w:hAnsiTheme="majorHAnsi" w:cstheme="majorHAnsi"/>
                <w:i w:val="0"/>
                <w:sz w:val="20"/>
                <w:szCs w:val="20"/>
              </w:rPr>
              <w:t>Massenmaße:</w:t>
            </w:r>
          </w:p>
          <w:p w:rsidR="00C26FB1" w:rsidRPr="00A126B7" w:rsidRDefault="00C26FB1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6"/>
                <w:szCs w:val="6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322"/>
              <w:gridCol w:w="2322"/>
              <w:gridCol w:w="2323"/>
              <w:gridCol w:w="2134"/>
            </w:tblGrid>
            <w:tr w:rsidR="00C26FB1" w:rsidRPr="00C07AD4" w:rsidTr="00905D77"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15 kg =</w:t>
                  </w:r>
                </w:p>
              </w:tc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g</w:t>
                  </w:r>
                </w:p>
              </w:tc>
              <w:tc>
                <w:tcPr>
                  <w:tcW w:w="232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237 kg =</w:t>
                  </w:r>
                </w:p>
              </w:tc>
              <w:tc>
                <w:tcPr>
                  <w:tcW w:w="213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color w:val="FF0000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t</w:t>
                  </w:r>
                </w:p>
              </w:tc>
            </w:tr>
            <w:tr w:rsidR="00C26FB1" w:rsidRPr="00C07AD4" w:rsidTr="00905D77"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3,75 t =</w:t>
                  </w:r>
                </w:p>
              </w:tc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kg</w:t>
                  </w:r>
                </w:p>
              </w:tc>
              <w:tc>
                <w:tcPr>
                  <w:tcW w:w="232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450 g =</w:t>
                  </w:r>
                </w:p>
              </w:tc>
              <w:tc>
                <w:tcPr>
                  <w:tcW w:w="213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proofErr w:type="spellStart"/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dag</w:t>
                  </w:r>
                  <w:proofErr w:type="spellEnd"/>
                </w:p>
              </w:tc>
            </w:tr>
            <w:tr w:rsidR="00C26FB1" w:rsidRPr="00C07AD4" w:rsidTr="00905D77"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 xml:space="preserve">25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dag</w:t>
                  </w:r>
                  <w:proofErr w:type="spellEnd"/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 xml:space="preserve"> =</w:t>
                  </w:r>
                </w:p>
              </w:tc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g</w:t>
                  </w:r>
                </w:p>
              </w:tc>
              <w:tc>
                <w:tcPr>
                  <w:tcW w:w="232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32 689dag =</w:t>
                  </w:r>
                </w:p>
              </w:tc>
              <w:tc>
                <w:tcPr>
                  <w:tcW w:w="213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t</w:t>
                  </w:r>
                </w:p>
              </w:tc>
            </w:tr>
            <w:tr w:rsidR="00C26FB1" w:rsidRPr="00C07AD4" w:rsidTr="00905D77"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6,89 t =</w:t>
                  </w:r>
                </w:p>
              </w:tc>
              <w:tc>
                <w:tcPr>
                  <w:tcW w:w="232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proofErr w:type="spellStart"/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dag</w:t>
                  </w:r>
                  <w:proofErr w:type="spellEnd"/>
                </w:p>
              </w:tc>
              <w:tc>
                <w:tcPr>
                  <w:tcW w:w="232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750 g =</w:t>
                  </w:r>
                </w:p>
              </w:tc>
              <w:tc>
                <w:tcPr>
                  <w:tcW w:w="213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  <w:lang w:val="de-AT"/>
                    </w:rPr>
                    <w:t>kg</w:t>
                  </w:r>
                </w:p>
              </w:tc>
            </w:tr>
          </w:tbl>
          <w:p w:rsidR="00807AE5" w:rsidRPr="00C07AD4" w:rsidRDefault="00C26FB1" w:rsidP="00C65686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</w:pPr>
            <w:r w:rsidRPr="00C07AD4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 xml:space="preserve"> </w:t>
            </w:r>
          </w:p>
        </w:tc>
      </w:tr>
      <w:tr w:rsidR="00C26FB1" w:rsidRPr="00C07AD4" w:rsidTr="00905D77">
        <w:trPr>
          <w:trHeight w:val="1603"/>
        </w:trPr>
        <w:tc>
          <w:tcPr>
            <w:tcW w:w="534" w:type="dxa"/>
            <w:shd w:val="clear" w:color="auto" w:fill="E5F1D4" w:themeFill="accent1" w:themeFillTint="33"/>
          </w:tcPr>
          <w:p w:rsidR="00C26FB1" w:rsidRPr="00C07AD4" w:rsidRDefault="00C26FB1" w:rsidP="00807AE5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320" w:type="dxa"/>
          </w:tcPr>
          <w:p w:rsidR="00C26FB1" w:rsidRPr="00C07AD4" w:rsidRDefault="00C26FB1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0"/>
                <w:szCs w:val="20"/>
              </w:rPr>
            </w:pPr>
            <w:r w:rsidRPr="00C07AD4">
              <w:rPr>
                <w:rStyle w:val="04Quellenangabe"/>
                <w:rFonts w:asciiTheme="majorHAnsi" w:hAnsiTheme="majorHAnsi" w:cstheme="majorHAnsi"/>
                <w:i w:val="0"/>
                <w:sz w:val="20"/>
                <w:szCs w:val="20"/>
              </w:rPr>
              <w:t>Zeitmaße:</w:t>
            </w:r>
          </w:p>
          <w:p w:rsidR="00C26FB1" w:rsidRPr="00A126B7" w:rsidRDefault="00C26FB1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6"/>
                <w:szCs w:val="6"/>
              </w:rPr>
            </w:pPr>
            <w:r w:rsidRPr="00C07AD4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 xml:space="preserve"> </w:t>
            </w: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303"/>
              <w:gridCol w:w="2321"/>
              <w:gridCol w:w="2285"/>
              <w:gridCol w:w="2192"/>
            </w:tblGrid>
            <w:tr w:rsidR="00C26FB1" w:rsidRPr="00A126B7" w:rsidTr="00905D77"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A126B7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126B7">
                    <w:rPr>
                      <w:rFonts w:asciiTheme="majorHAnsi" w:hAnsiTheme="majorHAnsi" w:cstheme="majorHAnsi"/>
                      <w:sz w:val="20"/>
                      <w:szCs w:val="20"/>
                    </w:rPr>
                    <w:t>37 min =</w:t>
                  </w:r>
                </w:p>
              </w:tc>
              <w:tc>
                <w:tcPr>
                  <w:tcW w:w="232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A126B7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color w:val="FF0000"/>
                      <w:sz w:val="20"/>
                      <w:szCs w:val="20"/>
                    </w:rPr>
                  </w:pPr>
                  <w:r w:rsidRPr="00A126B7">
                    <w:rPr>
                      <w:rFonts w:asciiTheme="majorHAnsi" w:hAnsiTheme="majorHAnsi" w:cstheme="majorHAnsi"/>
                      <w:sz w:val="20"/>
                      <w:szCs w:val="20"/>
                    </w:rPr>
                    <w:t>sec</w:t>
                  </w:r>
                </w:p>
              </w:tc>
              <w:tc>
                <w:tcPr>
                  <w:tcW w:w="228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A126B7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126B7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7 d = </w:t>
                  </w:r>
                </w:p>
              </w:tc>
              <w:tc>
                <w:tcPr>
                  <w:tcW w:w="219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A126B7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color w:val="FF0000"/>
                      <w:sz w:val="20"/>
                      <w:szCs w:val="20"/>
                    </w:rPr>
                  </w:pPr>
                  <w:r w:rsidRPr="00A126B7">
                    <w:rPr>
                      <w:rFonts w:asciiTheme="majorHAnsi" w:hAnsiTheme="majorHAnsi" w:cstheme="majorHAnsi"/>
                      <w:sz w:val="20"/>
                      <w:szCs w:val="20"/>
                    </w:rPr>
                    <w:t>h</w:t>
                  </w:r>
                </w:p>
              </w:tc>
            </w:tr>
            <w:tr w:rsidR="00C26FB1" w:rsidRPr="00A126B7" w:rsidTr="00905D77"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A126B7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126B7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8 min = </w:t>
                  </w:r>
                </w:p>
              </w:tc>
              <w:tc>
                <w:tcPr>
                  <w:tcW w:w="232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A126B7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color w:val="FF0000"/>
                      <w:sz w:val="20"/>
                      <w:szCs w:val="20"/>
                    </w:rPr>
                  </w:pPr>
                  <w:r w:rsidRPr="00A126B7">
                    <w:rPr>
                      <w:rFonts w:asciiTheme="majorHAnsi" w:hAnsiTheme="majorHAnsi" w:cstheme="majorHAnsi"/>
                      <w:sz w:val="20"/>
                      <w:szCs w:val="20"/>
                    </w:rPr>
                    <w:t>sec</w:t>
                  </w:r>
                </w:p>
              </w:tc>
              <w:tc>
                <w:tcPr>
                  <w:tcW w:w="228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A126B7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126B7">
                    <w:rPr>
                      <w:rFonts w:asciiTheme="majorHAnsi" w:hAnsiTheme="majorHAnsi" w:cstheme="majorHAnsi"/>
                      <w:sz w:val="20"/>
                      <w:szCs w:val="20"/>
                    </w:rPr>
                    <w:t>8 d =</w:t>
                  </w:r>
                </w:p>
              </w:tc>
              <w:tc>
                <w:tcPr>
                  <w:tcW w:w="219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A126B7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color w:val="FF0000"/>
                      <w:sz w:val="20"/>
                      <w:szCs w:val="20"/>
                    </w:rPr>
                  </w:pPr>
                  <w:r w:rsidRPr="00A126B7">
                    <w:rPr>
                      <w:rFonts w:asciiTheme="majorHAnsi" w:hAnsiTheme="majorHAnsi" w:cstheme="majorHAnsi"/>
                      <w:sz w:val="20"/>
                      <w:szCs w:val="20"/>
                    </w:rPr>
                    <w:t>min</w:t>
                  </w:r>
                </w:p>
              </w:tc>
            </w:tr>
            <w:tr w:rsidR="00C26FB1" w:rsidRPr="00A126B7" w:rsidTr="00905D77"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A126B7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126B7">
                    <w:rPr>
                      <w:rFonts w:asciiTheme="majorHAnsi" w:hAnsiTheme="majorHAnsi" w:cstheme="majorHAnsi"/>
                      <w:sz w:val="20"/>
                      <w:szCs w:val="20"/>
                    </w:rPr>
                    <w:t>12 h =</w:t>
                  </w:r>
                </w:p>
              </w:tc>
              <w:tc>
                <w:tcPr>
                  <w:tcW w:w="232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A126B7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color w:val="FF0000"/>
                      <w:sz w:val="20"/>
                      <w:szCs w:val="20"/>
                    </w:rPr>
                  </w:pPr>
                  <w:r w:rsidRPr="00A126B7">
                    <w:rPr>
                      <w:rFonts w:asciiTheme="majorHAnsi" w:hAnsiTheme="majorHAnsi" w:cstheme="majorHAnsi"/>
                      <w:sz w:val="20"/>
                      <w:szCs w:val="20"/>
                    </w:rPr>
                    <w:t>min</w:t>
                  </w:r>
                </w:p>
              </w:tc>
              <w:tc>
                <w:tcPr>
                  <w:tcW w:w="228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A126B7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126B7">
                    <w:rPr>
                      <w:rFonts w:asciiTheme="majorHAnsi" w:hAnsiTheme="majorHAnsi" w:cstheme="majorHAnsi"/>
                      <w:sz w:val="20"/>
                      <w:szCs w:val="20"/>
                    </w:rPr>
                    <w:t>3 d 10 h =</w:t>
                  </w:r>
                </w:p>
              </w:tc>
              <w:tc>
                <w:tcPr>
                  <w:tcW w:w="219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A126B7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color w:val="FF0000"/>
                      <w:sz w:val="20"/>
                      <w:szCs w:val="20"/>
                    </w:rPr>
                  </w:pPr>
                  <w:r w:rsidRPr="00A126B7">
                    <w:rPr>
                      <w:rFonts w:asciiTheme="majorHAnsi" w:hAnsiTheme="majorHAnsi" w:cstheme="majorHAnsi"/>
                      <w:sz w:val="20"/>
                      <w:szCs w:val="20"/>
                    </w:rPr>
                    <w:t>min</w:t>
                  </w:r>
                </w:p>
              </w:tc>
            </w:tr>
            <w:tr w:rsidR="00C26FB1" w:rsidRPr="00A126B7" w:rsidTr="00905D77"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A126B7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126B7">
                    <w:rPr>
                      <w:rFonts w:asciiTheme="majorHAnsi" w:hAnsiTheme="majorHAnsi" w:cstheme="majorHAnsi"/>
                      <w:sz w:val="20"/>
                      <w:szCs w:val="20"/>
                    </w:rPr>
                    <w:t>7 h =</w:t>
                  </w:r>
                </w:p>
              </w:tc>
              <w:tc>
                <w:tcPr>
                  <w:tcW w:w="232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A126B7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color w:val="FF0000"/>
                      <w:sz w:val="20"/>
                      <w:szCs w:val="20"/>
                    </w:rPr>
                  </w:pPr>
                  <w:r w:rsidRPr="00A126B7">
                    <w:rPr>
                      <w:rFonts w:asciiTheme="majorHAnsi" w:hAnsiTheme="majorHAnsi" w:cstheme="majorHAnsi"/>
                      <w:sz w:val="20"/>
                      <w:szCs w:val="20"/>
                    </w:rPr>
                    <w:t>sec</w:t>
                  </w:r>
                </w:p>
              </w:tc>
              <w:tc>
                <w:tcPr>
                  <w:tcW w:w="228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A126B7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126B7">
                    <w:rPr>
                      <w:rFonts w:asciiTheme="majorHAnsi" w:hAnsiTheme="majorHAnsi" w:cstheme="majorHAnsi"/>
                      <w:sz w:val="20"/>
                      <w:szCs w:val="20"/>
                    </w:rPr>
                    <w:t>4 d 12 h =</w:t>
                  </w:r>
                </w:p>
              </w:tc>
              <w:tc>
                <w:tcPr>
                  <w:tcW w:w="219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A126B7" w:rsidRDefault="00C26FB1" w:rsidP="00A126B7">
                  <w:pPr>
                    <w:spacing w:beforeLines="20"/>
                    <w:jc w:val="right"/>
                    <w:rPr>
                      <w:rFonts w:asciiTheme="majorHAnsi" w:hAnsiTheme="majorHAnsi" w:cstheme="majorHAnsi"/>
                      <w:color w:val="FF0000"/>
                      <w:sz w:val="20"/>
                      <w:szCs w:val="20"/>
                    </w:rPr>
                  </w:pPr>
                  <w:r w:rsidRPr="00A126B7">
                    <w:rPr>
                      <w:rFonts w:asciiTheme="majorHAnsi" w:hAnsiTheme="majorHAnsi" w:cstheme="majorHAnsi"/>
                      <w:sz w:val="20"/>
                      <w:szCs w:val="20"/>
                    </w:rPr>
                    <w:t>min</w:t>
                  </w:r>
                </w:p>
              </w:tc>
            </w:tr>
          </w:tbl>
          <w:p w:rsidR="00C26FB1" w:rsidRPr="00C07AD4" w:rsidRDefault="00C26FB1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</w:pPr>
            <w:r w:rsidRPr="00C07AD4"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  <w:t xml:space="preserve"> </w:t>
            </w:r>
          </w:p>
        </w:tc>
      </w:tr>
      <w:tr w:rsidR="00C26FB1" w:rsidRPr="00C07AD4" w:rsidTr="00905D77">
        <w:trPr>
          <w:trHeight w:val="567"/>
        </w:trPr>
        <w:tc>
          <w:tcPr>
            <w:tcW w:w="534" w:type="dxa"/>
            <w:shd w:val="clear" w:color="auto" w:fill="E5F1D4" w:themeFill="accent1" w:themeFillTint="33"/>
          </w:tcPr>
          <w:p w:rsidR="00C26FB1" w:rsidRPr="00C07AD4" w:rsidRDefault="00C26FB1" w:rsidP="00807AE5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320" w:type="dxa"/>
          </w:tcPr>
          <w:p w:rsidR="00C26FB1" w:rsidRPr="00C07AD4" w:rsidRDefault="00C26FB1" w:rsidP="00C26FB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Berechnen Sie </w:t>
            </w:r>
            <w:r w:rsidR="00D65CE2" w:rsidRPr="00C07AD4">
              <w:rPr>
                <w:rFonts w:asciiTheme="majorHAnsi" w:hAnsiTheme="majorHAnsi" w:cstheme="majorHAnsi"/>
                <w:sz w:val="20"/>
                <w:szCs w:val="20"/>
              </w:rPr>
              <w:t>jeweils den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 Zeitunterschie</w:t>
            </w:r>
            <w:r w:rsidR="00D65CE2"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d, 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die Endzeit oder Anfangszeit. </w:t>
            </w:r>
          </w:p>
          <w:p w:rsidR="00C26FB1" w:rsidRPr="00A126B7" w:rsidRDefault="00C26FB1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6"/>
                <w:szCs w:val="6"/>
              </w:rPr>
            </w:pPr>
          </w:p>
          <w:tbl>
            <w:tblPr>
              <w:tblStyle w:val="Tabellengitternetz"/>
              <w:tblW w:w="0" w:type="auto"/>
              <w:jc w:val="center"/>
              <w:tblInd w:w="93" w:type="dxa"/>
              <w:tblLayout w:type="fixed"/>
              <w:tblLook w:val="04A0"/>
            </w:tblPr>
            <w:tblGrid>
              <w:gridCol w:w="494"/>
              <w:gridCol w:w="2303"/>
              <w:gridCol w:w="2303"/>
              <w:gridCol w:w="2303"/>
            </w:tblGrid>
            <w:tr w:rsidR="00C26FB1" w:rsidRPr="00C07AD4" w:rsidTr="00905D77">
              <w:trPr>
                <w:trHeight w:val="363"/>
                <w:jc w:val="center"/>
              </w:trPr>
              <w:tc>
                <w:tcPr>
                  <w:tcW w:w="494" w:type="dxa"/>
                  <w:tcBorders>
                    <w:top w:val="nil"/>
                    <w:left w:val="nil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vAlign w:val="center"/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Anfangszeit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vAlign w:val="center"/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Zeitdauer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vAlign w:val="center"/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Endzeit</w:t>
                  </w:r>
                </w:p>
              </w:tc>
            </w:tr>
            <w:tr w:rsidR="00C26FB1" w:rsidRPr="00C07AD4" w:rsidTr="00807AE5">
              <w:trPr>
                <w:jc w:val="center"/>
              </w:trPr>
              <w:tc>
                <w:tcPr>
                  <w:tcW w:w="49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a)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7.24 Uhr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12.42 Uhr</w:t>
                  </w:r>
                </w:p>
              </w:tc>
            </w:tr>
            <w:tr w:rsidR="00C26FB1" w:rsidRPr="00C07AD4" w:rsidTr="00807AE5">
              <w:trPr>
                <w:jc w:val="center"/>
              </w:trPr>
              <w:tc>
                <w:tcPr>
                  <w:tcW w:w="49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b)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3.22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11.21 Uhr</w:t>
                  </w:r>
                </w:p>
              </w:tc>
            </w:tr>
            <w:tr w:rsidR="00C26FB1" w:rsidRPr="00C07AD4" w:rsidTr="00807AE5">
              <w:trPr>
                <w:jc w:val="center"/>
              </w:trPr>
              <w:tc>
                <w:tcPr>
                  <w:tcW w:w="49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c)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1 h 14 min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8.57 Uhr</w:t>
                  </w:r>
                </w:p>
              </w:tc>
            </w:tr>
            <w:tr w:rsidR="00C26FB1" w:rsidRPr="00C07AD4" w:rsidTr="00807AE5">
              <w:trPr>
                <w:jc w:val="center"/>
              </w:trPr>
              <w:tc>
                <w:tcPr>
                  <w:tcW w:w="49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d)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3 h 26 min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15.57 Uhr</w:t>
                  </w:r>
                </w:p>
              </w:tc>
            </w:tr>
            <w:tr w:rsidR="00C26FB1" w:rsidRPr="00C07AD4" w:rsidTr="00807AE5">
              <w:trPr>
                <w:jc w:val="center"/>
              </w:trPr>
              <w:tc>
                <w:tcPr>
                  <w:tcW w:w="49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e)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16.28 Uhr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34 min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C26FB1" w:rsidRPr="00C07AD4" w:rsidTr="00807AE5">
              <w:trPr>
                <w:jc w:val="center"/>
              </w:trPr>
              <w:tc>
                <w:tcPr>
                  <w:tcW w:w="49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f)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21.51 Uhr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7h 12 min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C26FB1" w:rsidRPr="00C07AD4" w:rsidRDefault="00C26FB1" w:rsidP="00A126B7">
                  <w:pPr>
                    <w:spacing w:beforeLines="20" w:line="240" w:lineRule="auto"/>
                    <w:jc w:val="center"/>
                    <w:rPr>
                      <w:rFonts w:asciiTheme="majorHAnsi" w:hAnsiTheme="majorHAnsi" w:cstheme="majorHAnsi"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C26FB1" w:rsidRPr="00C07AD4" w:rsidRDefault="00C26FB1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1"/>
              </w:rPr>
            </w:pPr>
          </w:p>
        </w:tc>
      </w:tr>
      <w:tr w:rsidR="00C26FB1" w:rsidRPr="00C07AD4" w:rsidTr="00905D77">
        <w:trPr>
          <w:trHeight w:val="844"/>
        </w:trPr>
        <w:tc>
          <w:tcPr>
            <w:tcW w:w="534" w:type="dxa"/>
            <w:shd w:val="clear" w:color="auto" w:fill="E5F1D4" w:themeFill="accent1" w:themeFillTint="33"/>
          </w:tcPr>
          <w:p w:rsidR="00905D77" w:rsidRPr="00C07AD4" w:rsidRDefault="00905D77" w:rsidP="00807AE5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:rsidR="00C26FB1" w:rsidRPr="00C07AD4" w:rsidRDefault="00C26FB1" w:rsidP="00807AE5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320" w:type="dxa"/>
          </w:tcPr>
          <w:p w:rsidR="00905D77" w:rsidRPr="00C07AD4" w:rsidRDefault="00905D77" w:rsidP="00C26FB1">
            <w:pPr>
              <w:rPr>
                <w:rFonts w:asciiTheme="majorHAnsi" w:hAnsiTheme="majorHAnsi" w:cstheme="majorHAnsi"/>
                <w:sz w:val="21"/>
                <w:szCs w:val="21"/>
              </w:rPr>
            </w:pPr>
          </w:p>
          <w:p w:rsidR="00C26FB1" w:rsidRPr="00C07AD4" w:rsidRDefault="00C26FB1" w:rsidP="00C26FB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Mit einer Verspätung von 19 Minuten traf der Zug aus Wien ein. Die planmäßige Ankunft wäre 17:53</w:t>
            </w:r>
            <w:r w:rsidR="00807AE5" w:rsidRPr="00C07AD4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Uhr gewesen. Wann kam der Zug tatsächlich an?</w:t>
            </w:r>
          </w:p>
          <w:p w:rsidR="00C26FB1" w:rsidRPr="00C07AD4" w:rsidRDefault="00C26FB1" w:rsidP="00C26FB1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21"/>
                <w:szCs w:val="21"/>
              </w:rPr>
            </w:pPr>
            <w:r w:rsidRPr="00C07AD4">
              <w:rPr>
                <w:rStyle w:val="04Quellenangabe"/>
                <w:rFonts w:asciiTheme="majorHAnsi" w:hAnsiTheme="majorHAnsi" w:cstheme="majorHAnsi"/>
                <w:i w:val="0"/>
                <w:sz w:val="21"/>
                <w:szCs w:val="21"/>
              </w:rPr>
              <w:t xml:space="preserve">  </w:t>
            </w:r>
          </w:p>
        </w:tc>
      </w:tr>
      <w:tr w:rsidR="00C26FB1" w:rsidRPr="00C07AD4" w:rsidTr="00905D77">
        <w:trPr>
          <w:trHeight w:val="1317"/>
        </w:trPr>
        <w:tc>
          <w:tcPr>
            <w:tcW w:w="534" w:type="dxa"/>
            <w:shd w:val="clear" w:color="auto" w:fill="E5F1D4" w:themeFill="accent1" w:themeFillTint="33"/>
          </w:tcPr>
          <w:p w:rsidR="00C26FB1" w:rsidRPr="00C07AD4" w:rsidRDefault="00C26FB1" w:rsidP="00807AE5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320" w:type="dxa"/>
          </w:tcPr>
          <w:p w:rsidR="00C26FB1" w:rsidRPr="00C07AD4" w:rsidRDefault="00C26FB1" w:rsidP="00C26FB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Kreuzen Sie die jeweils richtigen Ergebnisse an. (Mehrfachnennungen möglich)</w:t>
            </w:r>
          </w:p>
          <w:p w:rsidR="00C26FB1" w:rsidRPr="00C07AD4" w:rsidRDefault="00C26FB1" w:rsidP="00C26FB1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  <w:tbl>
            <w:tblPr>
              <w:tblStyle w:val="Tabellengitternetz"/>
              <w:tblW w:w="8959" w:type="dxa"/>
              <w:tblLayout w:type="fixed"/>
              <w:tblLook w:val="04A0"/>
            </w:tblPr>
            <w:tblGrid>
              <w:gridCol w:w="1384"/>
              <w:gridCol w:w="290"/>
              <w:gridCol w:w="339"/>
              <w:gridCol w:w="1276"/>
              <w:gridCol w:w="425"/>
              <w:gridCol w:w="425"/>
              <w:gridCol w:w="1701"/>
              <w:gridCol w:w="425"/>
              <w:gridCol w:w="426"/>
              <w:gridCol w:w="1842"/>
              <w:gridCol w:w="426"/>
            </w:tblGrid>
            <w:tr w:rsidR="00C26FB1" w:rsidRPr="00C07AD4" w:rsidTr="00807AE5">
              <w:tc>
                <w:tcPr>
                  <w:tcW w:w="1674" w:type="dxa"/>
                  <w:gridSpan w:val="2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7 m</w:t>
                  </w:r>
                </w:p>
              </w:tc>
              <w:tc>
                <w:tcPr>
                  <w:tcW w:w="339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7 € 40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ct</w:t>
                  </w:r>
                  <w:proofErr w:type="spellEnd"/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15,3 kg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73 dm³</w:t>
                  </w:r>
                </w:p>
              </w:tc>
            </w:tr>
            <w:tr w:rsidR="00C26FB1" w:rsidRPr="00C07AD4" w:rsidTr="00807AE5">
              <w:tc>
                <w:tcPr>
                  <w:tcW w:w="138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700 cm</w:t>
                  </w:r>
                </w:p>
              </w:tc>
              <w:tc>
                <w:tcPr>
                  <w:tcW w:w="29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39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740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ct</w:t>
                  </w:r>
                  <w:proofErr w:type="spellEnd"/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1530 g</w:t>
                  </w:r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0,73 m³</w:t>
                  </w:r>
                </w:p>
              </w:tc>
              <w:tc>
                <w:tcPr>
                  <w:tcW w:w="426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  <w:tr w:rsidR="00C26FB1" w:rsidRPr="00C07AD4" w:rsidTr="00807AE5">
              <w:tc>
                <w:tcPr>
                  <w:tcW w:w="138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0,007 km</w:t>
                  </w:r>
                </w:p>
              </w:tc>
              <w:tc>
                <w:tcPr>
                  <w:tcW w:w="29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39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7,04 €</w:t>
                  </w:r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0,0153 t</w:t>
                  </w:r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7</w:t>
                  </w:r>
                  <w:r w:rsidR="00807AE5"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 </w:t>
                  </w: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030 cm³</w:t>
                  </w:r>
                </w:p>
              </w:tc>
              <w:tc>
                <w:tcPr>
                  <w:tcW w:w="426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  <w:tr w:rsidR="00C26FB1" w:rsidRPr="00C07AD4" w:rsidTr="00807AE5">
              <w:tc>
                <w:tcPr>
                  <w:tcW w:w="138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7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dm</w:t>
                  </w:r>
                  <w:proofErr w:type="spellEnd"/>
                </w:p>
              </w:tc>
              <w:tc>
                <w:tcPr>
                  <w:tcW w:w="29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39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7,4 €</w:t>
                  </w:r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15003 g</w:t>
                  </w:r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73 000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000</w:t>
                  </w:r>
                  <w:proofErr w:type="spellEnd"/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 mm³</w:t>
                  </w:r>
                </w:p>
              </w:tc>
              <w:tc>
                <w:tcPr>
                  <w:tcW w:w="426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  <w:tr w:rsidR="00D65CE2" w:rsidRPr="00C07AD4" w:rsidTr="00807AE5">
              <w:trPr>
                <w:trHeight w:val="187"/>
              </w:trPr>
              <w:tc>
                <w:tcPr>
                  <w:tcW w:w="138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7 000 mm</w:t>
                  </w:r>
                </w:p>
              </w:tc>
              <w:tc>
                <w:tcPr>
                  <w:tcW w:w="29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339" w:type="dxa"/>
                  <w:vMerge w:val="restart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D65CE2" w:rsidRPr="00C07AD4" w:rsidRDefault="00D65CE2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7,40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ct</w:t>
                  </w:r>
                  <w:proofErr w:type="spellEnd"/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vMerge w:val="restart"/>
                  <w:tcBorders>
                    <w:top w:val="nil"/>
                    <w:left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 xml:space="preserve">153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dag</w:t>
                  </w:r>
                  <w:proofErr w:type="spellEnd"/>
                </w:p>
              </w:tc>
              <w:tc>
                <w:tcPr>
                  <w:tcW w:w="42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vMerge w:val="restart"/>
                  <w:tcBorders>
                    <w:top w:val="nil"/>
                    <w:left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sz w:val="20"/>
                      <w:szCs w:val="20"/>
                    </w:rPr>
                    <w:t>0,0073 km³</w:t>
                  </w:r>
                </w:p>
              </w:tc>
              <w:tc>
                <w:tcPr>
                  <w:tcW w:w="426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</w:p>
              </w:tc>
            </w:tr>
            <w:tr w:rsidR="00D65CE2" w:rsidRPr="00C07AD4" w:rsidTr="00905D77">
              <w:trPr>
                <w:trHeight w:val="239"/>
              </w:trPr>
              <w:tc>
                <w:tcPr>
                  <w:tcW w:w="1674" w:type="dxa"/>
                  <w:gridSpan w:val="2"/>
                  <w:tcBorders>
                    <w:top w:val="single" w:sz="4" w:space="0" w:color="7DAE38" w:themeColor="accent1"/>
                    <w:left w:val="nil"/>
                    <w:bottom w:val="nil"/>
                    <w:right w:val="nil"/>
                  </w:tcBorders>
                  <w:hideMark/>
                </w:tcPr>
                <w:p w:rsidR="00D65CE2" w:rsidRPr="00C07AD4" w:rsidRDefault="00D65CE2" w:rsidP="00807AE5">
                  <w:pPr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  <w:tc>
                <w:tcPr>
                  <w:tcW w:w="339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D65CE2" w:rsidRPr="00C07AD4" w:rsidRDefault="00D65CE2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7DAE38" w:themeColor="accent1"/>
                    <w:left w:val="nil"/>
                    <w:bottom w:val="nil"/>
                    <w:right w:val="nil"/>
                  </w:tcBorders>
                  <w:hideMark/>
                </w:tcPr>
                <w:p w:rsidR="00D65CE2" w:rsidRPr="00C07AD4" w:rsidRDefault="00D65CE2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D65CE2" w:rsidRPr="00C07AD4" w:rsidRDefault="00D65CE2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  <w:tc>
                <w:tcPr>
                  <w:tcW w:w="2126" w:type="dxa"/>
                  <w:gridSpan w:val="2"/>
                  <w:tcBorders>
                    <w:top w:val="single" w:sz="4" w:space="0" w:color="7DAE38" w:themeColor="accent1"/>
                    <w:left w:val="nil"/>
                    <w:bottom w:val="nil"/>
                    <w:right w:val="nil"/>
                  </w:tcBorders>
                  <w:hideMark/>
                </w:tcPr>
                <w:p w:rsidR="00D65CE2" w:rsidRPr="00C07AD4" w:rsidRDefault="00D65CE2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  <w:tc>
                <w:tcPr>
                  <w:tcW w:w="426" w:type="dxa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D65CE2" w:rsidRPr="00C07AD4" w:rsidRDefault="00D65CE2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7DAE38" w:themeColor="accent1"/>
                    <w:left w:val="nil"/>
                    <w:bottom w:val="nil"/>
                    <w:right w:val="nil"/>
                  </w:tcBorders>
                  <w:hideMark/>
                </w:tcPr>
                <w:p w:rsidR="00D65CE2" w:rsidRPr="00C07AD4" w:rsidRDefault="00D65CE2" w:rsidP="00C26FB1">
                  <w:pPr>
                    <w:spacing w:line="240" w:lineRule="auto"/>
                    <w:jc w:val="center"/>
                    <w:rPr>
                      <w:rFonts w:asciiTheme="majorHAnsi" w:hAnsiTheme="majorHAnsi" w:cstheme="majorHAnsi"/>
                      <w:sz w:val="21"/>
                      <w:szCs w:val="21"/>
                    </w:rPr>
                  </w:pPr>
                </w:p>
              </w:tc>
            </w:tr>
          </w:tbl>
          <w:p w:rsidR="00C26FB1" w:rsidRPr="00C07AD4" w:rsidRDefault="00C26FB1" w:rsidP="00C26FB1">
            <w:pPr>
              <w:pStyle w:val="03Grundschrifteinspaltig"/>
              <w:rPr>
                <w:rFonts w:asciiTheme="majorHAnsi" w:hAnsiTheme="majorHAnsi" w:cstheme="majorHAnsi"/>
              </w:rPr>
            </w:pPr>
          </w:p>
        </w:tc>
      </w:tr>
      <w:tr w:rsidR="00C26FB1" w:rsidRPr="00C07AD4" w:rsidTr="00905D77">
        <w:trPr>
          <w:trHeight w:val="1317"/>
        </w:trPr>
        <w:tc>
          <w:tcPr>
            <w:tcW w:w="534" w:type="dxa"/>
            <w:shd w:val="clear" w:color="auto" w:fill="E5F1D4" w:themeFill="accent1" w:themeFillTint="33"/>
          </w:tcPr>
          <w:p w:rsidR="00C26FB1" w:rsidRPr="00C07AD4" w:rsidRDefault="00C26FB1" w:rsidP="00807AE5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320" w:type="dxa"/>
          </w:tcPr>
          <w:p w:rsidR="00C26FB1" w:rsidRPr="00C07AD4" w:rsidRDefault="00C26FB1" w:rsidP="00C26FB1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In einem Hallenbad soll der Boden (4,80 a) neu verfliest werden.</w:t>
            </w:r>
            <w:r w:rsidR="00C51E1B"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 Dazu werden große Fliesen und 750</w:t>
            </w:r>
            <w:r w:rsidR="002D022B" w:rsidRPr="00C07AD4">
              <w:rPr>
                <w:rFonts w:asciiTheme="majorHAnsi" w:hAnsiTheme="majorHAnsi" w:cstheme="majorHAnsi"/>
                <w:sz w:val="20"/>
                <w:szCs w:val="20"/>
              </w:rPr>
              <w:t> </w:t>
            </w:r>
            <w:r w:rsidR="00C51E1B"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g Fliesenkleber pro m² benötigt. 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Es wurden daher 2 verschiedene Angebote eingeholt:</w:t>
            </w:r>
          </w:p>
          <w:p w:rsidR="00C26FB1" w:rsidRPr="00C07AD4" w:rsidRDefault="00C26FB1" w:rsidP="00C26FB1">
            <w:pPr>
              <w:spacing w:line="240" w:lineRule="auto"/>
              <w:rPr>
                <w:rFonts w:asciiTheme="majorHAnsi" w:hAnsiTheme="majorHAnsi" w:cstheme="majorHAnsi"/>
                <w:b/>
                <w:sz w:val="12"/>
                <w:szCs w:val="12"/>
              </w:rPr>
            </w:pPr>
            <w:r w:rsidRPr="00C07AD4">
              <w:rPr>
                <w:rFonts w:asciiTheme="majorHAnsi" w:hAnsiTheme="majorHAnsi" w:cstheme="majorHAnsi"/>
                <w:b/>
                <w:sz w:val="21"/>
                <w:szCs w:val="21"/>
              </w:rPr>
              <w:tab/>
            </w:r>
          </w:p>
          <w:p w:rsidR="00C26FB1" w:rsidRPr="00C07AD4" w:rsidRDefault="00C26FB1" w:rsidP="00C26FB1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b/>
                <w:sz w:val="21"/>
                <w:szCs w:val="21"/>
              </w:rPr>
              <w:tab/>
            </w:r>
            <w:r w:rsidRPr="00C07AD4">
              <w:rPr>
                <w:rFonts w:asciiTheme="majorHAnsi" w:hAnsiTheme="majorHAnsi" w:cstheme="majorHAnsi"/>
                <w:b/>
                <w:sz w:val="20"/>
                <w:szCs w:val="20"/>
              </w:rPr>
              <w:t>Angebot A: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="00FD7707"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€ 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2  pro 600 cm² großer Fliese</w:t>
            </w:r>
            <w:r w:rsidR="00FD7707" w:rsidRPr="00C07AD4">
              <w:rPr>
                <w:rFonts w:asciiTheme="majorHAnsi" w:hAnsiTheme="majorHAnsi" w:cstheme="majorHAnsi"/>
                <w:sz w:val="20"/>
                <w:szCs w:val="20"/>
              </w:rPr>
              <w:t>n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2D022B" w:rsidRPr="00C07AD4">
              <w:rPr>
                <w:rFonts w:asciiTheme="majorHAnsi" w:hAnsiTheme="majorHAnsi" w:cstheme="majorHAnsi"/>
                <w:sz w:val="20"/>
                <w:szCs w:val="20"/>
              </w:rPr>
              <w:t>inklusive Verschnitt</w:t>
            </w:r>
          </w:p>
          <w:p w:rsidR="00C26FB1" w:rsidRPr="00C07AD4" w:rsidRDefault="00C26FB1" w:rsidP="00C26FB1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="00C51E1B"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€ 2,10 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pro kg</w:t>
            </w:r>
            <w:r w:rsidR="00C51E1B"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 Fliesenkleber</w:t>
            </w:r>
          </w:p>
          <w:p w:rsidR="00C26FB1" w:rsidRPr="00C07AD4" w:rsidRDefault="00C26FB1" w:rsidP="00C26FB1">
            <w:pPr>
              <w:spacing w:line="240" w:lineRule="auto"/>
              <w:rPr>
                <w:rFonts w:asciiTheme="majorHAnsi" w:hAnsiTheme="majorHAnsi" w:cstheme="majorHAnsi"/>
                <w:b/>
                <w:sz w:val="12"/>
                <w:szCs w:val="12"/>
              </w:rPr>
            </w:pPr>
            <w:r w:rsidRPr="00C07AD4">
              <w:rPr>
                <w:rFonts w:asciiTheme="majorHAnsi" w:hAnsiTheme="majorHAnsi" w:cstheme="majorHAnsi"/>
                <w:b/>
                <w:sz w:val="21"/>
                <w:szCs w:val="21"/>
              </w:rPr>
              <w:tab/>
            </w:r>
          </w:p>
          <w:p w:rsidR="00C26FB1" w:rsidRPr="00C07AD4" w:rsidRDefault="00C26FB1" w:rsidP="00C26FB1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b/>
                <w:sz w:val="21"/>
                <w:szCs w:val="21"/>
              </w:rPr>
              <w:tab/>
            </w:r>
            <w:bookmarkStart w:id="0" w:name="_GoBack"/>
            <w:bookmarkEnd w:id="0"/>
            <w:r w:rsidRPr="00C07AD4">
              <w:rPr>
                <w:rFonts w:asciiTheme="majorHAnsi" w:hAnsiTheme="majorHAnsi" w:cstheme="majorHAnsi"/>
                <w:b/>
                <w:sz w:val="20"/>
                <w:szCs w:val="20"/>
              </w:rPr>
              <w:t>Angebot B: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="00FD7707"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€ </w:t>
            </w:r>
            <w:r w:rsidR="002D022B" w:rsidRPr="00C07AD4">
              <w:rPr>
                <w:rFonts w:asciiTheme="majorHAnsi" w:hAnsiTheme="majorHAnsi" w:cstheme="majorHAnsi"/>
                <w:sz w:val="20"/>
                <w:szCs w:val="20"/>
              </w:rPr>
              <w:t>34,50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 pro m² inklusive Verschnitt und Kleber </w:t>
            </w:r>
          </w:p>
          <w:p w:rsidR="00C26FB1" w:rsidRPr="00C07AD4" w:rsidRDefault="00C26FB1" w:rsidP="00C26FB1">
            <w:pPr>
              <w:rPr>
                <w:rFonts w:asciiTheme="majorHAnsi" w:hAnsiTheme="majorHAnsi" w:cstheme="majorHAnsi"/>
                <w:sz w:val="12"/>
                <w:szCs w:val="12"/>
              </w:rPr>
            </w:pPr>
          </w:p>
          <w:p w:rsidR="00C26FB1" w:rsidRPr="00C07AD4" w:rsidRDefault="00C26FB1" w:rsidP="00C26FB1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Begründen Sie rechnerisch für welches Angebot sich der Hallenbadbetreiber entscheiden soll.</w:t>
            </w:r>
          </w:p>
          <w:p w:rsidR="00C26FB1" w:rsidRPr="00C07AD4" w:rsidRDefault="00C26FB1" w:rsidP="00C26FB1">
            <w:pPr>
              <w:rPr>
                <w:rFonts w:asciiTheme="majorHAnsi" w:hAnsiTheme="majorHAnsi" w:cstheme="majorHAnsi"/>
              </w:rPr>
            </w:pPr>
          </w:p>
        </w:tc>
      </w:tr>
      <w:tr w:rsidR="00C26FB1" w:rsidRPr="00C07AD4" w:rsidTr="00905D77">
        <w:trPr>
          <w:trHeight w:val="1317"/>
        </w:trPr>
        <w:tc>
          <w:tcPr>
            <w:tcW w:w="534" w:type="dxa"/>
            <w:shd w:val="clear" w:color="auto" w:fill="E5F1D4" w:themeFill="accent1" w:themeFillTint="33"/>
          </w:tcPr>
          <w:p w:rsidR="00C26FB1" w:rsidRPr="00C07AD4" w:rsidRDefault="00C26FB1" w:rsidP="00807AE5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9320" w:type="dxa"/>
          </w:tcPr>
          <w:p w:rsidR="00C26FB1" w:rsidRPr="00C07AD4" w:rsidRDefault="00C26FB1" w:rsidP="00C26FB1">
            <w:pPr>
              <w:pStyle w:val="03Grundschrifteinspaltig"/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Geben Sie die auftretenden Geschwindigkeiten in den unterschiedlichen Sportarten in km/h an.</w:t>
            </w:r>
          </w:p>
          <w:p w:rsidR="00C26FB1" w:rsidRPr="00C07AD4" w:rsidRDefault="00C26FB1" w:rsidP="00C26FB1">
            <w:pPr>
              <w:pStyle w:val="03Grundschrifteinspaltig"/>
              <w:rPr>
                <w:rFonts w:asciiTheme="majorHAnsi" w:hAnsiTheme="majorHAnsi" w:cstheme="majorHAnsi"/>
                <w:sz w:val="12"/>
                <w:szCs w:val="12"/>
              </w:rPr>
            </w:pPr>
          </w:p>
          <w:p w:rsidR="00C26FB1" w:rsidRPr="00C07AD4" w:rsidRDefault="00C26FB1" w:rsidP="00C26FB1">
            <w:pPr>
              <w:pStyle w:val="03Grundschrifteinspaltig"/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Wie schnell fliegt der Ball eines Tennisprofis, wenn er 0,405 s (Sekunden) vom Aufschlag bis zum Aufprall auf den Boden bei einer Flugbahn von 20 8464 m benötigt?</w:t>
            </w:r>
          </w:p>
          <w:p w:rsidR="00C26FB1" w:rsidRPr="00C07AD4" w:rsidRDefault="00C26FB1" w:rsidP="00C26FB1">
            <w:pPr>
              <w:pStyle w:val="03Grundschrifteinspaltig"/>
              <w:rPr>
                <w:rFonts w:asciiTheme="majorHAnsi" w:hAnsiTheme="majorHAnsi" w:cstheme="majorHAnsi"/>
                <w:sz w:val="12"/>
                <w:szCs w:val="12"/>
              </w:rPr>
            </w:pPr>
          </w:p>
          <w:p w:rsidR="00C26FB1" w:rsidRPr="00C07AD4" w:rsidRDefault="00C26FB1" w:rsidP="00C26FB1">
            <w:pPr>
              <w:pStyle w:val="03Grundschrifteinspaltig"/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Wie schnell rast ein Rennauto, das eine 19</w:t>
            </w:r>
            <w:r w:rsidR="00C65686"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818</w:t>
            </w:r>
            <w:r w:rsidR="00C65686" w:rsidRPr="00C07AD4">
              <w:rPr>
                <w:rFonts w:asciiTheme="majorHAnsi" w:hAnsiTheme="majorHAnsi" w:cstheme="majorHAnsi"/>
                <w:sz w:val="20"/>
                <w:szCs w:val="20"/>
              </w:rPr>
              <w:t>,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75 m lange Rennstrecke in 3 min 7,5 s zurüc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k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legt?</w:t>
            </w:r>
          </w:p>
          <w:p w:rsidR="00C26FB1" w:rsidRPr="00C07AD4" w:rsidRDefault="00C26FB1" w:rsidP="00C26FB1">
            <w:pPr>
              <w:pStyle w:val="03Grundschrifteinspaltig"/>
              <w:rPr>
                <w:rFonts w:asciiTheme="majorHAnsi" w:hAnsiTheme="majorHAnsi" w:cstheme="majorHAnsi"/>
                <w:sz w:val="12"/>
                <w:szCs w:val="12"/>
              </w:rPr>
            </w:pPr>
          </w:p>
          <w:p w:rsidR="00C26FB1" w:rsidRPr="00C07AD4" w:rsidRDefault="00C26FB1" w:rsidP="00C26FB1">
            <w:pPr>
              <w:pStyle w:val="03Grundschrifteinspaltig"/>
              <w:numPr>
                <w:ilvl w:val="0"/>
                <w:numId w:val="21"/>
              </w:numPr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Wie weit kommt eine Läuferin in 55,9 s, wenn sie durchschnittlich 6,8 m/s schnell ist?</w:t>
            </w:r>
          </w:p>
          <w:p w:rsidR="00C26FB1" w:rsidRPr="00C07AD4" w:rsidRDefault="00C26FB1" w:rsidP="00C26FB1">
            <w:pPr>
              <w:rPr>
                <w:rFonts w:asciiTheme="majorHAnsi" w:hAnsiTheme="majorHAnsi" w:cstheme="majorHAnsi"/>
                <w:sz w:val="21"/>
                <w:szCs w:val="21"/>
                <w:lang w:val="de-AT"/>
              </w:rPr>
            </w:pPr>
          </w:p>
        </w:tc>
      </w:tr>
      <w:tr w:rsidR="00C26FB1" w:rsidRPr="00C07AD4" w:rsidTr="00905D77">
        <w:trPr>
          <w:trHeight w:val="1317"/>
        </w:trPr>
        <w:tc>
          <w:tcPr>
            <w:tcW w:w="534" w:type="dxa"/>
            <w:shd w:val="clear" w:color="auto" w:fill="E5F1D4" w:themeFill="accent1" w:themeFillTint="33"/>
          </w:tcPr>
          <w:p w:rsidR="00C26FB1" w:rsidRPr="00C07AD4" w:rsidRDefault="00C26FB1" w:rsidP="00807AE5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9320" w:type="dxa"/>
          </w:tcPr>
          <w:p w:rsidR="00C26FB1" w:rsidRPr="00C07AD4" w:rsidRDefault="00C26FB1" w:rsidP="00C26FB1">
            <w:pPr>
              <w:pStyle w:val="03Grundschrifteinspaltig"/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Opa Hans meint, dass sich der Neukauf einer Dichtung für einen tropfenden Wasserhahn </w:t>
            </w:r>
          </w:p>
          <w:p w:rsidR="00C26FB1" w:rsidRPr="00C07AD4" w:rsidRDefault="00C26FB1" w:rsidP="00C26FB1">
            <w:pPr>
              <w:pStyle w:val="03Grundschrifteinspaltig"/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um </w:t>
            </w:r>
            <w:r w:rsidR="00C65686"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€ 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0,30 lohnen würde. </w:t>
            </w:r>
          </w:p>
          <w:p w:rsidR="00C26FB1" w:rsidRPr="00C07AD4" w:rsidRDefault="00C26FB1" w:rsidP="00C26FB1">
            <w:pPr>
              <w:pStyle w:val="03Grundschrifteinspaltig"/>
              <w:rPr>
                <w:rFonts w:asciiTheme="majorHAnsi" w:hAnsiTheme="majorHAnsi" w:cstheme="majorHAnsi"/>
                <w:sz w:val="12"/>
                <w:szCs w:val="12"/>
              </w:rPr>
            </w:pPr>
          </w:p>
          <w:p w:rsidR="00C26FB1" w:rsidRPr="00C07AD4" w:rsidRDefault="00C26FB1" w:rsidP="00C26FB1">
            <w:pPr>
              <w:pStyle w:val="03Grundschrifteinspaltig"/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Enkelin Theresa versucht ihre Eltern zu überzeugen auf ihren Opa zu hören und zählt 10 Tropfen pro Minute (10 Tropfen ergeben ca. 35 </w:t>
            </w:r>
            <w:proofErr w:type="spellStart"/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m</w:t>
            </w:r>
            <w:r w:rsidR="00C65686" w:rsidRPr="00C07AD4">
              <w:rPr>
                <w:rFonts w:asciiTheme="majorHAnsi" w:hAnsiTheme="majorHAnsi" w:cstheme="majorHAnsi"/>
                <w:sz w:val="20"/>
                <w:szCs w:val="20"/>
              </w:rPr>
              <w:t>L</w:t>
            </w:r>
            <w:proofErr w:type="spellEnd"/>
            <w:r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). </w:t>
            </w:r>
          </w:p>
          <w:p w:rsidR="00C26FB1" w:rsidRPr="00C07AD4" w:rsidRDefault="00C26FB1" w:rsidP="00C26FB1">
            <w:pPr>
              <w:pStyle w:val="03Grundschrifteinspaltig"/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Zusätzlich informiert sie sich noch ü</w:t>
            </w:r>
            <w:r w:rsidR="00C65686"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ber den Preis für 1 m³ Wasser (€ 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2,17). </w:t>
            </w:r>
          </w:p>
          <w:p w:rsidR="00C26FB1" w:rsidRPr="00C07AD4" w:rsidRDefault="00C26FB1" w:rsidP="00C26FB1">
            <w:pPr>
              <w:pStyle w:val="03Grundschrifteinspaltig"/>
              <w:rPr>
                <w:rFonts w:asciiTheme="majorHAnsi" w:hAnsiTheme="majorHAnsi" w:cstheme="majorHAnsi"/>
                <w:sz w:val="12"/>
                <w:szCs w:val="12"/>
              </w:rPr>
            </w:pPr>
          </w:p>
          <w:p w:rsidR="00C26FB1" w:rsidRPr="00C07AD4" w:rsidRDefault="00C26FB1" w:rsidP="00C26FB1">
            <w:pPr>
              <w:pStyle w:val="03Grundschrifteinspaltig"/>
              <w:rPr>
                <w:rFonts w:asciiTheme="majorHAnsi" w:hAnsiTheme="majorHAnsi" w:cstheme="majorHAnsi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>Begründen Sie rechnerisch, nach wie</w:t>
            </w:r>
            <w:r w:rsidR="00B6309D"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C07AD4">
              <w:rPr>
                <w:rFonts w:asciiTheme="majorHAnsi" w:hAnsiTheme="majorHAnsi" w:cstheme="majorHAnsi"/>
                <w:sz w:val="20"/>
                <w:szCs w:val="20"/>
              </w:rPr>
              <w:t xml:space="preserve">vielen Tagen sich die Anschaffung bereits lohnt.   </w:t>
            </w:r>
          </w:p>
          <w:p w:rsidR="00C26FB1" w:rsidRPr="00C07AD4" w:rsidRDefault="00C26FB1" w:rsidP="00C26FB1">
            <w:pPr>
              <w:rPr>
                <w:rFonts w:asciiTheme="majorHAnsi" w:hAnsiTheme="majorHAnsi" w:cstheme="majorHAnsi"/>
                <w:sz w:val="21"/>
              </w:rPr>
            </w:pPr>
          </w:p>
        </w:tc>
      </w:tr>
      <w:tr w:rsidR="00C26FB1" w:rsidRPr="00C07AD4" w:rsidTr="00905D77">
        <w:trPr>
          <w:trHeight w:val="125"/>
        </w:trPr>
        <w:tc>
          <w:tcPr>
            <w:tcW w:w="534" w:type="dxa"/>
            <w:shd w:val="clear" w:color="auto" w:fill="E5F1D4" w:themeFill="accent1" w:themeFillTint="33"/>
          </w:tcPr>
          <w:p w:rsidR="00C65686" w:rsidRPr="00C07AD4" w:rsidRDefault="00C65686" w:rsidP="00807AE5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:rsidR="00C26FB1" w:rsidRPr="00C07AD4" w:rsidRDefault="00C26FB1" w:rsidP="00807AE5">
            <w:pPr>
              <w:pStyle w:val="03Bhabenwirnciht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9320" w:type="dxa"/>
          </w:tcPr>
          <w:p w:rsidR="00C65686" w:rsidRPr="00C07AD4" w:rsidRDefault="00C65686">
            <w:pPr>
              <w:rPr>
                <w:rFonts w:asciiTheme="majorHAnsi" w:hAnsiTheme="majorHAnsi" w:cstheme="majorHAnsi"/>
              </w:rPr>
            </w:pPr>
          </w:p>
          <w:tbl>
            <w:tblPr>
              <w:tblW w:w="9016" w:type="dxa"/>
              <w:tblLayout w:type="fixed"/>
              <w:tblLook w:val="04A0"/>
            </w:tblPr>
            <w:tblGrid>
              <w:gridCol w:w="9016"/>
            </w:tblGrid>
            <w:tr w:rsidR="00C26FB1" w:rsidRPr="00C07AD4" w:rsidTr="00C65686">
              <w:trPr>
                <w:trHeight w:val="1141"/>
              </w:trPr>
              <w:tc>
                <w:tcPr>
                  <w:tcW w:w="9016" w:type="dxa"/>
                </w:tcPr>
                <w:p w:rsidR="00C26FB1" w:rsidRPr="00C07AD4" w:rsidRDefault="00C26FB1" w:rsidP="00C26FB1">
                  <w:pPr>
                    <w:pStyle w:val="03Grundschrifteinspaltig"/>
                    <w:tabs>
                      <w:tab w:val="left" w:pos="1106"/>
                    </w:tabs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</w:rPr>
                  </w:pPr>
                  <w:r w:rsidRPr="00C07AD4">
                    <w:rPr>
                      <w:rFonts w:asciiTheme="majorHAnsi" w:hAnsiTheme="majorHAnsi" w:cstheme="majorHAnsi"/>
                      <w:noProof/>
                      <w:sz w:val="20"/>
                      <w:szCs w:val="20"/>
                      <w:lang w:eastAsia="de-DE"/>
                    </w:rPr>
                    <w:drawing>
                      <wp:anchor distT="0" distB="0" distL="114300" distR="114300" simplePos="0" relativeHeight="251668480" behindDoc="1" locked="0" layoutInCell="1" allowOverlap="1">
                        <wp:simplePos x="0" y="0"/>
                        <wp:positionH relativeFrom="column">
                          <wp:posOffset>3160395</wp:posOffset>
                        </wp:positionH>
                        <wp:positionV relativeFrom="paragraph">
                          <wp:posOffset>180340</wp:posOffset>
                        </wp:positionV>
                        <wp:extent cx="2743200" cy="967740"/>
                        <wp:effectExtent l="0" t="0" r="0" b="3810"/>
                        <wp:wrapTight wrapText="bothSides">
                          <wp:wrapPolygon edited="0">
                            <wp:start x="0" y="0"/>
                            <wp:lineTo x="0" y="21260"/>
                            <wp:lineTo x="21450" y="21260"/>
                            <wp:lineTo x="21450" y="0"/>
                            <wp:lineTo x="0" y="0"/>
                          </wp:wrapPolygon>
                        </wp:wrapTight>
                        <wp:docPr id="11" name="Grafik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afik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9677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C65686"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>Die neben</w:t>
                  </w:r>
                  <w:r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>stehende Liste</w:t>
                  </w:r>
                  <w:r w:rsidR="00C65686"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 xml:space="preserve"> über gelieferte Baumstämme</w:t>
                  </w:r>
                  <w:r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 xml:space="preserve"> wurde von der Firma „Sägerau“ für einen Kunden erstellt.</w:t>
                  </w:r>
                  <w:r w:rsidRPr="00C07AD4">
                    <w:rPr>
                      <w:rFonts w:asciiTheme="majorHAnsi" w:hAnsiTheme="majorHAnsi" w:cstheme="majorHAnsi"/>
                      <w:noProof/>
                      <w:sz w:val="20"/>
                      <w:szCs w:val="20"/>
                      <w:lang w:val="de-AT" w:eastAsia="de-AT"/>
                    </w:rPr>
                    <w:t xml:space="preserve"> </w:t>
                  </w:r>
                </w:p>
                <w:p w:rsidR="00C26FB1" w:rsidRPr="00C07AD4" w:rsidRDefault="00C26FB1" w:rsidP="00C26FB1">
                  <w:pPr>
                    <w:pStyle w:val="03Grundschrifteinspaltig"/>
                    <w:tabs>
                      <w:tab w:val="left" w:pos="1106"/>
                    </w:tabs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1"/>
                      <w:szCs w:val="21"/>
                      <w:lang w:val="de-AT" w:eastAsia="de-AT"/>
                    </w:rPr>
                  </w:pPr>
                </w:p>
                <w:p w:rsidR="00C26FB1" w:rsidRPr="00C07AD4" w:rsidRDefault="00C26FB1" w:rsidP="00C26FB1">
                  <w:pPr>
                    <w:pStyle w:val="03Grundschrifteinspaltig"/>
                    <w:numPr>
                      <w:ilvl w:val="0"/>
                      <w:numId w:val="22"/>
                    </w:numPr>
                    <w:tabs>
                      <w:tab w:val="left" w:pos="1106"/>
                    </w:tabs>
                    <w:ind w:left="376" w:hanging="376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</w:pPr>
                  <w:r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>Berechnen Sie die Gesamtliefermenge in Festmeter.</w:t>
                  </w:r>
                </w:p>
                <w:p w:rsidR="00C26FB1" w:rsidRPr="00C07AD4" w:rsidRDefault="00C26FB1" w:rsidP="00C26FB1">
                  <w:pPr>
                    <w:pStyle w:val="03Grundschrifteinspaltig"/>
                    <w:tabs>
                      <w:tab w:val="left" w:pos="1106"/>
                    </w:tabs>
                    <w:ind w:left="376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12"/>
                      <w:szCs w:val="12"/>
                      <w:lang w:val="de-AT" w:eastAsia="de-AT"/>
                    </w:rPr>
                  </w:pPr>
                </w:p>
                <w:p w:rsidR="00C26FB1" w:rsidRPr="00C07AD4" w:rsidRDefault="00C26FB1" w:rsidP="00C26FB1">
                  <w:pPr>
                    <w:pStyle w:val="03Grundschrifteinspaltig"/>
                    <w:numPr>
                      <w:ilvl w:val="0"/>
                      <w:numId w:val="22"/>
                    </w:numPr>
                    <w:tabs>
                      <w:tab w:val="left" w:pos="1106"/>
                    </w:tabs>
                    <w:ind w:left="376" w:hanging="376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</w:pPr>
                  <w:r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>Berechnen Sie</w:t>
                  </w:r>
                  <w:r w:rsidR="00C65686"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 xml:space="preserve"> den Gesamtpreis</w:t>
                  </w:r>
                  <w:r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>, wenn di</w:t>
                  </w:r>
                  <w:r w:rsidR="00C65686"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>e Firma für einen Festmeter € 49</w:t>
                  </w:r>
                  <w:r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 xml:space="preserve"> verlangt</w:t>
                  </w:r>
                  <w:r w:rsidR="00C65686"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>.</w:t>
                  </w:r>
                </w:p>
                <w:p w:rsidR="00C26FB1" w:rsidRPr="00C07AD4" w:rsidRDefault="00C26FB1" w:rsidP="00C26FB1">
                  <w:pPr>
                    <w:pStyle w:val="03Grundschrifteinspaltig"/>
                    <w:tabs>
                      <w:tab w:val="left" w:pos="1106"/>
                    </w:tabs>
                    <w:ind w:left="376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12"/>
                      <w:szCs w:val="12"/>
                      <w:lang w:val="de-AT" w:eastAsia="de-AT"/>
                    </w:rPr>
                  </w:pPr>
                </w:p>
                <w:p w:rsidR="00C26FB1" w:rsidRPr="00C07AD4" w:rsidRDefault="00C26FB1" w:rsidP="00C26FB1">
                  <w:pPr>
                    <w:pStyle w:val="03Grundschrifteinspaltig"/>
                    <w:numPr>
                      <w:ilvl w:val="0"/>
                      <w:numId w:val="22"/>
                    </w:numPr>
                    <w:tabs>
                      <w:tab w:val="left" w:pos="1106"/>
                    </w:tabs>
                    <w:ind w:left="376" w:hanging="376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</w:pPr>
                  <w:r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>Das Holz wird in eine</w:t>
                  </w:r>
                  <w:r w:rsidR="00C65686"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>m</w:t>
                  </w:r>
                  <w:r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 xml:space="preserve"> Lagerraum mit den Maßen 3 m x 5</w:t>
                  </w:r>
                  <w:r w:rsidR="00C65686"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 xml:space="preserve"> </w:t>
                  </w:r>
                  <w:r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 xml:space="preserve">m x 2,5 m </w:t>
                  </w:r>
                  <w:r w:rsidR="00C65686"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>aufbewahrt</w:t>
                  </w:r>
                  <w:r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 xml:space="preserve">. </w:t>
                  </w:r>
                </w:p>
                <w:p w:rsidR="00C26FB1" w:rsidRPr="00C07AD4" w:rsidRDefault="00C26FB1" w:rsidP="00C26FB1">
                  <w:pPr>
                    <w:pStyle w:val="03Grundschrifteinspaltig"/>
                    <w:tabs>
                      <w:tab w:val="left" w:pos="1106"/>
                    </w:tabs>
                    <w:ind w:left="376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</w:pPr>
                  <w:r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>Wie viel Festmeter Holz</w:t>
                  </w:r>
                  <w:r w:rsidR="00C65686"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0"/>
                      <w:lang w:val="de-AT" w:eastAsia="de-AT"/>
                    </w:rPr>
                    <w:t xml:space="preserve"> könnte der Kunde zusätzlich lagern?</w:t>
                  </w:r>
                </w:p>
                <w:p w:rsidR="00C26FB1" w:rsidRPr="00C07AD4" w:rsidRDefault="00C26FB1" w:rsidP="00C26FB1">
                  <w:pPr>
                    <w:pStyle w:val="03Grundschrifteinspaltig"/>
                    <w:tabs>
                      <w:tab w:val="left" w:pos="1106"/>
                    </w:tabs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1"/>
                      <w:szCs w:val="21"/>
                    </w:rPr>
                  </w:pPr>
                </w:p>
                <w:p w:rsidR="00C65686" w:rsidRPr="00C07AD4" w:rsidRDefault="00C65686" w:rsidP="00C65686">
                  <w:pPr>
                    <w:pStyle w:val="HinweisTipp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1"/>
                    </w:rPr>
                  </w:pPr>
                  <w:r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1"/>
                      <w:lang w:val="de-AT" w:eastAsia="de-AT"/>
                    </w:rPr>
                    <w:t>1 Festmeter (= 1</w:t>
                  </w:r>
                  <w:r w:rsidR="00B6309D"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1"/>
                      <w:lang w:val="de-AT" w:eastAsia="de-AT"/>
                    </w:rPr>
                    <w:t xml:space="preserve"> </w:t>
                  </w:r>
                  <w:r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1"/>
                      <w:lang w:val="de-AT" w:eastAsia="de-AT"/>
                    </w:rPr>
                    <w:t>fm) entspricht 1 m³ fester Holzmasse, d.h. ohne Zwischenräume in der Schichtung.</w:t>
                  </w:r>
                </w:p>
                <w:p w:rsidR="00C65686" w:rsidRPr="00C07AD4" w:rsidRDefault="00C65686" w:rsidP="00C65686">
                  <w:pPr>
                    <w:pStyle w:val="HinweisTipp"/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1"/>
                      <w:szCs w:val="21"/>
                    </w:rPr>
                  </w:pPr>
                  <w:r w:rsidRPr="00C07AD4">
                    <w:rPr>
                      <w:rStyle w:val="04Quellenangabe"/>
                      <w:rFonts w:asciiTheme="majorHAnsi" w:hAnsiTheme="majorHAnsi" w:cstheme="majorHAnsi"/>
                      <w:bCs/>
                      <w:i w:val="0"/>
                      <w:noProof/>
                      <w:sz w:val="20"/>
                      <w:szCs w:val="21"/>
                      <w:lang w:val="de-AT" w:eastAsia="de-AT"/>
                    </w:rPr>
                    <w:t>Ungefähr 1,5 m³ Raum werden für einen Festmeter ofenfertiges und gespaltenes Holz benötigt.</w:t>
                  </w:r>
                </w:p>
              </w:tc>
            </w:tr>
          </w:tbl>
          <w:p w:rsidR="00C26FB1" w:rsidRPr="00C07AD4" w:rsidRDefault="00C26FB1" w:rsidP="00C26FB1">
            <w:pPr>
              <w:rPr>
                <w:rFonts w:asciiTheme="majorHAnsi" w:hAnsiTheme="majorHAnsi" w:cstheme="majorHAnsi"/>
                <w:noProof/>
                <w:sz w:val="21"/>
                <w:szCs w:val="21"/>
                <w:lang w:val="de-AT" w:eastAsia="de-AT"/>
              </w:rPr>
            </w:pPr>
          </w:p>
        </w:tc>
      </w:tr>
    </w:tbl>
    <w:p w:rsidR="00C26FB1" w:rsidRPr="00C07AD4" w:rsidRDefault="00C26FB1" w:rsidP="00C26FB1">
      <w:pPr>
        <w:pStyle w:val="03Ahabenwirnicht"/>
        <w:rPr>
          <w:rFonts w:asciiTheme="majorHAnsi" w:hAnsiTheme="majorHAnsi" w:cstheme="majorHAnsi"/>
        </w:rPr>
      </w:pPr>
    </w:p>
    <w:p w:rsidR="00C51E1B" w:rsidRPr="00C07AD4" w:rsidRDefault="00C51E1B" w:rsidP="00C26FB1">
      <w:pPr>
        <w:pStyle w:val="03Ahabenwirnicht"/>
        <w:rPr>
          <w:rFonts w:asciiTheme="majorHAnsi" w:hAnsiTheme="majorHAnsi" w:cstheme="majorHAnsi"/>
        </w:rPr>
      </w:pPr>
    </w:p>
    <w:p w:rsidR="00C26FB1" w:rsidRPr="00C07AD4" w:rsidRDefault="00C26FB1" w:rsidP="00C26FB1">
      <w:pPr>
        <w:pStyle w:val="03Ahabenwirnicht"/>
        <w:rPr>
          <w:rFonts w:asciiTheme="majorHAnsi" w:hAnsiTheme="majorHAnsi" w:cstheme="majorHAnsi"/>
        </w:rPr>
      </w:pPr>
    </w:p>
    <w:p w:rsidR="00C26FB1" w:rsidRPr="00C07AD4" w:rsidRDefault="00C65686" w:rsidP="00C65686">
      <w:pPr>
        <w:pStyle w:val="02Unterkapitel-berschrift2"/>
        <w:rPr>
          <w:rFonts w:cstheme="majorHAnsi"/>
        </w:rPr>
      </w:pPr>
      <w:r w:rsidRPr="00C07AD4">
        <w:rPr>
          <w:rFonts w:cstheme="majorHAnsi"/>
        </w:rPr>
        <w:lastRenderedPageBreak/>
        <w:t>Lösungen</w:t>
      </w:r>
    </w:p>
    <w:p w:rsidR="00C26FB1" w:rsidRPr="00C07AD4" w:rsidRDefault="00C26FB1" w:rsidP="00C26FB1">
      <w:pPr>
        <w:pStyle w:val="03Ahabenwirnicht"/>
        <w:rPr>
          <w:rFonts w:asciiTheme="majorHAnsi" w:hAnsiTheme="majorHAnsi" w:cstheme="majorHAnsi"/>
        </w:rPr>
      </w:pPr>
    </w:p>
    <w:tbl>
      <w:tblPr>
        <w:tblStyle w:val="Tabellengitternetz"/>
        <w:tblpPr w:leftFromText="141" w:rightFromText="141" w:vertAnchor="text" w:tblpY="1"/>
        <w:tblOverlap w:val="never"/>
        <w:tblW w:w="0" w:type="auto"/>
        <w:tblLayout w:type="fixed"/>
        <w:tblLook w:val="04A0"/>
      </w:tblPr>
      <w:tblGrid>
        <w:gridCol w:w="534"/>
        <w:gridCol w:w="9320"/>
      </w:tblGrid>
      <w:tr w:rsidR="00C26FB1" w:rsidRPr="00C07AD4" w:rsidTr="00A126B7">
        <w:trPr>
          <w:trHeight w:val="128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E5F1D4" w:themeFill="accent1" w:themeFillTint="33"/>
          </w:tcPr>
          <w:p w:rsidR="00905D77" w:rsidRPr="00C07AD4" w:rsidRDefault="00C26FB1" w:rsidP="00A126B7">
            <w:pPr>
              <w:pStyle w:val="03Bhabenwirnciht"/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  <w:t>1</w:t>
            </w:r>
          </w:p>
          <w:p w:rsidR="00C26FB1" w:rsidRPr="00C07AD4" w:rsidRDefault="00C26FB1" w:rsidP="00A126B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254"/>
              <w:gridCol w:w="2254"/>
              <w:gridCol w:w="2255"/>
              <w:gridCol w:w="2255"/>
            </w:tblGrid>
            <w:tr w:rsidR="00C26FB1" w:rsidRPr="00C07AD4" w:rsidTr="00734FF8">
              <w:trPr>
                <w:trHeight w:val="276"/>
              </w:trPr>
              <w:tc>
                <w:tcPr>
                  <w:tcW w:w="225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0,37 m =</w:t>
                  </w:r>
                </w:p>
              </w:tc>
              <w:tc>
                <w:tcPr>
                  <w:tcW w:w="225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37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cm</w:t>
                  </w:r>
                </w:p>
              </w:tc>
              <w:tc>
                <w:tcPr>
                  <w:tcW w:w="225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4589 mm =</w:t>
                  </w:r>
                </w:p>
              </w:tc>
              <w:tc>
                <w:tcPr>
                  <w:tcW w:w="225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4,589</w:t>
                  </w:r>
                  <w:r w:rsidRPr="00C07AD4"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  <w:lang w:val="de-AT"/>
                    </w:rPr>
                    <w:t xml:space="preserve">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m</w:t>
                  </w:r>
                </w:p>
              </w:tc>
            </w:tr>
            <w:tr w:rsidR="00C26FB1" w:rsidRPr="00C07AD4" w:rsidTr="00734FF8">
              <w:trPr>
                <w:trHeight w:val="286"/>
              </w:trPr>
              <w:tc>
                <w:tcPr>
                  <w:tcW w:w="225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1,789 km =</w:t>
                  </w:r>
                </w:p>
              </w:tc>
              <w:tc>
                <w:tcPr>
                  <w:tcW w:w="225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17 890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dm</w:t>
                  </w:r>
                  <w:proofErr w:type="spellEnd"/>
                </w:p>
              </w:tc>
              <w:tc>
                <w:tcPr>
                  <w:tcW w:w="225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45896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dm</w:t>
                  </w:r>
                  <w:proofErr w:type="spellEnd"/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=</w:t>
                  </w:r>
                </w:p>
              </w:tc>
              <w:tc>
                <w:tcPr>
                  <w:tcW w:w="225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4,5896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km</w:t>
                  </w:r>
                </w:p>
              </w:tc>
            </w:tr>
            <w:tr w:rsidR="00C26FB1" w:rsidRPr="00C07AD4" w:rsidTr="00734FF8">
              <w:trPr>
                <w:trHeight w:val="286"/>
              </w:trPr>
              <w:tc>
                <w:tcPr>
                  <w:tcW w:w="225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478 cm =</w:t>
                  </w:r>
                </w:p>
              </w:tc>
              <w:tc>
                <w:tcPr>
                  <w:tcW w:w="225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4</w:t>
                  </w:r>
                  <w:r w:rsidRPr="00C07AD4"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  <w:lang w:val="de-AT"/>
                    </w:rPr>
                    <w:t xml:space="preserve"> </w:t>
                  </w: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780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mm</w:t>
                  </w:r>
                </w:p>
              </w:tc>
              <w:tc>
                <w:tcPr>
                  <w:tcW w:w="225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123 cm =</w:t>
                  </w:r>
                </w:p>
              </w:tc>
              <w:tc>
                <w:tcPr>
                  <w:tcW w:w="225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1,23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m</w:t>
                  </w:r>
                </w:p>
              </w:tc>
            </w:tr>
            <w:tr w:rsidR="00C26FB1" w:rsidRPr="00C07AD4" w:rsidTr="00734FF8">
              <w:trPr>
                <w:trHeight w:val="286"/>
              </w:trPr>
              <w:tc>
                <w:tcPr>
                  <w:tcW w:w="225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23,5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dm</w:t>
                  </w:r>
                  <w:proofErr w:type="spellEnd"/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=</w:t>
                  </w:r>
                </w:p>
              </w:tc>
              <w:tc>
                <w:tcPr>
                  <w:tcW w:w="225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2</w:t>
                  </w:r>
                  <w:r w:rsidRPr="00C07AD4"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  <w:lang w:val="de-AT"/>
                    </w:rPr>
                    <w:t xml:space="preserve"> </w:t>
                  </w: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350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mm</w:t>
                  </w:r>
                </w:p>
              </w:tc>
              <w:tc>
                <w:tcPr>
                  <w:tcW w:w="225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6853,5 m =</w:t>
                  </w:r>
                </w:p>
              </w:tc>
              <w:tc>
                <w:tcPr>
                  <w:tcW w:w="225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6,8535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km</w:t>
                  </w:r>
                </w:p>
              </w:tc>
            </w:tr>
          </w:tbl>
          <w:p w:rsidR="00C26FB1" w:rsidRPr="00C07AD4" w:rsidRDefault="00C26FB1" w:rsidP="00A126B7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Cs w:val="16"/>
              </w:rPr>
            </w:pPr>
          </w:p>
        </w:tc>
      </w:tr>
      <w:tr w:rsidR="00C26FB1" w:rsidRPr="00C07AD4" w:rsidTr="00A126B7">
        <w:trPr>
          <w:trHeight w:val="1182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E5F1D4" w:themeFill="accent1" w:themeFillTint="33"/>
          </w:tcPr>
          <w:p w:rsidR="00C26FB1" w:rsidRPr="00C07AD4" w:rsidRDefault="00C26FB1" w:rsidP="00A126B7">
            <w:pPr>
              <w:pStyle w:val="03Bhabenwirnciht"/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  <w:t>2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247"/>
              <w:gridCol w:w="2247"/>
              <w:gridCol w:w="2248"/>
              <w:gridCol w:w="2248"/>
            </w:tblGrid>
            <w:tr w:rsidR="00C26FB1" w:rsidRPr="00C07AD4" w:rsidTr="00734FF8">
              <w:trPr>
                <w:trHeight w:val="276"/>
              </w:trPr>
              <w:tc>
                <w:tcPr>
                  <w:tcW w:w="2247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4,8 m² =</w:t>
                  </w:r>
                </w:p>
              </w:tc>
              <w:tc>
                <w:tcPr>
                  <w:tcW w:w="2247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480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dm²</w:t>
                  </w:r>
                </w:p>
              </w:tc>
              <w:tc>
                <w:tcPr>
                  <w:tcW w:w="224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1458 cm² =</w:t>
                  </w:r>
                </w:p>
              </w:tc>
              <w:tc>
                <w:tcPr>
                  <w:tcW w:w="224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0,1458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m²</w:t>
                  </w:r>
                </w:p>
              </w:tc>
            </w:tr>
            <w:tr w:rsidR="00C26FB1" w:rsidRPr="00C07AD4" w:rsidTr="00734FF8">
              <w:trPr>
                <w:trHeight w:val="286"/>
              </w:trPr>
              <w:tc>
                <w:tcPr>
                  <w:tcW w:w="2247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7,8 km² =</w:t>
                  </w:r>
                </w:p>
              </w:tc>
              <w:tc>
                <w:tcPr>
                  <w:tcW w:w="2247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78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</w:t>
                  </w: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000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a</w:t>
                  </w:r>
                </w:p>
              </w:tc>
              <w:tc>
                <w:tcPr>
                  <w:tcW w:w="224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257 a =</w:t>
                  </w:r>
                </w:p>
              </w:tc>
              <w:tc>
                <w:tcPr>
                  <w:tcW w:w="224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2,57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ha</w:t>
                  </w:r>
                </w:p>
              </w:tc>
            </w:tr>
            <w:tr w:rsidR="00C26FB1" w:rsidRPr="00C07AD4" w:rsidTr="00734FF8">
              <w:trPr>
                <w:trHeight w:val="286"/>
              </w:trPr>
              <w:tc>
                <w:tcPr>
                  <w:tcW w:w="2247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115,47 ha =</w:t>
                  </w:r>
                </w:p>
              </w:tc>
              <w:tc>
                <w:tcPr>
                  <w:tcW w:w="2247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1 154 700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m²</w:t>
                  </w:r>
                </w:p>
              </w:tc>
              <w:tc>
                <w:tcPr>
                  <w:tcW w:w="224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689,35 dm² =</w:t>
                  </w:r>
                </w:p>
              </w:tc>
              <w:tc>
                <w:tcPr>
                  <w:tcW w:w="224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0,068935</w:t>
                  </w:r>
                  <w:r w:rsidRPr="00C07AD4"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  <w:lang w:val="de-AT"/>
                    </w:rPr>
                    <w:t xml:space="preserve">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a</w:t>
                  </w:r>
                </w:p>
              </w:tc>
            </w:tr>
            <w:tr w:rsidR="00C26FB1" w:rsidRPr="00C07AD4" w:rsidTr="00734FF8">
              <w:trPr>
                <w:trHeight w:val="286"/>
              </w:trPr>
              <w:tc>
                <w:tcPr>
                  <w:tcW w:w="2247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22,564 dm²</w:t>
                  </w:r>
                </w:p>
              </w:tc>
              <w:tc>
                <w:tcPr>
                  <w:tcW w:w="2247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2 256,4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cm²</w:t>
                  </w:r>
                </w:p>
              </w:tc>
              <w:tc>
                <w:tcPr>
                  <w:tcW w:w="224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115 ha =</w:t>
                  </w:r>
                </w:p>
              </w:tc>
              <w:tc>
                <w:tcPr>
                  <w:tcW w:w="224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1,15</w:t>
                  </w:r>
                  <w:r w:rsidRPr="00C07AD4"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  <w:lang w:val="de-AT"/>
                    </w:rPr>
                    <w:t xml:space="preserve">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km²</w:t>
                  </w:r>
                </w:p>
              </w:tc>
            </w:tr>
          </w:tbl>
          <w:p w:rsidR="00C26FB1" w:rsidRPr="00C07AD4" w:rsidRDefault="00C26FB1" w:rsidP="00A126B7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Cs w:val="16"/>
              </w:rPr>
            </w:pPr>
          </w:p>
        </w:tc>
      </w:tr>
      <w:tr w:rsidR="00C26FB1" w:rsidRPr="00C07AD4" w:rsidTr="00A126B7">
        <w:trPr>
          <w:trHeight w:val="1493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E5F1D4" w:themeFill="accent1" w:themeFillTint="33"/>
          </w:tcPr>
          <w:p w:rsidR="00C26FB1" w:rsidRPr="00C07AD4" w:rsidRDefault="00C26FB1" w:rsidP="00A126B7">
            <w:pPr>
              <w:pStyle w:val="03Bhabenwirnciht"/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  <w:t>3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</w:tcPr>
          <w:p w:rsidR="00C26FB1" w:rsidRPr="00C07AD4" w:rsidRDefault="00C26FB1" w:rsidP="00A126B7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Cs w:val="16"/>
              </w:rPr>
            </w:pPr>
          </w:p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249"/>
              <w:gridCol w:w="2249"/>
              <w:gridCol w:w="2250"/>
              <w:gridCol w:w="2250"/>
            </w:tblGrid>
            <w:tr w:rsidR="00C26FB1" w:rsidRPr="00C07AD4" w:rsidTr="00734FF8">
              <w:trPr>
                <w:trHeight w:val="284"/>
              </w:trPr>
              <w:tc>
                <w:tcPr>
                  <w:tcW w:w="224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32,5 m³ =</w:t>
                  </w:r>
                </w:p>
              </w:tc>
              <w:tc>
                <w:tcPr>
                  <w:tcW w:w="224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32500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dm³</w:t>
                  </w:r>
                </w:p>
              </w:tc>
              <w:tc>
                <w:tcPr>
                  <w:tcW w:w="225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1024 mm³ =</w:t>
                  </w:r>
                </w:p>
              </w:tc>
              <w:tc>
                <w:tcPr>
                  <w:tcW w:w="225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1,024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cm³</w:t>
                  </w:r>
                </w:p>
              </w:tc>
            </w:tr>
            <w:tr w:rsidR="00C26FB1" w:rsidRPr="00C07AD4" w:rsidTr="00734FF8">
              <w:trPr>
                <w:trHeight w:val="284"/>
              </w:trPr>
              <w:tc>
                <w:tcPr>
                  <w:tcW w:w="224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24,568 dm³ =</w:t>
                  </w:r>
                </w:p>
              </w:tc>
              <w:tc>
                <w:tcPr>
                  <w:tcW w:w="224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24 568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cm³</w:t>
                  </w:r>
                </w:p>
              </w:tc>
              <w:tc>
                <w:tcPr>
                  <w:tcW w:w="225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3 738 cm³ =</w:t>
                  </w:r>
                </w:p>
              </w:tc>
              <w:tc>
                <w:tcPr>
                  <w:tcW w:w="225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0,003 738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m³</w:t>
                  </w:r>
                </w:p>
              </w:tc>
            </w:tr>
            <w:tr w:rsidR="00C26FB1" w:rsidRPr="00C07AD4" w:rsidTr="00734FF8">
              <w:trPr>
                <w:trHeight w:val="284"/>
              </w:trPr>
              <w:tc>
                <w:tcPr>
                  <w:tcW w:w="224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1,058 cm³ =</w:t>
                  </w:r>
                </w:p>
              </w:tc>
              <w:tc>
                <w:tcPr>
                  <w:tcW w:w="224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1 058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mm³</w:t>
                  </w:r>
                </w:p>
              </w:tc>
              <w:tc>
                <w:tcPr>
                  <w:tcW w:w="225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48 765 mm³ =</w:t>
                  </w:r>
                </w:p>
              </w:tc>
              <w:tc>
                <w:tcPr>
                  <w:tcW w:w="225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0,048 765</w:t>
                  </w:r>
                  <w:r w:rsidRPr="00C07AD4"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  <w:lang w:val="de-AT"/>
                    </w:rPr>
                    <w:t xml:space="preserve">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dm³</w:t>
                  </w:r>
                </w:p>
              </w:tc>
            </w:tr>
            <w:tr w:rsidR="00C26FB1" w:rsidRPr="00C07AD4" w:rsidTr="00734FF8">
              <w:trPr>
                <w:trHeight w:val="284"/>
              </w:trPr>
              <w:tc>
                <w:tcPr>
                  <w:tcW w:w="224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0,458 dm³ =</w:t>
                  </w:r>
                </w:p>
              </w:tc>
              <w:tc>
                <w:tcPr>
                  <w:tcW w:w="224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458 000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mm³</w:t>
                  </w:r>
                </w:p>
              </w:tc>
              <w:tc>
                <w:tcPr>
                  <w:tcW w:w="225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34,75 dm³ =</w:t>
                  </w:r>
                </w:p>
              </w:tc>
              <w:tc>
                <w:tcPr>
                  <w:tcW w:w="225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C26FB1" w:rsidRPr="00C07AD4" w:rsidRDefault="00C26FB1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>34 750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m³</w:t>
                  </w:r>
                </w:p>
              </w:tc>
            </w:tr>
          </w:tbl>
          <w:p w:rsidR="00C26FB1" w:rsidRPr="00C07AD4" w:rsidRDefault="00C26FB1" w:rsidP="00A126B7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Cs w:val="16"/>
              </w:rPr>
            </w:pPr>
            <w:r w:rsidRPr="00C07AD4">
              <w:rPr>
                <w:rStyle w:val="04Quellenangabe"/>
                <w:rFonts w:asciiTheme="majorHAnsi" w:hAnsiTheme="majorHAnsi" w:cstheme="majorHAnsi"/>
                <w:i w:val="0"/>
                <w:szCs w:val="16"/>
              </w:rPr>
              <w:t xml:space="preserve"> </w:t>
            </w:r>
          </w:p>
        </w:tc>
      </w:tr>
      <w:tr w:rsidR="00DF0744" w:rsidRPr="00C07AD4" w:rsidTr="00A126B7">
        <w:trPr>
          <w:trHeight w:val="1048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E5F1D4" w:themeFill="accent1" w:themeFillTint="33"/>
          </w:tcPr>
          <w:p w:rsidR="00DF0744" w:rsidRPr="00C07AD4" w:rsidRDefault="00DF0744" w:rsidP="00A126B7">
            <w:pPr>
              <w:pStyle w:val="03Bhabenwirnciht"/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  <w:t>4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</w:tcPr>
          <w:p w:rsidR="00DF0744" w:rsidRPr="00C07AD4" w:rsidRDefault="00C65686" w:rsidP="00A126B7">
            <w:pP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>1</w:t>
            </w:r>
            <w:r w:rsidR="00DF0744" w:rsidRPr="00C07AD4">
              <w:rPr>
                <w:rFonts w:asciiTheme="majorHAnsi" w:hAnsiTheme="majorHAnsi" w:cstheme="majorHAnsi"/>
                <w:sz w:val="16"/>
                <w:szCs w:val="16"/>
              </w:rPr>
              <w:t>)</w:t>
            </w:r>
            <w:r w:rsidR="00DF0744" w:rsidRPr="00C07AD4">
              <w:rPr>
                <w:rFonts w:asciiTheme="majorHAnsi" w:hAnsiTheme="majorHAnsi" w:cstheme="majorHAnsi"/>
                <w:sz w:val="16"/>
                <w:szCs w:val="16"/>
              </w:rPr>
              <w:tab/>
              <w:t>70 m² =</w:t>
            </w:r>
            <w:r w:rsidR="00DF0744" w:rsidRPr="00C07AD4">
              <w:rPr>
                <w:rFonts w:asciiTheme="majorHAnsi" w:hAnsiTheme="majorHAnsi" w:cstheme="majorHAnsi"/>
                <w:sz w:val="16"/>
                <w:szCs w:val="16"/>
                <w:shd w:val="clear" w:color="auto" w:fill="F2F2F2" w:themeFill="background1" w:themeFillShade="F2"/>
              </w:rPr>
              <w:tab/>
            </w:r>
            <w:r w:rsidR="00DF0744" w:rsidRPr="00C07AD4">
              <w:rPr>
                <w:rFonts w:asciiTheme="majorHAnsi" w:hAnsiTheme="majorHAnsi" w:cstheme="majorHAnsi"/>
                <w:color w:val="C04E94" w:themeColor="accent3"/>
                <w:sz w:val="16"/>
                <w:szCs w:val="16"/>
                <w:shd w:val="clear" w:color="auto" w:fill="F2F2F2" w:themeFill="background1" w:themeFillShade="F2"/>
              </w:rPr>
              <w:t>7 000</w:t>
            </w:r>
            <w:r w:rsidR="00DF0744" w:rsidRPr="00C07AD4">
              <w:rPr>
                <w:rFonts w:asciiTheme="majorHAnsi" w:hAnsiTheme="majorHAnsi" w:cstheme="majorHAnsi"/>
                <w:sz w:val="16"/>
                <w:szCs w:val="16"/>
                <w:shd w:val="clear" w:color="auto" w:fill="F2F2F2" w:themeFill="background1" w:themeFillShade="F2"/>
              </w:rPr>
              <w:tab/>
            </w:r>
            <w:r w:rsidR="00DF0744" w:rsidRPr="00C07AD4">
              <w:rPr>
                <w:rFonts w:asciiTheme="majorHAnsi" w:hAnsiTheme="majorHAnsi" w:cstheme="majorHAnsi"/>
                <w:sz w:val="16"/>
                <w:szCs w:val="16"/>
              </w:rPr>
              <w:t xml:space="preserve">dm² </w:t>
            </w:r>
            <w:r w:rsidR="00DF0744" w:rsidRPr="00C07AD4">
              <w:rPr>
                <w:rFonts w:asciiTheme="majorHAnsi" w:hAnsiTheme="majorHAnsi" w:cstheme="majorHAnsi"/>
                <w:sz w:val="16"/>
                <w:szCs w:val="16"/>
              </w:rPr>
              <w:tab/>
            </w:r>
            <w:r w:rsidR="00DF0744" w:rsidRPr="00C07AD4">
              <w:rPr>
                <w:rFonts w:asciiTheme="majorHAnsi" w:hAnsiTheme="majorHAnsi" w:cstheme="majorHAnsi"/>
                <w:sz w:val="16"/>
                <w:szCs w:val="16"/>
              </w:rPr>
              <w:tab/>
            </w:r>
            <w:r w:rsidR="00DF0744" w:rsidRPr="00C07AD4">
              <w:rPr>
                <w:rFonts w:asciiTheme="majorHAnsi" w:hAnsiTheme="majorHAnsi" w:cstheme="majorHAnsi"/>
                <w:sz w:val="16"/>
                <w:szCs w:val="16"/>
              </w:rPr>
              <w:tab/>
              <w:t xml:space="preserve">    2)</w:t>
            </w:r>
            <w:r w:rsidR="00DF0744" w:rsidRPr="00C07AD4">
              <w:rPr>
                <w:rFonts w:asciiTheme="majorHAnsi" w:hAnsiTheme="majorHAnsi" w:cstheme="majorHAnsi"/>
                <w:sz w:val="16"/>
                <w:szCs w:val="16"/>
              </w:rPr>
              <w:tab/>
              <w:t>80 000 cm² =</w:t>
            </w:r>
            <w:r w:rsidR="00DF0744" w:rsidRPr="00C07AD4">
              <w:rPr>
                <w:rFonts w:asciiTheme="majorHAnsi" w:hAnsiTheme="majorHAnsi" w:cstheme="majorHAnsi"/>
                <w:sz w:val="16"/>
                <w:szCs w:val="16"/>
              </w:rPr>
              <w:tab/>
            </w:r>
            <w:r w:rsidR="00DF0744" w:rsidRPr="00C07AD4">
              <w:rPr>
                <w:rFonts w:asciiTheme="majorHAnsi" w:hAnsiTheme="majorHAnsi" w:cstheme="majorHAnsi"/>
                <w:sz w:val="16"/>
                <w:szCs w:val="16"/>
                <w:shd w:val="clear" w:color="auto" w:fill="F2F2F2" w:themeFill="background1" w:themeFillShade="F2"/>
              </w:rPr>
              <w:tab/>
            </w:r>
            <w:r w:rsidR="00DF0744" w:rsidRPr="00C07AD4">
              <w:rPr>
                <w:rFonts w:asciiTheme="majorHAnsi" w:hAnsiTheme="majorHAnsi" w:cstheme="majorHAnsi"/>
                <w:color w:val="C04E94" w:themeColor="accent3"/>
                <w:sz w:val="16"/>
                <w:szCs w:val="16"/>
                <w:shd w:val="clear" w:color="auto" w:fill="F2F2F2" w:themeFill="background1" w:themeFillShade="F2"/>
              </w:rPr>
              <w:t>8</w:t>
            </w:r>
            <w:r w:rsidR="00DF0744" w:rsidRPr="00C07AD4">
              <w:rPr>
                <w:rFonts w:asciiTheme="majorHAnsi" w:hAnsiTheme="majorHAnsi" w:cstheme="majorHAnsi"/>
                <w:sz w:val="16"/>
                <w:szCs w:val="16"/>
                <w:shd w:val="clear" w:color="auto" w:fill="F2F2F2" w:themeFill="background1" w:themeFillShade="F2"/>
              </w:rPr>
              <w:tab/>
            </w:r>
            <w:r w:rsidR="00DF0744" w:rsidRPr="00C07AD4">
              <w:rPr>
                <w:rFonts w:asciiTheme="majorHAnsi" w:hAnsiTheme="majorHAnsi" w:cstheme="majorHAnsi"/>
                <w:sz w:val="16"/>
                <w:szCs w:val="16"/>
              </w:rPr>
              <w:t xml:space="preserve">m² </w:t>
            </w:r>
          </w:p>
          <w:p w:rsidR="00DF0744" w:rsidRPr="00C07AD4" w:rsidRDefault="00DF0744" w:rsidP="00A126B7">
            <w:pPr>
              <w:spacing w:line="240" w:lineRule="auto"/>
              <w:rPr>
                <w:rFonts w:asciiTheme="majorHAnsi" w:hAnsiTheme="majorHAnsi" w:cstheme="majorHAnsi"/>
                <w:sz w:val="10"/>
                <w:szCs w:val="10"/>
              </w:rPr>
            </w:pPr>
          </w:p>
          <w:p w:rsidR="00DF0744" w:rsidRPr="00C07AD4" w:rsidRDefault="00DF0744" w:rsidP="00A126B7">
            <w:pPr>
              <w:spacing w:line="240" w:lineRule="auto"/>
              <w:ind w:left="708"/>
              <w:rPr>
                <w:rFonts w:asciiTheme="majorHAnsi" w:hAnsiTheme="majorHAnsi" w:cstheme="majorHAnsi"/>
                <w:sz w:val="16"/>
                <w:szCs w:val="16"/>
              </w:rPr>
            </w:pP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>70 m =</w:t>
            </w: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ab/>
            </w:r>
            <w:r w:rsidRPr="00C07AD4">
              <w:rPr>
                <w:rFonts w:asciiTheme="majorHAnsi" w:hAnsiTheme="majorHAnsi" w:cstheme="majorHAnsi"/>
                <w:color w:val="C04E94" w:themeColor="accent3"/>
                <w:sz w:val="16"/>
                <w:szCs w:val="16"/>
                <w:shd w:val="clear" w:color="auto" w:fill="F2F2F2" w:themeFill="background1" w:themeFillShade="F2"/>
              </w:rPr>
              <w:t>700</w:t>
            </w:r>
            <w:r w:rsidR="00C65686" w:rsidRPr="00C07AD4">
              <w:rPr>
                <w:rFonts w:asciiTheme="majorHAnsi" w:hAnsiTheme="majorHAnsi" w:cstheme="majorHAnsi"/>
                <w:color w:val="FF0000"/>
                <w:sz w:val="16"/>
                <w:szCs w:val="16"/>
                <w:shd w:val="clear" w:color="auto" w:fill="F2F2F2" w:themeFill="background1" w:themeFillShade="F2"/>
              </w:rPr>
              <w:t xml:space="preserve">   </w:t>
            </w:r>
            <w:r w:rsidRPr="00C07AD4">
              <w:rPr>
                <w:rFonts w:asciiTheme="majorHAnsi" w:hAnsiTheme="majorHAnsi" w:cstheme="majorHAnsi"/>
                <w:sz w:val="16"/>
                <w:szCs w:val="16"/>
                <w:shd w:val="clear" w:color="auto" w:fill="F2F2F2" w:themeFill="background1" w:themeFillShade="F2"/>
              </w:rPr>
              <w:tab/>
            </w:r>
            <w:proofErr w:type="spellStart"/>
            <w:r w:rsidRPr="00C07AD4">
              <w:rPr>
                <w:rFonts w:asciiTheme="majorHAnsi" w:hAnsiTheme="majorHAnsi" w:cstheme="majorHAnsi"/>
                <w:sz w:val="16"/>
                <w:szCs w:val="16"/>
              </w:rPr>
              <w:t>dm</w:t>
            </w:r>
            <w:proofErr w:type="spellEnd"/>
            <w:r w:rsidRPr="00C07AD4">
              <w:rPr>
                <w:rFonts w:asciiTheme="majorHAnsi" w:hAnsiTheme="majorHAnsi" w:cstheme="majorHAnsi"/>
                <w:sz w:val="16"/>
                <w:szCs w:val="16"/>
              </w:rPr>
              <w:tab/>
            </w: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ab/>
            </w: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ab/>
            </w:r>
            <w:r w:rsidR="00212E61" w:rsidRPr="00C07AD4">
              <w:rPr>
                <w:rFonts w:asciiTheme="majorHAnsi" w:hAnsiTheme="majorHAnsi" w:cstheme="majorHAnsi"/>
                <w:sz w:val="16"/>
                <w:szCs w:val="16"/>
              </w:rPr>
              <w:t xml:space="preserve">             </w:t>
            </w: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>80 000 cm =</w:t>
            </w: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ab/>
            </w:r>
            <w:r w:rsidRPr="00C07AD4">
              <w:rPr>
                <w:rFonts w:asciiTheme="majorHAnsi" w:hAnsiTheme="majorHAnsi" w:cstheme="majorHAnsi"/>
                <w:sz w:val="16"/>
                <w:szCs w:val="16"/>
                <w:shd w:val="clear" w:color="auto" w:fill="F2F2F2" w:themeFill="background1" w:themeFillShade="F2"/>
              </w:rPr>
              <w:tab/>
            </w:r>
            <w:r w:rsidRPr="00C07AD4">
              <w:rPr>
                <w:rFonts w:asciiTheme="majorHAnsi" w:hAnsiTheme="majorHAnsi" w:cstheme="majorHAnsi"/>
                <w:color w:val="C04E94" w:themeColor="accent3"/>
                <w:sz w:val="16"/>
                <w:szCs w:val="16"/>
                <w:shd w:val="clear" w:color="auto" w:fill="F2F2F2" w:themeFill="background1" w:themeFillShade="F2"/>
              </w:rPr>
              <w:t>800</w:t>
            </w:r>
            <w:r w:rsidRPr="00C07AD4">
              <w:rPr>
                <w:rFonts w:asciiTheme="majorHAnsi" w:hAnsiTheme="majorHAnsi" w:cstheme="majorHAnsi"/>
                <w:sz w:val="16"/>
                <w:szCs w:val="16"/>
                <w:shd w:val="clear" w:color="auto" w:fill="F2F2F2" w:themeFill="background1" w:themeFillShade="F2"/>
              </w:rPr>
              <w:tab/>
            </w: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>m</w:t>
            </w:r>
          </w:p>
          <w:p w:rsidR="00DF0744" w:rsidRPr="00C07AD4" w:rsidRDefault="00DF0744" w:rsidP="00A126B7">
            <w:pPr>
              <w:rPr>
                <w:rFonts w:asciiTheme="majorHAnsi" w:hAnsiTheme="majorHAnsi" w:cstheme="majorHAnsi"/>
                <w:sz w:val="10"/>
                <w:szCs w:val="10"/>
              </w:rPr>
            </w:pPr>
          </w:p>
          <w:p w:rsidR="00DF0744" w:rsidRPr="00C07AD4" w:rsidRDefault="00DF0744" w:rsidP="00A126B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ab/>
              <w:t>70 m³ =</w:t>
            </w:r>
            <w:r w:rsidRPr="00C07AD4">
              <w:rPr>
                <w:rFonts w:asciiTheme="majorHAnsi" w:hAnsiTheme="majorHAnsi" w:cstheme="majorHAnsi"/>
                <w:sz w:val="16"/>
                <w:szCs w:val="16"/>
                <w:shd w:val="clear" w:color="auto" w:fill="F2F2F2" w:themeFill="background1" w:themeFillShade="F2"/>
              </w:rPr>
              <w:tab/>
            </w:r>
            <w:r w:rsidRPr="00C07AD4">
              <w:rPr>
                <w:rFonts w:asciiTheme="majorHAnsi" w:hAnsiTheme="majorHAnsi" w:cstheme="majorHAnsi"/>
                <w:color w:val="C04E94" w:themeColor="accent3"/>
                <w:sz w:val="16"/>
                <w:szCs w:val="16"/>
                <w:shd w:val="clear" w:color="auto" w:fill="F2F2F2" w:themeFill="background1" w:themeFillShade="F2"/>
              </w:rPr>
              <w:t>70 000</w:t>
            </w:r>
            <w:r w:rsidRPr="00C07AD4">
              <w:rPr>
                <w:rFonts w:asciiTheme="majorHAnsi" w:hAnsiTheme="majorHAnsi" w:cstheme="majorHAnsi"/>
                <w:sz w:val="16"/>
                <w:szCs w:val="16"/>
                <w:shd w:val="clear" w:color="auto" w:fill="F2F2F2" w:themeFill="background1" w:themeFillShade="F2"/>
              </w:rPr>
              <w:tab/>
            </w: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>dm³</w:t>
            </w: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ab/>
            </w: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ab/>
            </w: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ab/>
            </w: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ab/>
              <w:t>80 000 cm³ =</w:t>
            </w: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ab/>
            </w:r>
            <w:r w:rsidRPr="00C07AD4">
              <w:rPr>
                <w:rFonts w:asciiTheme="majorHAnsi" w:hAnsiTheme="majorHAnsi" w:cstheme="majorHAnsi"/>
                <w:sz w:val="16"/>
                <w:szCs w:val="16"/>
                <w:shd w:val="clear" w:color="auto" w:fill="F2F2F2" w:themeFill="background1" w:themeFillShade="F2"/>
              </w:rPr>
              <w:tab/>
            </w:r>
            <w:r w:rsidRPr="00C07AD4">
              <w:rPr>
                <w:rFonts w:asciiTheme="majorHAnsi" w:hAnsiTheme="majorHAnsi" w:cstheme="majorHAnsi"/>
                <w:color w:val="C04E94" w:themeColor="accent3"/>
                <w:sz w:val="16"/>
                <w:szCs w:val="16"/>
                <w:shd w:val="clear" w:color="auto" w:fill="F2F2F2" w:themeFill="background1" w:themeFillShade="F2"/>
              </w:rPr>
              <w:t>0,08</w:t>
            </w:r>
            <w:r w:rsidRPr="00C07AD4">
              <w:rPr>
                <w:rFonts w:asciiTheme="majorHAnsi" w:hAnsiTheme="majorHAnsi" w:cstheme="majorHAnsi"/>
                <w:sz w:val="16"/>
                <w:szCs w:val="16"/>
                <w:shd w:val="clear" w:color="auto" w:fill="F2F2F2" w:themeFill="background1" w:themeFillShade="F2"/>
              </w:rPr>
              <w:tab/>
            </w: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>m³</w:t>
            </w:r>
          </w:p>
          <w:p w:rsidR="00DF0744" w:rsidRPr="00C07AD4" w:rsidRDefault="00DF0744" w:rsidP="00A126B7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Cs w:val="16"/>
              </w:rPr>
            </w:pPr>
          </w:p>
        </w:tc>
      </w:tr>
      <w:tr w:rsidR="00DF0744" w:rsidRPr="00C07AD4" w:rsidTr="00A126B7">
        <w:trPr>
          <w:trHeight w:val="144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E5F1D4" w:themeFill="accent1" w:themeFillTint="33"/>
          </w:tcPr>
          <w:p w:rsidR="00DF0744" w:rsidRPr="00C07AD4" w:rsidRDefault="00DF0744" w:rsidP="00A126B7">
            <w:pPr>
              <w:pStyle w:val="03Bhabenwirnciht"/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  <w:t>5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259"/>
              <w:gridCol w:w="2259"/>
              <w:gridCol w:w="2260"/>
              <w:gridCol w:w="2260"/>
            </w:tblGrid>
            <w:tr w:rsidR="00DF0744" w:rsidRPr="00C07AD4" w:rsidTr="00EC2624">
              <w:trPr>
                <w:trHeight w:val="276"/>
              </w:trPr>
              <w:tc>
                <w:tcPr>
                  <w:tcW w:w="225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15 kg =</w:t>
                  </w:r>
                </w:p>
              </w:tc>
              <w:tc>
                <w:tcPr>
                  <w:tcW w:w="225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 xml:space="preserve">1 500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g</w:t>
                  </w:r>
                </w:p>
              </w:tc>
              <w:tc>
                <w:tcPr>
                  <w:tcW w:w="226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237 kg =</w:t>
                  </w:r>
                </w:p>
              </w:tc>
              <w:tc>
                <w:tcPr>
                  <w:tcW w:w="226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 xml:space="preserve">0,237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t</w:t>
                  </w:r>
                </w:p>
              </w:tc>
            </w:tr>
            <w:tr w:rsidR="00DF0744" w:rsidRPr="00C07AD4" w:rsidTr="00EC2624">
              <w:trPr>
                <w:trHeight w:val="286"/>
              </w:trPr>
              <w:tc>
                <w:tcPr>
                  <w:tcW w:w="225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3,75 t =</w:t>
                  </w:r>
                </w:p>
              </w:tc>
              <w:tc>
                <w:tcPr>
                  <w:tcW w:w="225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 xml:space="preserve">3 750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kg</w:t>
                  </w:r>
                </w:p>
              </w:tc>
              <w:tc>
                <w:tcPr>
                  <w:tcW w:w="226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450 g =</w:t>
                  </w:r>
                </w:p>
              </w:tc>
              <w:tc>
                <w:tcPr>
                  <w:tcW w:w="226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 xml:space="preserve">45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dag</w:t>
                  </w:r>
                  <w:proofErr w:type="spellEnd"/>
                </w:p>
              </w:tc>
            </w:tr>
            <w:tr w:rsidR="00DF0744" w:rsidRPr="00C07AD4" w:rsidTr="00EC2624">
              <w:trPr>
                <w:trHeight w:val="286"/>
              </w:trPr>
              <w:tc>
                <w:tcPr>
                  <w:tcW w:w="225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25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dag</w:t>
                  </w:r>
                  <w:proofErr w:type="spellEnd"/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 xml:space="preserve"> =</w:t>
                  </w:r>
                </w:p>
              </w:tc>
              <w:tc>
                <w:tcPr>
                  <w:tcW w:w="225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 xml:space="preserve">250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g</w:t>
                  </w:r>
                </w:p>
              </w:tc>
              <w:tc>
                <w:tcPr>
                  <w:tcW w:w="226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32 689dag =</w:t>
                  </w:r>
                </w:p>
              </w:tc>
              <w:tc>
                <w:tcPr>
                  <w:tcW w:w="226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 xml:space="preserve">0,326 89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t</w:t>
                  </w:r>
                </w:p>
              </w:tc>
            </w:tr>
            <w:tr w:rsidR="00DF0744" w:rsidRPr="00C07AD4" w:rsidTr="00EC2624">
              <w:trPr>
                <w:trHeight w:val="286"/>
              </w:trPr>
              <w:tc>
                <w:tcPr>
                  <w:tcW w:w="225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6,89 t =</w:t>
                  </w:r>
                </w:p>
              </w:tc>
              <w:tc>
                <w:tcPr>
                  <w:tcW w:w="225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 xml:space="preserve">689 000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dag</w:t>
                  </w:r>
                  <w:proofErr w:type="spellEnd"/>
                </w:p>
              </w:tc>
              <w:tc>
                <w:tcPr>
                  <w:tcW w:w="226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750 g =</w:t>
                  </w:r>
                </w:p>
              </w:tc>
              <w:tc>
                <w:tcPr>
                  <w:tcW w:w="226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  <w:lang w:val="de-AT"/>
                    </w:rPr>
                    <w:t xml:space="preserve">0,75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  <w:lang w:val="de-AT"/>
                    </w:rPr>
                    <w:t>kg</w:t>
                  </w:r>
                </w:p>
              </w:tc>
            </w:tr>
          </w:tbl>
          <w:p w:rsidR="00DF0744" w:rsidRPr="00C07AD4" w:rsidRDefault="00DF0744" w:rsidP="00A126B7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Cs w:val="16"/>
              </w:rPr>
            </w:pPr>
          </w:p>
        </w:tc>
      </w:tr>
      <w:tr w:rsidR="00DF0744" w:rsidRPr="00C07AD4" w:rsidTr="00A126B7">
        <w:trPr>
          <w:trHeight w:val="141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E5F1D4" w:themeFill="accent1" w:themeFillTint="33"/>
          </w:tcPr>
          <w:p w:rsidR="00DF0744" w:rsidRPr="00C07AD4" w:rsidRDefault="00DF0744" w:rsidP="00A126B7">
            <w:pPr>
              <w:pStyle w:val="03Bhabenwirnciht"/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  <w:t>6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2258"/>
              <w:gridCol w:w="2276"/>
              <w:gridCol w:w="2241"/>
              <w:gridCol w:w="2258"/>
            </w:tblGrid>
            <w:tr w:rsidR="00DF0744" w:rsidRPr="00C07AD4" w:rsidTr="00EC2624">
              <w:trPr>
                <w:trHeight w:val="276"/>
              </w:trPr>
              <w:tc>
                <w:tcPr>
                  <w:tcW w:w="225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37 min =</w:t>
                  </w:r>
                </w:p>
              </w:tc>
              <w:tc>
                <w:tcPr>
                  <w:tcW w:w="2276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 xml:space="preserve">2 220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sec</w:t>
                  </w:r>
                </w:p>
              </w:tc>
              <w:tc>
                <w:tcPr>
                  <w:tcW w:w="224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 xml:space="preserve">7 d = </w:t>
                  </w:r>
                </w:p>
              </w:tc>
              <w:tc>
                <w:tcPr>
                  <w:tcW w:w="225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>168</w:t>
                  </w:r>
                  <w:r w:rsidRPr="00C07AD4"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</w:rPr>
                    <w:t xml:space="preserve">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h</w:t>
                  </w:r>
                </w:p>
              </w:tc>
            </w:tr>
            <w:tr w:rsidR="00DF0744" w:rsidRPr="00C07AD4" w:rsidTr="00EC2624">
              <w:trPr>
                <w:trHeight w:val="286"/>
              </w:trPr>
              <w:tc>
                <w:tcPr>
                  <w:tcW w:w="225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 xml:space="preserve">8 min = </w:t>
                  </w:r>
                </w:p>
              </w:tc>
              <w:tc>
                <w:tcPr>
                  <w:tcW w:w="2276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 xml:space="preserve">480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sec</w:t>
                  </w:r>
                </w:p>
              </w:tc>
              <w:tc>
                <w:tcPr>
                  <w:tcW w:w="224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8 d =</w:t>
                  </w:r>
                </w:p>
              </w:tc>
              <w:tc>
                <w:tcPr>
                  <w:tcW w:w="225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 xml:space="preserve">11 520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min</w:t>
                  </w:r>
                </w:p>
              </w:tc>
            </w:tr>
            <w:tr w:rsidR="00DF0744" w:rsidRPr="00C07AD4" w:rsidTr="00EC2624">
              <w:trPr>
                <w:trHeight w:val="286"/>
              </w:trPr>
              <w:tc>
                <w:tcPr>
                  <w:tcW w:w="225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12 h =</w:t>
                  </w:r>
                </w:p>
              </w:tc>
              <w:tc>
                <w:tcPr>
                  <w:tcW w:w="2276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>720</w:t>
                  </w:r>
                  <w:r w:rsidRPr="00C07AD4"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</w:rPr>
                    <w:t xml:space="preserve">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min</w:t>
                  </w:r>
                </w:p>
              </w:tc>
              <w:tc>
                <w:tcPr>
                  <w:tcW w:w="224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3 d 10 h =</w:t>
                  </w:r>
                </w:p>
              </w:tc>
              <w:tc>
                <w:tcPr>
                  <w:tcW w:w="225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 xml:space="preserve">4 920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min</w:t>
                  </w:r>
                </w:p>
              </w:tc>
            </w:tr>
            <w:tr w:rsidR="00DF0744" w:rsidRPr="00C07AD4" w:rsidTr="00EC2624">
              <w:trPr>
                <w:trHeight w:val="286"/>
              </w:trPr>
              <w:tc>
                <w:tcPr>
                  <w:tcW w:w="225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7 h =</w:t>
                  </w:r>
                </w:p>
              </w:tc>
              <w:tc>
                <w:tcPr>
                  <w:tcW w:w="2276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 xml:space="preserve">25 200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sec</w:t>
                  </w:r>
                </w:p>
              </w:tc>
              <w:tc>
                <w:tcPr>
                  <w:tcW w:w="224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4 d 12 h =</w:t>
                  </w:r>
                </w:p>
              </w:tc>
              <w:tc>
                <w:tcPr>
                  <w:tcW w:w="225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uppressOverlap/>
                    <w:jc w:val="right"/>
                    <w:rPr>
                      <w:rFonts w:asciiTheme="majorHAnsi" w:hAnsiTheme="majorHAnsi" w:cstheme="majorHAnsi"/>
                      <w:color w:val="FF0000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 xml:space="preserve">6 480 </w:t>
                  </w: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min</w:t>
                  </w:r>
                </w:p>
              </w:tc>
            </w:tr>
          </w:tbl>
          <w:p w:rsidR="00DF0744" w:rsidRPr="00C07AD4" w:rsidRDefault="00DF0744" w:rsidP="00A126B7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Cs w:val="16"/>
              </w:rPr>
            </w:pPr>
          </w:p>
        </w:tc>
      </w:tr>
      <w:tr w:rsidR="00DF0744" w:rsidRPr="00C07AD4" w:rsidTr="00A126B7">
        <w:trPr>
          <w:trHeight w:val="173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E5F1D4" w:themeFill="accent1" w:themeFillTint="33"/>
          </w:tcPr>
          <w:p w:rsidR="00DF0744" w:rsidRPr="00C07AD4" w:rsidRDefault="00DF0744" w:rsidP="00A126B7">
            <w:pPr>
              <w:pStyle w:val="03Bhabenwirnciht"/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  <w:t>7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lengitternetz"/>
              <w:tblW w:w="0" w:type="auto"/>
              <w:jc w:val="center"/>
              <w:tblInd w:w="93" w:type="dxa"/>
              <w:tblLayout w:type="fixed"/>
              <w:tblLook w:val="04A0"/>
            </w:tblPr>
            <w:tblGrid>
              <w:gridCol w:w="494"/>
              <w:gridCol w:w="2303"/>
              <w:gridCol w:w="2303"/>
              <w:gridCol w:w="2303"/>
            </w:tblGrid>
            <w:tr w:rsidR="00DF0744" w:rsidRPr="00C07AD4" w:rsidTr="00DF0744">
              <w:trPr>
                <w:trHeight w:val="460"/>
                <w:jc w:val="center"/>
              </w:trPr>
              <w:tc>
                <w:tcPr>
                  <w:tcW w:w="494" w:type="dxa"/>
                  <w:tcBorders>
                    <w:top w:val="nil"/>
                    <w:left w:val="nil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vAlign w:val="center"/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Anfangszeit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vAlign w:val="center"/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Zeitdauer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vAlign w:val="center"/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Endzeit</w:t>
                  </w:r>
                </w:p>
              </w:tc>
            </w:tr>
            <w:tr w:rsidR="00DF0744" w:rsidRPr="00C07AD4" w:rsidTr="00C51E1B">
              <w:trPr>
                <w:jc w:val="center"/>
              </w:trPr>
              <w:tc>
                <w:tcPr>
                  <w:tcW w:w="49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a)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7.24 Uhr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>5 h 18 min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12.42 Uhr</w:t>
                  </w:r>
                </w:p>
              </w:tc>
            </w:tr>
            <w:tr w:rsidR="00DF0744" w:rsidRPr="00C07AD4" w:rsidTr="00C51E1B">
              <w:trPr>
                <w:jc w:val="center"/>
              </w:trPr>
              <w:tc>
                <w:tcPr>
                  <w:tcW w:w="49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b)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3.22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>7 h 59 min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11.21 Uhr</w:t>
                  </w:r>
                </w:p>
              </w:tc>
            </w:tr>
            <w:tr w:rsidR="00DF0744" w:rsidRPr="00C07AD4" w:rsidTr="00C51E1B">
              <w:trPr>
                <w:jc w:val="center"/>
              </w:trPr>
              <w:tc>
                <w:tcPr>
                  <w:tcW w:w="49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c)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>7.43 Uhr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1 h 14 min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8.57 Uhr</w:t>
                  </w:r>
                </w:p>
              </w:tc>
            </w:tr>
            <w:tr w:rsidR="00DF0744" w:rsidRPr="00C07AD4" w:rsidTr="00C51E1B">
              <w:trPr>
                <w:jc w:val="center"/>
              </w:trPr>
              <w:tc>
                <w:tcPr>
                  <w:tcW w:w="49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d)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>12.31 Uhr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3 h 26 min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15.57 Uhr</w:t>
                  </w:r>
                </w:p>
              </w:tc>
            </w:tr>
            <w:tr w:rsidR="00DF0744" w:rsidRPr="00C07AD4" w:rsidTr="00C51E1B">
              <w:trPr>
                <w:jc w:val="center"/>
              </w:trPr>
              <w:tc>
                <w:tcPr>
                  <w:tcW w:w="49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e)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16.28 Uhr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34 min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>17.02 Uhr</w:t>
                  </w:r>
                </w:p>
              </w:tc>
            </w:tr>
            <w:tr w:rsidR="00DF0744" w:rsidRPr="00C07AD4" w:rsidTr="00C51E1B">
              <w:trPr>
                <w:jc w:val="center"/>
              </w:trPr>
              <w:tc>
                <w:tcPr>
                  <w:tcW w:w="494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f)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21.51 Uhr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7h 12 min</w:t>
                  </w:r>
                </w:p>
              </w:tc>
              <w:tc>
                <w:tcPr>
                  <w:tcW w:w="230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shd w:val="clear" w:color="auto" w:fill="E5F1D4" w:themeFill="accent1" w:themeFillTint="33"/>
                  <w:hideMark/>
                </w:tcPr>
                <w:p w:rsidR="00DF0744" w:rsidRPr="00C07AD4" w:rsidRDefault="00DF0744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>5.03 Uhr</w:t>
                  </w:r>
                </w:p>
              </w:tc>
            </w:tr>
          </w:tbl>
          <w:p w:rsidR="00DF0744" w:rsidRPr="00C07AD4" w:rsidRDefault="00DF0744" w:rsidP="00A126B7">
            <w:pPr>
              <w:pStyle w:val="03Grundschrifteinspaltig"/>
              <w:rPr>
                <w:rStyle w:val="04Quellenangabe"/>
                <w:rFonts w:asciiTheme="majorHAnsi" w:hAnsiTheme="majorHAnsi" w:cstheme="majorHAnsi"/>
                <w:i w:val="0"/>
                <w:sz w:val="10"/>
                <w:szCs w:val="10"/>
              </w:rPr>
            </w:pPr>
          </w:p>
        </w:tc>
      </w:tr>
      <w:tr w:rsidR="00DF0744" w:rsidRPr="00C07AD4" w:rsidTr="00A126B7">
        <w:trPr>
          <w:trHeight w:val="429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E5F1D4" w:themeFill="accent1" w:themeFillTint="33"/>
          </w:tcPr>
          <w:p w:rsidR="00DF0744" w:rsidRPr="00C07AD4" w:rsidRDefault="00DF0744" w:rsidP="00A126B7">
            <w:pPr>
              <w:pStyle w:val="03Bhabenwirnciht"/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  <w:t>8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</w:tcPr>
          <w:p w:rsidR="00DF0744" w:rsidRPr="00C07AD4" w:rsidRDefault="00050D0E" w:rsidP="00A126B7">
            <w:pPr>
              <w:rPr>
                <w:rStyle w:val="04Quellenangabe"/>
                <w:rFonts w:asciiTheme="majorHAnsi" w:hAnsiTheme="majorHAnsi" w:cstheme="majorHAnsi"/>
                <w:i w:val="0"/>
                <w:szCs w:val="16"/>
              </w:rPr>
            </w:pP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>18:12 Uh</w:t>
            </w:r>
            <w:r w:rsidR="00905D77" w:rsidRPr="00C07AD4">
              <w:rPr>
                <w:rFonts w:asciiTheme="majorHAnsi" w:hAnsiTheme="majorHAnsi" w:cstheme="majorHAnsi"/>
                <w:sz w:val="16"/>
                <w:szCs w:val="16"/>
              </w:rPr>
              <w:t>r</w:t>
            </w:r>
          </w:p>
        </w:tc>
      </w:tr>
      <w:tr w:rsidR="00DF0744" w:rsidRPr="00C07AD4" w:rsidTr="00A126B7">
        <w:trPr>
          <w:trHeight w:val="1270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E5F1D4" w:themeFill="accent1" w:themeFillTint="33"/>
          </w:tcPr>
          <w:p w:rsidR="00DF0744" w:rsidRPr="00C07AD4" w:rsidRDefault="00DF0744" w:rsidP="00A126B7">
            <w:pPr>
              <w:pStyle w:val="03Bhabenwirnciht"/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  <w:t>9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lengitternetz"/>
              <w:tblW w:w="0" w:type="auto"/>
              <w:tblLayout w:type="fixed"/>
              <w:tblLook w:val="04A0"/>
            </w:tblPr>
            <w:tblGrid>
              <w:gridCol w:w="1360"/>
              <w:gridCol w:w="285"/>
              <w:gridCol w:w="412"/>
              <w:gridCol w:w="1233"/>
              <w:gridCol w:w="439"/>
              <w:gridCol w:w="418"/>
              <w:gridCol w:w="1811"/>
              <w:gridCol w:w="418"/>
              <w:gridCol w:w="398"/>
              <w:gridCol w:w="1831"/>
              <w:gridCol w:w="449"/>
            </w:tblGrid>
            <w:tr w:rsidR="00D65CE2" w:rsidRPr="00C07AD4" w:rsidTr="00EC2624">
              <w:trPr>
                <w:trHeight w:val="244"/>
              </w:trPr>
              <w:tc>
                <w:tcPr>
                  <w:tcW w:w="1645" w:type="dxa"/>
                  <w:gridSpan w:val="2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7 m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672" w:type="dxa"/>
                  <w:gridSpan w:val="2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 xml:space="preserve">7 € 40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ct</w:t>
                  </w:r>
                  <w:proofErr w:type="spellEnd"/>
                </w:p>
              </w:tc>
              <w:tc>
                <w:tcPr>
                  <w:tcW w:w="418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2229" w:type="dxa"/>
                  <w:gridSpan w:val="2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15,3 kg</w:t>
                  </w:r>
                </w:p>
              </w:tc>
              <w:tc>
                <w:tcPr>
                  <w:tcW w:w="398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73 dm³</w:t>
                  </w:r>
                </w:p>
              </w:tc>
            </w:tr>
            <w:tr w:rsidR="00D65CE2" w:rsidRPr="00C07AD4" w:rsidTr="00EC2624">
              <w:trPr>
                <w:trHeight w:val="244"/>
              </w:trPr>
              <w:tc>
                <w:tcPr>
                  <w:tcW w:w="136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700 cm</w:t>
                  </w:r>
                </w:p>
              </w:tc>
              <w:tc>
                <w:tcPr>
                  <w:tcW w:w="28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23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 xml:space="preserve">740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ct</w:t>
                  </w:r>
                  <w:proofErr w:type="spellEnd"/>
                </w:p>
              </w:tc>
              <w:tc>
                <w:tcPr>
                  <w:tcW w:w="43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18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1530 g</w:t>
                  </w:r>
                </w:p>
              </w:tc>
              <w:tc>
                <w:tcPr>
                  <w:tcW w:w="41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398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3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0,73 m³</w:t>
                  </w:r>
                </w:p>
              </w:tc>
              <w:tc>
                <w:tcPr>
                  <w:tcW w:w="44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</w:tr>
            <w:tr w:rsidR="00D65CE2" w:rsidRPr="00C07AD4" w:rsidTr="00EC2624">
              <w:trPr>
                <w:trHeight w:val="244"/>
              </w:trPr>
              <w:tc>
                <w:tcPr>
                  <w:tcW w:w="136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0,007 km</w:t>
                  </w:r>
                </w:p>
              </w:tc>
              <w:tc>
                <w:tcPr>
                  <w:tcW w:w="28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23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7,04 €</w:t>
                  </w:r>
                </w:p>
              </w:tc>
              <w:tc>
                <w:tcPr>
                  <w:tcW w:w="43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</w:pPr>
                </w:p>
              </w:tc>
              <w:tc>
                <w:tcPr>
                  <w:tcW w:w="418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0,0153 t</w:t>
                  </w:r>
                </w:p>
              </w:tc>
              <w:tc>
                <w:tcPr>
                  <w:tcW w:w="41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398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3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7030 cm³</w:t>
                  </w:r>
                </w:p>
              </w:tc>
              <w:tc>
                <w:tcPr>
                  <w:tcW w:w="44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</w:pPr>
                </w:p>
              </w:tc>
            </w:tr>
            <w:tr w:rsidR="00D65CE2" w:rsidRPr="00C07AD4" w:rsidTr="00EC2624">
              <w:trPr>
                <w:trHeight w:val="244"/>
              </w:trPr>
              <w:tc>
                <w:tcPr>
                  <w:tcW w:w="136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 xml:space="preserve">7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dm</w:t>
                  </w:r>
                  <w:proofErr w:type="spellEnd"/>
                </w:p>
              </w:tc>
              <w:tc>
                <w:tcPr>
                  <w:tcW w:w="28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</w:pPr>
                </w:p>
              </w:tc>
              <w:tc>
                <w:tcPr>
                  <w:tcW w:w="412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23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7,4 €</w:t>
                  </w:r>
                </w:p>
              </w:tc>
              <w:tc>
                <w:tcPr>
                  <w:tcW w:w="43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18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15003 g</w:t>
                  </w:r>
                </w:p>
              </w:tc>
              <w:tc>
                <w:tcPr>
                  <w:tcW w:w="41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398" w:type="dxa"/>
                  <w:vMerge w:val="restart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3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 xml:space="preserve">73 000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000</w:t>
                  </w:r>
                  <w:proofErr w:type="spellEnd"/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 xml:space="preserve"> mm³</w:t>
                  </w:r>
                </w:p>
              </w:tc>
              <w:tc>
                <w:tcPr>
                  <w:tcW w:w="44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>x</w:t>
                  </w:r>
                </w:p>
              </w:tc>
            </w:tr>
            <w:tr w:rsidR="00D65CE2" w:rsidRPr="00C07AD4" w:rsidTr="00EC2624">
              <w:trPr>
                <w:trHeight w:val="212"/>
              </w:trPr>
              <w:tc>
                <w:tcPr>
                  <w:tcW w:w="1360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7 000 mm</w:t>
                  </w:r>
                </w:p>
              </w:tc>
              <w:tc>
                <w:tcPr>
                  <w:tcW w:w="285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412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233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 xml:space="preserve">7,40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ct</w:t>
                  </w:r>
                  <w:proofErr w:type="spellEnd"/>
                </w:p>
              </w:tc>
              <w:tc>
                <w:tcPr>
                  <w:tcW w:w="43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color w:val="C04E94" w:themeColor="accent3"/>
                      <w:sz w:val="16"/>
                      <w:szCs w:val="16"/>
                    </w:rPr>
                  </w:pPr>
                </w:p>
              </w:tc>
              <w:tc>
                <w:tcPr>
                  <w:tcW w:w="418" w:type="dxa"/>
                  <w:tcBorders>
                    <w:top w:val="nil"/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 xml:space="preserve">153 </w:t>
                  </w:r>
                  <w:proofErr w:type="spellStart"/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dag</w:t>
                  </w:r>
                  <w:proofErr w:type="spellEnd"/>
                </w:p>
              </w:tc>
              <w:tc>
                <w:tcPr>
                  <w:tcW w:w="418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398" w:type="dxa"/>
                  <w:vMerge/>
                  <w:tcBorders>
                    <w:left w:val="single" w:sz="4" w:space="0" w:color="7DAE38" w:themeColor="accent1"/>
                    <w:bottom w:val="nil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  <w:tc>
                <w:tcPr>
                  <w:tcW w:w="1831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  <w:hideMark/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C07AD4">
                    <w:rPr>
                      <w:rFonts w:asciiTheme="majorHAnsi" w:hAnsiTheme="majorHAnsi" w:cstheme="majorHAnsi"/>
                      <w:sz w:val="16"/>
                      <w:szCs w:val="16"/>
                    </w:rPr>
                    <w:t>0,0073 km³</w:t>
                  </w:r>
                </w:p>
              </w:tc>
              <w:tc>
                <w:tcPr>
                  <w:tcW w:w="449" w:type="dxa"/>
                  <w:tcBorders>
                    <w:top w:val="single" w:sz="4" w:space="0" w:color="7DAE38" w:themeColor="accent1"/>
                    <w:left w:val="single" w:sz="4" w:space="0" w:color="7DAE38" w:themeColor="accent1"/>
                    <w:bottom w:val="single" w:sz="4" w:space="0" w:color="7DAE38" w:themeColor="accent1"/>
                    <w:right w:val="single" w:sz="4" w:space="0" w:color="7DAE38" w:themeColor="accent1"/>
                  </w:tcBorders>
                </w:tcPr>
                <w:p w:rsidR="00D65CE2" w:rsidRPr="00C07AD4" w:rsidRDefault="00D65CE2" w:rsidP="00A126B7">
                  <w:pPr>
                    <w:framePr w:hSpace="141" w:wrap="around" w:vAnchor="text" w:hAnchor="text" w:y="1"/>
                    <w:spacing w:line="240" w:lineRule="auto"/>
                    <w:suppressOverlap/>
                    <w:jc w:val="center"/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</w:p>
              </w:tc>
            </w:tr>
          </w:tbl>
          <w:p w:rsidR="00DF0744" w:rsidRPr="00C07AD4" w:rsidRDefault="00DF0744" w:rsidP="00A126B7">
            <w:pPr>
              <w:pStyle w:val="03Grundschrifteinspaltig"/>
              <w:rPr>
                <w:rFonts w:asciiTheme="majorHAnsi" w:hAnsiTheme="majorHAnsi" w:cstheme="majorHAnsi"/>
                <w:sz w:val="16"/>
                <w:szCs w:val="16"/>
              </w:rPr>
            </w:pP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</w:tc>
      </w:tr>
      <w:tr w:rsidR="00050D0E" w:rsidRPr="00C07AD4" w:rsidTr="00A126B7">
        <w:trPr>
          <w:trHeight w:val="413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E5F1D4" w:themeFill="accent1" w:themeFillTint="33"/>
          </w:tcPr>
          <w:p w:rsidR="00050D0E" w:rsidRPr="00C07AD4" w:rsidRDefault="00050D0E" w:rsidP="00A126B7">
            <w:pPr>
              <w:pStyle w:val="03Bhabenwirnciht"/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  <w:t>10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</w:tcPr>
          <w:p w:rsidR="00050D0E" w:rsidRPr="00C07AD4" w:rsidRDefault="00C51E1B" w:rsidP="00A126B7">
            <w:pPr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>Angebot A: € 16 7</w:t>
            </w:r>
            <w:r w:rsidR="00EC2624" w:rsidRPr="00C07AD4">
              <w:rPr>
                <w:rFonts w:asciiTheme="majorHAnsi" w:hAnsiTheme="majorHAnsi" w:cstheme="majorHAnsi"/>
                <w:sz w:val="16"/>
                <w:szCs w:val="16"/>
              </w:rPr>
              <w:t xml:space="preserve">56, Angebot B: </w:t>
            </w: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 xml:space="preserve">€ </w:t>
            </w:r>
            <w:r w:rsidR="00EC2624" w:rsidRPr="00C07AD4">
              <w:rPr>
                <w:rFonts w:asciiTheme="majorHAnsi" w:hAnsiTheme="majorHAnsi" w:cstheme="majorHAnsi"/>
                <w:sz w:val="16"/>
                <w:szCs w:val="16"/>
              </w:rPr>
              <w:t xml:space="preserve">16 560 € </w:t>
            </w: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 xml:space="preserve">   </w:t>
            </w:r>
            <w:r w:rsidR="00EC2624" w:rsidRPr="00C07AD4">
              <w:rPr>
                <w:rFonts w:asciiTheme="majorHAnsi" w:hAnsiTheme="majorHAnsi" w:cstheme="majorHAnsi"/>
                <w:sz w:val="16"/>
                <w:szCs w:val="16"/>
              </w:rPr>
              <w:sym w:font="Wingdings" w:char="F0E0"/>
            </w:r>
            <w:r w:rsidR="00EC2624" w:rsidRPr="00C07AD4">
              <w:rPr>
                <w:rFonts w:asciiTheme="majorHAnsi" w:hAnsiTheme="majorHAnsi" w:cstheme="majorHAnsi"/>
                <w:sz w:val="16"/>
                <w:szCs w:val="16"/>
              </w:rPr>
              <w:t xml:space="preserve"> B ist günstiger</w:t>
            </w:r>
          </w:p>
        </w:tc>
      </w:tr>
      <w:tr w:rsidR="00050D0E" w:rsidRPr="00C07AD4" w:rsidTr="00A126B7">
        <w:trPr>
          <w:trHeight w:val="5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E5F1D4" w:themeFill="accent1" w:themeFillTint="33"/>
          </w:tcPr>
          <w:p w:rsidR="00050D0E" w:rsidRPr="00C07AD4" w:rsidRDefault="00EC2624" w:rsidP="00A126B7">
            <w:pPr>
              <w:pStyle w:val="03Bhabenwirnciht"/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</w:rPr>
              <w:t>11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</w:tcPr>
          <w:p w:rsidR="00050D0E" w:rsidRPr="00C07AD4" w:rsidRDefault="00EC2624" w:rsidP="00A126B7">
            <w:pPr>
              <w:spacing w:line="240" w:lineRule="auto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C07AD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a) ~ 185 km/h    b) 380,</w:t>
            </w:r>
            <w:r w:rsidR="002D022B" w:rsidRPr="00C07AD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1</w:t>
            </w:r>
            <w:r w:rsidRPr="00C07AD4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2 km/h    c) 24,48 km/h</w:t>
            </w:r>
          </w:p>
        </w:tc>
      </w:tr>
      <w:tr w:rsidR="00EC2624" w:rsidRPr="00C07AD4" w:rsidTr="00A126B7">
        <w:trPr>
          <w:trHeight w:val="541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E5F1D4" w:themeFill="accent1" w:themeFillTint="33"/>
          </w:tcPr>
          <w:p w:rsidR="00EC2624" w:rsidRPr="00C07AD4" w:rsidRDefault="00EC2624" w:rsidP="00A126B7">
            <w:pPr>
              <w:pStyle w:val="03Bhabenwirnciht"/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  <w:lang w:val="en-US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  <w:lang w:val="en-US"/>
              </w:rPr>
              <w:t>12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</w:tcPr>
          <w:p w:rsidR="00EC2624" w:rsidRPr="00C07AD4" w:rsidRDefault="00EC2624" w:rsidP="00A126B7">
            <w:pPr>
              <w:pStyle w:val="03Ahabenwirnicht"/>
              <w:rPr>
                <w:rFonts w:asciiTheme="majorHAnsi" w:hAnsiTheme="majorHAnsi" w:cstheme="majorHAnsi"/>
                <w:sz w:val="16"/>
                <w:szCs w:val="16"/>
              </w:rPr>
            </w:pP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>nach 2,75 Tagen</w:t>
            </w:r>
          </w:p>
        </w:tc>
      </w:tr>
      <w:tr w:rsidR="00EC2624" w:rsidRPr="00C07AD4" w:rsidTr="00A126B7">
        <w:trPr>
          <w:trHeight w:val="322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shd w:val="clear" w:color="auto" w:fill="E5F1D4" w:themeFill="accent1" w:themeFillTint="33"/>
          </w:tcPr>
          <w:p w:rsidR="00EC2624" w:rsidRPr="00C07AD4" w:rsidRDefault="00EC2624" w:rsidP="00A126B7">
            <w:pPr>
              <w:pStyle w:val="03Bhabenwirnciht"/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  <w:lang w:val="en-US"/>
              </w:rPr>
            </w:pPr>
            <w:r w:rsidRPr="00C07AD4">
              <w:rPr>
                <w:rFonts w:asciiTheme="majorHAnsi" w:hAnsiTheme="majorHAnsi" w:cstheme="majorHAnsi"/>
                <w:b/>
                <w:color w:val="000000" w:themeColor="text1"/>
                <w:sz w:val="19"/>
                <w:szCs w:val="19"/>
                <w:lang w:val="en-US"/>
              </w:rPr>
              <w:t>13</w:t>
            </w:r>
          </w:p>
        </w:tc>
        <w:tc>
          <w:tcPr>
            <w:tcW w:w="9320" w:type="dxa"/>
            <w:tcBorders>
              <w:top w:val="nil"/>
              <w:left w:val="nil"/>
              <w:bottom w:val="nil"/>
              <w:right w:val="nil"/>
            </w:tcBorders>
          </w:tcPr>
          <w:p w:rsidR="00EC2624" w:rsidRPr="00C07AD4" w:rsidRDefault="00EC2624" w:rsidP="00A126B7">
            <w:pPr>
              <w:pStyle w:val="03Ahabenwirnicht"/>
              <w:rPr>
                <w:rFonts w:asciiTheme="majorHAnsi" w:hAnsiTheme="majorHAnsi" w:cstheme="majorHAnsi"/>
                <w:sz w:val="16"/>
                <w:szCs w:val="16"/>
              </w:rPr>
            </w:pPr>
            <w:r w:rsidRPr="00C07AD4">
              <w:rPr>
                <w:rFonts w:asciiTheme="majorHAnsi" w:hAnsiTheme="majorHAnsi" w:cstheme="majorHAnsi"/>
                <w:sz w:val="16"/>
                <w:szCs w:val="16"/>
              </w:rPr>
              <w:t xml:space="preserve">a) 17,27 </w:t>
            </w:r>
            <w:proofErr w:type="spellStart"/>
            <w:r w:rsidRPr="00C07AD4">
              <w:rPr>
                <w:rFonts w:asciiTheme="majorHAnsi" w:hAnsiTheme="majorHAnsi" w:cstheme="majorHAnsi"/>
                <w:sz w:val="16"/>
                <w:szCs w:val="16"/>
              </w:rPr>
              <w:t>fm</w:t>
            </w:r>
            <w:proofErr w:type="spellEnd"/>
            <w:r w:rsidRPr="00C07AD4">
              <w:rPr>
                <w:rFonts w:asciiTheme="majorHAnsi" w:hAnsiTheme="majorHAnsi" w:cstheme="majorHAnsi"/>
                <w:sz w:val="16"/>
                <w:szCs w:val="16"/>
              </w:rPr>
              <w:t xml:space="preserve">    b) € 846,12    c) 7,73 </w:t>
            </w:r>
            <w:proofErr w:type="spellStart"/>
            <w:r w:rsidRPr="00C07AD4">
              <w:rPr>
                <w:rFonts w:asciiTheme="majorHAnsi" w:hAnsiTheme="majorHAnsi" w:cstheme="majorHAnsi"/>
                <w:sz w:val="16"/>
                <w:szCs w:val="16"/>
              </w:rPr>
              <w:t>fm</w:t>
            </w:r>
            <w:proofErr w:type="spellEnd"/>
          </w:p>
        </w:tc>
      </w:tr>
    </w:tbl>
    <w:p w:rsidR="00C26FB1" w:rsidRPr="00C07AD4" w:rsidRDefault="00C26FB1" w:rsidP="00EC2624">
      <w:pPr>
        <w:pStyle w:val="03Ahabenwirnicht"/>
        <w:rPr>
          <w:rFonts w:asciiTheme="majorHAnsi" w:hAnsiTheme="majorHAnsi" w:cstheme="majorHAnsi"/>
          <w:sz w:val="19"/>
          <w:szCs w:val="19"/>
        </w:rPr>
      </w:pPr>
    </w:p>
    <w:sectPr w:rsidR="00C26FB1" w:rsidRPr="00C07AD4" w:rsidSect="000C080B">
      <w:headerReference w:type="even" r:id="rId9"/>
      <w:headerReference w:type="default" r:id="rId10"/>
      <w:footerReference w:type="even" r:id="rId11"/>
      <w:footerReference w:type="default" r:id="rId12"/>
      <w:type w:val="continuous"/>
      <w:pgSz w:w="11906" w:h="16838" w:code="9"/>
      <w:pgMar w:top="1134" w:right="851" w:bottom="1134" w:left="851" w:header="568" w:footer="709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AD4" w:rsidRDefault="00C07AD4" w:rsidP="00267337">
      <w:pPr>
        <w:spacing w:line="240" w:lineRule="auto"/>
      </w:pPr>
      <w:r>
        <w:separator/>
      </w:r>
    </w:p>
  </w:endnote>
  <w:endnote w:type="continuationSeparator" w:id="0">
    <w:p w:rsidR="00C07AD4" w:rsidRDefault="00C07AD4" w:rsidP="0026733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eastAsia="Calibri"/>
        <w:color w:val="auto"/>
        <w:sz w:val="18"/>
        <w:szCs w:val="18"/>
        <w:lang w:bidi="ar-SA"/>
      </w:rPr>
      <w:id w:val="12306132"/>
      <w:docPartObj>
        <w:docPartGallery w:val="Page Numbers (Bottom of Page)"/>
        <w:docPartUnique/>
      </w:docPartObj>
    </w:sdtPr>
    <w:sdtContent>
      <w:p w:rsidR="00C07AD4" w:rsidRPr="00334EC5" w:rsidRDefault="00C07AD4" w:rsidP="002D6AEE">
        <w:pPr>
          <w:pStyle w:val="06Fuzeile"/>
          <w:pBdr>
            <w:top w:val="single" w:sz="4" w:space="0" w:color="auto"/>
          </w:pBdr>
        </w:pPr>
        <w:r>
          <w:t>© VERITAS-Verlag, Linz</w:t>
        </w:r>
        <w:r>
          <w:tab/>
        </w:r>
        <w:r w:rsidRPr="00334EC5">
          <w:tab/>
        </w:r>
        <w:r w:rsidRPr="00C26FB1">
          <w:rPr>
            <w:rStyle w:val="09Unterstrichen"/>
            <w:u w:val="none"/>
          </w:rPr>
          <w:t>Hans Peter Gschossmann</w:t>
        </w:r>
      </w:p>
      <w:p w:rsidR="00C07AD4" w:rsidRDefault="00C07AD4" w:rsidP="00BC43DB">
        <w:pPr>
          <w:pStyle w:val="06Fuzeile"/>
        </w:pPr>
        <w:r w:rsidRPr="00BC43DB">
          <w:t>http:</w:t>
        </w:r>
        <w:r>
          <w:t>//foerderkurs-mathe1.veritas.at</w:t>
        </w:r>
        <w:r>
          <w:tab/>
        </w:r>
      </w:p>
      <w:p w:rsidR="00C07AD4" w:rsidRPr="002316E7" w:rsidRDefault="00C07AD4" w:rsidP="00BC43DB">
        <w:pPr>
          <w:pStyle w:val="Fuzeile"/>
          <w:jc w:val="right"/>
          <w:rPr>
            <w:color w:val="7DAE38" w:themeColor="accent1"/>
          </w:rPr>
        </w:pPr>
        <w:r w:rsidRPr="002316E7">
          <w:rPr>
            <w:color w:val="7DAE38" w:themeColor="accent1"/>
          </w:rPr>
          <w:fldChar w:fldCharType="begin"/>
        </w:r>
        <w:r w:rsidRPr="002316E7">
          <w:rPr>
            <w:color w:val="7DAE38" w:themeColor="accent1"/>
          </w:rPr>
          <w:instrText xml:space="preserve"> PAGE   \* MERGEFORMAT </w:instrText>
        </w:r>
        <w:r w:rsidRPr="002316E7">
          <w:rPr>
            <w:color w:val="7DAE38" w:themeColor="accent1"/>
          </w:rPr>
          <w:fldChar w:fldCharType="separate"/>
        </w:r>
        <w:r w:rsidR="00A126B7">
          <w:rPr>
            <w:noProof/>
            <w:color w:val="7DAE38" w:themeColor="accent1"/>
          </w:rPr>
          <w:t>4</w:t>
        </w:r>
        <w:r w:rsidRPr="002316E7">
          <w:rPr>
            <w:color w:val="7DAE38" w:themeColor="accent1"/>
          </w:rPr>
          <w:fldChar w:fldCharType="end"/>
        </w:r>
      </w:p>
      <w:p w:rsidR="00C07AD4" w:rsidRDefault="00C07AD4">
        <w:pPr>
          <w:pStyle w:val="Fuzeile"/>
          <w:jc w:val="right"/>
        </w:pPr>
      </w:p>
    </w:sdtContent>
  </w:sdt>
  <w:p w:rsidR="00C07AD4" w:rsidRPr="000C080B" w:rsidRDefault="00C07AD4" w:rsidP="005F4D52">
    <w:pPr>
      <w:pStyle w:val="Fuzeile"/>
      <w:jc w:val="right"/>
      <w:rPr>
        <w:color w:val="7DAE38" w:themeColor="accent1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AD4" w:rsidRPr="00334EC5" w:rsidRDefault="00C07AD4" w:rsidP="00BC43DB">
    <w:pPr>
      <w:pStyle w:val="06Fuzeile"/>
      <w:pBdr>
        <w:top w:val="single" w:sz="4" w:space="1" w:color="auto"/>
      </w:pBdr>
    </w:pPr>
    <w:r>
      <w:t>© VERITAS-Verlag, Linz</w:t>
    </w:r>
    <w:r>
      <w:tab/>
    </w:r>
    <w:r w:rsidRPr="00334EC5">
      <w:tab/>
    </w:r>
    <w:r w:rsidRPr="00C26FB1">
      <w:rPr>
        <w:rStyle w:val="09Unterstrichen"/>
        <w:u w:val="none"/>
      </w:rPr>
      <w:t>Hans Peter Gschossmann</w:t>
    </w:r>
  </w:p>
  <w:p w:rsidR="00C07AD4" w:rsidRDefault="00C07AD4" w:rsidP="00BC43DB">
    <w:pPr>
      <w:pStyle w:val="06Fuzeile"/>
    </w:pPr>
    <w:r w:rsidRPr="00BC43DB">
      <w:t>http:</w:t>
    </w:r>
    <w:r>
      <w:t>//foerderkurs-mathe1.veritas.at</w:t>
    </w:r>
    <w:r>
      <w:tab/>
    </w:r>
  </w:p>
  <w:p w:rsidR="00C07AD4" w:rsidRPr="002316E7" w:rsidRDefault="00C07AD4" w:rsidP="002316E7">
    <w:pPr>
      <w:pStyle w:val="Fuzeile"/>
      <w:jc w:val="right"/>
      <w:rPr>
        <w:color w:val="7DAE38" w:themeColor="accent1"/>
      </w:rPr>
    </w:pPr>
    <w:r w:rsidRPr="002316E7">
      <w:rPr>
        <w:color w:val="7DAE38" w:themeColor="accent1"/>
      </w:rPr>
      <w:fldChar w:fldCharType="begin"/>
    </w:r>
    <w:r w:rsidRPr="002316E7">
      <w:rPr>
        <w:color w:val="7DAE38" w:themeColor="accent1"/>
      </w:rPr>
      <w:instrText xml:space="preserve"> PAGE   \* MERGEFORMAT </w:instrText>
    </w:r>
    <w:r w:rsidRPr="002316E7">
      <w:rPr>
        <w:color w:val="7DAE38" w:themeColor="accent1"/>
      </w:rPr>
      <w:fldChar w:fldCharType="separate"/>
    </w:r>
    <w:r w:rsidR="00A126B7">
      <w:rPr>
        <w:noProof/>
        <w:color w:val="7DAE38" w:themeColor="accent1"/>
      </w:rPr>
      <w:t>3</w:t>
    </w:r>
    <w:r w:rsidRPr="002316E7">
      <w:rPr>
        <w:color w:val="7DAE38" w:themeColor="accent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AD4" w:rsidRDefault="00C07AD4" w:rsidP="00267337">
      <w:pPr>
        <w:spacing w:line="240" w:lineRule="auto"/>
      </w:pPr>
      <w:r>
        <w:separator/>
      </w:r>
    </w:p>
  </w:footnote>
  <w:footnote w:type="continuationSeparator" w:id="0">
    <w:p w:rsidR="00C07AD4" w:rsidRDefault="00C07AD4" w:rsidP="0026733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AD4" w:rsidRPr="001D5C06" w:rsidRDefault="00C07AD4" w:rsidP="00471A52">
    <w:pPr>
      <w:pStyle w:val="05Kopfzeile"/>
      <w:rPr>
        <w:rFonts w:ascii="Franklin Gothic Book" w:hAnsi="Franklin Gothic Book"/>
      </w:rPr>
    </w:pPr>
    <w:r w:rsidRPr="001D5C06">
      <w:rPr>
        <w:rFonts w:ascii="Franklin Gothic Book" w:hAnsi="Franklin Gothic Book"/>
        <w:noProof/>
        <w:lang w:val="de-DE" w:eastAsia="de-DE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4930140</wp:posOffset>
          </wp:positionH>
          <wp:positionV relativeFrom="paragraph">
            <wp:posOffset>-80645</wp:posOffset>
          </wp:positionV>
          <wp:extent cx="1106170" cy="390525"/>
          <wp:effectExtent l="19050" t="0" r="0" b="0"/>
          <wp:wrapTight wrapText="bothSides">
            <wp:wrapPolygon edited="0">
              <wp:start x="-372" y="0"/>
              <wp:lineTo x="-372" y="21073"/>
              <wp:lineTo x="21575" y="21073"/>
              <wp:lineTo x="21575" y="0"/>
              <wp:lineTo x="-372" y="0"/>
            </wp:wrapPolygon>
          </wp:wrapTight>
          <wp:docPr id="3" name="Bild 1" descr="G:\Herstellung\Allgemeines\01_Logos\_Logo_Veritas\Logo_VERITAS\Verlag\jpg\verita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Herstellung\Allgemeines\01_Logos\_Logo_Veritas\Logo_VERITAS\Verlag\jpg\veritas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17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D5C06">
      <w:rPr>
        <w:rFonts w:ascii="Franklin Gothic Book" w:hAnsi="Franklin Gothic Book"/>
        <w:noProof/>
        <w:lang w:val="de-DE" w:eastAsia="de-DE" w:bidi="ar-SA"/>
      </w:rPr>
      <w:t>Online-Erweiterung Kapitel 5, Terme</w:t>
    </w:r>
  </w:p>
  <w:p w:rsidR="00C07AD4" w:rsidRPr="001D5C06" w:rsidRDefault="00C07AD4" w:rsidP="00471A52">
    <w:pPr>
      <w:pStyle w:val="05Kopfzeile"/>
      <w:pBdr>
        <w:bottom w:val="single" w:sz="4" w:space="5" w:color="auto"/>
      </w:pBdr>
      <w:rPr>
        <w:rStyle w:val="09Unterstrichen"/>
        <w:rFonts w:ascii="Franklin Gothic Book" w:hAnsi="Franklin Gothic Book"/>
        <w:u w:val="none"/>
      </w:rPr>
    </w:pPr>
    <w:r w:rsidRPr="001D5C06">
      <w:rPr>
        <w:rStyle w:val="09Unterstrichen"/>
        <w:rFonts w:ascii="Franklin Gothic Book" w:hAnsi="Franklin Gothic Book"/>
        <w:u w:val="none"/>
      </w:rPr>
      <w:t xml:space="preserve">Förderkurs </w:t>
    </w:r>
    <w:proofErr w:type="spellStart"/>
    <w:r w:rsidRPr="001D5C06">
      <w:rPr>
        <w:rStyle w:val="09Unterstrichen"/>
        <w:rFonts w:ascii="Franklin Gothic Book" w:hAnsi="Franklin Gothic Book"/>
        <w:u w:val="none"/>
      </w:rPr>
      <w:t>Mathematik@HAK</w:t>
    </w:r>
    <w:proofErr w:type="spellEnd"/>
    <w:r w:rsidRPr="001D5C06">
      <w:rPr>
        <w:rStyle w:val="09Unterstrichen"/>
        <w:rFonts w:ascii="Franklin Gothic Book" w:hAnsi="Franklin Gothic Book"/>
        <w:u w:val="none"/>
      </w:rPr>
      <w:t>/HUM, S. 26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AD4" w:rsidRPr="00334EC5" w:rsidRDefault="00C07AD4" w:rsidP="00A3770B">
    <w:pPr>
      <w:pStyle w:val="05Kopfzeile"/>
    </w:pPr>
    <w:r>
      <w:rPr>
        <w:noProof/>
        <w:lang w:val="de-DE" w:eastAsia="de-DE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4871720</wp:posOffset>
          </wp:positionH>
          <wp:positionV relativeFrom="paragraph">
            <wp:posOffset>-69850</wp:posOffset>
          </wp:positionV>
          <wp:extent cx="1106170" cy="390525"/>
          <wp:effectExtent l="19050" t="0" r="0" b="0"/>
          <wp:wrapTight wrapText="bothSides">
            <wp:wrapPolygon edited="0">
              <wp:start x="-372" y="0"/>
              <wp:lineTo x="-372" y="21073"/>
              <wp:lineTo x="21575" y="21073"/>
              <wp:lineTo x="21575" y="0"/>
              <wp:lineTo x="-372" y="0"/>
            </wp:wrapPolygon>
          </wp:wrapTight>
          <wp:docPr id="7" name="Bild 1" descr="G:\Herstellung\Allgemeines\01_Logos\_Logo_Veritas\Logo_VERITAS\Verlag\jpg\verita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Herstellung\Allgemeines\01_Logos\_Logo_Veritas\Logo_VERITAS\Verlag\jpg\veritas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17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de-DE" w:eastAsia="de-DE" w:bidi="ar-SA"/>
      </w:rPr>
      <w:t>Online-Erweiterung Kapitel 2, Maßsysteme</w:t>
    </w:r>
  </w:p>
  <w:p w:rsidR="00C07AD4" w:rsidRDefault="00C07AD4" w:rsidP="00A3770B">
    <w:pPr>
      <w:pStyle w:val="05Kopfzeile"/>
      <w:pBdr>
        <w:bottom w:val="single" w:sz="4" w:space="5" w:color="auto"/>
      </w:pBdr>
      <w:rPr>
        <w:rStyle w:val="09Unterstrichen"/>
        <w:u w:val="none"/>
      </w:rPr>
    </w:pPr>
    <w:r w:rsidRPr="00471A52">
      <w:rPr>
        <w:rStyle w:val="09Unterstrichen"/>
        <w:u w:val="none"/>
      </w:rPr>
      <w:t xml:space="preserve">Förderkurs </w:t>
    </w:r>
    <w:proofErr w:type="spellStart"/>
    <w:r w:rsidRPr="00471A52">
      <w:rPr>
        <w:rStyle w:val="09Unterstrichen"/>
        <w:u w:val="none"/>
      </w:rPr>
      <w:t>Mathematik@HAK</w:t>
    </w:r>
    <w:proofErr w:type="spellEnd"/>
    <w:r w:rsidRPr="00471A52">
      <w:rPr>
        <w:rStyle w:val="09Unterstrichen"/>
        <w:u w:val="none"/>
      </w:rPr>
      <w:t xml:space="preserve">/HUM, S. </w:t>
    </w:r>
    <w:r>
      <w:rPr>
        <w:rStyle w:val="09Unterstrichen"/>
        <w:u w:val="none"/>
      </w:rPr>
      <w:t>10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26A15"/>
    <w:multiLevelType w:val="hybridMultilevel"/>
    <w:tmpl w:val="2152C4EA"/>
    <w:lvl w:ilvl="0" w:tplc="CC8229D6">
      <w:start w:val="3"/>
      <w:numFmt w:val="bullet"/>
      <w:lvlText w:val=""/>
      <w:lvlJc w:val="left"/>
      <w:pPr>
        <w:ind w:left="720" w:hanging="360"/>
      </w:pPr>
      <w:rPr>
        <w:rFonts w:ascii="Wingdings" w:eastAsia="Calibri" w:hAnsi="Wingdings" w:hint="default"/>
        <w:color w:val="E98F00"/>
        <w:sz w:val="2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85F89"/>
    <w:multiLevelType w:val="hybridMultilevel"/>
    <w:tmpl w:val="A170E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372FB"/>
    <w:multiLevelType w:val="hybridMultilevel"/>
    <w:tmpl w:val="D39228E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E1CAF"/>
    <w:multiLevelType w:val="hybridMultilevel"/>
    <w:tmpl w:val="6994ED9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246C7"/>
    <w:multiLevelType w:val="hybridMultilevel"/>
    <w:tmpl w:val="199E10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7C2346"/>
    <w:multiLevelType w:val="hybridMultilevel"/>
    <w:tmpl w:val="442EF47A"/>
    <w:lvl w:ilvl="0" w:tplc="4FB2DA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22C0C"/>
    <w:multiLevelType w:val="hybridMultilevel"/>
    <w:tmpl w:val="D0887114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7713A1"/>
    <w:multiLevelType w:val="hybridMultilevel"/>
    <w:tmpl w:val="177062E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554AA"/>
    <w:multiLevelType w:val="hybridMultilevel"/>
    <w:tmpl w:val="64C4342C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C7A9F"/>
    <w:multiLevelType w:val="hybridMultilevel"/>
    <w:tmpl w:val="2732EF9A"/>
    <w:lvl w:ilvl="0" w:tplc="742E8956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002F1F"/>
    <w:multiLevelType w:val="hybridMultilevel"/>
    <w:tmpl w:val="E36EAB20"/>
    <w:lvl w:ilvl="0" w:tplc="FF286B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F5B8B"/>
    <w:multiLevelType w:val="hybridMultilevel"/>
    <w:tmpl w:val="67B88860"/>
    <w:lvl w:ilvl="0" w:tplc="567061E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E98F00" w:themeColor="accent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2929E1"/>
    <w:multiLevelType w:val="hybridMultilevel"/>
    <w:tmpl w:val="AC56D74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96AB0"/>
    <w:multiLevelType w:val="hybridMultilevel"/>
    <w:tmpl w:val="92D0C8D6"/>
    <w:lvl w:ilvl="0" w:tplc="2D244B8A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225216"/>
    <w:multiLevelType w:val="hybridMultilevel"/>
    <w:tmpl w:val="4EF0A0D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61728D"/>
    <w:multiLevelType w:val="hybridMultilevel"/>
    <w:tmpl w:val="3294DB6A"/>
    <w:lvl w:ilvl="0" w:tplc="0C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B79618B"/>
    <w:multiLevelType w:val="hybridMultilevel"/>
    <w:tmpl w:val="BF3279D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F85D06"/>
    <w:multiLevelType w:val="hybridMultilevel"/>
    <w:tmpl w:val="BF1E6AC8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555195D"/>
    <w:multiLevelType w:val="hybridMultilevel"/>
    <w:tmpl w:val="69DC9F7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274C14"/>
    <w:multiLevelType w:val="hybridMultilevel"/>
    <w:tmpl w:val="6100D81E"/>
    <w:lvl w:ilvl="0" w:tplc="7AE078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E98F00" w:themeColor="accent4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367254"/>
    <w:multiLevelType w:val="hybridMultilevel"/>
    <w:tmpl w:val="335A91C6"/>
    <w:lvl w:ilvl="0" w:tplc="A02EAE7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DE4482"/>
    <w:multiLevelType w:val="hybridMultilevel"/>
    <w:tmpl w:val="EC1A3B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5"/>
  </w:num>
  <w:num w:numId="5">
    <w:abstractNumId w:val="10"/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0"/>
  </w:num>
  <w:num w:numId="9">
    <w:abstractNumId w:val="11"/>
  </w:num>
  <w:num w:numId="10">
    <w:abstractNumId w:val="19"/>
  </w:num>
  <w:num w:numId="11">
    <w:abstractNumId w:val="0"/>
  </w:num>
  <w:num w:numId="12">
    <w:abstractNumId w:val="15"/>
  </w:num>
  <w:num w:numId="13">
    <w:abstractNumId w:val="17"/>
  </w:num>
  <w:num w:numId="14">
    <w:abstractNumId w:val="3"/>
  </w:num>
  <w:num w:numId="15">
    <w:abstractNumId w:val="16"/>
  </w:num>
  <w:num w:numId="16">
    <w:abstractNumId w:val="18"/>
  </w:num>
  <w:num w:numId="17">
    <w:abstractNumId w:val="4"/>
  </w:num>
  <w:num w:numId="18">
    <w:abstractNumId w:val="12"/>
  </w:num>
  <w:num w:numId="19">
    <w:abstractNumId w:val="14"/>
  </w:num>
  <w:num w:numId="20">
    <w:abstractNumId w:val="2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attachedTemplate r:id="rId1"/>
  <w:stylePaneSortMethod w:val="0000"/>
  <w:defaultTabStop w:val="708"/>
  <w:autoHyphenation/>
  <w:hyphenationZone w:val="425"/>
  <w:evenAndOddHeaders/>
  <w:characterSpacingControl w:val="doNotCompress"/>
  <w:hdrShapeDefaults>
    <o:shapedefaults v:ext="edit" spidmax="10241">
      <o:colormenu v:ext="edit" fillcolor="none [2894]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B47F32"/>
    <w:rsid w:val="00011913"/>
    <w:rsid w:val="0001513E"/>
    <w:rsid w:val="00015BE5"/>
    <w:rsid w:val="00034261"/>
    <w:rsid w:val="00036537"/>
    <w:rsid w:val="000462EC"/>
    <w:rsid w:val="00050D0E"/>
    <w:rsid w:val="00053ECD"/>
    <w:rsid w:val="00063A38"/>
    <w:rsid w:val="00064FD0"/>
    <w:rsid w:val="00070BAF"/>
    <w:rsid w:val="00070E7B"/>
    <w:rsid w:val="0008162D"/>
    <w:rsid w:val="00084A93"/>
    <w:rsid w:val="00097F09"/>
    <w:rsid w:val="000B44C4"/>
    <w:rsid w:val="000B65D2"/>
    <w:rsid w:val="000C080B"/>
    <w:rsid w:val="000D5236"/>
    <w:rsid w:val="001134A3"/>
    <w:rsid w:val="00120B0E"/>
    <w:rsid w:val="001226F7"/>
    <w:rsid w:val="00125A14"/>
    <w:rsid w:val="00137D20"/>
    <w:rsid w:val="00152A9F"/>
    <w:rsid w:val="00166B10"/>
    <w:rsid w:val="001763D4"/>
    <w:rsid w:val="001949F4"/>
    <w:rsid w:val="001A5D10"/>
    <w:rsid w:val="001B1750"/>
    <w:rsid w:val="001C017A"/>
    <w:rsid w:val="001D5C06"/>
    <w:rsid w:val="001D7472"/>
    <w:rsid w:val="001E096B"/>
    <w:rsid w:val="001E32F8"/>
    <w:rsid w:val="001F066E"/>
    <w:rsid w:val="001F39EA"/>
    <w:rsid w:val="001F739F"/>
    <w:rsid w:val="00211E5B"/>
    <w:rsid w:val="00212E61"/>
    <w:rsid w:val="00222002"/>
    <w:rsid w:val="002316E7"/>
    <w:rsid w:val="00237255"/>
    <w:rsid w:val="0026089E"/>
    <w:rsid w:val="002613F9"/>
    <w:rsid w:val="00264424"/>
    <w:rsid w:val="00267337"/>
    <w:rsid w:val="00270640"/>
    <w:rsid w:val="00284887"/>
    <w:rsid w:val="00296D03"/>
    <w:rsid w:val="002A154F"/>
    <w:rsid w:val="002A242D"/>
    <w:rsid w:val="002A29AF"/>
    <w:rsid w:val="002A73F7"/>
    <w:rsid w:val="002B603D"/>
    <w:rsid w:val="002C7298"/>
    <w:rsid w:val="002D022B"/>
    <w:rsid w:val="002D6A95"/>
    <w:rsid w:val="002D6AEE"/>
    <w:rsid w:val="002E599A"/>
    <w:rsid w:val="003072D5"/>
    <w:rsid w:val="00317201"/>
    <w:rsid w:val="00332644"/>
    <w:rsid w:val="003469CD"/>
    <w:rsid w:val="00353489"/>
    <w:rsid w:val="00362487"/>
    <w:rsid w:val="00371973"/>
    <w:rsid w:val="00382B47"/>
    <w:rsid w:val="00383ABB"/>
    <w:rsid w:val="0038693A"/>
    <w:rsid w:val="003922CA"/>
    <w:rsid w:val="003B57CC"/>
    <w:rsid w:val="004069EC"/>
    <w:rsid w:val="00411C18"/>
    <w:rsid w:val="00425343"/>
    <w:rsid w:val="00433AB2"/>
    <w:rsid w:val="00451AA6"/>
    <w:rsid w:val="00452A44"/>
    <w:rsid w:val="0047150A"/>
    <w:rsid w:val="00471A52"/>
    <w:rsid w:val="00474C12"/>
    <w:rsid w:val="00477B73"/>
    <w:rsid w:val="00491511"/>
    <w:rsid w:val="004A2060"/>
    <w:rsid w:val="004A2274"/>
    <w:rsid w:val="004A27D7"/>
    <w:rsid w:val="004A3696"/>
    <w:rsid w:val="004B287F"/>
    <w:rsid w:val="004B7BDD"/>
    <w:rsid w:val="004C3AA5"/>
    <w:rsid w:val="004C4DE1"/>
    <w:rsid w:val="004C59AA"/>
    <w:rsid w:val="004F1C8C"/>
    <w:rsid w:val="004F4886"/>
    <w:rsid w:val="004F7B7C"/>
    <w:rsid w:val="005209BA"/>
    <w:rsid w:val="005259A6"/>
    <w:rsid w:val="005527F4"/>
    <w:rsid w:val="00565378"/>
    <w:rsid w:val="00574AB1"/>
    <w:rsid w:val="005777E4"/>
    <w:rsid w:val="00584C5F"/>
    <w:rsid w:val="005901A1"/>
    <w:rsid w:val="00593DED"/>
    <w:rsid w:val="005A0A50"/>
    <w:rsid w:val="005A35BE"/>
    <w:rsid w:val="005B26D9"/>
    <w:rsid w:val="005C2C99"/>
    <w:rsid w:val="005E0E92"/>
    <w:rsid w:val="005F22C7"/>
    <w:rsid w:val="005F4D52"/>
    <w:rsid w:val="006031C7"/>
    <w:rsid w:val="00605F4F"/>
    <w:rsid w:val="0061241E"/>
    <w:rsid w:val="006222CC"/>
    <w:rsid w:val="00622C8D"/>
    <w:rsid w:val="00624A4C"/>
    <w:rsid w:val="006263B7"/>
    <w:rsid w:val="00631223"/>
    <w:rsid w:val="00645BF8"/>
    <w:rsid w:val="0067381B"/>
    <w:rsid w:val="006820FB"/>
    <w:rsid w:val="00684EBC"/>
    <w:rsid w:val="00693171"/>
    <w:rsid w:val="00693BD2"/>
    <w:rsid w:val="00695C36"/>
    <w:rsid w:val="00695C58"/>
    <w:rsid w:val="0069691E"/>
    <w:rsid w:val="006A2BBB"/>
    <w:rsid w:val="006C06C5"/>
    <w:rsid w:val="006C1531"/>
    <w:rsid w:val="006C417F"/>
    <w:rsid w:val="006D3946"/>
    <w:rsid w:val="006D6A01"/>
    <w:rsid w:val="006E0F2A"/>
    <w:rsid w:val="006E652D"/>
    <w:rsid w:val="00703C91"/>
    <w:rsid w:val="00706468"/>
    <w:rsid w:val="00706E9E"/>
    <w:rsid w:val="007270C1"/>
    <w:rsid w:val="00734FF8"/>
    <w:rsid w:val="00753CE6"/>
    <w:rsid w:val="007556F5"/>
    <w:rsid w:val="00756CA7"/>
    <w:rsid w:val="0076675C"/>
    <w:rsid w:val="00772146"/>
    <w:rsid w:val="0078104E"/>
    <w:rsid w:val="00796DBC"/>
    <w:rsid w:val="007A4827"/>
    <w:rsid w:val="007C2471"/>
    <w:rsid w:val="007D088C"/>
    <w:rsid w:val="007D2370"/>
    <w:rsid w:val="007D47DA"/>
    <w:rsid w:val="007E556C"/>
    <w:rsid w:val="007E5BF7"/>
    <w:rsid w:val="007E6232"/>
    <w:rsid w:val="00807AE5"/>
    <w:rsid w:val="00815C2A"/>
    <w:rsid w:val="00816674"/>
    <w:rsid w:val="00817529"/>
    <w:rsid w:val="00822560"/>
    <w:rsid w:val="00841F2C"/>
    <w:rsid w:val="00844BF5"/>
    <w:rsid w:val="00845B1D"/>
    <w:rsid w:val="008760EB"/>
    <w:rsid w:val="00890114"/>
    <w:rsid w:val="00895017"/>
    <w:rsid w:val="008967E3"/>
    <w:rsid w:val="008D3A5E"/>
    <w:rsid w:val="008E7E77"/>
    <w:rsid w:val="008F2DD2"/>
    <w:rsid w:val="008F6AB4"/>
    <w:rsid w:val="00905D77"/>
    <w:rsid w:val="0090668C"/>
    <w:rsid w:val="00915961"/>
    <w:rsid w:val="0092703D"/>
    <w:rsid w:val="009328B7"/>
    <w:rsid w:val="009461F1"/>
    <w:rsid w:val="00954C98"/>
    <w:rsid w:val="009573CB"/>
    <w:rsid w:val="0096724F"/>
    <w:rsid w:val="009A0FCF"/>
    <w:rsid w:val="009A49B5"/>
    <w:rsid w:val="009A5237"/>
    <w:rsid w:val="009B0047"/>
    <w:rsid w:val="009B3482"/>
    <w:rsid w:val="009B5A9D"/>
    <w:rsid w:val="009C5FB4"/>
    <w:rsid w:val="009C6537"/>
    <w:rsid w:val="009E4904"/>
    <w:rsid w:val="009F4D1E"/>
    <w:rsid w:val="009F7E05"/>
    <w:rsid w:val="00A126B7"/>
    <w:rsid w:val="00A2198D"/>
    <w:rsid w:val="00A3770B"/>
    <w:rsid w:val="00A37A24"/>
    <w:rsid w:val="00A40884"/>
    <w:rsid w:val="00A66548"/>
    <w:rsid w:val="00A702D6"/>
    <w:rsid w:val="00A74AA4"/>
    <w:rsid w:val="00A929D9"/>
    <w:rsid w:val="00A95F48"/>
    <w:rsid w:val="00AE5788"/>
    <w:rsid w:val="00B0174A"/>
    <w:rsid w:val="00B23D21"/>
    <w:rsid w:val="00B36141"/>
    <w:rsid w:val="00B44768"/>
    <w:rsid w:val="00B462BE"/>
    <w:rsid w:val="00B47F32"/>
    <w:rsid w:val="00B50400"/>
    <w:rsid w:val="00B6309D"/>
    <w:rsid w:val="00B81F26"/>
    <w:rsid w:val="00B87BC5"/>
    <w:rsid w:val="00BA51FE"/>
    <w:rsid w:val="00BA530E"/>
    <w:rsid w:val="00BB3C4C"/>
    <w:rsid w:val="00BC43DB"/>
    <w:rsid w:val="00BC77C5"/>
    <w:rsid w:val="00BD0CF3"/>
    <w:rsid w:val="00BD7042"/>
    <w:rsid w:val="00BE5E6D"/>
    <w:rsid w:val="00BE6BE8"/>
    <w:rsid w:val="00BF097D"/>
    <w:rsid w:val="00BF27B5"/>
    <w:rsid w:val="00C02275"/>
    <w:rsid w:val="00C07AD4"/>
    <w:rsid w:val="00C1208A"/>
    <w:rsid w:val="00C1217C"/>
    <w:rsid w:val="00C12A74"/>
    <w:rsid w:val="00C14E21"/>
    <w:rsid w:val="00C26FB1"/>
    <w:rsid w:val="00C4740B"/>
    <w:rsid w:val="00C474B1"/>
    <w:rsid w:val="00C51E1B"/>
    <w:rsid w:val="00C64F45"/>
    <w:rsid w:val="00C65686"/>
    <w:rsid w:val="00C70BCF"/>
    <w:rsid w:val="00C96E5A"/>
    <w:rsid w:val="00CA7A04"/>
    <w:rsid w:val="00CC78E9"/>
    <w:rsid w:val="00CF2768"/>
    <w:rsid w:val="00D03D92"/>
    <w:rsid w:val="00D40212"/>
    <w:rsid w:val="00D40A79"/>
    <w:rsid w:val="00D4685D"/>
    <w:rsid w:val="00D56EFA"/>
    <w:rsid w:val="00D65CE2"/>
    <w:rsid w:val="00D82CC3"/>
    <w:rsid w:val="00D965DA"/>
    <w:rsid w:val="00DC17D5"/>
    <w:rsid w:val="00DD01C8"/>
    <w:rsid w:val="00DD11EB"/>
    <w:rsid w:val="00DD143A"/>
    <w:rsid w:val="00DD1A6B"/>
    <w:rsid w:val="00DE77F8"/>
    <w:rsid w:val="00DF0744"/>
    <w:rsid w:val="00DF1ABC"/>
    <w:rsid w:val="00E1110E"/>
    <w:rsid w:val="00E5053D"/>
    <w:rsid w:val="00E54E6D"/>
    <w:rsid w:val="00E70138"/>
    <w:rsid w:val="00E7618F"/>
    <w:rsid w:val="00E84C21"/>
    <w:rsid w:val="00E85DF1"/>
    <w:rsid w:val="00E90F69"/>
    <w:rsid w:val="00E963FB"/>
    <w:rsid w:val="00EA18C4"/>
    <w:rsid w:val="00EA2396"/>
    <w:rsid w:val="00EB350C"/>
    <w:rsid w:val="00EB7795"/>
    <w:rsid w:val="00EC2624"/>
    <w:rsid w:val="00EC3A29"/>
    <w:rsid w:val="00ED1430"/>
    <w:rsid w:val="00EF6939"/>
    <w:rsid w:val="00EF6997"/>
    <w:rsid w:val="00EF79D2"/>
    <w:rsid w:val="00F1058D"/>
    <w:rsid w:val="00F22C61"/>
    <w:rsid w:val="00F2573D"/>
    <w:rsid w:val="00F26D68"/>
    <w:rsid w:val="00F27E67"/>
    <w:rsid w:val="00F60193"/>
    <w:rsid w:val="00F667DF"/>
    <w:rsid w:val="00F7528F"/>
    <w:rsid w:val="00F77217"/>
    <w:rsid w:val="00F85015"/>
    <w:rsid w:val="00F861CD"/>
    <w:rsid w:val="00F95474"/>
    <w:rsid w:val="00FA1EDF"/>
    <w:rsid w:val="00FD0EAC"/>
    <w:rsid w:val="00FD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fillcolor="none [2894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1" w:unhideWhenUsed="0"/>
    <w:lsdException w:name="heading 1" w:uiPriority="1" w:unhideWhenUsed="0" w:qFormat="1"/>
    <w:lsdException w:name="heading 2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" w:unhideWhenUsed="0" w:qFormat="1"/>
    <w:lsdException w:name="Default Paragraph Font" w:locked="0" w:uiPriority="1"/>
    <w:lsdException w:name="Subtitle" w:uiPriority="1" w:unhideWhenUsed="0" w:qFormat="1"/>
    <w:lsdException w:name="Strong" w:locked="0" w:semiHidden="0" w:uiPriority="22" w:unhideWhenUsed="0" w:qFormat="1"/>
    <w:lsdException w:name="Emphasis" w:uiPriority="1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uiPriority="1" w:unhideWhenUsed="0" w:qFormat="1"/>
    <w:lsdException w:name="Quote" w:uiPriority="1" w:unhideWhenUsed="0" w:qFormat="1"/>
    <w:lsdException w:name="Intense Quote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" w:unhideWhenUsed="0" w:qFormat="1"/>
    <w:lsdException w:name="Intense Emphasis" w:uiPriority="1" w:unhideWhenUsed="0" w:qFormat="1"/>
    <w:lsdException w:name="Subtle Reference" w:uiPriority="1" w:unhideWhenUsed="0" w:qFormat="1"/>
    <w:lsdException w:name="Intense Reference" w:uiPriority="1" w:unhideWhenUsed="0" w:qFormat="1"/>
    <w:lsdException w:name="Book Title" w:uiPriority="1" w:unhideWhenUsed="0" w:qFormat="1"/>
    <w:lsdException w:name="Bibliography" w:uiPriority="37"/>
    <w:lsdException w:name="TOC Heading" w:uiPriority="39"/>
  </w:latentStyles>
  <w:style w:type="paragraph" w:default="1" w:styleId="Standard">
    <w:name w:val="Normal"/>
    <w:uiPriority w:val="1"/>
    <w:rsid w:val="00BA51FE"/>
    <w:pPr>
      <w:spacing w:line="276" w:lineRule="auto"/>
    </w:pPr>
    <w:rPr>
      <w:rFonts w:cs="Arial"/>
      <w:sz w:val="18"/>
      <w:szCs w:val="18"/>
      <w:lang w:val="de-DE" w:eastAsia="en-US"/>
    </w:rPr>
  </w:style>
  <w:style w:type="paragraph" w:styleId="berschrift1">
    <w:name w:val="heading 1"/>
    <w:basedOn w:val="Standard"/>
    <w:next w:val="Standard"/>
    <w:link w:val="berschrift1Zchn"/>
    <w:uiPriority w:val="1"/>
    <w:semiHidden/>
    <w:qFormat/>
    <w:locked/>
    <w:rsid w:val="00BA51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D822A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7A48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A4827"/>
    <w:rPr>
      <w:rFonts w:ascii="Tahoma" w:hAnsi="Tahoma" w:cs="Tahoma"/>
      <w:sz w:val="16"/>
      <w:szCs w:val="16"/>
    </w:rPr>
  </w:style>
  <w:style w:type="character" w:styleId="Fett">
    <w:name w:val="Strong"/>
    <w:uiPriority w:val="1"/>
    <w:semiHidden/>
    <w:qFormat/>
    <w:rsid w:val="007A4827"/>
    <w:rPr>
      <w:b/>
      <w:bCs/>
    </w:rPr>
  </w:style>
  <w:style w:type="paragraph" w:customStyle="1" w:styleId="04berschrift4">
    <w:name w:val="04 Überschrift4"/>
    <w:basedOn w:val="Standard"/>
    <w:uiPriority w:val="1"/>
    <w:qFormat/>
    <w:rsid w:val="00817529"/>
    <w:rPr>
      <w:b/>
      <w:color w:val="7DAE38"/>
      <w:sz w:val="20"/>
      <w:szCs w:val="22"/>
    </w:rPr>
  </w:style>
  <w:style w:type="paragraph" w:customStyle="1" w:styleId="03Grundschrift">
    <w:name w:val="03 Grundschrift"/>
    <w:basedOn w:val="Standard"/>
    <w:link w:val="03GrundschriftZchn"/>
    <w:uiPriority w:val="3"/>
    <w:semiHidden/>
    <w:qFormat/>
    <w:locked/>
    <w:rsid w:val="00A66548"/>
    <w:pPr>
      <w:spacing w:line="260" w:lineRule="exact"/>
    </w:pPr>
    <w:rPr>
      <w:sz w:val="19"/>
    </w:rPr>
  </w:style>
  <w:style w:type="character" w:customStyle="1" w:styleId="08Quellenangabe">
    <w:name w:val="08 Quellenangabe"/>
    <w:uiPriority w:val="1"/>
    <w:qFormat/>
    <w:rsid w:val="00332644"/>
    <w:rPr>
      <w:b w:val="0"/>
      <w:i/>
      <w:sz w:val="16"/>
    </w:rPr>
  </w:style>
  <w:style w:type="paragraph" w:customStyle="1" w:styleId="01Kapitel-berschrift1">
    <w:name w:val="01 Kapitel-Überschrift1"/>
    <w:basedOn w:val="berschrift1"/>
    <w:qFormat/>
    <w:rsid w:val="00BA51FE"/>
    <w:rPr>
      <w:b/>
      <w:color w:val="7DAE38" w:themeColor="accent1"/>
      <w:sz w:val="48"/>
      <w:szCs w:val="48"/>
    </w:rPr>
  </w:style>
  <w:style w:type="paragraph" w:customStyle="1" w:styleId="06Grundschriftzweispaltig">
    <w:name w:val="06 Grundschrift zweispaltig"/>
    <w:basedOn w:val="Standard"/>
    <w:uiPriority w:val="1"/>
    <w:qFormat/>
    <w:rsid w:val="00693171"/>
    <w:rPr>
      <w:rFonts w:cs="Times New Roman"/>
      <w:sz w:val="19"/>
      <w:szCs w:val="21"/>
    </w:rPr>
  </w:style>
  <w:style w:type="paragraph" w:styleId="Kopfzeile">
    <w:name w:val="header"/>
    <w:basedOn w:val="Standard"/>
    <w:link w:val="KopfzeileZchn"/>
    <w:uiPriority w:val="99"/>
    <w:unhideWhenUsed/>
    <w:locked/>
    <w:rsid w:val="002673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67337"/>
    <w:rPr>
      <w:rFonts w:cs="Arial"/>
      <w:sz w:val="18"/>
      <w:szCs w:val="18"/>
      <w:lang w:val="de-DE" w:eastAsia="en-US"/>
    </w:rPr>
  </w:style>
  <w:style w:type="paragraph" w:styleId="Fuzeile">
    <w:name w:val="footer"/>
    <w:basedOn w:val="Standard"/>
    <w:link w:val="FuzeileZchn"/>
    <w:uiPriority w:val="99"/>
    <w:unhideWhenUsed/>
    <w:locked/>
    <w:rsid w:val="002673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67337"/>
    <w:rPr>
      <w:rFonts w:cs="Arial"/>
      <w:sz w:val="18"/>
      <w:szCs w:val="18"/>
      <w:lang w:val="de-DE" w:eastAsia="en-US"/>
    </w:rPr>
  </w:style>
  <w:style w:type="table" w:customStyle="1" w:styleId="Tabellengitternetz1">
    <w:name w:val="Tabellengitternetz1"/>
    <w:basedOn w:val="NormaleTabelle"/>
    <w:uiPriority w:val="59"/>
    <w:locked/>
    <w:rsid w:val="00267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7Kompetenz-Zuordnung">
    <w:name w:val="07 Kompetenz-Zuordnung"/>
    <w:basedOn w:val="06Grundschriftzweispaltig"/>
    <w:uiPriority w:val="1"/>
    <w:qFormat/>
    <w:rsid w:val="00E84C21"/>
    <w:rPr>
      <w:sz w:val="14"/>
    </w:rPr>
  </w:style>
  <w:style w:type="paragraph" w:customStyle="1" w:styleId="03berschrift3">
    <w:name w:val="03 Überschrift3"/>
    <w:basedOn w:val="berschrift1"/>
    <w:uiPriority w:val="1"/>
    <w:qFormat/>
    <w:rsid w:val="00817529"/>
    <w:pPr>
      <w:spacing w:before="0"/>
      <w:outlineLvl w:val="2"/>
    </w:pPr>
    <w:rPr>
      <w:b/>
      <w:color w:val="7DAE38"/>
      <w:sz w:val="28"/>
    </w:rPr>
  </w:style>
  <w:style w:type="paragraph" w:customStyle="1" w:styleId="02Unterkapitel-berschrift2">
    <w:name w:val="02 Unterkapitel-Überschrift2"/>
    <w:basedOn w:val="berschrift1"/>
    <w:uiPriority w:val="1"/>
    <w:qFormat/>
    <w:rsid w:val="00817529"/>
    <w:pPr>
      <w:spacing w:before="0"/>
      <w:outlineLvl w:val="1"/>
    </w:pPr>
    <w:rPr>
      <w:b/>
      <w:color w:val="7DAE38"/>
      <w:szCs w:val="28"/>
    </w:rPr>
  </w:style>
  <w:style w:type="paragraph" w:customStyle="1" w:styleId="05Grundschrifteinspaltig">
    <w:name w:val="05 Grundschrift einspaltig"/>
    <w:basedOn w:val="Standard"/>
    <w:uiPriority w:val="1"/>
    <w:qFormat/>
    <w:rsid w:val="00693171"/>
    <w:rPr>
      <w:sz w:val="20"/>
    </w:rPr>
  </w:style>
  <w:style w:type="paragraph" w:styleId="Listenabsatz">
    <w:name w:val="List Paragraph"/>
    <w:basedOn w:val="Standard"/>
    <w:uiPriority w:val="1"/>
    <w:semiHidden/>
    <w:qFormat/>
    <w:locked/>
    <w:rsid w:val="008E7E77"/>
    <w:pPr>
      <w:ind w:left="708"/>
    </w:pPr>
  </w:style>
  <w:style w:type="character" w:styleId="Kommentarzeichen">
    <w:name w:val="annotation reference"/>
    <w:uiPriority w:val="99"/>
    <w:semiHidden/>
    <w:unhideWhenUsed/>
    <w:locked/>
    <w:rsid w:val="00645BF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locked/>
    <w:rsid w:val="00645BF8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645BF8"/>
    <w:rPr>
      <w:rFonts w:cs="Arial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645BF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45BF8"/>
    <w:rPr>
      <w:rFonts w:cs="Arial"/>
      <w:b/>
      <w:bCs/>
      <w:lang w:val="de-DE"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locked/>
    <w:rsid w:val="00645BF8"/>
    <w:pPr>
      <w:tabs>
        <w:tab w:val="left" w:pos="660"/>
        <w:tab w:val="right" w:leader="dot" w:pos="9968"/>
      </w:tabs>
      <w:spacing w:line="360" w:lineRule="auto"/>
    </w:pPr>
    <w:rPr>
      <w:lang w:val="de-AT"/>
    </w:rPr>
  </w:style>
  <w:style w:type="paragraph" w:customStyle="1" w:styleId="DefinitionSatz">
    <w:name w:val="Definition / Satz"/>
    <w:basedOn w:val="03Grundschrift"/>
    <w:link w:val="DefinitionSatzZchn"/>
    <w:uiPriority w:val="1"/>
    <w:qFormat/>
    <w:rsid w:val="006C06C5"/>
    <w:pPr>
      <w:pBdr>
        <w:top w:val="single" w:sz="24" w:space="1" w:color="C04E94"/>
      </w:pBdr>
      <w:shd w:val="clear" w:color="auto" w:fill="F1E0EC"/>
      <w:spacing w:line="259" w:lineRule="auto"/>
    </w:pPr>
    <w:rPr>
      <w:sz w:val="20"/>
      <w:szCs w:val="20"/>
    </w:rPr>
  </w:style>
  <w:style w:type="paragraph" w:customStyle="1" w:styleId="HinweisTipp">
    <w:name w:val="Hinweis / Tipp"/>
    <w:basedOn w:val="DefinitionSatz"/>
    <w:link w:val="HinweisTippZchn"/>
    <w:uiPriority w:val="1"/>
    <w:qFormat/>
    <w:rsid w:val="007E6232"/>
    <w:pPr>
      <w:pBdr>
        <w:top w:val="single" w:sz="24" w:space="1" w:color="2382BA"/>
      </w:pBdr>
      <w:shd w:val="clear" w:color="auto" w:fill="DCE4F1"/>
    </w:pPr>
  </w:style>
  <w:style w:type="character" w:customStyle="1" w:styleId="03GrundschriftZchn">
    <w:name w:val="03 Grundschrift Zchn"/>
    <w:basedOn w:val="Absatz-Standardschriftart"/>
    <w:link w:val="03Grundschrift"/>
    <w:uiPriority w:val="3"/>
    <w:semiHidden/>
    <w:rsid w:val="007E6232"/>
    <w:rPr>
      <w:rFonts w:cs="Arial"/>
      <w:sz w:val="19"/>
      <w:szCs w:val="18"/>
      <w:lang w:val="de-DE" w:eastAsia="en-US"/>
    </w:rPr>
  </w:style>
  <w:style w:type="character" w:customStyle="1" w:styleId="DefinitionSatzZchn">
    <w:name w:val="Definition / Satz Zchn"/>
    <w:basedOn w:val="03GrundschriftZchn"/>
    <w:link w:val="DefinitionSatz"/>
    <w:uiPriority w:val="1"/>
    <w:rsid w:val="006C06C5"/>
    <w:rPr>
      <w:rFonts w:cs="Arial"/>
      <w:sz w:val="19"/>
      <w:szCs w:val="18"/>
      <w:shd w:val="clear" w:color="auto" w:fill="F1E0EC"/>
      <w:lang w:val="de-DE" w:eastAsia="en-US"/>
    </w:rPr>
  </w:style>
  <w:style w:type="paragraph" w:customStyle="1" w:styleId="Kompetenzen">
    <w:name w:val="Kompetenzen"/>
    <w:basedOn w:val="DefinitionSatz"/>
    <w:link w:val="KompetenzenZchn"/>
    <w:uiPriority w:val="1"/>
    <w:qFormat/>
    <w:rsid w:val="006C06C5"/>
    <w:pPr>
      <w:pBdr>
        <w:top w:val="single" w:sz="24" w:space="1" w:color="E98F00"/>
      </w:pBdr>
      <w:shd w:val="clear" w:color="auto" w:fill="FEEFD5"/>
      <w:spacing w:after="120"/>
    </w:pPr>
  </w:style>
  <w:style w:type="character" w:customStyle="1" w:styleId="HinweisTippZchn">
    <w:name w:val="Hinweis / Tipp Zchn"/>
    <w:basedOn w:val="DefinitionSatzZchn"/>
    <w:link w:val="HinweisTipp"/>
    <w:uiPriority w:val="1"/>
    <w:rsid w:val="00BA51FE"/>
    <w:rPr>
      <w:rFonts w:cs="Arial"/>
      <w:sz w:val="19"/>
      <w:szCs w:val="18"/>
      <w:shd w:val="clear" w:color="auto" w:fill="DCE4F1"/>
      <w:lang w:val="de-DE" w:eastAsia="en-US"/>
    </w:rPr>
  </w:style>
  <w:style w:type="character" w:customStyle="1" w:styleId="KompetenzenZchn">
    <w:name w:val="Kompetenzen Zchn"/>
    <w:basedOn w:val="DefinitionSatzZchn"/>
    <w:link w:val="Kompetenzen"/>
    <w:uiPriority w:val="1"/>
    <w:rsid w:val="006C06C5"/>
    <w:rPr>
      <w:rFonts w:cs="Arial"/>
      <w:sz w:val="19"/>
      <w:szCs w:val="18"/>
      <w:shd w:val="clear" w:color="auto" w:fill="FEEFD5"/>
      <w:lang w:val="de-DE" w:eastAsia="en-US"/>
    </w:rPr>
  </w:style>
  <w:style w:type="character" w:customStyle="1" w:styleId="berschrift1Zchn">
    <w:name w:val="Überschrift 1 Zchn"/>
    <w:basedOn w:val="Absatz-Standardschriftart"/>
    <w:link w:val="berschrift1"/>
    <w:uiPriority w:val="1"/>
    <w:semiHidden/>
    <w:rsid w:val="00BA51FE"/>
    <w:rPr>
      <w:rFonts w:asciiTheme="majorHAnsi" w:eastAsiaTheme="majorEastAsia" w:hAnsiTheme="majorHAnsi" w:cstheme="majorBidi"/>
      <w:color w:val="5D822A" w:themeColor="accent1" w:themeShade="BF"/>
      <w:sz w:val="32"/>
      <w:szCs w:val="32"/>
      <w:lang w:val="de-DE" w:eastAsia="en-US"/>
    </w:rPr>
  </w:style>
  <w:style w:type="paragraph" w:styleId="Inhaltsverzeichnisberschrift">
    <w:name w:val="TOC Heading"/>
    <w:basedOn w:val="berschrift1"/>
    <w:next w:val="Standard"/>
    <w:uiPriority w:val="39"/>
    <w:unhideWhenUsed/>
    <w:locked/>
    <w:rsid w:val="00BA51FE"/>
    <w:pPr>
      <w:spacing w:line="259" w:lineRule="auto"/>
      <w:outlineLvl w:val="9"/>
    </w:pPr>
    <w:rPr>
      <w:lang w:val="de-AT" w:eastAsia="de-AT"/>
    </w:rPr>
  </w:style>
  <w:style w:type="character" w:styleId="Hyperlink">
    <w:name w:val="Hyperlink"/>
    <w:basedOn w:val="Absatz-Standardschriftart"/>
    <w:uiPriority w:val="99"/>
    <w:unhideWhenUsed/>
    <w:locked/>
    <w:rsid w:val="00BA51FE"/>
    <w:rPr>
      <w:color w:val="7DAE38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locked/>
    <w:rsid w:val="00817529"/>
    <w:pPr>
      <w:spacing w:after="100"/>
      <w:ind w:left="180"/>
    </w:pPr>
  </w:style>
  <w:style w:type="paragraph" w:styleId="Verzeichnis3">
    <w:name w:val="toc 3"/>
    <w:basedOn w:val="Standard"/>
    <w:next w:val="Standard"/>
    <w:autoRedefine/>
    <w:uiPriority w:val="39"/>
    <w:unhideWhenUsed/>
    <w:locked/>
    <w:rsid w:val="00817529"/>
    <w:pPr>
      <w:spacing w:after="100"/>
      <w:ind w:left="360"/>
    </w:pPr>
  </w:style>
  <w:style w:type="table" w:styleId="Tabellengitternetz">
    <w:name w:val="Table Grid"/>
    <w:basedOn w:val="NormaleTabelle"/>
    <w:uiPriority w:val="59"/>
    <w:locked/>
    <w:rsid w:val="006C06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9Unterstrichen">
    <w:name w:val="09_Unterstrichen"/>
    <w:uiPriority w:val="8"/>
    <w:qFormat/>
    <w:rsid w:val="00471A52"/>
    <w:rPr>
      <w:u w:val="single"/>
    </w:rPr>
  </w:style>
  <w:style w:type="paragraph" w:customStyle="1" w:styleId="05Kopfzeile">
    <w:name w:val="05_Kopfzeile"/>
    <w:link w:val="05KopfzeileZchn"/>
    <w:uiPriority w:val="5"/>
    <w:qFormat/>
    <w:rsid w:val="00471A52"/>
    <w:pPr>
      <w:tabs>
        <w:tab w:val="right" w:pos="9072"/>
      </w:tabs>
      <w:spacing w:line="276" w:lineRule="auto"/>
    </w:pPr>
    <w:rPr>
      <w:rFonts w:eastAsia="Times New Roman" w:cs="Arial"/>
      <w:color w:val="595959"/>
      <w:sz w:val="16"/>
      <w:szCs w:val="18"/>
      <w:lang w:eastAsia="en-US" w:bidi="en-US"/>
    </w:rPr>
  </w:style>
  <w:style w:type="character" w:customStyle="1" w:styleId="05KopfzeileZchn">
    <w:name w:val="05_Kopfzeile Zchn"/>
    <w:basedOn w:val="Absatz-Standardschriftart"/>
    <w:link w:val="05Kopfzeile"/>
    <w:uiPriority w:val="5"/>
    <w:rsid w:val="00471A52"/>
    <w:rPr>
      <w:rFonts w:eastAsia="Times New Roman" w:cs="Arial"/>
      <w:color w:val="595959"/>
      <w:sz w:val="16"/>
      <w:szCs w:val="18"/>
      <w:lang w:eastAsia="en-US" w:bidi="en-US"/>
    </w:rPr>
  </w:style>
  <w:style w:type="character" w:customStyle="1" w:styleId="07Fett">
    <w:name w:val="07_Fett"/>
    <w:basedOn w:val="Fett"/>
    <w:uiPriority w:val="6"/>
    <w:qFormat/>
    <w:rsid w:val="00471A52"/>
  </w:style>
  <w:style w:type="paragraph" w:customStyle="1" w:styleId="06Fuzeile">
    <w:name w:val="06_Fußzeile"/>
    <w:link w:val="06FuzeileZchn"/>
    <w:uiPriority w:val="5"/>
    <w:qFormat/>
    <w:rsid w:val="00471A52"/>
    <w:pPr>
      <w:tabs>
        <w:tab w:val="center" w:pos="4536"/>
        <w:tab w:val="right" w:pos="9072"/>
      </w:tabs>
      <w:spacing w:line="276" w:lineRule="auto"/>
    </w:pPr>
    <w:rPr>
      <w:rFonts w:eastAsia="Times New Roman" w:cs="Arial"/>
      <w:color w:val="595959"/>
      <w:sz w:val="16"/>
      <w:szCs w:val="22"/>
      <w:lang w:val="de-DE" w:eastAsia="en-US" w:bidi="en-US"/>
    </w:rPr>
  </w:style>
  <w:style w:type="character" w:customStyle="1" w:styleId="06FuzeileZchn">
    <w:name w:val="06_Fußzeile Zchn"/>
    <w:basedOn w:val="Absatz-Standardschriftart"/>
    <w:link w:val="06Fuzeile"/>
    <w:uiPriority w:val="5"/>
    <w:rsid w:val="00471A52"/>
    <w:rPr>
      <w:rFonts w:eastAsia="Times New Roman" w:cs="Arial"/>
      <w:color w:val="595959"/>
      <w:sz w:val="16"/>
      <w:szCs w:val="22"/>
      <w:lang w:val="de-DE" w:eastAsia="en-US" w:bidi="en-US"/>
    </w:rPr>
  </w:style>
  <w:style w:type="character" w:customStyle="1" w:styleId="04Quellenangabe">
    <w:name w:val="04 Quellenangabe"/>
    <w:uiPriority w:val="3"/>
    <w:qFormat/>
    <w:rsid w:val="00471A52"/>
    <w:rPr>
      <w:b w:val="0"/>
      <w:i/>
      <w:sz w:val="16"/>
    </w:rPr>
  </w:style>
  <w:style w:type="paragraph" w:customStyle="1" w:styleId="03Bhabenwirnciht">
    <w:name w:val="03B haben wir nciht"/>
    <w:basedOn w:val="Standard"/>
    <w:uiPriority w:val="1"/>
    <w:qFormat/>
    <w:rsid w:val="00471A52"/>
    <w:rPr>
      <w:rFonts w:cs="Times New Roman"/>
      <w:sz w:val="14"/>
      <w:szCs w:val="21"/>
    </w:rPr>
  </w:style>
  <w:style w:type="paragraph" w:customStyle="1" w:styleId="03Grundschrifteinspaltig">
    <w:name w:val="03 Grundschrift einspaltig"/>
    <w:basedOn w:val="Standard"/>
    <w:uiPriority w:val="1"/>
    <w:qFormat/>
    <w:rsid w:val="00471A52"/>
    <w:pPr>
      <w:spacing w:line="240" w:lineRule="auto"/>
    </w:pPr>
    <w:rPr>
      <w:sz w:val="21"/>
    </w:rPr>
  </w:style>
  <w:style w:type="character" w:styleId="Platzhaltertext">
    <w:name w:val="Placeholder Text"/>
    <w:basedOn w:val="Absatz-Standardschriftart"/>
    <w:uiPriority w:val="99"/>
    <w:semiHidden/>
    <w:locked/>
    <w:rsid w:val="004F1C8C"/>
    <w:rPr>
      <w:color w:val="808080"/>
    </w:rPr>
  </w:style>
  <w:style w:type="paragraph" w:customStyle="1" w:styleId="03Ahabenwirnicht">
    <w:name w:val="03A haben wir nicht"/>
    <w:basedOn w:val="Standard"/>
    <w:uiPriority w:val="2"/>
    <w:qFormat/>
    <w:rsid w:val="00C26FB1"/>
    <w:rPr>
      <w:rFonts w:cs="Times New Roman"/>
      <w:sz w:val="20"/>
      <w:szCs w:val="21"/>
    </w:rPr>
  </w:style>
  <w:style w:type="paragraph" w:styleId="Endnotentext">
    <w:name w:val="endnote text"/>
    <w:basedOn w:val="Standard"/>
    <w:link w:val="EndnotentextZchn"/>
    <w:uiPriority w:val="99"/>
    <w:semiHidden/>
    <w:unhideWhenUsed/>
    <w:locked/>
    <w:rsid w:val="00C65686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65686"/>
    <w:rPr>
      <w:rFonts w:cs="Arial"/>
      <w:lang w:val="de-DE" w:eastAsia="en-US"/>
    </w:rPr>
  </w:style>
  <w:style w:type="character" w:styleId="Endnotenzeichen">
    <w:name w:val="endnote reference"/>
    <w:basedOn w:val="Absatz-Standardschriftart"/>
    <w:uiPriority w:val="99"/>
    <w:semiHidden/>
    <w:unhideWhenUsed/>
    <w:locked/>
    <w:rsid w:val="00C65686"/>
    <w:rPr>
      <w:vertAlign w:val="superscript"/>
    </w:rPr>
  </w:style>
  <w:style w:type="table" w:styleId="HelleListe">
    <w:name w:val="Light List"/>
    <w:basedOn w:val="NormaleTabelle"/>
    <w:uiPriority w:val="61"/>
    <w:locked/>
    <w:rsid w:val="00EC2624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.persy\AppData\Local\Microsoft\Windows\Temporary%20Internet%20Files\Content.Outlook\8KRRMLUR\MathematiX_Schrift_Arial-Times.dotx" TargetMode="External"/></Relationships>
</file>

<file path=word/theme/theme1.xml><?xml version="1.0" encoding="utf-8"?>
<a:theme xmlns:a="http://schemas.openxmlformats.org/drawingml/2006/main" name="Office Theme">
  <a:themeElements>
    <a:clrScheme name="HLW Mathemati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DAE38"/>
      </a:accent1>
      <a:accent2>
        <a:srgbClr val="2382BA"/>
      </a:accent2>
      <a:accent3>
        <a:srgbClr val="C04E94"/>
      </a:accent3>
      <a:accent4>
        <a:srgbClr val="E98F00"/>
      </a:accent4>
      <a:accent5>
        <a:srgbClr val="F8AC00"/>
      </a:accent5>
      <a:accent6>
        <a:srgbClr val="000000"/>
      </a:accent6>
      <a:hlink>
        <a:srgbClr val="7DAE38"/>
      </a:hlink>
      <a:folHlink>
        <a:srgbClr val="70AD47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9E46B-C942-40B9-802F-98A645F9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MathematiX_Schrift_Arial-Times.dotx</Template>
  <TotalTime>0</TotalTime>
  <Pages>3</Pages>
  <Words>700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VERITAS-Verlags- und Handelsges.m.b.H.&amp;Co.OG</Company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Ilse Persy</dc:creator>
  <cp:lastModifiedBy>s.moerz</cp:lastModifiedBy>
  <cp:revision>14</cp:revision>
  <cp:lastPrinted>2015-06-10T08:18:00Z</cp:lastPrinted>
  <dcterms:created xsi:type="dcterms:W3CDTF">2015-06-09T14:09:00Z</dcterms:created>
  <dcterms:modified xsi:type="dcterms:W3CDTF">2015-06-10T08:26:00Z</dcterms:modified>
</cp:coreProperties>
</file>