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4"/>
        <w:gridCol w:w="551"/>
        <w:gridCol w:w="3863"/>
      </w:tblGrid>
      <w:tr w:rsidR="00EF0F9F" w:rsidRPr="00F61439" w14:paraId="796DEFA2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11064CCA" w14:textId="0493EC20" w:rsidR="00EF0F9F" w:rsidRPr="00F61439" w:rsidRDefault="00EF0F9F" w:rsidP="00A43989">
            <w:pPr>
              <w:pStyle w:val="Fliesstext"/>
            </w:pPr>
            <w:bookmarkStart w:id="0" w:name="_Toc347901828"/>
            <w:bookmarkStart w:id="1" w:name="_Toc347901921"/>
            <w:bookmarkStart w:id="2" w:name="_Toc347901965"/>
            <w:bookmarkStart w:id="3" w:name="_Toc347902469"/>
            <w:bookmarkStart w:id="4" w:name="_Toc381875600"/>
            <w:r w:rsidRPr="00F61439">
              <w:t>Gestern, am Mittwoch, 23. Oktober 20.., passierte in der großen</w:t>
            </w:r>
          </w:p>
        </w:tc>
        <w:tc>
          <w:tcPr>
            <w:tcW w:w="333" w:type="pct"/>
            <w:vAlign w:val="center"/>
          </w:tcPr>
          <w:p w14:paraId="39BCAD83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1659430C" w14:textId="5E5934BB" w:rsidR="00EF0F9F" w:rsidRPr="00F61439" w:rsidRDefault="00EF0F9F" w:rsidP="00A43989">
            <w:pPr>
              <w:pStyle w:val="Fliesstext"/>
            </w:pPr>
            <w:r w:rsidRPr="00F61439">
              <w:t>Gespräch mit ihrem Klassenvorstand.</w:t>
            </w:r>
          </w:p>
        </w:tc>
      </w:tr>
      <w:tr w:rsidR="00EF0F9F" w:rsidRPr="00F61439" w14:paraId="4A6DAE70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098F169C" w14:textId="310B2B10" w:rsidR="00EF0F9F" w:rsidRPr="00F61439" w:rsidRDefault="00EF0F9F" w:rsidP="00A43989">
            <w:pPr>
              <w:pStyle w:val="Fliesstext"/>
            </w:pPr>
            <w:r w:rsidRPr="00F61439">
              <w:t>Mein Mitschüler Dennis hatte einen Gummiball mitgebracht und einige</w:t>
            </w:r>
          </w:p>
        </w:tc>
        <w:tc>
          <w:tcPr>
            <w:tcW w:w="333" w:type="pct"/>
            <w:vAlign w:val="center"/>
          </w:tcPr>
          <w:p w14:paraId="516322C8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633A30C4" w14:textId="77777777" w:rsidR="00EF0F9F" w:rsidRPr="00F61439" w:rsidRDefault="00EF0F9F" w:rsidP="00A43989">
            <w:pPr>
              <w:pStyle w:val="Fliesstext"/>
            </w:pPr>
            <w:r w:rsidRPr="00F61439">
              <w:t>dabei rutschte er ab und fiel ungefähr zwei Meter hinunter.</w:t>
            </w:r>
          </w:p>
        </w:tc>
      </w:tr>
      <w:tr w:rsidR="00EF0F9F" w:rsidRPr="00F61439" w14:paraId="0EFE301F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6CC9D35B" w14:textId="147FC421" w:rsidR="00EF0F9F" w:rsidRPr="00F61439" w:rsidRDefault="00EF0F9F" w:rsidP="00A43989">
            <w:pPr>
              <w:pStyle w:val="Fliesstext"/>
            </w:pPr>
            <w:r w:rsidRPr="00F61439">
              <w:t>Immer mehr Schülerinnen und Schüler</w:t>
            </w:r>
          </w:p>
        </w:tc>
        <w:tc>
          <w:tcPr>
            <w:tcW w:w="333" w:type="pct"/>
            <w:vAlign w:val="center"/>
          </w:tcPr>
          <w:p w14:paraId="15BE2DA4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3BE9AF7D" w14:textId="77777777" w:rsidR="00EF0F9F" w:rsidRPr="00F61439" w:rsidRDefault="00EF0F9F" w:rsidP="00A43989">
            <w:pPr>
              <w:pStyle w:val="Fliesstext"/>
            </w:pPr>
            <w:r w:rsidRPr="00F61439">
              <w:t>Lehrpersonen, welche die Rettung riefen.</w:t>
            </w:r>
          </w:p>
        </w:tc>
      </w:tr>
      <w:tr w:rsidR="00EF0F9F" w:rsidRPr="00F61439" w14:paraId="7FFD40B0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4888C358" w14:textId="6ABD2515" w:rsidR="00EF0F9F" w:rsidRPr="00F61439" w:rsidRDefault="00EF0F9F" w:rsidP="00A43989">
            <w:pPr>
              <w:pStyle w:val="Fliesstext"/>
            </w:pPr>
            <w:r w:rsidRPr="00F61439">
              <w:t>Dennis traf sein Ziel leider nicht und der Ball flog aus dem</w:t>
            </w:r>
          </w:p>
        </w:tc>
        <w:tc>
          <w:tcPr>
            <w:tcW w:w="333" w:type="pct"/>
            <w:vAlign w:val="center"/>
          </w:tcPr>
          <w:p w14:paraId="41BAD5A5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37A2EA24" w14:textId="77777777" w:rsidR="00EF0F9F" w:rsidRPr="00F61439" w:rsidRDefault="00EF0F9F" w:rsidP="00A43989">
            <w:pPr>
              <w:pStyle w:val="Fliesstext"/>
            </w:pPr>
            <w:r w:rsidRPr="00F61439">
              <w:t xml:space="preserve">leisteten blitzschnell Erste Hilfe. </w:t>
            </w:r>
          </w:p>
        </w:tc>
      </w:tr>
      <w:tr w:rsidR="00EF0F9F" w:rsidRPr="00F61439" w14:paraId="7878BF55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31A7A96F" w14:textId="77777777" w:rsidR="00EF0F9F" w:rsidRPr="00F61439" w:rsidRDefault="00EF0F9F" w:rsidP="00A43989">
            <w:pPr>
              <w:pStyle w:val="Fliesstext"/>
            </w:pPr>
            <w:r w:rsidRPr="00F61439">
              <w:t>Sein Mitschüler Andreas kletterte auf das Vordach unter dem Fenster,</w:t>
            </w:r>
          </w:p>
        </w:tc>
        <w:tc>
          <w:tcPr>
            <w:tcW w:w="333" w:type="pct"/>
            <w:vAlign w:val="center"/>
          </w:tcPr>
          <w:p w14:paraId="081BC6CB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2CA60774" w14:textId="77777777" w:rsidR="00EF0F9F" w:rsidRPr="00F61439" w:rsidRDefault="00EF0F9F" w:rsidP="00A43989">
            <w:pPr>
              <w:pStyle w:val="Fliesstext"/>
            </w:pPr>
            <w:r w:rsidRPr="00F61439">
              <w:t>spielten mit, dabei stand das Fenster der Klasse offen.</w:t>
            </w:r>
          </w:p>
        </w:tc>
      </w:tr>
      <w:tr w:rsidR="00EF0F9F" w:rsidRPr="00F61439" w14:paraId="53C7EEFA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4B512A0C" w14:textId="75447569" w:rsidR="00EF0F9F" w:rsidRPr="00F61439" w:rsidRDefault="00EF0F9F" w:rsidP="00A43989">
            <w:pPr>
              <w:pStyle w:val="Fliesstext"/>
            </w:pPr>
            <w:r w:rsidRPr="00F61439">
              <w:t>Der Bub landete auf dem harten Asphalt des</w:t>
            </w:r>
          </w:p>
        </w:tc>
        <w:tc>
          <w:tcPr>
            <w:tcW w:w="333" w:type="pct"/>
            <w:vAlign w:val="center"/>
          </w:tcPr>
          <w:p w14:paraId="03C6E61B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007641D3" w14:textId="77777777" w:rsidR="00EF0F9F" w:rsidRPr="00F61439" w:rsidRDefault="00EF0F9F" w:rsidP="00A43989">
            <w:pPr>
              <w:pStyle w:val="Fliesstext"/>
            </w:pPr>
            <w:r w:rsidRPr="00F61439">
              <w:t>einem Bein und wurde von der Rettung versorgt und ins Krankenhaus gebracht.</w:t>
            </w:r>
          </w:p>
        </w:tc>
      </w:tr>
      <w:tr w:rsidR="00EF0F9F" w:rsidRPr="00F61439" w14:paraId="5F386A3F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3827D6EC" w14:textId="77777777" w:rsidR="00EF0F9F" w:rsidRPr="00F61439" w:rsidRDefault="00EF0F9F" w:rsidP="00A43989">
            <w:pPr>
              <w:pStyle w:val="Fliesstext"/>
            </w:pPr>
            <w:r w:rsidRPr="00F61439">
              <w:t>Die Jugendlichen holten sofort die</w:t>
            </w:r>
          </w:p>
        </w:tc>
        <w:tc>
          <w:tcPr>
            <w:tcW w:w="333" w:type="pct"/>
            <w:vAlign w:val="center"/>
          </w:tcPr>
          <w:p w14:paraId="6B6CE277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4B38DB0D" w14:textId="77777777" w:rsidR="00EF0F9F" w:rsidRPr="00F61439" w:rsidRDefault="00EF0F9F" w:rsidP="00A43989">
            <w:pPr>
              <w:pStyle w:val="Fliesstext"/>
            </w:pPr>
            <w:r w:rsidRPr="00F61439">
              <w:t>Schulhofes und blieb bewusstlos liegen.</w:t>
            </w:r>
          </w:p>
        </w:tc>
      </w:tr>
      <w:tr w:rsidR="00EF0F9F" w:rsidRPr="00F61439" w14:paraId="5752E395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1250DBA4" w14:textId="77777777" w:rsidR="00EF0F9F" w:rsidRPr="00F61439" w:rsidRDefault="00EF0F9F" w:rsidP="00A43989">
            <w:pPr>
              <w:pStyle w:val="Fliesstext"/>
            </w:pPr>
            <w:r w:rsidRPr="00F61439">
              <w:t>Unser Sportlehrer Herr Maier und unser Schulwart</w:t>
            </w:r>
          </w:p>
        </w:tc>
        <w:tc>
          <w:tcPr>
            <w:tcW w:w="333" w:type="pct"/>
            <w:vAlign w:val="center"/>
          </w:tcPr>
          <w:p w14:paraId="4306D382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77ECED27" w14:textId="77777777" w:rsidR="00EF0F9F" w:rsidRPr="00F61439" w:rsidRDefault="00EF0F9F" w:rsidP="00A43989">
            <w:pPr>
              <w:pStyle w:val="Fliesstext"/>
            </w:pPr>
            <w:r w:rsidRPr="00F61439">
              <w:t>Pause in der 3a der Vinzenz-Schule ein schlimmer Unfall.</w:t>
            </w:r>
          </w:p>
        </w:tc>
      </w:tr>
      <w:tr w:rsidR="00EF0F9F" w:rsidRPr="00F61439" w14:paraId="4D3A1A90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21F1B30E" w14:textId="77777777" w:rsidR="00EF0F9F" w:rsidRPr="00F61439" w:rsidRDefault="00EF0F9F" w:rsidP="00A43989">
            <w:pPr>
              <w:pStyle w:val="Fliesstext"/>
            </w:pPr>
            <w:r w:rsidRPr="00F61439">
              <w:t>Andreas hatte Verletzungen am Kopf, am Arm und an</w:t>
            </w:r>
          </w:p>
        </w:tc>
        <w:tc>
          <w:tcPr>
            <w:tcW w:w="333" w:type="pct"/>
            <w:vAlign w:val="center"/>
          </w:tcPr>
          <w:p w14:paraId="506EF774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4C17EF09" w14:textId="77777777" w:rsidR="00EF0F9F" w:rsidRPr="00F61439" w:rsidRDefault="00EF0F9F" w:rsidP="00A43989">
            <w:pPr>
              <w:pStyle w:val="Fliesstext"/>
            </w:pPr>
            <w:r w:rsidRPr="00F61439">
              <w:t>Fenster, wo er auf dem Vordach landete.</w:t>
            </w:r>
          </w:p>
        </w:tc>
      </w:tr>
      <w:tr w:rsidR="00EF0F9F" w:rsidRPr="00F61439" w14:paraId="082E3B4D" w14:textId="77777777" w:rsidTr="00A43989">
        <w:trPr>
          <w:trHeight w:val="737"/>
        </w:trPr>
        <w:tc>
          <w:tcPr>
            <w:tcW w:w="2334" w:type="pct"/>
            <w:vAlign w:val="center"/>
          </w:tcPr>
          <w:p w14:paraId="4919EE8A" w14:textId="77777777" w:rsidR="00EF0F9F" w:rsidRPr="00F61439" w:rsidRDefault="00EF0F9F" w:rsidP="00A43989">
            <w:pPr>
              <w:pStyle w:val="Fliesstext"/>
            </w:pPr>
            <w:r w:rsidRPr="00F61439">
              <w:t>Die Klasse blieb schockiert zurück und führte</w:t>
            </w:r>
          </w:p>
        </w:tc>
        <w:tc>
          <w:tcPr>
            <w:tcW w:w="333" w:type="pct"/>
            <w:vAlign w:val="center"/>
          </w:tcPr>
          <w:p w14:paraId="02E0F103" w14:textId="77777777" w:rsidR="00EF0F9F" w:rsidRPr="00F61439" w:rsidRDefault="00EF0F9F" w:rsidP="00A43989">
            <w:pPr>
              <w:pStyle w:val="Fliesstext"/>
            </w:pPr>
          </w:p>
        </w:tc>
        <w:tc>
          <w:tcPr>
            <w:tcW w:w="2333" w:type="pct"/>
            <w:vAlign w:val="center"/>
          </w:tcPr>
          <w:p w14:paraId="0A8AC181" w14:textId="77777777" w:rsidR="00EF0F9F" w:rsidRPr="00F61439" w:rsidRDefault="00EF0F9F" w:rsidP="00A43989">
            <w:pPr>
              <w:pStyle w:val="Fliesstext"/>
            </w:pPr>
            <w:r w:rsidRPr="00F61439">
              <w:t>Jugendliche begannen damit ein Ballspiel.</w:t>
            </w:r>
          </w:p>
        </w:tc>
      </w:tr>
    </w:tbl>
    <w:p w14:paraId="1F89B0F5" w14:textId="77777777" w:rsidR="008C21D4" w:rsidRPr="008C21D4" w:rsidRDefault="008C21D4" w:rsidP="008C21D4">
      <w:pPr>
        <w:pStyle w:val="KeinLeerraum"/>
        <w:rPr>
          <w:b/>
          <w:bCs/>
        </w:rPr>
      </w:pPr>
    </w:p>
    <w:bookmarkEnd w:id="0"/>
    <w:bookmarkEnd w:id="1"/>
    <w:bookmarkEnd w:id="2"/>
    <w:bookmarkEnd w:id="3"/>
    <w:bookmarkEnd w:id="4"/>
    <w:sectPr w:rsidR="008C21D4" w:rsidRPr="008C21D4" w:rsidSect="007F6514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361" w:right="1814" w:bottom="1361" w:left="181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217F0" w14:textId="77777777" w:rsidR="00C02EB1" w:rsidRDefault="00C02EB1" w:rsidP="000B1DC7">
      <w:r>
        <w:separator/>
      </w:r>
    </w:p>
  </w:endnote>
  <w:endnote w:type="continuationSeparator" w:id="0">
    <w:p w14:paraId="1194684C" w14:textId="77777777" w:rsidR="00C02EB1" w:rsidRDefault="00C02EB1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A07F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94E1" w14:textId="6DF7C924" w:rsidR="00F3074C" w:rsidRPr="00365267" w:rsidRDefault="00365267" w:rsidP="00365267">
    <w:pPr>
      <w:pStyle w:val="16Fuzeile"/>
    </w:pPr>
    <w:r w:rsidRPr="00365267">
      <w:t>© VERITAS-Verlag, Linz</w:t>
    </w:r>
    <w:r w:rsidR="00F3074C" w:rsidRPr="00365267">
      <w:tab/>
    </w:r>
    <w:r w:rsidR="00F3074C" w:rsidRPr="00365267">
      <w:tab/>
    </w:r>
    <w:r w:rsidR="00A85905">
      <w:t>Weber/Bergthal</w:t>
    </w:r>
    <w:r w:rsidR="003B5DB7">
      <w:t>/Erlacher</w:t>
    </w:r>
    <w:r w:rsidR="00A85905">
      <w:t>/Sonnleitner</w:t>
    </w:r>
  </w:p>
  <w:p w14:paraId="1F757340" w14:textId="77777777" w:rsidR="00F3074C" w:rsidRPr="0022233E" w:rsidRDefault="00F3074C" w:rsidP="0022233E">
    <w:pPr>
      <w:pStyle w:val="16Fuzeile"/>
    </w:pPr>
    <w:r w:rsidRPr="0022233E">
      <w:tab/>
    </w:r>
    <w:r w:rsidRPr="0022233E">
      <w:tab/>
    </w:r>
    <w:r w:rsidR="00713E30" w:rsidRPr="0022233E">
      <w:fldChar w:fldCharType="begin"/>
    </w:r>
    <w:r w:rsidRPr="0022233E">
      <w:instrText xml:space="preserve"> PAGE   \* MERGEFORMAT </w:instrText>
    </w:r>
    <w:r w:rsidR="00713E30" w:rsidRPr="0022233E">
      <w:fldChar w:fldCharType="separate"/>
    </w:r>
    <w:r w:rsidR="003F10FE" w:rsidRPr="0022233E">
      <w:t>1</w:t>
    </w:r>
    <w:r w:rsidR="00713E30" w:rsidRPr="002223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AEA6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04B9" w14:textId="77777777" w:rsidR="00C02EB1" w:rsidRDefault="00C02EB1" w:rsidP="000B1DC7">
      <w:r>
        <w:separator/>
      </w:r>
    </w:p>
  </w:footnote>
  <w:footnote w:type="continuationSeparator" w:id="0">
    <w:p w14:paraId="598B6D6D" w14:textId="77777777" w:rsidR="00C02EB1" w:rsidRDefault="00C02EB1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0CDD7" w14:textId="27F331CF" w:rsidR="00F3074C" w:rsidRPr="00E14579" w:rsidRDefault="00BC449E" w:rsidP="00BC449E">
    <w:pPr>
      <w:pStyle w:val="16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81C653" wp14:editId="79E02297">
          <wp:simplePos x="0" y="0"/>
          <wp:positionH relativeFrom="margin">
            <wp:posOffset>4879074</wp:posOffset>
          </wp:positionH>
          <wp:positionV relativeFrom="paragraph">
            <wp:posOffset>-68789</wp:posOffset>
          </wp:positionV>
          <wp:extent cx="1045845" cy="373380"/>
          <wp:effectExtent l="0" t="0" r="1905" b="7620"/>
          <wp:wrapSquare wrapText="bothSides"/>
          <wp:docPr id="2" name="Grafik 2" descr="Ein Bild, das Schrift, Tex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hrift, Text, Grafiken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584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0F9F">
      <w:rPr>
        <w:noProof/>
      </w:rPr>
      <w:t>Unfallbericht</w:t>
    </w:r>
    <w:r>
      <w:rPr>
        <w:noProof/>
      </w:rPr>
      <w:t xml:space="preserve"> </w:t>
    </w:r>
    <w:r w:rsidR="00CA200D">
      <w:rPr>
        <w:noProof/>
      </w:rPr>
      <w:t>(</w:t>
    </w:r>
    <w:r w:rsidR="00EF0F9F">
      <w:rPr>
        <w:noProof/>
      </w:rPr>
      <w:t>Satzteile</w:t>
    </w:r>
    <w:r w:rsidR="00CA200D">
      <w:rPr>
        <w:noProof/>
      </w:rPr>
      <w:t>)</w:t>
    </w:r>
    <w:r>
      <w:rPr>
        <w:noProof/>
      </w:rPr>
      <w:br/>
    </w:r>
    <w:r w:rsidR="009E3A15" w:rsidRPr="009E3A15">
      <w:t xml:space="preserve">Deutschstunde </w:t>
    </w:r>
    <w:r w:rsidR="00A85905">
      <w:t>2</w:t>
    </w:r>
    <w:r w:rsidR="009E3A15" w:rsidRPr="009E3A15">
      <w:t xml:space="preserve">. Lehrplan 2023. </w:t>
    </w:r>
    <w:r w:rsidR="006F0713">
      <w:t>Zusatzteil Basis</w:t>
    </w:r>
    <w:r w:rsidR="00F3074C" w:rsidRPr="00E14579">
      <w:t xml:space="preserve">, S. </w:t>
    </w:r>
    <w:r w:rsidR="00EF0F9F">
      <w:t>93</w:t>
    </w:r>
    <w:r>
      <w:t>/</w:t>
    </w:r>
    <w:r w:rsidR="00EF0F9F">
      <w:t>18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8AufzaehlZeichenLinie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252E3"/>
    <w:multiLevelType w:val="hybridMultilevel"/>
    <w:tmpl w:val="1C0C3FCA"/>
    <w:lvl w:ilvl="0" w:tplc="DCB82314">
      <w:start w:val="1"/>
      <w:numFmt w:val="bullet"/>
      <w:pStyle w:val="04Aufgabe-ArbeitsanweisungAufzaehlZeichenPunkt"/>
      <w:lvlText w:val=""/>
      <w:lvlJc w:val="left"/>
      <w:pPr>
        <w:ind w:left="3621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3" w15:restartNumberingAfterBreak="0">
    <w:nsid w:val="0B672232"/>
    <w:multiLevelType w:val="hybridMultilevel"/>
    <w:tmpl w:val="D4C058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E1861"/>
    <w:multiLevelType w:val="hybridMultilevel"/>
    <w:tmpl w:val="95A08CAA"/>
    <w:lvl w:ilvl="0" w:tplc="7D2C7B6E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5F9"/>
    <w:multiLevelType w:val="hybridMultilevel"/>
    <w:tmpl w:val="885EFA72"/>
    <w:lvl w:ilvl="0" w:tplc="DBB0AF24">
      <w:start w:val="1"/>
      <w:numFmt w:val="upp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98907">
    <w:abstractNumId w:val="4"/>
  </w:num>
  <w:num w:numId="2" w16cid:durableId="2143770679">
    <w:abstractNumId w:val="0"/>
  </w:num>
  <w:num w:numId="3" w16cid:durableId="1716419355">
    <w:abstractNumId w:val="5"/>
  </w:num>
  <w:num w:numId="4" w16cid:durableId="1607074935">
    <w:abstractNumId w:val="1"/>
  </w:num>
  <w:num w:numId="5" w16cid:durableId="673336410">
    <w:abstractNumId w:val="2"/>
  </w:num>
  <w:num w:numId="6" w16cid:durableId="15690261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5885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B1"/>
    <w:rsid w:val="000060DB"/>
    <w:rsid w:val="0001663C"/>
    <w:rsid w:val="000361F7"/>
    <w:rsid w:val="00044782"/>
    <w:rsid w:val="00051379"/>
    <w:rsid w:val="000553BE"/>
    <w:rsid w:val="00056481"/>
    <w:rsid w:val="00061E19"/>
    <w:rsid w:val="00065048"/>
    <w:rsid w:val="00096F64"/>
    <w:rsid w:val="000B0A8F"/>
    <w:rsid w:val="000B1DC7"/>
    <w:rsid w:val="000B2DF8"/>
    <w:rsid w:val="000C059F"/>
    <w:rsid w:val="000C42FD"/>
    <w:rsid w:val="0012687D"/>
    <w:rsid w:val="001348B5"/>
    <w:rsid w:val="00134CB8"/>
    <w:rsid w:val="0014035A"/>
    <w:rsid w:val="0015657F"/>
    <w:rsid w:val="00160407"/>
    <w:rsid w:val="00175CE4"/>
    <w:rsid w:val="001A3563"/>
    <w:rsid w:val="001C1A5B"/>
    <w:rsid w:val="001D5CD6"/>
    <w:rsid w:val="001E3B0E"/>
    <w:rsid w:val="001F475B"/>
    <w:rsid w:val="001F555B"/>
    <w:rsid w:val="00201220"/>
    <w:rsid w:val="00214E88"/>
    <w:rsid w:val="002220CB"/>
    <w:rsid w:val="0022233E"/>
    <w:rsid w:val="002231BD"/>
    <w:rsid w:val="00236A11"/>
    <w:rsid w:val="00250410"/>
    <w:rsid w:val="00252BBE"/>
    <w:rsid w:val="002571E8"/>
    <w:rsid w:val="002B6BCD"/>
    <w:rsid w:val="002C7873"/>
    <w:rsid w:val="002D0DD2"/>
    <w:rsid w:val="002D0DFC"/>
    <w:rsid w:val="002F213B"/>
    <w:rsid w:val="003077B9"/>
    <w:rsid w:val="00312992"/>
    <w:rsid w:val="00334EC5"/>
    <w:rsid w:val="00350052"/>
    <w:rsid w:val="00355277"/>
    <w:rsid w:val="00362860"/>
    <w:rsid w:val="00365267"/>
    <w:rsid w:val="00367AB7"/>
    <w:rsid w:val="003719BC"/>
    <w:rsid w:val="003806A7"/>
    <w:rsid w:val="003B0AA3"/>
    <w:rsid w:val="003B5DB7"/>
    <w:rsid w:val="003B717E"/>
    <w:rsid w:val="003D450F"/>
    <w:rsid w:val="003F10FE"/>
    <w:rsid w:val="003F4D84"/>
    <w:rsid w:val="003F65BE"/>
    <w:rsid w:val="003F6CB1"/>
    <w:rsid w:val="0040558F"/>
    <w:rsid w:val="0042308F"/>
    <w:rsid w:val="00437912"/>
    <w:rsid w:val="00444855"/>
    <w:rsid w:val="004521EC"/>
    <w:rsid w:val="004531EA"/>
    <w:rsid w:val="00461249"/>
    <w:rsid w:val="00473C41"/>
    <w:rsid w:val="00483AA2"/>
    <w:rsid w:val="00487403"/>
    <w:rsid w:val="004A1F31"/>
    <w:rsid w:val="004B7489"/>
    <w:rsid w:val="004D10D2"/>
    <w:rsid w:val="004D2051"/>
    <w:rsid w:val="004D4B4D"/>
    <w:rsid w:val="004E5F33"/>
    <w:rsid w:val="00515EEE"/>
    <w:rsid w:val="00537E7D"/>
    <w:rsid w:val="00544247"/>
    <w:rsid w:val="005655EC"/>
    <w:rsid w:val="0056743A"/>
    <w:rsid w:val="0057265F"/>
    <w:rsid w:val="00594E97"/>
    <w:rsid w:val="005A2201"/>
    <w:rsid w:val="005B629E"/>
    <w:rsid w:val="005B6E5A"/>
    <w:rsid w:val="005B7629"/>
    <w:rsid w:val="005C4DBB"/>
    <w:rsid w:val="005D0D1A"/>
    <w:rsid w:val="005D46EA"/>
    <w:rsid w:val="005E264B"/>
    <w:rsid w:val="005F21DF"/>
    <w:rsid w:val="005F66F4"/>
    <w:rsid w:val="00603369"/>
    <w:rsid w:val="0060621C"/>
    <w:rsid w:val="006124CD"/>
    <w:rsid w:val="0061583D"/>
    <w:rsid w:val="0061636B"/>
    <w:rsid w:val="00616563"/>
    <w:rsid w:val="0062260E"/>
    <w:rsid w:val="00623835"/>
    <w:rsid w:val="0063291B"/>
    <w:rsid w:val="006332BB"/>
    <w:rsid w:val="00651C44"/>
    <w:rsid w:val="006934ED"/>
    <w:rsid w:val="006A32C8"/>
    <w:rsid w:val="006A6BC9"/>
    <w:rsid w:val="006B7CA9"/>
    <w:rsid w:val="006C2C96"/>
    <w:rsid w:val="006D7631"/>
    <w:rsid w:val="006F0713"/>
    <w:rsid w:val="006F2A07"/>
    <w:rsid w:val="0070357F"/>
    <w:rsid w:val="00710A74"/>
    <w:rsid w:val="00713E30"/>
    <w:rsid w:val="00715F80"/>
    <w:rsid w:val="007327D9"/>
    <w:rsid w:val="007355BB"/>
    <w:rsid w:val="0075499E"/>
    <w:rsid w:val="00760FE5"/>
    <w:rsid w:val="00763471"/>
    <w:rsid w:val="007926AD"/>
    <w:rsid w:val="007957C8"/>
    <w:rsid w:val="007A56C3"/>
    <w:rsid w:val="007E2D87"/>
    <w:rsid w:val="007F6514"/>
    <w:rsid w:val="00802A3A"/>
    <w:rsid w:val="008118D0"/>
    <w:rsid w:val="008125D3"/>
    <w:rsid w:val="0082121E"/>
    <w:rsid w:val="008311D5"/>
    <w:rsid w:val="0083199C"/>
    <w:rsid w:val="00847CAB"/>
    <w:rsid w:val="008524A6"/>
    <w:rsid w:val="00860C66"/>
    <w:rsid w:val="008811D9"/>
    <w:rsid w:val="00892CAF"/>
    <w:rsid w:val="008A4938"/>
    <w:rsid w:val="008A5686"/>
    <w:rsid w:val="008C17DB"/>
    <w:rsid w:val="008C21D4"/>
    <w:rsid w:val="008C27B8"/>
    <w:rsid w:val="008D0D2E"/>
    <w:rsid w:val="008D2D1B"/>
    <w:rsid w:val="0090175B"/>
    <w:rsid w:val="00910050"/>
    <w:rsid w:val="00917BBF"/>
    <w:rsid w:val="00934F09"/>
    <w:rsid w:val="00943D9F"/>
    <w:rsid w:val="00944823"/>
    <w:rsid w:val="00945B62"/>
    <w:rsid w:val="00953A85"/>
    <w:rsid w:val="0096782C"/>
    <w:rsid w:val="00975349"/>
    <w:rsid w:val="00976768"/>
    <w:rsid w:val="00980840"/>
    <w:rsid w:val="009915F2"/>
    <w:rsid w:val="009A6633"/>
    <w:rsid w:val="009B3960"/>
    <w:rsid w:val="009C011C"/>
    <w:rsid w:val="009D23C1"/>
    <w:rsid w:val="009E052C"/>
    <w:rsid w:val="009E3A15"/>
    <w:rsid w:val="00A0280C"/>
    <w:rsid w:val="00A12671"/>
    <w:rsid w:val="00A32686"/>
    <w:rsid w:val="00A45FFD"/>
    <w:rsid w:val="00A50A2A"/>
    <w:rsid w:val="00A5780E"/>
    <w:rsid w:val="00A84615"/>
    <w:rsid w:val="00A85905"/>
    <w:rsid w:val="00AB523A"/>
    <w:rsid w:val="00AB6311"/>
    <w:rsid w:val="00AC6C74"/>
    <w:rsid w:val="00AC6F07"/>
    <w:rsid w:val="00AD2FDC"/>
    <w:rsid w:val="00AE1D26"/>
    <w:rsid w:val="00AE20F7"/>
    <w:rsid w:val="00AE4167"/>
    <w:rsid w:val="00B00A70"/>
    <w:rsid w:val="00B02271"/>
    <w:rsid w:val="00B15EFB"/>
    <w:rsid w:val="00B30915"/>
    <w:rsid w:val="00B43E73"/>
    <w:rsid w:val="00B47F8A"/>
    <w:rsid w:val="00B50D4B"/>
    <w:rsid w:val="00B61867"/>
    <w:rsid w:val="00B631E0"/>
    <w:rsid w:val="00B63EA0"/>
    <w:rsid w:val="00B77235"/>
    <w:rsid w:val="00B774F8"/>
    <w:rsid w:val="00B7792C"/>
    <w:rsid w:val="00B84989"/>
    <w:rsid w:val="00B86A27"/>
    <w:rsid w:val="00BB710D"/>
    <w:rsid w:val="00BC449E"/>
    <w:rsid w:val="00BD2E1E"/>
    <w:rsid w:val="00BF6FE8"/>
    <w:rsid w:val="00C02EB1"/>
    <w:rsid w:val="00C1139C"/>
    <w:rsid w:val="00C15816"/>
    <w:rsid w:val="00C21002"/>
    <w:rsid w:val="00C92A44"/>
    <w:rsid w:val="00C92E1B"/>
    <w:rsid w:val="00CA200D"/>
    <w:rsid w:val="00CA7A3B"/>
    <w:rsid w:val="00CB5ED6"/>
    <w:rsid w:val="00CC19CE"/>
    <w:rsid w:val="00CC2317"/>
    <w:rsid w:val="00CC3EF0"/>
    <w:rsid w:val="00CC637A"/>
    <w:rsid w:val="00CD795D"/>
    <w:rsid w:val="00CE0C75"/>
    <w:rsid w:val="00CE1C95"/>
    <w:rsid w:val="00CE55FC"/>
    <w:rsid w:val="00D03363"/>
    <w:rsid w:val="00D21ADF"/>
    <w:rsid w:val="00D2253B"/>
    <w:rsid w:val="00D233C4"/>
    <w:rsid w:val="00D23A2B"/>
    <w:rsid w:val="00D24006"/>
    <w:rsid w:val="00D307D5"/>
    <w:rsid w:val="00D31EF8"/>
    <w:rsid w:val="00D42CB0"/>
    <w:rsid w:val="00D43BFD"/>
    <w:rsid w:val="00D4484C"/>
    <w:rsid w:val="00D50879"/>
    <w:rsid w:val="00D50E59"/>
    <w:rsid w:val="00D54D6F"/>
    <w:rsid w:val="00D64FCA"/>
    <w:rsid w:val="00D72B56"/>
    <w:rsid w:val="00D950BD"/>
    <w:rsid w:val="00DA534E"/>
    <w:rsid w:val="00DA7A35"/>
    <w:rsid w:val="00DB5F45"/>
    <w:rsid w:val="00DD0203"/>
    <w:rsid w:val="00DD3BA2"/>
    <w:rsid w:val="00DD6629"/>
    <w:rsid w:val="00E14579"/>
    <w:rsid w:val="00E2526B"/>
    <w:rsid w:val="00E26194"/>
    <w:rsid w:val="00E42D95"/>
    <w:rsid w:val="00E73BB2"/>
    <w:rsid w:val="00E76053"/>
    <w:rsid w:val="00E83BBE"/>
    <w:rsid w:val="00E9734B"/>
    <w:rsid w:val="00EA1AB9"/>
    <w:rsid w:val="00EA2DFD"/>
    <w:rsid w:val="00EA6713"/>
    <w:rsid w:val="00EC0D8D"/>
    <w:rsid w:val="00EE13F7"/>
    <w:rsid w:val="00EF0F9F"/>
    <w:rsid w:val="00EF4C21"/>
    <w:rsid w:val="00F26C89"/>
    <w:rsid w:val="00F3074C"/>
    <w:rsid w:val="00F40893"/>
    <w:rsid w:val="00F4141B"/>
    <w:rsid w:val="00F44878"/>
    <w:rsid w:val="00F47B24"/>
    <w:rsid w:val="00F53810"/>
    <w:rsid w:val="00F61B55"/>
    <w:rsid w:val="00F720CF"/>
    <w:rsid w:val="00F765FE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5AEF88B"/>
  <w15:docId w15:val="{740E66C8-F031-4BC2-B04A-DC020EDA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locked="1" w:uiPriority="0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840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98084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08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08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08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08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08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08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0840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0840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0840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0840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0840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0840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0840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0840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0840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80840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9808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80840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9808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0840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locked/>
    <w:rsid w:val="00980840"/>
    <w:rPr>
      <w:b/>
      <w:bCs/>
    </w:rPr>
  </w:style>
  <w:style w:type="character" w:styleId="Hervorhebung">
    <w:name w:val="Emphasis"/>
    <w:basedOn w:val="Absatz-Standardschriftart"/>
    <w:uiPriority w:val="20"/>
    <w:qFormat/>
    <w:locked/>
    <w:rsid w:val="00980840"/>
    <w:rPr>
      <w:i/>
      <w:iCs/>
    </w:rPr>
  </w:style>
  <w:style w:type="paragraph" w:styleId="KeinLeerraum">
    <w:name w:val="No Spacing"/>
    <w:link w:val="KeinLeerraumZchn"/>
    <w:qFormat/>
    <w:locked/>
    <w:rsid w:val="00980840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F4C21"/>
  </w:style>
  <w:style w:type="paragraph" w:styleId="Listenabsatz">
    <w:name w:val="List Paragraph"/>
    <w:basedOn w:val="Standard"/>
    <w:uiPriority w:val="34"/>
    <w:qFormat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locked/>
    <w:rsid w:val="00980840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980840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locked/>
    <w:rsid w:val="00980840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08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locked/>
    <w:rsid w:val="00980840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locked/>
    <w:rsid w:val="00980840"/>
    <w:rPr>
      <w:b w:val="0"/>
      <w:bCs w:val="0"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locked/>
    <w:rsid w:val="00980840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locked/>
    <w:rsid w:val="00980840"/>
    <w:rPr>
      <w:b/>
      <w:bCs/>
      <w:smallCaps/>
      <w:color w:val="4F81BD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locked/>
    <w:rsid w:val="00980840"/>
    <w:rPr>
      <w:b/>
      <w:bCs/>
      <w:smallCaps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locked/>
    <w:rsid w:val="00980840"/>
    <w:pPr>
      <w:outlineLvl w:val="9"/>
    </w:pPr>
  </w:style>
  <w:style w:type="paragraph" w:customStyle="1" w:styleId="16Fuzeile">
    <w:name w:val="16_Fußzeile"/>
    <w:basedOn w:val="Standard"/>
    <w:uiPriority w:val="9"/>
    <w:rsid w:val="00CC2317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rsid w:val="00CC2317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rsid w:val="0015657F"/>
    <w:pPr>
      <w:spacing w:before="360" w:after="120" w:line="276" w:lineRule="auto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rsid w:val="005D46EA"/>
    <w:rPr>
      <w:rFonts w:ascii="Comic Sans MS" w:hAnsi="Comic Sans MS"/>
      <w:b w:val="0"/>
      <w:i w:val="0"/>
      <w:color w:val="0070C0"/>
      <w:sz w:val="22"/>
      <w:u w:val="single"/>
    </w:rPr>
  </w:style>
  <w:style w:type="paragraph" w:customStyle="1" w:styleId="09Primaertext">
    <w:name w:val="09_Primaertext"/>
    <w:uiPriority w:val="6"/>
    <w:rsid w:val="005D46EA"/>
    <w:pPr>
      <w:spacing w:line="276" w:lineRule="auto"/>
    </w:pPr>
    <w:rPr>
      <w:rFonts w:ascii="Verdana" w:hAnsi="Verdana" w:cs="Arial"/>
      <w:color w:val="595959"/>
      <w:lang w:eastAsia="en-US" w:bidi="en-US"/>
    </w:rPr>
  </w:style>
  <w:style w:type="paragraph" w:customStyle="1" w:styleId="10QuellenangabeBildangabe">
    <w:name w:val="10_Quellenangabe/Bildangabe"/>
    <w:uiPriority w:val="6"/>
    <w:rsid w:val="009C011C"/>
    <w:pPr>
      <w:spacing w:line="160" w:lineRule="exact"/>
      <w:jc w:val="right"/>
    </w:pPr>
    <w:rPr>
      <w:rFonts w:ascii="Verdana" w:hAnsi="Verdana" w:cs="Arial"/>
      <w:color w:val="404040"/>
      <w:sz w:val="16"/>
      <w:lang w:eastAsia="en-US" w:bidi="en-US"/>
    </w:rPr>
  </w:style>
  <w:style w:type="character" w:customStyle="1" w:styleId="12Fett">
    <w:name w:val="12_Fett"/>
    <w:basedOn w:val="Fett"/>
    <w:uiPriority w:val="8"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3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rsid w:val="00E9734B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rsid w:val="00E9734B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B717E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rsid w:val="00E9734B"/>
    <w:pPr>
      <w:spacing w:before="120" w:after="120" w:line="276" w:lineRule="auto"/>
    </w:pPr>
    <w:rPr>
      <w:rFonts w:ascii="Verdana" w:hAnsi="Verdana" w:cs="Arial"/>
      <w:b/>
      <w:sz w:val="24"/>
      <w:lang w:eastAsia="en-US" w:bidi="en-US"/>
    </w:rPr>
  </w:style>
  <w:style w:type="paragraph" w:customStyle="1" w:styleId="06AufgabeWortbox">
    <w:name w:val="06_Aufgabe_Wortbox"/>
    <w:uiPriority w:val="5"/>
    <w:rsid w:val="005D46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rsid w:val="000C059F"/>
    <w:pPr>
      <w:spacing w:before="120" w:after="120"/>
    </w:pPr>
    <w:rPr>
      <w:rFonts w:ascii="Verdana" w:hAnsi="Verdana" w:cs="Arial"/>
      <w:i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rsid w:val="005D46EA"/>
    <w:pPr>
      <w:numPr>
        <w:numId w:val="3"/>
      </w:numPr>
      <w:spacing w:line="276" w:lineRule="auto"/>
      <w:ind w:left="357" w:hanging="357"/>
    </w:pPr>
    <w:rPr>
      <w:rFonts w:ascii="Verdana" w:hAnsi="Verdana" w:cs="Arial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5D46EA"/>
    <w:pPr>
      <w:tabs>
        <w:tab w:val="left" w:pos="284"/>
        <w:tab w:val="right" w:leader="underscore" w:pos="9072"/>
      </w:tabs>
      <w:spacing w:before="120" w:line="276" w:lineRule="auto"/>
      <w:ind w:right="142"/>
    </w:pPr>
    <w:rPr>
      <w:rFonts w:ascii="Verdana" w:hAnsi="Verdana" w:cs="Arial"/>
      <w:lang w:eastAsia="en-US" w:bidi="en-US"/>
    </w:rPr>
  </w:style>
  <w:style w:type="paragraph" w:customStyle="1" w:styleId="05AufgabeinhaltSchreibhoehe">
    <w:name w:val="05_Aufgabeinhalt_Schreibhoehe"/>
    <w:uiPriority w:val="4"/>
    <w:rsid w:val="005D46EA"/>
    <w:pPr>
      <w:spacing w:line="360" w:lineRule="auto"/>
    </w:pPr>
    <w:rPr>
      <w:rFonts w:ascii="Verdana" w:hAnsi="Verdana" w:cs="Arial"/>
      <w:lang w:eastAsia="en-US" w:bidi="en-US"/>
    </w:rPr>
  </w:style>
  <w:style w:type="character" w:customStyle="1" w:styleId="11Loesung">
    <w:name w:val="11_Loesung"/>
    <w:uiPriority w:val="7"/>
    <w:rsid w:val="005D46EA"/>
    <w:rPr>
      <w:rFonts w:ascii="Comic Sans MS" w:hAnsi="Comic Sans MS"/>
      <w:b w:val="0"/>
      <w:i w:val="0"/>
      <w:color w:val="0070C0"/>
      <w:sz w:val="22"/>
    </w:rPr>
  </w:style>
  <w:style w:type="paragraph" w:customStyle="1" w:styleId="08AufzaehlZeichenPunkt">
    <w:name w:val="08_AufzaehlZeichen_Punkt"/>
    <w:uiPriority w:val="5"/>
    <w:rsid w:val="005D46EA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/>
      <w:color w:val="000000" w:themeColor="text1"/>
      <w:lang w:val="de-DE" w:eastAsia="en-US"/>
    </w:rPr>
  </w:style>
  <w:style w:type="paragraph" w:customStyle="1" w:styleId="08AufzaehlZeichenLinie">
    <w:name w:val="08_AufzaehlZeichen_Linie"/>
    <w:uiPriority w:val="5"/>
    <w:rsid w:val="005D46EA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/>
      <w:color w:val="000000" w:themeColor="text1"/>
      <w:lang w:val="de-DE" w:eastAsia="en-US"/>
    </w:r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rsid w:val="005D46EA"/>
    <w:rPr>
      <w:rFonts w:ascii="Verdana" w:hAnsi="Verdana" w:cs="Arial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rsid w:val="00365267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rsid w:val="005D46EA"/>
    <w:pPr>
      <w:spacing w:after="240"/>
    </w:pPr>
    <w:rPr>
      <w:rFonts w:ascii="Verdana" w:hAnsi="Verdana" w:cs="Arial"/>
      <w:lang w:eastAsia="en-US" w:bidi="en-US"/>
    </w:rPr>
  </w:style>
  <w:style w:type="character" w:customStyle="1" w:styleId="17Layoutinfo-Anmerkungen">
    <w:name w:val="17_Layoutinfo-Anmerkungen"/>
    <w:uiPriority w:val="9"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rsid w:val="00AD2FDC"/>
    <w:pPr>
      <w:numPr>
        <w:numId w:val="5"/>
      </w:numPr>
      <w:ind w:left="284" w:hanging="284"/>
    </w:pPr>
  </w:style>
  <w:style w:type="table" w:customStyle="1" w:styleId="Tabellenraster1">
    <w:name w:val="Tabellenraster1"/>
    <w:basedOn w:val="NormaleTabelle"/>
    <w:next w:val="Tabellenraster"/>
    <w:uiPriority w:val="39"/>
    <w:rsid w:val="00EA2DFD"/>
    <w:rPr>
      <w:rFonts w:ascii="Verdana" w:eastAsia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gabeUe">
    <w:name w:val="Aufgabe_Ue"/>
    <w:basedOn w:val="Standard"/>
    <w:next w:val="Standard"/>
    <w:qFormat/>
    <w:rsid w:val="00980840"/>
    <w:pPr>
      <w:spacing w:before="160" w:after="40" w:line="320" w:lineRule="atLeast"/>
    </w:pPr>
    <w:rPr>
      <w:rFonts w:ascii="Calibri" w:eastAsia="Verdana" w:hAnsi="Calibri" w:cs="Times New Roman"/>
      <w:b/>
      <w:color w:val="000000" w:themeColor="text1"/>
      <w:sz w:val="21"/>
      <w:lang w:eastAsia="en-US"/>
    </w:rPr>
  </w:style>
  <w:style w:type="paragraph" w:customStyle="1" w:styleId="Fliesstext">
    <w:name w:val="Fliesstext"/>
    <w:basedOn w:val="Standard"/>
    <w:qFormat/>
    <w:rsid w:val="00980840"/>
    <w:pPr>
      <w:spacing w:after="0" w:line="300" w:lineRule="exact"/>
    </w:pPr>
    <w:rPr>
      <w:rFonts w:ascii="Calibri" w:eastAsia="Verdana" w:hAnsi="Calibri" w:cs="Times New Roman"/>
      <w:color w:val="000000" w:themeColor="text1"/>
      <w:sz w:val="21"/>
      <w:lang w:eastAsia="en-US"/>
    </w:rPr>
  </w:style>
  <w:style w:type="character" w:customStyle="1" w:styleId="Loesungbedingt">
    <w:name w:val="Loesung_bedingt"/>
    <w:uiPriority w:val="1"/>
    <w:qFormat/>
    <w:rsid w:val="00980840"/>
    <w:rPr>
      <w:rFonts w:ascii="Calibri" w:hAnsi="Calibri"/>
      <w:b w:val="0"/>
      <w:i/>
      <w:color w:val="9BBB59" w:themeColor="accent3"/>
      <w:sz w:val="21"/>
      <w:u w:val="none"/>
    </w:rPr>
  </w:style>
  <w:style w:type="character" w:customStyle="1" w:styleId="SatzinfoZeichen">
    <w:name w:val="Satzinfo_Zeichen"/>
    <w:basedOn w:val="Absatz-Standardschriftart"/>
    <w:uiPriority w:val="1"/>
    <w:qFormat/>
    <w:rsid w:val="00980840"/>
    <w:rPr>
      <w:rFonts w:asciiTheme="minorHAnsi" w:hAnsiTheme="minorHAnsi"/>
      <w:color w:val="F79646" w:themeColor="accent6"/>
      <w:sz w:val="19"/>
    </w:rPr>
  </w:style>
  <w:style w:type="character" w:customStyle="1" w:styleId="LoesungvorgegebenSchreibzeile">
    <w:name w:val="Loesung_vorgegeben_Schreibzeile"/>
    <w:basedOn w:val="Absatz-Standardschriftart"/>
    <w:uiPriority w:val="1"/>
    <w:qFormat/>
    <w:rsid w:val="00980840"/>
    <w:rPr>
      <w:rFonts w:ascii="Calibri" w:hAnsi="Calibri"/>
      <w:b w:val="0"/>
      <w:i/>
      <w:color w:val="4BACC6" w:themeColor="accent5"/>
      <w:sz w:val="21"/>
      <w:u w:val="single"/>
    </w:rPr>
  </w:style>
  <w:style w:type="paragraph" w:customStyle="1" w:styleId="PrimaertextAutor">
    <w:name w:val="Primaertext_Autor"/>
    <w:basedOn w:val="Standard"/>
    <w:qFormat/>
    <w:rsid w:val="006A6BC9"/>
    <w:pPr>
      <w:spacing w:after="120" w:line="320" w:lineRule="atLeast"/>
    </w:pPr>
    <w:rPr>
      <w:rFonts w:ascii="Times New Roman" w:eastAsia="Verdana" w:hAnsi="Times New Roman" w:cs="Times New Roman"/>
      <w:color w:val="000000" w:themeColor="text1"/>
      <w:lang w:val="de-DE" w:eastAsia="en-US"/>
    </w:rPr>
  </w:style>
  <w:style w:type="table" w:customStyle="1" w:styleId="Tabelleeinfach1">
    <w:name w:val="Tabelle_einfach1"/>
    <w:basedOn w:val="NormaleTabelle"/>
    <w:uiPriority w:val="99"/>
    <w:rsid w:val="001E3B0E"/>
    <w:pPr>
      <w:spacing w:after="0" w:line="276" w:lineRule="auto"/>
    </w:pPr>
    <w:rPr>
      <w:rFonts w:ascii="Verdana" w:eastAsiaTheme="minorHAnsi" w:hAnsi="Verdana"/>
      <w:color w:val="000000" w:themeColor="text1"/>
      <w:sz w:val="20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paragraph" w:customStyle="1" w:styleId="Ue1">
    <w:name w:val="Ue1"/>
    <w:basedOn w:val="Standard"/>
    <w:next w:val="Standard"/>
    <w:qFormat/>
    <w:rsid w:val="00F765FE"/>
    <w:pPr>
      <w:keepNext/>
      <w:spacing w:before="260" w:after="120" w:line="320" w:lineRule="exact"/>
      <w:outlineLvl w:val="1"/>
    </w:pPr>
    <w:rPr>
      <w:rFonts w:ascii="Arial" w:eastAsia="Verdana" w:hAnsi="Arial" w:cs="Times New Roman"/>
      <w:b/>
      <w:color w:val="95C03B"/>
      <w:sz w:val="32"/>
      <w:lang w:eastAsia="en-US"/>
    </w:rPr>
  </w:style>
  <w:style w:type="table" w:customStyle="1" w:styleId="Tabellenraster2">
    <w:name w:val="Tabellenraster2"/>
    <w:basedOn w:val="NormaleTabelle"/>
    <w:next w:val="Tabellenraster"/>
    <w:uiPriority w:val="39"/>
    <w:rsid w:val="006934ED"/>
    <w:pPr>
      <w:spacing w:after="0" w:line="240" w:lineRule="auto"/>
    </w:pPr>
    <w:rPr>
      <w:rFonts w:ascii="Verdana" w:eastAsia="Verdana" w:hAnsi="Verdan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er365.sharepoint.com/sites/VeritasAssets/Freigegebene%20Dokumente/VERITAS-Vorlagen/E-Book-Material-Vorlage_SEK1_NEU_10p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6601f-08b3-4856-a6c8-829a910393f1" xsi:nil="true"/>
    <lcf76f155ced4ddcb4097134ff3c332f xmlns="1c869602-2f5c-4861-b289-cccfb4dbbc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5A1A854194C445BD5A9A2AB148988C" ma:contentTypeVersion="7" ma:contentTypeDescription="Ein neues Dokument erstellen." ma:contentTypeScope="" ma:versionID="33c06120351a3d503a827be72c1fa406">
  <xsd:schema xmlns:xsd="http://www.w3.org/2001/XMLSchema" xmlns:xs="http://www.w3.org/2001/XMLSchema" xmlns:p="http://schemas.microsoft.com/office/2006/metadata/properties" xmlns:ns2="1c869602-2f5c-4861-b289-cccfb4dbbc81" xmlns:ns3="aa46601f-08b3-4856-a6c8-829a910393f1" targetNamespace="http://schemas.microsoft.com/office/2006/metadata/properties" ma:root="true" ma:fieldsID="4f85d071e1e35bcefd584c73274e44be" ns2:_="" ns3:_="">
    <xsd:import namespace="1c869602-2f5c-4861-b289-cccfb4dbbc81"/>
    <xsd:import namespace="aa46601f-08b3-4856-a6c8-829a91039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69602-2f5c-4861-b289-cccfb4dbb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6601f-08b3-4856-a6c8-829a910393f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e168193-9d80-4248-82f9-3aa08cdf8907}" ma:internalName="TaxCatchAll" ma:showField="CatchAllData" ma:web="aa46601f-08b3-4856-a6c8-829a91039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aa46601f-08b3-4856-a6c8-829a910393f1"/>
    <ds:schemaRef ds:uri="1c869602-2f5c-4861-b289-cccfb4dbbc81"/>
  </ds:schemaRefs>
</ds:datastoreItem>
</file>

<file path=customXml/itemProps2.xml><?xml version="1.0" encoding="utf-8"?>
<ds:datastoreItem xmlns:ds="http://schemas.openxmlformats.org/officeDocument/2006/customXml" ds:itemID="{2DF121A4-34FE-40A7-8017-6F0CF85C7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69602-2f5c-4861-b289-cccfb4dbbc81"/>
    <ds:schemaRef ds:uri="aa46601f-08b3-4856-a6c8-829a91039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E-Book-Material-Vorlage_SEK1_NEU_10pt</Template>
  <TotalTime>0</TotalTime>
  <Pages>1</Pages>
  <Words>140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1025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Strobl-Kirnbauer Barbara</dc:creator>
  <cp:lastModifiedBy>Strobl-Kirnbauer Barbara</cp:lastModifiedBy>
  <cp:revision>3</cp:revision>
  <cp:lastPrinted>2012-08-13T14:00:00Z</cp:lastPrinted>
  <dcterms:created xsi:type="dcterms:W3CDTF">2023-11-27T13:03:00Z</dcterms:created>
  <dcterms:modified xsi:type="dcterms:W3CDTF">2023-11-27T13:07:00Z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0x010100A65A1A854194C445BD5A9A2AB148988C</vt:lpwstr>
  </property>
</Properties>
</file>